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F6B" w:rsidRPr="00984881" w:rsidRDefault="004D5F6B" w:rsidP="004D5F6B">
      <w:pPr>
        <w:bidi/>
        <w:rPr>
          <w:sz w:val="28"/>
          <w:szCs w:val="28"/>
          <w:rtl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4D5F6B">
        <w:rPr>
          <w:rFonts w:ascii="Times New Roman" w:hAnsi="Times New Roman" w:cs="Times New Roman" w:hint="cs"/>
          <w:b/>
          <w:bCs/>
          <w:sz w:val="96"/>
          <w:szCs w:val="96"/>
          <w:rtl/>
        </w:rPr>
        <w:t>راز دل حافظ</w:t>
      </w: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04D5F6B">
        <w:rPr>
          <w:rFonts w:ascii="Times New Roman" w:hAnsi="Times New Roman" w:cs="Times New Roman"/>
          <w:b/>
          <w:bCs/>
          <w:sz w:val="36"/>
          <w:szCs w:val="36"/>
        </w:rPr>
        <w:t xml:space="preserve"> of 5</w:t>
      </w: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  <w:r w:rsidRPr="004D5F6B">
        <w:rPr>
          <w:rFonts w:ascii="Times New Roman" w:hAnsi="Times New Roman" w:cs="Times New Roman" w:hint="cs"/>
          <w:sz w:val="36"/>
          <w:szCs w:val="36"/>
          <w:rtl/>
        </w:rPr>
        <w:t>( نوشته شریف جلیل</w:t>
      </w:r>
      <w:r w:rsidR="00545EB4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Pr="004D5F6B">
        <w:rPr>
          <w:rFonts w:ascii="Times New Roman" w:hAnsi="Times New Roman" w:cs="Times New Roman" w:hint="cs"/>
          <w:sz w:val="36"/>
          <w:szCs w:val="36"/>
          <w:rtl/>
        </w:rPr>
        <w:t>در برداشتی سلوکی و شهودی</w:t>
      </w:r>
      <w:r w:rsidR="00545EB4">
        <w:rPr>
          <w:rFonts w:ascii="Times New Roman" w:hAnsi="Times New Roman" w:cs="Times New Roman" w:hint="cs"/>
          <w:sz w:val="36"/>
          <w:szCs w:val="36"/>
          <w:rtl/>
        </w:rPr>
        <w:t xml:space="preserve"> </w:t>
      </w:r>
      <w:r w:rsidRPr="004D5F6B">
        <w:rPr>
          <w:rFonts w:ascii="Times New Roman" w:hAnsi="Times New Roman" w:cs="Times New Roman" w:hint="cs"/>
          <w:sz w:val="36"/>
          <w:szCs w:val="36"/>
          <w:rtl/>
        </w:rPr>
        <w:t>فلسفه عرفان الهی )</w:t>
      </w: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</w:p>
    <w:p w:rsidR="004D5F6B" w:rsidRPr="004D5F6B" w:rsidRDefault="007C755E" w:rsidP="004D5F6B">
      <w:pPr>
        <w:bidi/>
        <w:jc w:val="center"/>
        <w:rPr>
          <w:rFonts w:ascii="Times New Roman" w:hAnsi="Times New Roman" w:cs="Times New Roman"/>
          <w:sz w:val="36"/>
          <w:szCs w:val="36"/>
        </w:rPr>
      </w:pPr>
      <w:hyperlink r:id="rId8" w:history="1">
        <w:proofErr w:type="gramStart"/>
        <w:r w:rsidR="004D5F6B" w:rsidRPr="004D5F6B">
          <w:rPr>
            <w:rStyle w:val="Hyperlink"/>
            <w:rFonts w:ascii="Times New Roman" w:hAnsi="Times New Roman" w:cs="Times New Roman"/>
            <w:sz w:val="36"/>
            <w:szCs w:val="36"/>
          </w:rPr>
          <w:t>WWW</w:t>
        </w:r>
        <w:r w:rsidR="00545EB4">
          <w:rPr>
            <w:rStyle w:val="Hyperlink"/>
            <w:rFonts w:ascii="Times New Roman" w:hAnsi="Times New Roman" w:cs="Times New Roman"/>
            <w:sz w:val="36"/>
            <w:szCs w:val="36"/>
          </w:rPr>
          <w:t>.</w:t>
        </w:r>
        <w:proofErr w:type="gramEnd"/>
        <w:r w:rsidR="00545EB4">
          <w:rPr>
            <w:rStyle w:val="Hyperlink"/>
            <w:rFonts w:ascii="Times New Roman" w:hAnsi="Times New Roman" w:cs="Times New Roman"/>
            <w:sz w:val="36"/>
            <w:szCs w:val="36"/>
          </w:rPr>
          <w:t xml:space="preserve"> </w:t>
        </w:r>
        <w:proofErr w:type="gramStart"/>
        <w:r w:rsidR="004D5F6B" w:rsidRPr="004D5F6B">
          <w:rPr>
            <w:rStyle w:val="Hyperlink"/>
            <w:rFonts w:ascii="Times New Roman" w:hAnsi="Times New Roman" w:cs="Times New Roman"/>
            <w:sz w:val="36"/>
            <w:szCs w:val="36"/>
          </w:rPr>
          <w:t>SHAREEF</w:t>
        </w:r>
        <w:r w:rsidR="00545EB4">
          <w:rPr>
            <w:rStyle w:val="Hyperlink"/>
            <w:rFonts w:ascii="Times New Roman" w:hAnsi="Times New Roman" w:cs="Times New Roman"/>
            <w:sz w:val="36"/>
            <w:szCs w:val="36"/>
          </w:rPr>
          <w:t>.</w:t>
        </w:r>
        <w:proofErr w:type="gramEnd"/>
        <w:r w:rsidR="00545EB4">
          <w:rPr>
            <w:rStyle w:val="Hyperlink"/>
            <w:rFonts w:ascii="Times New Roman" w:hAnsi="Times New Roman" w:cs="Times New Roman"/>
            <w:sz w:val="36"/>
            <w:szCs w:val="36"/>
          </w:rPr>
          <w:t xml:space="preserve"> </w:t>
        </w:r>
        <w:r w:rsidR="004D5F6B" w:rsidRPr="004D5F6B">
          <w:rPr>
            <w:rStyle w:val="Hyperlink"/>
            <w:rFonts w:ascii="Times New Roman" w:hAnsi="Times New Roman" w:cs="Times New Roman"/>
            <w:sz w:val="36"/>
            <w:szCs w:val="36"/>
          </w:rPr>
          <w:t>US</w:t>
        </w:r>
      </w:hyperlink>
      <w:r w:rsidR="004D5F6B" w:rsidRPr="004D5F6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D5F6B" w:rsidRPr="004D5F6B" w:rsidRDefault="004D5F6B" w:rsidP="004D5F6B">
      <w:pPr>
        <w:bidi/>
        <w:jc w:val="center"/>
        <w:rPr>
          <w:rFonts w:ascii="Times New Roman" w:hAnsi="Times New Roman" w:cs="Times New Roman"/>
          <w:sz w:val="28"/>
          <w:szCs w:val="28"/>
        </w:rPr>
      </w:pPr>
    </w:p>
    <w:p w:rsidR="00D00206" w:rsidRPr="004D5F6B" w:rsidRDefault="004D5F6B" w:rsidP="00545EB4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br w:type="page"/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lastRenderedPageBreak/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D6318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D00206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ﻫﺮ ﭼﻨﺪ ﭘﻴﺮ ﻭﺧﺴﺘﻪ ﺩﻝ ﻭ ﻧﺎﺗﻮﺍﻥ ﺷﺪﻡ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ﻫﺮﮔﻪ ﮐﻪ ﻳﺎﺩ ﺭﻭﻯ ﺗﻮ ﮐﺮﺩﻡ ﺟﻮﺍﻥ ﺷﺪﻡ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ﭘﻴﺮ ﮐﻪ ﺧﻮﺩﺭﺍ ﺧﺴﺘﻪ ﺩﻝ ﺍﺯ ﻧﺪﺍﺷﺘﻦ ﻧﺘﺎﻳﺞ ﻧﻬﺎﺋﻰ ﺩﺭ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 ﺗﻮﺍﻧﻰ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ﺍﻳﻦ ﺩﺭ ﺗﺤﻤّﻞ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ﺳﻠﻮﮐﻰ ﺑﺮﺍﻯ ﻣﺤﺒﻮﺏ ﻣﻴﮕﻮﻳﺪ ﻭ ﺷﺎﻳﺪ ﻫﻢ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ﺑﺴﺎﻟﮑﺎﻥ ﺧﻮﺩ ﻣﻴﮕﻮﻳﺪ ﮐﻪ ﻣﻦ ﺑﺎ ﺍﻳﻦ ﺍﺣﻮﺍﻝ ﭘﻴﺮﻯ ﺑﺎﺯ ﮔﺎﻩ ﮐﻪ ﺑﻴﺎﺩ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ﻣﻰ ﺍﻓﺘﻢ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ﺟﻮﺍﻧﻰ ﻣﻴﮑﻨﻢ ﮐﻪ ﺗﻮﺍﻥ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ﺗﺤﻤّﻞ ﺩﻭﺭﻩ ﺳﻴﻠﻮﻙ ﻭ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ﺷﺒﺎﻧﻪ ﺭﺍ ﺩﺍﺭﻡ ﻭ ﺑﺎ ﺭﻭﻯ ﺗﻮ ﭘﻴﺮ ﺍﻟﻬﻰ ﺑﻴﺎﺩ ﺧﺪﺍﻭﻧﺪ ﺑﻮﺩﻥ ﺑﺮﺍﻯ ﻣﻦ ﺍﺳﺖ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ﺑﻴﺎﺩ ﻭﻟﻰ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ﺑﻮﺩﻥ ﺑﻴﺎﺩ ﺧﺪﺍﻭﻧﺪ ﺑﻮﺩﻥ ﺍﺳﺖ ﻭ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ﭘﻴﺎﻣﺒﺮﺑﻮﺩﻥ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ﻳﺎﺩ ﺧﺪﺍﻭﻧﺪ ﮐﺮﺩﻥ ﻫﻤﺎﻥ ﺫﮐﺮ ﻭﺗﺬﮐّﺮ ﺧﺪﺍﻭﻧﺪ ﺍﺳﺖ ﮐﻪ ﻣﻨﺠﺮ ﺑﺘﻮﻓﻴﻖ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ﺩﺭﺍﻋﻤﺎﻝ ﻋﺒﺎﺩﻯ ﻭ ﺳﻠﻮﮐﻰ ﺳﺎﻟﻚ ﻟﺨﺪﺍﻭﻧﺪ ﺍﺳﺘﻮﺍ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ﺑﺪﻭﻥ ﻭﺳﻴﻠﻬﺎﻯ ﺍﻟﻬﻰ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ﻋﺒﺎﺩﺗﻰ ﻋﻤﻠﺎ ﺗﻌﺒّﺪ ﻭ ﺷﺮﻙ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ﺷﮑﺮ 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ﻫﺮﭼﻪ ﻃﻠﺐ ﮐﺮﺩﻡ ﺍﺯ 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ﻣﻨﺘﻬﺎﻯ ﻫﻤّﺖ ﺧﻮﺩ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ﮐﺎﻣﺮﺍﻥ ﺷﺪﻡ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ﺳﭙﺎﺵ ﺍﻟﻬﻰ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ﺭﺍ ﺁﺭﺯﻭ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ﻣﻴﮑﺮﺩﻩ ﺑﺪﺍﻥ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 ﻣﻨﺘﻬﺎﻯ ﻫﻤّﺖ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ﺎﻳﻦ ﮐﺎﻣﺮﺍﻧﻰ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ﺑﺴﺘﻪ ﺑﺎﻳﻨﮑﻪ ﺩﺭﺟﻪ ﻫﻤّﺖ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ﺟﺪﻳّ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 ﻫﻮﻡ ﻭ ﺍﻭﻡ ﻭ ﺗﻮﺳّﻠﺎ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ﻟﻬﻰﺳﺎﻟﻚ ﭼﻘﺪﺭﻭﭼﮕﻮﻧﻪ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ﺑﺨﻮﺍﺳﺘﻪ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ﺷﻬﻮﺩﻯ ﻭﻧﺠﺎﺕ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ﻫﺮ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ﺩﻧﻴﻮﻯ ﻭ ﺑﻴﺶ ﺍﺯ ﺁﻧﭽﻪ ﺧﺪﺍﻭﻧﺪ ﻧﻴﺰ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ﺧﻮﺍﺳﺘﻦ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ﺑﺴﺘﻪ ﺑﺸﺎﻳﺴﺘﮕﻰ ﺩﺍﺷﺘﻦ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ﺗﺨﻠﻴﻪ ﻭ ﺗﺤﻠﻴﻪ ﺑﻴﺸﺘﺮ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ﺧﺪﺍﻭﻧﺪ ﭼﻴﺰﻯ ﺧﻮﺍﺳﺘﻪ ﺷﻮﺩ 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ﺑﮑﺎﺭ ﺳﻠﻮﻙ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ﺑﻬﺘﺮ ﺑﭙﺮﺩﺍﺯﺩ ﺁﻧﭽﻪ ﺍﺯ ﺧﺪﺍﻭﻧﺪ ﻭ ﺻﻠﺎﺡ ﺩﻳﺪ ﺍﻟﻬﻰ ﺑﺴﺎﻟﻚ ﺧﻮﺩ ﺑﺨﻮﺩ ﺑﺪﻭﻥ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ﺧﻮﺍﺳﺘﻦ ﻧﻴﺰ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ﻫﺮﺑﺎﺭ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ﻣﺮﺣﻠﻬﺎﻯ ﺍﺯ ﻣﺮﺍﺗﺐ ﺷﻬﻮﺩﻯ ﻭ ﺍﺣﻮﺍﻝ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ﺭؤﻳﺎﺋﻰ ﻭ ﺍﻟﻬﺎﻣﺎﺕ ﻋﻘﻠﻰ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ﻭﺑﻬﺸﺘﻬﺎﻯ ﻣﺘﻮﺍﻟﻰ ﻫﻔﺘﮕﺎﻧﻪ ﻣﻴﺴّﺮ ﺑﺮﺍﻯ ﻧﻮ</w:t>
      </w:r>
      <w:r w:rsidR="00EC117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7ADA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ﮔﻠﺒﻦ ﺟﻮﺍﻥ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ﺩﻭﻟﺖ ﺑﺨﻮﺭ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ﺳﺎﻳﻪ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ﺑﻠﺒﻞ ﺑﺎﻍ ﺟﻬﺎﻥ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ﺧﻄﺎﺏ ﺑﻤﺤﺒﻮﺏ ﭘﻴﺮ ﮐﻪ ﺍﻭﺭﺍ ﺍﻳﻦ ﺑﺎﺭ ﮔﻠﺒﻦ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ﻭﺷﺎﺧﻪ ﮔﻠﻰ ﺟﻮﺍﻥ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ﮔﻠﻰ ﺩﺭ ﺷﺎﺧﻪ ﺗﺎﺯ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ﻣﻰ ﺷﮑﻔﺪ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ﻫﺮ ﮐﺎﻣﻞ ﺍﻟﻬﻰ ﺑﺎ ﺳﻦ ﺳﺎﻝ ﺯﻳﺎﺩ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ﻭﺍﺣﻮﺍﻝ ﻭﻧﺸﺎﻁ ﺟﻮﺍﻥ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ﻭﭘﻴﺮﻯ ﺧﻮﺩﺭﺍ ﻧﻴﺰ ﺑﺎﻭﺭ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ﺑﭙﻴﺮ ﻣﻴﮕﻮﻳﺪ 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ﺩﻭﻟﺘﺎﻟﻬﻰ ﻭﺑﻬﺮﻩ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ﻣﻔﺘﺨﺮ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ﺑﺒﻴﻦ 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ﺩﺭ ﺳﺎﻳﻪ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ﮔﻠﺸﻦ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ﺑﻠﺒﻠﻰ ﺩﺭ ﺑﺎﻍ ﺟﻬﺎﻥ ﺷﺪ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ﺑﺎﻍ ﻭ ﺑﻮﺳﺘﺎﻥ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ﮔﻠﺴﺘﺎﻥ ﺟﻬﺎﻥ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ﺁﺑﺎﺩ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ﻧﻘﺎﻁ ﺩﻳﮕﺮ ﺧﺮﺍﺏ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ﺑﻠﺒﻞ ﻏﺰﻝ ﺧﻮﺍﻥ 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ﮔﻞ ﻭﺟﻮﺩ ﭘﻴﺮ ﺍﻟﻬﻰ ﺁﻫﻨﮓ ﻭ ﺷﻌﺮ ﻣﻴﺴﺮﺍﻳﺪ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ﺍﻭﻝ ﺯﺗﺤﺖ ﻭﻓﻮﻕ ﻭﺟﻮﺩﻡ ﺧﺒﺮ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ﻣﮑﺘﺐ ﻏﻢ ﺗﻮ ﭼﻨﻴﻦ ﻧﮑﺘﻪ ﺩﺍﻥ ﺷﺪﻡ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ﻣﻌﺘﺮﻑ ﺍﺳﺖ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ﭘﻴﻮﺳﺘﻦ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ﻋﺸﻖ ﻭ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ﻭﭘﻴﻤﺎﻥ ﺑﺎ ﭘﻴﺮ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 ﻭ ﺑﻢ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ﻧﻴﺰ ﻧﻤﻰ ﺷﻨﺎﺧﺘﻢ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ﻣﮑﺘﺐ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ﺑﺮﺍﻯ ﺳﺎﻟﻚ ﭼﻴﺰﻯ ﺟﺰ ﻏﻢ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ﻧﮑﺘﻪ ﺩﺍﻥ ﺑﺎﻫﻮﺵ ﻭﺷﺎﻋﺮﻯ ﺑﺎ ﺗﻤﺎﻡ ﺭﻣﻮﺯ ﺷﺪ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ﻧﻬﺎﻳ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ﻘﺪﺭ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ﺸﺎﻋﺮ ﻧﮑﺘﻪ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ﺳﻨﺞ ﺷﺪ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ﺍﻭﻝ ﺧﻮﺩﺭﺍ ﺑﺸﻨﺎﺵ ﺗﺎ ﺑﺘﻮﺍﻧﻰ ﺧﺪﺍ ﺭﺍ ﺑﺸﻨﺎﺳﻰ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ﻧﺎﺷﻨﺎﺵ ﺧﻮﺩ ﺟﺎﻫﻞ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ﻧﻤﻴﺘﻮﺍﻧﺪ ﭼﻴﺰﻯ ﺭﺍ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ﺩﺭ ﺗﺠﻠّﻰ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ﺍﻳﺪﺁﻝ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ﮐﻤﺎﻝ ﻭﺍﺟﺐ ﻭ ﻣﻴﺴّﺮ ﺑﺮﺍﻯ ﻧﻮﻉ ﺑﺸﺮﻯ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913D54" w:rsidRPr="004D5F6B" w:rsidRDefault="00D67ADA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ﻗﺴﻤﺖ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ﺣﻮﺍﻟﺘﻢ ﺑﺨﺮﺍﺑﺎﺕ ﻣﻴﮑﻨﺪ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ﻫﺮﭼﻨﺪ ﮐﺎﻳﻦ ﭼﻨﻴﻦ ﺷﺪﻡ ﻭ ﺁﻧﭽﻨﺎﻥ ﺷﺪﻡ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ﺳﺮﻧﻮﺷﺖ ﺃﺯﻟﻰ ﻭ ﺁﺧﺮﻳﻦ ﺳﺮﻧﻮﺷﺖ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ﺩﺭﮐﺮﺍﻣﺎﺕ ﺑﺎﻟﻔﻌﻞ ﻭ ﺑﺎﻟﻘﻮﻩ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ﺑﺎ ﺷﺎﻳﺴﺘﮕﻰ ﻭﻫﻤّﺖ ﺗﺎﺯﻫﺎﻯ ﺩﺭ ﺍﻳﻦ ﺗﻮﻟﺪ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ﺗﺪﺑﻴﺮ ﻭ ﮐﻤﮑﻬﺎﻯ ﺍﻟﻬﻰ ﺩﺭ ﺭﺿﺎﻳﺖ ﺍﻭ ﺩﺳﺖ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ﻗﺴﻤﺖ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ﺭﺯﻕ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ﻧﻌﻤﺘﻬﺎ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ﺭﺣﻤﺘﻬﺎﻯ ﺍﻟﻬﻰ ﺍﺯﻃﺮﻳﻖ ﻫﺪﺍﻳﺘﻬﺎﻯ ﭘﻴﺮ ﮐﺎﻣﻞ ﻭ ﻃﺮﻳﻘﺖ ﺑﻮﻯ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ﮐﻬﺪﺭ ﺧﺮﺍﺑﺎﺕ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 ﻣﻌﺘﮑﻒ ﻭ ﻣﻨﺰﻭﻯ ﺑﺮﺳﻢ ﻭ ﻫﺮﭼﻪ ﺷﺎﻳﺴﺘﻪ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ﮔﺮﺩﻡ ﺑﻤﻦ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ﺧﺮﺍﺑﺎﺕ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 ﻭ ﻣﻴﮑﺪﻩ ﺧﺮﺍﺏ ﮐﻨﻨﺪﻩ ﻓﮑﺮ ﺟﺰﺋﻰ ﻭ ﺣﻘﻴﺮ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 ﺍﻟﻬﻰ ﻧﻮﺳﺎﺯﻯ ﻭﺗﺤﻠﻴﻪ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ﺳﺎﻟﻚ ﺷﺎﻳﺴﺘﻪ ﮐﻪ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ﺗﺨﺮﻳﺐ ﺫﺍﺕ ﺣﻴﻮﺍﻧﻰ ﻭ ﻗﺸﺮﻯ ﻭﺟﺎﻫﻞ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ﺗﺰﮐﻴﻪ ﻭ ﭘﺎﮐﺴﺎﺯﻯ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ﻭﻣﺪﺍﻡﺑﺎ ﺻﻔﺎﺕ ﻧﻴﮑﻮﻯ ﭘﻴﺮ ﻭﺗﻌﻠﻴﻤﺎﺕ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ﺑﺘﺤﻠﻴﻪ ﻭﺯﻳﻨﺖ ﮐﺎﻓﻰ ﻣﺒﻴﺮﺳﺪ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ﺩﺭ ﺗﺨﻠﻴﻪ ﻭﺗﺤﻠﻴﻪ ﺍﺯ ﻧﻈﺮ ﺩﺍﻭﺭﻯ ﺍﻟﻬﻰ ﺑﺘﺠﻠﻴﻪ ﻫﺎﻯ ﻫﻔﺘﮕﺎﻧﻪ ﻣﺮﺣ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ﺩﺭﺍﻳﻦ ﺣﻮﺍﻟﻪ ﺷﺪﻥ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ﻣﺄﻣﻮﺭﻳّﺖ ﺍﻟﻬﻰ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ﮐﻪ ﺍﻳﻦ ﭼﻨﻴﻨﻰ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ﺁﻥ ﭼﻨﺎﻧﻰ ﮐﻪ ﻗﺒﻠﺎ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ﺑﻨﺸﻴﻨﺪ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ﺳﻠﻮﻙ ﺍﻭ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ﻳﺎ ﺳﺨﺖ ﻭ ﺑﺎ ﻏﻢ ﺷﺪﻳﺪ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ﻧﻴﺎﺯ ﺑﮕﻔﺘﻦ ﻭ ﺷﮑﻮﻩ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ﺑﺎﻳﺪ ﺑﻴﺸﺘﺮ ﺳﭙﺎ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 ﺧﺪﺍﻭﻧﺪ ﺑﺎﺷﺪ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ﻣﺮﺩﻫﺎﻯ ﺩﺭ ﺩﺳﺖ ﻏﺴّﺎﻝ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ﻃﺮﻑ ﻭ ﺁﻥ ﻃﺮﻑ ﻣﻰ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ﺃﻫﻞ ﮐﻬﻒ ﻭ ﺍﻋﺘﮑﺎﻑ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 ﺧﺪﺍﻭﻧﺪ ﺯﻳﺮ ﻭﺭﻭ ﻣﻴﺸﻮﺩ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ﺗﻦ ﻭﭼﻪ ﺩﺭ ﺫﻫﻦ ﻭ ﻓﮑﺮ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 ﺩﺭ ﺫﺍﺕ ﻭ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ﮊﻧﺘﻴﻚ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ﺩﮔﺮﮔﻮﻥ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ﻭﻣﻨﻘﻠﺐ ﻭﭘﺸﺖ ﻭﺭﻭ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ﺭﻭﺯ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ﺩﻟﻢ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ﻣﻌﻨﻰ ﮔﺸﻮﺩﻩ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ﺳﺎﮐﻨﺎﻥ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ﺩﺭﮔﻪ ﭘﻴﺮ ﻣﻐﺎﻥ ﺷﺪﻡ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ﺭﻭﺯ ﭘﻴﻤﺎﻥ ﻭﺷﻨﺎﺧﺖ ﭘﻴﺮ ﻭ ﺍﻃﺎﻋﺖ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ﺩﺭﻫﺎﻯ ﻣﻌﺎﻧﻰ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ﺩﺭﻫﺎﻯ 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ﺷﻬﻮﺩﻯ ﻭﺭؤﻳﺎﺋﻰ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ﺑﺮﺩﻝ ﻭ ﻓﮑﺮ ﻣﻦ ﮔﺸﻮﺩﻩ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ﺍﺯ ﺳﺎﮐﻨﺎﻥ ﺩﺭﮔﺎﻩ ﭘﻴﺮ ﻣﻐﺎﻥ ﺷﺪﻡ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ﺑﮕﺪﺍﺋﻰ ﺩ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ﻧﺸﺴﺘﻢ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ﻗﻄﺮﻩ ﻭﺩﺭﺩﻯ ﺍﺯ ﻣﻰ ﺍﻟﻬﻰ ﭘﻴﺮ ﺩﺭﻳﺎﻓﺖ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ﺯﻥ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002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ﺑﺎﺭ ﭘﻴﺮ ﻣﻐﺎﻥ ﺧﻮﺍﻧﺪﻩ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ﺍﻳﻦ ﻋﻨﻮﺍ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ﻣﻐﺎﻥ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ﭘﺪﺭ ﺍﻟﻬﻰ ﻭ ﻣﻎ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ﻭﺩﺭﺳﺖ ﺗﺮ ﺑﻎ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ﻃﺮﻳﻘﺖ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ﺧﻮﺍﻧﺪﻩ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ﻣﻮﺑﺪ 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ﻋﺒﺪ ﻭ ﺑﻨﺪﻩ ﺁﺑﺎﺩ ﮐﺮﺩﻩ ﺭﻭﺍﻥ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 ﭘﻴﺮ ﺣﺎﻧﻘﺎﻩ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ﺩﺭ ﭘﺎﺋﻴﻦ ﻣﺠﻠ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ﻣﻰ ﻧﺸﻴﻨﻨﺪ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ﺷﺎﻫﺮﺍﻩ ﺩﻭﻟﺖ ﺳﺮﻣﺪ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ﺑﺘﺨﺖ ﺑﺨﺖ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ﺟﺎﻡ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ﺑﮑﺎﻡ ﺩﻝ ﺩﻭﺳﺘﺎﻥ ﺷﺪﻡ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ﻣﻮﻓﻖ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ﺷﺎﻩ ﺭﺍﻩ ﺩﻭﻟﺖ ﺳﺮﻣﺪﻯ ﻭﺟﺎﻭﺩﺍﻧﻰ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ﺑﺮﺍﻩ ﻣﺴﺘﻘﻴﻢ ﮐﻮﺗﺎﻩ 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ﺭﺳﺎﻥ ﻭ ﻗﻴﺎﻣﺖ ﺳﻴﺎﺯ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ﺑﺘﺨﺖ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ﻭﺑﺨﺖ ﻭ ﺑﺎﺭﮔﺎ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ﺧﻮﺩ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ﮐﺎﻣﻠﻰ ﻣﻌﺼﻮﻡ ﻭ ﺑﺎ ﻓﺮ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ﺗﺎﺝ ﺍﻟﻬﻰ ﺑﺨﻠﻖ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ﺟﺎﻡ ﻣﻰ ﻭ ﮐﺎﻡ ﺩﻝ ﺩﻭﺳﺘﺎﻥ ﺭﺍ ﺑﺪﺳﺖ ﺁﻭﺭﺩﻩ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ﺣﮑﻤﺘﻬﺎﻯ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ﺑﺴﺎﻟﮑﺎﻥ ﺣﺎﻓﻆ ﮐﺎﻣﻞ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ﺁﻧﻬﺎ ﺭﺍ ﺧﻮﺭ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ﺧﻮﺭﺳﻨﺪ ﺑﻤﺮﺍﺗﺐ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ﺁﻥ ﺯﻣﺎﻥ ﮐﻪ ﻓﺘ</w:t>
      </w:r>
      <w:r w:rsidR="00913D5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ﭼﺸﻤﺖ ﺑﻤﻦ ﺭﺳﻴﺪ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ﺍﻳﻤﻦ ﺯ ﺷﺮ ﻓﺘﻨﻪ ﺁﺧﺮ ﺯﻣﺎﻥ ﺷﺪﻡ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ﺑﭙﻴﺮ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ﺯﻣﺎﻧﻰ ﮐﻪ ﻣﻔﺘﻮﻥ ﻭ ﺷﻴﻔﺘﻪ ﻭ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ﭘﺮﻓﺘﻨﻪ ﻭﺯﻳﺒﺎﻯ ﺗﻮ ﺷﺪﻡ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ﺗﻮﺳّﻞ ﻋﺒﺎﺩﻯ ﺑﺎ ﺁﻥ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ﺍﻳﻤﻦ ﻭ ﻣﺼﻮﻥ ﺍﺯ ﺷﺮ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ﻓﺘﻨﻪ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ﺍﻟﺰﻣﺎﻥ ﮔﺮﺩﻳﺪﻡ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ﺁﺧﺮ ﺍﻟﺰﻣﺎﻥ ﻋﻤﺮ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 ﺑﺮﻭﻯ ﻫﻢ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 ﺍﺯ ﻫﺴﺘﻰ ﺑﻴﺮﻭﻥ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ﻧﻪ ﺍﻣﺎﻡ ﺁﺧﺮﺍﻟﺰﻣﺎﻥ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۵۵ ﻗﺮﻥ ﺩﻳﮕﺮ ﺩﺭ ﺟﻬﺎﻥ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مبعوث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ﮐﻪ ﺗﻤﺎﻡ ﺟﻬﺎﻧﻴﺎﻥ ﺭﺍ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ﮐﺸﺘﺎﺭ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ﻭﺍﻧﺘﻘﺎﻡ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ﺧﻮﻥ ﺣﺴﻴﻦ 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ﮐﻪ ﮐﺎﺭﺵ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ﮐﺸﺘﻦ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ﺍﻣّﺎﺭﻩ ﻧﻮﻉ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ﻓﻮﻕ ﺑﺸﺮﻯ ﺧﻮﺍﻫﺪ ﺑﻮﺩ ﺩﺭ ﺣﺎﻟﻴﮑﻪ ﻫﺮﮐ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ﺩﺭ ﺁﺧﺮ ﻋﻤﺮ ﺧﻮﺩ ﻭ ﭘﻴﺮﻯ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 ﺭﻧﺠﻬﺎﻯ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ﺧﻮﺩ ﺑﻴﺎﺩ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ﻭﻓﺮﺻ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ﺰﻣﺎﻧﻰ ﻭﻭﺳﻴﻠﻪ ﻭ ﻗﺪﺭﺕ ﺩﺭ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ﻭﺫﻫﻦ ﻭﺭﻭﺍﻥ ﺑﺮﺍﻯ ﺗﺰﮐﻴﻪ ﻭ ﺟﺒﺮﺍﻥ ﻭ ﺳﻠﻮﻙ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ﭼﻮﻥ ﺑﻤﻴﺮﺩ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ﺯﻧﺪﮔﻰ ﻭ ﺻﻮﺭﺕ ﻧﻮﻋﻰ ﺣﻴﻮﺍﻧﻰ ﮔﺮﻓﺘﺎﺭ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ﭼﻨﻴﻦ ﺯﻣﺎﻥ ﺁﺧﺮ ﻭﺁﻳﻨﺪﻩ ﻭ ﺑﻌﺪﻯ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ﺩﺭ ﺍﻣﺎﻥ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ﻫﺮ ﺳﺎﻟﻚ ﺩﺭ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ﻭ ﻣﺮﮒ ﺍﺭﺍﺩﻯ ﺑﻄﺮﻳﻘﺖ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ﺑﺎﺯ ﻧﮕﺮﺍﻥ ﻓﺘﻨﻬﻬﺎ ﻭ ﻋﺬﺍﺑﻬﺎﻯ ﺍﻟﻬﻰ 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ﻧﺨﻮﺍﻫﺪ ﺍﺯ ﻣﺮﺣ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ﺍﺭﺍﺩﻯ ﺑﮕﺬﺭﺩ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ﻓﺘﻨﻪ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ﺁﺯﻣﺎﻳﺸﺎﺕ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ﭘﻴﻤﺎﻥ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ﺑﺘﺮﺗﻴﺐ ﺩﺭ ﻫﻔﺖ ﺳﺮﻧﻮﺷﺖ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ﻋﻠّﺖ ﺁﻥ ﺩﺭﺟﻪ ﺁﻟﻮﺩﮔﻰ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ﻧﺎﺧﻮﺩﺁﮔﺎﻩ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 ﻭ ﮔﻨﺎﻫﺎﻥ ﻭ ﮐﻤﺒﻮﺩﻫﺎ ﻭ ﻧﺎﺭﺳﺎﺋﻰ ﻫﺎﻯ ﻓﺮﺍﻭﺍﻧﺘﺮ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ﮐﻤﺘﺮﺑﭙﻴﺮ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ﺑﺮﺍﻩ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ﻋﺒﺎﺩﺍﺗﺶ ﺑﺎ ﺳﺴﺘﻰ ﻭﮐﺎﻫﻠﻰ ﻭﮐﻢ ﮐﺎﺭﻯ ﺗﻮﺃﻡ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ﻭﺣﺴﺮﺗﻬﺎﻯ ﺍﺯ ﺍﺣﻮﺍﻝ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 ﻣﻔﻴﺪ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 ﻏﻴﺮ ﺳﺎﻟﻚ ﺑﻬﻴﭻ ﻭﺟﻪ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ﮐﺎﺭﺳﺎﺯ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ﺍﻟﻬﻰ ﻧﻴﺴﺖ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 ﻧﺼﻮﺡ ﻭ ﻧﺼﺢ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ﻭﻳﻚ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ﮔﻨﺎﻫﻰ ﺭﺍ ﻧﻴﺰ ﻳﻚ ﺑﺎﺭ ﺑﺎ ﻋﻔﻮ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ﺍﺳﺘﻐﻔﺎﺭ ﺁﻥ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 ﻭﺗﮑﺮﺍﺭ ﻧﻤﻰ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ﺍﺭﻭﺍﺡ ﺑﺸﺮﻯ ﻗﺸﺮﻯ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ﻣﺸﺮﻙ ﺗﺮ ﺑﺎﺷﻨﺪ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ﺑﺤﻴﻮﺍﻧﺎﺗﻰ ﺗﺒﺪﻳﻞ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ﻭ ﺧﻮﻙ ﺩﺭﺑﻴﻦ ﺁﻧﻬﺎ ﺑﻬﺘﺮﻳﻦ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ﺭﺣﻢ ﻣﺎﺩﺭ ﺣﻴﻮﺍﻧﻰ ﺧﻮﺩ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 ﺯﻣﻴﻦ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ﺩﺭﻳﺪﻩ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ﻭﺣﺸﻰﺗﺮ ﺍﺯ ﺧﻮﺩ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ﺑﺪﻧﺒﺎﻝ ﻣﺎﺩﺭ ﺣﻴﻮﺍﻧﻴﻮ ﮔﻠّﻪ ﺣﻴﻮﺍﻧﻰ ﺧﻮﻳﺶ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ﻋﺎﻗﺒﺖ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ﺣﺘﻤﺎ ﺩﺭﻳﺪﻩ ﻭﻳﺎ ﺷﮑﺎﺭ ﻭ ﻳﺎ ﻗﺼّﺎﺑﻰ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ﺍﻳﻤﺎﻥ ﺩﺭ ﺃﻣﺎﻥ ﻭ ﺍﻃﻤﻴﻨﺎﻥ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ﺍﻳﻤﺎﻥ ﻳﺎﻓﺘﻦ ﻭﺍﻭﻡ ﻭ ﺷﻬﻮﺩ ﻣﺮﺍﺗﺐ ﺍﻟﻬﻰ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ﺟﺴﺘﻦ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ﭘﻴﺮ ﺳﺎﻝ ﻭﻣﺎﻩ 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ﻳﺎﺭ ﺑﻴﻮﻓﺎﺳﺖ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ﺑﺮﻣﻦ ﭼﻮ ﻋﻤﺮ ﻣﻴﮕﺬﺭﺩ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ﭘﻴﺮ ﺍﺯ ﺁﻥ ﺷﺪﻡ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ﭘﻴﺮﻯ ﺧﻮﺩﺭﺍ ﻧﺘﻴﺠﻪ ﮔﺬﺷﺖ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ﺳﺎﻝ ﻭﻣﺎﻩ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ﺑﻰ ﻭﻓﺎﺋﻰ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ﺑﺎﻋ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ﭘﻴﺮﻯ ﺍﻭ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ﺩﺭ ﻋﺰﻟﺘﮕﺎﻩ ﮔﺬﺍﺭﺩﻩ ﻭﺭﻓﺘﻪ ﻭ ﺩﻳﺪﺍﺭ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ﺁﺭﺯﻭﻯ ﺩﻳﺪﺍﺭ ﻣﺤﺒﻮﺏ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 ﻫﺪﺍﻳﺖ ﻭﻭﻋﺪﻩ ﻫﺎﻯ ﺍﻟﻬﻰ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ﭘﺮﺩﻩ ﻣﺮﮒ ﻗﺒﻞ ﺍﺯ ﻣﺮﮒ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913D54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ﺩﻭﺷﻢ ﻧﻮﻳﺪ ﺩﺍﺩ ﻋﻨﺎﻳﺖ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ﺣﺎﻓﻈﺎ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ﺑﺎﺯﺁ ﮐﻪ ﻣﻦ ﺑﻌﻔﻮ ﮔﻨﺎﻫﺖ ﺿﻤﺎﻥ ﺷﺪﻡ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ﺑﺂﺭﺯﻭﻯ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ﻋﻨﺎﻳﺖ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 ﺳﺎﻟﻚ ﻣﺤﺘﻀﺮ ﺩﺭ ﻋﺰﻟﺘﮕﺎﻩ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ﺑﺎ ﻗﺘﻞ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ﺸﺎﻳﺪ ﺑﺨﻠﻖ ﻫﻢ ﺑﺎﺯﮔﺮﺩﺩ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ﮐﻨﺎﺭ ﻣﺤﺘﻀﺮ ﺗﻠﻘﻴﻨﺎﺕ ﻣﻴّﺖ ﻭ ﺗﻌﻠﻴﻤﺎﺕ ﺁﺧﺮ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ﻭﺗﺠﺮﺑﻴّﺎﺕ ﻣﺮﮒ ﺍﺭﺍﺩﻯ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ﺑﺴﺎﻟﻚ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ﺑﺨﺼﻮﺹ ﻭﻋﺪﻩ ﻫﺎﻯ ﺍﻟﻬﻰ ﺁﺧﺮ ﺧﻮﺩﺭﺍ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ﺟﻤﻠﻪ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ﻋﻔﻮﺍﻟﻬﻰ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ﺍﻳﻦ ﻣﺮﮒ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ﻭﺑﻬﺸﺘﻬﺎﻯ ﺍﻟﻬﻰ ﺭﺍ ﺣﺘﻤﺎ ﺧﻮﺍﻫﺪ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 ﻭﭘﻴﺮ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ﺿﺎﻣﻦ ﺍﻟﻬﻰ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ﺗﺰﮐﻴﻪ ﻧﺸﺪﻩ ﺳﺎﻟﻚ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ﺑﺎﺯﺁ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 ﺑﺨﻠﻖ ﺑﺎﺯﮔﺮﺩ ﻭﺯﻧﺪﻩ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ﺭﺍ ﺍﻧﺠﺎﻡ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ﺧﻠﺎﻝ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ﻓﺮﻣﺎﻥ ﺑﺎﺯﮔﺸﺖ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ﺧﺪﺍﻭﻧﺪ ﺑﭙﺬﻳﺮﺩ ﻭﻣﺎﻧﻨﺪ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ﻣﺮﺩﻫﺎﻯ ﺭﺍ ﺯﻧﺪﻩ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ﺍﻭﺭﺍ ﺗﺸﻴﻴﻊ 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جنازه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ﺑﮕﻮﺭ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545EB4" w:rsidP="006773C1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D6318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غزل</w:t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913D54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ﺧﻴﺎﻝ ﻧﻘﺶ ﺗﻮ ﺩﺭ ﮐﺎﺭﮔﺎﻩ ﺩﻳﺪﻩ ﮐﺸﻴﺪﻡ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ﺑﺼﻮﺭﺕ ﺗﻮ ﻧﮕﺎﺭﻯ ﻧﺪﻳﺪﻡ ﻭﻧﺸﻨﻴﺪﻡ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ﻣﺤﺒﻮﺏ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ﻧﻘﺶ ﺻﻮﺭﺕ ﺗﻮ ﺭﺍ ﺩﺭ ﮐﺎﺭﮔﺎﻩ ﭼﺸﻢ ﺧﻮﺩ ﮐﺸﻴﺪﻡ ﮐﻪ ﭼﻮﻥ ﺁﺗﻠﻴﻪ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ﻧﻘّﺎﺷﻰ ﺻﻮﺭﺗﮕﺮ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ﺑﺘﺨﻴّﻞ ﻭ ﺣﻀﻮﺭ ﺫﻫﻨﻰ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ﻭﺿﻮ ﻭﻗﺒﻠﻪ ﻳﺎ ﻭﻯ ﺳﻮ ﻭﺳﻤﺖ ﺍﻟﻬﻰ ﺧﻮﺩﺭﺍ ﺁﻣﺎﺩﻩ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ﻭﺍﺳﺒﺎﻍ ﻳﺎﺍﺳﺒﺎﻕ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ﻭﺳﻴﻠﻪ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ﺑﺘﻮﺳّﻞﻋﺒﺎﺩﻯ ﻭ ﺍﺭﺗﺒﺎﻁ ﺑﺎ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ﻭﺁﺳﻤﺎﻧﻬﺎ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ﺍﻭ ﻣﻘﺒﻮﻝ ﺍﻟﻬﻰ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ﺑﻘﻮﻝ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ﺑﺪﻭﻥ ﻭﺳﻴﻠﻪ ﺍﻟﻬﻰ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ﻭﻣﻌﺮﻓﻰ ﺷﺪﻩ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ﻭﺁﺳﻤﺎﻥ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ﺳﺎﻟﻚ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ﻭﺑﺼﻮﺭﺕ 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ﺑﺼﻮﺭﺕ ﺍﻭ 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ﺻﻮﺭﺕ ﻧﻮﻋﻰ ﺧﻮﺩﺭﺍ 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ﻣﻌﺎﺩﻝ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ﮐﺮﺍﻣﺎﺕ ﻧﻮﻋﻰ 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 ﻣﺴﺦ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ﻭﺧﻮﻙ ﺑﻬﺘﺮﻳﻦ ﻣﺴﺦ ﺁﻧﺎﻥ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ﻣﺎﺭ ﻭﻣﻮﺭ ﻧﻴﺰ ﻭﺑﺪﺗﺮ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ﺑﺎ ﮔﻨﺎﻩ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ﻫﺎ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ﺒﻴﺸﺘﺮ ﺗﺒﺪﻳﻞ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ﺷﺮﻙ ﺧﺪﺍﻭﻧﺪ ﻭﺷﺮﻳﻚ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ﻳﻚ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ﻓﺮﺍﻫﻢ ﮐﺮﺩ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 ﭘﺮﺳﺘﻰ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ﺧﻮﺩ ﭘﺮﺳﺘﻰ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ﺍﺑﻠﻴ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ﺧﻮﺩﺭﺍ ﭘﺮﺳﺘﻴﺪﻩ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ﻭﺗﺎﺑﻊ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ﻫﻮﺳﻬﺎﻯ ﻧﺎﺧﻮﺩﺁﮔﺎﻩ ﺁﻟﻮﺩﻩ ﻭ ﺣﻴﻮﺍﻧﻰ ﺟﺎﻫﻞ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ﺁﺧﻮﻧﺪﻯ 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ﺳﻨّﻰ ﺑﺪﻭﻥ ﺳﻨّﺖ ﭘﻴﺎﻣﺒﺮ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ﺷﻴﻌﻪ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ﺷﻌﺎﻉ ﺍﻧﻮﺍﺭ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ﮐﺎﺭﮔﺎﻩ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ﺟﺎﺋﻰ ﺑﻬﺘﺮ ﻧﺪﻳﺪ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ﻭﻧﮕﺎﺭ ﻭﻧﻘﺶ ﺗﻮﺭﺍ ﻧﮕﺎﺭﺵ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ﺣﺘﻰ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ﺩﺭﻣﻴﺎﻥ ﻧﻤﻰ 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ﻣﺴﺖ ﻭﻣﺪﻫﻮﺵ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ﺟﻤﺎﻝ ﻣﺤﺒﻮ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ﺪﺭﮐﺎﺭﮔﺎﻩ ﭼﺸﻢ ﺧﻮﻳﺶ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ﻣﻨﺠﺮ ﺑﻮﺣﺪﺕ ﻭﺟﻮﺩ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ﺑﻮﺣﺪﺕ ﺷﻬﻮﺩﻯ ﺧﻮﺩ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ﺑﺸﻬﻮﺩ ﺑﺮﺗﺮﻯ ﻣﻮﻓ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ﭼﻨﻴﻦ ﻋﺒﺎﺩﺗﻰ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ﭘﺴﻨﺪﺩ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 ﺑﺮﻭﺯ ﺑﻬﺘﺮﻭﻭﺍﺿﺢ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ﻭﻋﺎﺷﻘﺎﻧﻪ ﺗﻮﺳّﻞ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ﭼﻴﺰﻯ ﺭﺍ ﺯﻳﺒﺎ ﺗﺮ ﺍﺯ ﻧﻘﺶ ﻣﺤﺒﻮﺏ ﺩﺭ ﺟﻬﺎﻥ ﻧﺪﻳﺪﻩ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ﻭﻧﺸﻨﻴﺪﻩ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ﺧﺪﺍﺋﻰ ﮐﻪ ﭘﻴﺮ ﺭﺍ ﻣﻌﺮﻓﻰ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ﭘﺎﺩﺍﺵ ﺍﻳﻦ ﻋﺒﺎﺩﺕ ﻧﻴﮑﻮ ﺩﺭﮐﻴﻔﻴّﺖ ﺭﺍ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 ﺩﻳﮕﺮ ﻭﺟﻮﺩ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ﻋﺒﺎﺩﺗﻰ ﺭﺍ 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و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ﭘﺎﺩﺍﺵ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913D54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ﭼﻪ ﺩﺭ ﻃﻠﺒﺖ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ﻫﻢ ﻋﻨﺎﻥ ﺑﺎﺩ ﺷﻤﺎﻟﻢ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ﺑﮕﺮﺩ ﺳﺮﻭ ﺧﺮﺍﻣﺎﻥ ﻗﺎﻣﺘﺖ ﻧﺮﺳﻴﺪﻡ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ﻣﺮﺍ ﺩﺭ ﻋﺰﻟﺘﮕﺎﻩ ﮔﺬﺍﺷﺘﻰ ﻭ ﺭﻓﺘﻰ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ﻃﻠﺐ ﻧﻤﻮﺩﻥ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ﺮﺍﭼﻨﺎﻥ ﻣﻴﺨﻮﺍﻫﻢ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ﺑﺴﺮﻋﺖ ﺑﺎﺩ ﺷﻤﺎﻝ ﺑﺴﻮﻯ ﺗﻮ ﺑﭙﻴﻤﺎﻳﻢ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ﺧﻴﺎﻝ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ﺑﮕﺮﺩ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ﺳﺮﻭ ﺧﺮﺍﻣﺎﻥ ﺩﺭ ﻗﺎﻣﺖ ﺑﻮﺩﻯ ﻧﺮﺳﻴﺪﻡ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ﺭؤﻳﺎﻫﺎﻯ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ﮐﻪ ﭘﻴﺮ ﺭﺍ ﺩﻳﺪﻩ ﻭ ﺧﻮﺍﺳﺘﻪ ﺑﺴﻮﻳﺶ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ﻣﻴﺪﻭﻳﺪ ﺑﻮﻯ ﻧﻤﻴﺮﺳﻴﺪ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ﺍﻣﻴﺪ ﺩﺭ ﺷﺐ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ﺑﺮﻭﺯ ﻋﻤﺮ ﻧﺒﺴﺘﻢ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ﻃﻤﻊ ﺑﺪﻭﺭ ﺩﻫﺎﻧﺖ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ﺯﮐﺎﻡ ﺩﻝ ﺑﺒﺮﻳﺪﻡ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ﺍﻣﻴﺪ ﺍﺯ ﺷﺐ ﺳﻴﺎﻩ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ﺳﻴﺎﻫﻰ ﺯﻟﻔﺎﻧﺖ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ﺑﺮﻭﺯ ﻋﻤﺮ ﻧﺒﺴﺘﻢ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ﺭﻭﺷﻦ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ﻧﻴﺎﻓﺘﻢ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ﺩﻳﺪﻡ ﮐﻪ ﺑﻘﺎﻣﺖ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ﺑﻠﻨﺪ ﻭ ﺳﺮﻋﺖ ﺗﻮ ﻧﻤﻰ ﺭﺳﻢ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ﻣﺮﺍﺗﺐ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ﺳﺮﻋﺖ ﺗﻌﺎﻟﻰ ﻭ ﻗﺪ ﮐﺸﻴﺪﻥ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ﺗﺎ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ﻃﻤﻊ ﺑﺪﻭﺭ ﺩﻫﺎﻧﺖ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ﮐﺎﻡ ﺩﻝ ﺑﺒﺮﻳﺪﻡ ﻭﻧﺎﺍﻣﻴﺪ ﺷﺪﻡ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ﺑﻮﺳﻪ ﺍﻯ ﺑﮕﻴﺮﻡ ﻭﻳﺎ ﮐﻠﺎﻡ ﻭﺣﮑﻤﺘﻰ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ﺩﺳﺘﻮﺭ ﻭﻫﺪﺍﻳﺘﻰ ﺗﺎﺯﻩ ﺑﮕﻴﺮﻡ 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ﺣﺎﻓﻆ ﺩﺳﺘﻮﺭ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ﻣﺮﮒ ﺍﺭﺍﺩﻯ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ﺍﺣﺘﻀﺎﺭ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ﮔﻮﺩﺍﻝ ﻗﺒﺮ ﻋﺰﻟﺘﮕﺎﻩ ﺧﻮﻳﺶ ﺑﮑﻤﻚ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ﻭﻧﺠﺎﺕ ﻭﻳﺎ ﺑﺎﺯﮔﺸﺖ ﺑﺨﻠﻖ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ﺑﺸﻮﻕ ﭼﺸ</w:t>
      </w:r>
      <w:r w:rsidR="00913D5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ﻧﻮﺷﺖ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ﻗﻄﺮ</w:t>
      </w:r>
      <w:r w:rsidR="00913D5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ﻫﺎ ﮐﻪ ﻓﺸﺎﻧﺪﻡ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ﺯﻟﻌﻞ ﺑﺎﺩﻩ ﻓﺮﻭﺷﺖ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ﻋﺸﻮ</w:t>
      </w:r>
      <w:r w:rsidR="00913D5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ﻫﺎ ﮐﻪ ﺧﺮﻳﺪﻡ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ﺑﺸﻮﻕ ﺭﺳﻴﺪﻥ ﺑﭽﺸﻤﻪ ﻧﻮﺵ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ﻗﻄﺮﻩ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ﺃﺷﮑﻰ ﮐﻪ ﻧﺮﻳﺨﺘﻪ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ﭼﺸﻤﻪ ﺩﻫﺎﻥ ﻫﻨﻮﺯ 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ﻟﻌﻞ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ﺳﺮﺥ ﺑﺎﺩﻫﺎﻯ ﮐﻪ ﺳﺎﻗﻰ ﻣﻴﻔﺮﻭﺵ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ﻋﺸﻮ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ﻧﺪﻳﺪﻩ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ﻣﻨّﺖ ﭘﺬﻳﺮﻓﺘﻪ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ﻟﺐ ﻟﻌﻞ ﻣﺤﺒﻮﺏ ﻭ ﺑﻰ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ﺍﻋﺘﻨﺎﺋﻰ ﺍﻭ ﺑﺪﺭﺧﻮﺍﺳﻬﺎﻯ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ﻣﺤﺒﻮﺏ ﺑﻌﺰﻟﺘﮕﺎﻩ ﻋﺎﺷﻖ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ﻓﺮﻣﺎﻥ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ﻭﺑﺒﻴﻨﺪ ﭼﮕﻮﻧﻪ ﻣﻄﻴﻊ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ﻭﺁﺧﺮﻳﻦ ﺁﺯﻣﺎﻳﺶ ﺍﻟﻬﻰ ﺧﻮﺩﺭﺍ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ﺟﺎﻥ ﺷﻴﺮﻳﻦ ﺑﺸﺮﻯ ﻧﻴﺰ ﻣﻴﮕﺬﺭﺩ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ﺑﺠﺎﻧﺎﻥ ﺍﻟﻬﻰ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ﺯﻏﻤﺰﻩ ﺑﺮ ﺩﻝ ﺭﻳﺸﻢ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ﺗﻴﺮﻫﺎ ﮐﻪ ﮔﺸﺎﺩﻯ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ﺯﻏﺼّﻪ ﺑﺮ ﺳﺮ ﮐﻮﻳﺖ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ﭼﻪ ﺑﺎﺭﻫﺎ ﮐﻪ ﮐﺸﻴﺪﻡ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ﺭﻧﺠﻬﺎﻯ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ﺣﺎﻓﻆ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ﺍﺯ ﺗﻴﺮ ﻣﮋﮔﺎﻥ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ﺯﻳﺒﺎﻳﺶ ﭼﻪ ﺯﺧﻤﻬﺎﻯ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ﺗﺎﺯﻫﺎﻯ ﺑﺮ ﺩﻝ ﺭﻳﺶ ﻭ ﭘﺮ ﺯﺧﻢ ﺣﺎﻓﻆ ﮐﻪ ﻧﺮﺳﺎﻧﺪﻩ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ﻣﮋﮔﺎﻥﻣﺤﺒﻮﺏ ﺩﺭ ﮐﺎﺭﮔﺎﻩ ﺧﻴﺎﻝ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ﺯﺧﻤﻬﺎ ﺭﺍ ﻣﻴﺪﻳﺪﻩ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ﻧﺘﻴﺠﻪ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ﻏﺼّﻪ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 ﺑﺎﺭﻫﺎﻯ ﺳﻨﮕﻴﻨﻰ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ﺩﻝ ﻭ ﭼﺸﻢ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ﻧﮑﺸﻴﺪﻩ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ﺳﺎﻟﻚ ﺩﺭ ﺍﻳﻦ ﺗﻮﺳّﻠﺎﺕ ﺣﻀﻮﺭ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ﺑﺮﺳﺮ ﮔﻮﺩﺍﻝ ﻋﺰﻟﺖ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ﺍﺭﺍﺩﻯ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 ﺩﺭ ﮐﻨﺎﺭﺵ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ﺍ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ﺧﻴﺎﻝ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ﻣﺄﻧﻮ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ﻗﺒﻮﻝ ﺍﻟﻬﻰ ﺣﻀﻮﺭ ﺫﻫﻨﻰ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ﺣﻀﻮﺭ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 ﺍﻭ ﺩﺭ ﺩﻝ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ﺰﮐﻮﻯ ﻳﺎﺭ ﺑﻴﺎﺭ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ﻧﺴﻴﻢ ﺻﺒﺢ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ﻏﺒﺎﺭﻯ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ﺑﻮﻯ ﺧﻮﻥ ﺩﻝ ﺭﻳﺶ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ﺃﺯ ﺁﻥ ﺗﺮﺍﺏ ﺷﻨﻴﺪﻡ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ﺑﺒﺎﺩ ﺻﺒﺎﻯ ﺻﺒﺤﮕﺎﻫﻰ ﭘﮕﺎﻫﻰ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ﻫﻤﺮﺍﻩ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ﺑﺮﺧﻠﺎﻑ ﺭﻭﺯﻫﺎﻯ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ﺩﻳﮕﺮ ﮐﻪ ﻣﻌﻄّﺮ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ﻏﺒﺎﺭ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ﺳﻮﻯ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ﺑﺒﺎﺩ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ﺑﻮﻯ ﺧﻮﻥ ﺩﻝ ﺭﻳﺶ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 ﺗﺮﺍﺏ ﻭ ﺧﺎﻙ ﻣﻰ ﺷﻨﻮﻡ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ﺣﺎﻓﻆ ﮐﻪ ﭘﻴﺮ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ﺭﺍﻩ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ﺑﻌﺰﻟﺘﮕﺎﻩ ﺍﻭ ﻣﻴﺂﻳﺪ ﮔﺮﭼﻪ ﺟﺪﻯ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کهئ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ﺩﻝ ﭘﻴﺮﺧﻮﻥ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ﻗﺘﻞ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ﺭﺍ ﻧﻤﻰ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ﺑﺎﻳﺪ ﮐﻪ ﺟﺎﻥ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ﺷﺎﻳﺴﺘﻪ ﺭﺍ ﻫﺮﭼﻪ ﺯﻭﺩﺗﺮ 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 ﻫﻢ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ﭘﻴﺮ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ﺑﻮﻯ ﺧﻮﻥ ﻏﺒﺎﺭ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ﺁﻳﻨﺪﻩ ﻗﺮﻳﺐ ﺍﻟﻮﻗﻮﻉ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ﺧﻮﻧﺶ ﺑﺮ ﺯﻣﻴﻦ ﺭﻳﺨﺘﻪ ﺧﻮﺍﻫﺪ ﺷﺪ 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ﺑﺎﺩ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ﺗﺼﻮﺭﺧﻮﺩﺭﺍ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ﭘﻴﺮ ﺗﺤﻘّﻖ ﺁﻧﺮﺍ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ﺣﺎﻓﻆ ﺑﺴﻴﺎﺭﻯ ﺍﺯ ﻋﺎﺷﻘﺎﻥ ﻗﺒﻞ ﺍﺯ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ﺑﺰﻣﻴﻦ ﺭﻳﺨﺘﻪ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ﺑﺨﺎﻙ ﺳﭙﺮﺩﻩ ﺍﺳﺖ ﮔﺮﭼﻪ ﺣﺎﻓﻆ ﺁﺭﺯﻭﻯ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ﻗﺼﺪ ﺟﺎﻥ ﺍﻭﺭﺍ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ﮔﻬﮕﺎﻩ ﭼﻨﻴﻦ ﺩﺭ ﺍﺷﻌﺎﺭﺷﻤﻰ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ﻨﮕﺮﺍﻥ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ﻣﺮﺣﻠﻪ ﺳﺨﺘﻰ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ﻧﮕﺮﺍ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ﺗﻤﺎﻡ ﺁﺭﺯﻭﻯ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ﻧﺘﻮﺍﻧﺪ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ﭘﺮﺩﻩ ﻣﺮﮒ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ﻭﺟﻬﺎﻥ ﺑﺸﺮﻯ ﻭﻋﻠﺎﺋﻖ ﻭﻧﻴﺮﻭﻯ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ﻣﺎﻧﻊ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913D54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ﮔﻨﺎﻩ ﭼﺸﻢ ﺳﻴﺎﻩ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ﺑﻮﺩ ﻭ ﮔﺮﺩﻥ ﺩﻟﺨﻮﺍﻩ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ﭼﻮ ﺁﻫﻮﻯ ﻭﺣﺸﻰ ﺯﺁﺩﻣﻰ ﺑﺮﻣﻴﺪﻡ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ﺯﻳﺒﺎﺋﻰ ﭼﺸﻤﺎﻥ ﺳﻴﺎﻩ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ﻭﮔﺮﺩﻥ ﺯﻳﺒﺎﻯ ﺩﻟﺨﻮﺍﻩ ﺧﻮﺩ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ﺍﻳﻦ ﮔﻨﺎﻩ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ﻣﺎﻧﻨﺪ ﺁﻫﻮﻯ ﻭﺣﺸﻰ ﺍﺯ ﺁﺩﻣﻴﺎﻥ ﮔﺮﻳﺨﺘﻪ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ﻭﺩﺭﺍﻳﻦ ﺍﻧﺰﻭﺍﻯ ﻋﺰﻟﺘﮕﺎﻩ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ﻣﻨﺰﻭﻯ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ﻭﮔﻨﺎﻩ ﺩﻭﺭﻯ ﺍﺯ 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ﺗﻘﺼﻴﺮ ﺯﻳﺒﺎﺋﻰ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ﺁﻫﻮ ﻭ ﮔﺮﺩﻥ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ﮐﺎﺭﮔﺎﻩ ﭼﺸﻢ ﺩﻝ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ﻧﻘّﺎﺷﻰ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ﺯﻳﺒﺎﺭ ﺗﺮ ﺍﺯ ﺻﻮﺭﺕ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ﮐﺸﺪ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ﻫﻨﺮﻯ ﺧﻮﺩ ﻣﻴﻴﺮﺩﺩ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ﺍﻳﻨﻬﺎ ﺑﺎﻣﻴﺪ ﺭﻭﺯﻯ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ﻗﻴﺎﻡ ﻗﻴﺎﻣﺖ ﮔﻮﻧﻪ ﺟﺎﻥ ﺑﺸﺮﻯ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ﻣﺮﮒ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ﺍﺭﺍﺩﻯ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ﻭﺩﺍﻉ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ﺍﻟﻬﻰ ﺧﻮﺩﺭﺍ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ﺩﺭ ﺑﻐﻞ ﻣﺤﺒﻮﺏ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ﮐﻤﺮ ﻭ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ﻭﺍﺑﺴﺘﻪ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ﺧﻨﺪﺍﻥ ﻭ ﺭﺍﺿﻰ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ﺍﻭﺭﺍ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ﺣﺎﻟﺶ ﺟﺎ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ﺑﺮ ﺳﺮ ﻭ ﺭﻭﻯ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ﺣﺎﻓﻆ ﺁﺭﺯﻭﻯ ﺁﻧﺮﺍ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ﻏﻨﭽﻪ ﺑﺮﺳﺮﻡ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ﮐﻮﻯ ﺍﻭ ﮔﺬﺷﺖ ﻧﺴﻴﻤﻰ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ﭘﺮﺩﻩ ﺑﺮ ﺩﻝ ﺧﻮﻧﻴﻦ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ﺑﺒﻮﻯ ﺍﻭ ﺑﺪﺭﻳﺪﻡ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ﭼﻮﻥ ﻏﻨ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ﻧﺴﻴﻤﻰ ﺍﺯ ﮐﻮﻯ ﺩﻭﺳﺖ ﺑﺮ ﺳﺮﺵ ﮔﺬﺷﺖ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ﻭﮔﻠﺒﺮﮔﻬﺎﻯ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ﺑﺎﺯﻧﻤﻮﺩ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ﭘﺮﺩﻩ ﺩﻝ ﺧﻮﻳﺸﺘﻦ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ﺑﻮﻯ ﻣﺤﺒﻮﺏ ﺩﺭﻳﺪﻩ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ﻣﻌﻄّﺮ ﺑﺎﺩ ﺻﺒﺎ ﺍﺳﺖ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ﺪﺭﺑﺮﺩﺍﺷ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ﺁﻧﺮﺍ ﺭﺳﻴﺪﻩ ﺍﺯ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</w:t>
      </w:r>
      <w:r w:rsidR="00D67AD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ﺧﻮﻳﺸﺘﻦ ﺳﺎﻟﻚ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 ﺩﻳﺪﺍﺭ ﻣﺠﺪﺩ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ﺑﺨﺎﻙ ﭘﺎﻯ ﺗﻮ ﺳﻮﮔﻨﺪ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ﻭﻧﻮﺭ ﺩﻳﺪ</w:t>
      </w:r>
      <w:r w:rsidR="00D67AD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ﺤﺎﻓﻆ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ﺑﻰ ﺭﺥ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ﻓﺮﻭﻍ ﺍﺯ ﭼﺮﺍﻍ ﺩﻳﺪﻩ ﻧﺪﻳﺪﻡ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ﺳﻮﮔﻨﺪ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ﭘﺎﻯ ﭘﺎﺭ ﺍﻟﻬﻰ ﺧﻮﺩﺭﺍ ﻣﻴﺨﻮﺭﺩ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ﺳﻮﮔﻨﺪ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ﻋﺰﻳﺰﺗﺮ ﭼﻴﺰﻯ ﺩﺭ ﺗﻦ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 ﻫﻤﺎﻥ ﺳﻤﺒﻮﻝ ﻭ ﺳﻮﮊﻩ ﺷﻬﻮﺩﻯ ﻧﻮﺭ ﺻﻮﺭﺕ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ﻭ ﻫﺮ ﺷﻬﻮﺩﻯ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ﻭ ﭼﺸﻢ ﺩﻝ ﺳﺎﻟﻚ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ﺳﻮﮔﻨﺪ ﮐﻪ ﺑﭙﻴﺮﺍﻃﻤﻴﻨﺎﻥ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ﺣﺘﻰ ﺍﺯ ﭼﺮﺍﻍ ﺭﻭﺷﻨﻰ ﻭﻧﻮﺭﻯ ﻧﺪﻳﺪﻩ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ﭼﺸﻢ ﺩﻝ ﺧﻮﺩ ﺭﻭﺷﻨﻰ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ﻫﻨﻮﺯ ﺑﻨﻮﺭ ﺍﻟﻬﻰ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ﺍﻭﺭﺍ ﺑﺪﺍﻥ ﺑﺮﺳﺎﻧﺪ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ﮐﻨﺎﺭ ﻣﺤﺘﻀﺮ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ﻣﺮﮒ ﺍﺭﺍﺩﻯ ﻭ ﺩﺳﺘﻮﺭﺍﺕ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ﺗﺠﺮﺑﻴّﺎﺕ ﻭﻭﻋﺪﻩ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ﺧﻮﺩﺭﺍ 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ﻋﻔﻮ ﺍﻟﻬﻰ ﻭ ﻭﻋﺪﻩ ﺑﻬﺸﺘﻬﺎﻯ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ﻮﻧﻴﺰ</w:t>
      </w:r>
      <w:r w:rsidR="00913D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 ﺗﻠﻘﻴﻨﺎﻧﻰ ﮐﻪ 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ﺑﻤﺮﮒ ﺍﺭﺍﺩﻯ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ﺑﻤﻴّﺘﻰ ﮐﻪ ﻋﻤﺮﻯ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 ﭘﻴﺎﻣﺒﺮ ﻭﺍﻣﺎﻡ ﻭ ﻣﺴﺎﺋﻞ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ﻧﻤﻴﺪﺍﻧﺴﺘﻪ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ﺩﺭﻭﻗﺖ ﺑﺨﺎﻙ ﺳﭙﺮﺩﻥ ﺑﻮﻯ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ﺗﻠﻘﻴﻦ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ﭘﺎﺳﺦ ﻧﮑﻴﺮ ﻭﻣﻨﮑﺮ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ﭼﻤﺎﻕ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ﻋﻮﺍﻣﻞ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ﻓﺮﻳﺐ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 ﺑﺮﺩﻩ ﺭﻧﺞ ﺭﺍ ﮔﻨﺞ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ﻭﺳﺎﻟﻚ ﺑﭙﻴﺮ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ﺭﻭﺷﻦ ﺗﺮ ﺍﺯ ﻧﻮﺭ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ﺩﺭ ﺩﻝ ﻭ ﭼﺸﻢ ﻧﺪﺍﺷﺘﻪ ﻭ ﻧﺪﺍﺭﻡ ﻭ ﺩﺭﺟﻬﺎﻥ ﭼﻨﻴﻦ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ﻫﻢ ﻧﺪﻳﺪﻫﺎﻡ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ﻧﻮﺭ ﻫﺪﺍﻳﺖ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ﺑﻤﺮﺍﺗﺐ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ﺗﺠﻠّﻰ ﻗﺎﺋﻢ ﻭﻋﺮﺵ ﺭﺣﻤﺎﻥ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ﺟﺎﻭﺩﺍﻧﮕﻰ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ﺩﺭ ﻫﻔﺖ ﻫﺰﺍﺭ ﺳﺎﻝ ﺍﻧﺘﻈﺎﺭ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D6318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7C755E" w:rsidRDefault="00545EB4" w:rsidP="00D63185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ﺯﺩﺳﺖ ﮐﻮﺗﻪ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ﺧﻮﺩ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ﺯﻳﺮ ﺑﺎﺭﻡ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ﺍﺯ ﺑﺎ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ﺑﻠﻨﺪﺍﻥ ﺷﺮﻣﺴﺎﺭﻡ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ﺩﺳﺘﺎﻥ ﻭ ﺩﺳﺘﺮﺳﻰ ﺧﻮﺩﺭﺍ ﮐﻪ ﮐﻮﺗﺎﻩ ﻭﻧﺎﺭﺳﺎ ﻣﻴﺪﺍﻧﺪ ﻧﺎﺭﺍﺣﺖ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ﻧﻤﻴﺘﻮﺍﻧﺪ ﺯﻳﺮ ﺑﺎﺭ ﻭﻇﻴﻔﻪ ﺧﻮﺩ ﺑﺪﺭﺳﺘﻰ ﺍﻧﺠﺎﻡ ﻭﻇﻴﻔﻪ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ﺑﻠﻨﺪﺍﻥ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ﻗﺎﻣﺖ ﺑﻠﻨﺪ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ﺷﺮﻣﺴﺎﺭﻯ ﺩﺍﺭﺩ ﮐﻪ ﺁﻧﺎﻥ ﺩﺳﺘﺮﺳﻰ ﻭﺗﻮﺍﻥ ﺩﺍﺭﻧﺪ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ﺳﺎﻟﻚ ﻭﻳﺎ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لی که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ﻗﺪ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ﻭﻗﺎﻣﺖ ﺭﺳﻴﺪﻩ ﺑﻤﺮﺍﺗﺐ ﺍﻟﻬﻰ ﺭﺍ ﺩﺍﺭﻧﺪ ﻭﻟ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ﺩﺭ ﮐﻨﺞ ﮔﻮﺩﺍﻝ ﺧﻮﺩ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ﺍﻓﺘﺎﺩﻩ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ﺩﺳﺘﺮﺳﻰ ﺑﺒﻬﺮﻩ ﻫﺎﻯ ﺷﻬﻮﺩﻯ ﻭ ﺭؤﻳﺎﺋﻰ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ﻭﺍﻟﻬﻰ ﺧﻮﺩﺭﺍ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ﻭﺷﺮﻣﻨﺪﻩ ﺍﺯ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 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ﺟﺪﻯ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ﺑﺎ ﺗﻤﺎﻡ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ﻫﻤّﺘﻬﺎﻯ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ﺗﻮﺳّﻠﺎﺕ ﻋﺒﺎﺩﻯ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ﺗﻮﺍﺿﻊ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ﮐﺎﺭﻫﺎﻯ ﺑﺰﺭﮒ ﺧﻮﺩﺭﺍ ﺑﻘﻮﻝ ﭘﻴﺎﻣﺒﺮ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ﮐﻮﭼﻚ ﻣﻴﺪﺍﻧﺪ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ﻭﮐﺎﺭﻫﺎﻯ ﮐﻮﭼﻚ ﺩﻳﮕﺮﺍﻥ ﺳﺎﻟﻚ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ﺑﺰﺭﮒ ﻣﻴﺨﻮﺍﻧﺪ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 ﻧﻴﺰ 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 ﺳﺎﻟﻚ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ﺧﻮﺭﺳﻨﺪ ﻭﺍﻣﻴﺪﻭﺍﺭﺗﺮ ﻭ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ﺟﺪﻳﺘﺮﻣﻴﺸﻮﺩ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ﺳﻨﮕﻴﻦ ﻭﻇﺎﻳﻒ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ﻣﺘﻨﺎﺳﺐ ﺑﺴﻨﮕﻴﻨﻰ ﮔﻨﺎﻫﺎﻥ ﻭ ﻣﻌﺎﻳﺐ ﺭﻭﺍﻥ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ﻭﮐﻤﺒﻮﺩﻫﺎ ﻭ ﻋﻘﺪﻩ ﻫﺎ ﻭ ﻋﻘﻴﺪﻩ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ﺳﺮﺍﺳﺮﺣﻴﻮﺍﻧﻴﻮﺑﺸﺮﻳﻮﻣﺎﺩﻯ ﺟﻬﺎﻧﻰ ﻣﻴﺒﺎﺷﺪ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ﻤﺎﻧﻊ ﺁﻳﻨﺪ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ﻣﮕﺮ ﺯﻧﺠﻴﺮ ﻣﻮﺋﻰ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ﮔﻴﺮﺩﻡ ﺩﺳﺖ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ﻭﮔﺮﻧﻪ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ﺳﺮ ﺑﺸﻴﺪﺍﺋﻰ ﺑﺮﺁﺭﻡ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ﺗﻨﻬﺎ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ﺑﺎ ﮐﻮﺗﺎﻫﻰ ﺩﺳﺘﺎﻥ ﺧﻮﺩ ﺍﻳﻦ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ﺑﺰﻧﺠﻴﺮ ﺗﺎﺭ ﻣﻮﻯ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ﭼﺎﻩ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ﺑﮑﺸﺪ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ﻣﻮﺋﻰ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ﺍﺯﮔﻴﺴﻮﻯ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ﺣﻀﻮﺭﺫﻫﻨﻰ ﺧﻮﺩ 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ﺑﻠﻨﺪﻯ ﺗﺎﺭ ﻣﻮﻯ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ﺟﺒﺮﺍﻥ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ﮐﻮﺗﺎﻫﻰ ﺩﺳﺖ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ﺑﻨﻤﺎﻳﺪ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ﮐﻤﻚ ﭘﻴﺮ ﻭ ﺷﻔﺎﻋﺖ ﻭ ﺩﻋﺎﻯ ﺍﻭ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ﮐﻤﺒﻮﺩ ﻋﺒﺎﺩﻯ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ﺟﺒﺮﺍﻥ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ﺑﺪﻭﻥ ﺍﻳﻦ ﺍﻣﻴﺪ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ﺣﺎﻓﻆ ﺑﺸﻴﺪﺍﺋﻰ ﻭ ﺟﻨﻮﻥ ﻭ ﺗﺮﻙ ﺍﻣﻴﺪ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ﻣﻴﮑﺸﺪ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 ﺍﻣﻴﺪﻯ ﺳﺎﻟﻚ ﺩﺭ ﺍﻭﺍﺧﺮ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ﺧﻄﺮﻯ ﺑﺮﺍﻯ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ﻫﺮﭼﻪ ﺑﻴﺸﺘﺮ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ﺑﻤﺮﺯ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ﻗﺒﻞ ﺍﺯ ﻣﺮﮒ ﺩﺭ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ﺍﺳﺘﻀﻌﺎﻑ ﺗﻦ ﻭﺫﻫﻦ ﻭ ﺭﻭﺍﻥ ﻣﻴﺮﺳﺎﻧﺪ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ﺍﻭ ﺑﻴﺸﺘﺮ ﻣﻴﮕﺮﺩﺩ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ﺣﺎﻓﻆ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ﻧﻘﺮ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ﻧﺎﻑ ﺭﻭﺡ ﺧﻮﺩ ﺑﺘﻦ ﺑﺸﺮﻯ ﺭﺍ ﺑﺎﻳﺪ ﻗﻄﻊ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ﺑﺠﺎﻯ ﺁﻥ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ﺑﺘﺎﺭ ﻣﻮﻯ ﻣﺤﺒﻮﺏ ﺩﻝ ﺑﺒﻨﺪﺩ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ﻧﻴﺮﻧﮕﻰ ﮐﻪ ﺑﺎﺷﺪ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ﺑﻌﺰﻟﺘﮕﺎﻩ ﺧﻮﺩ ﺑﮑﺸﺪ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ﻓﺮﻣﺎﻥ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ﺍﻭﺭﺍ ﺑﺪﻫﺪ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ﻋﻔﻮ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ﻭﻏﻔﺮﺍﻥ ﺍﻟﻬﻰ ﺭﺍ ﺑﻮﻯ ﺑﮕﻮﻳﺪ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ﻣﺮﮔﻰ ﺩﺭ ﺗﻮﺍﺟﺪ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ﺳﺎﻟﮑﺎﻧﻰ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ﺧﻮﺩﺭﺍ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ﻣﻘﺎﻣﻰ ﻣﺼﻄﻔﻮﻯ ﺍﻧﺠﺎﻡ ﻣﻴﺪﻫﻨﺪ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ﻭﺟﺪ ﻭ ﻳﺎﻓﺖ ﻭ ﺭﺳﻴﺪﻩ ﺍﺯ ﺧﺪﺍﻭﻧﺪ ﻣﻴﻨﺎﻣﻨﺪ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 ﭼﺸﻢ ﻣﻦ ﺑﭙﺮ</w:t>
      </w:r>
      <w:r w:rsidR="008A536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ﺍﻭﺿﺎﻉ ﮔﺮﺩﻭﻥ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ﺷﺐ ﺗﺎ ﺭﻭﺯ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ﺃﺧﺘﺮ ﻣﻴﺸﻤﺎﺭﻡ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ﻣﻴﮕﻮﻳﺪ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ﺍﮔﺮﺍﺣﻮﺍﻝ ﮔﺮﺩﻭﻥ ﺟﻬﺎﻥ ﺭﺍ ﺑﺨﻮﺍﻫﻰ ﺑﺪﺍﻧﻰ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ﮔﺮﺩﺷﻬﺎ 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ﺍﺳﺖ ﺑﭽﺸﻤﺎﻥ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ﺷﻮﺩ ﻭﭘﺮﺳﺶ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ﮐﻪ ﺍﺯ ﺳﺮ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ﺃﺧﺘﺮ ﺷﻤﺎﺭﻯ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ﭘﻴﮕﻴﺮﻯ ﻣﺮﺍﺗﺐ ﺷﻬﻮﺩﻯ ﺩﺭ ﺗﻮﺳّﻠﺎﺕ ﻋﺒﺎﺩﻯ ﺧﻮﺩﺭﺍ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ﮔﺮﺩﺵ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ﺑﺪﻧﺒﺎﻝ ﺳﺘﺎﺭﻩ ﺑﺨﺖ ﺧﻮﺩ ﻣﻴﮕﺮﺩﺩ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ﺧﻮﺩ ﺑﮕﻮﻳﺪ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ﺷﺒﻬﺎ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ﺑﻴﺪﺍﺭﻯ ﺑﺎ ﺳﺘﺎﺭﮔﺎﻥ ﺍﻓﻠﺎﻙ ﺍﻟﻬﻰ ﺧﻮﺩ 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ﻭﭼﮕﻮﻧﻪ ﭼﺸﻤﺎﻥ ﻭ ﺳﺮ ﻭﮔﺮﺩﻥ ﺍﻭ ﺑﺎﻃﺮﺍﻑ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ﻭﺩﻧﺒﺎﻝ ﮔﻤﺸﺪﻩ ﺧﻮﺩ 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ﻗﻄﺮﻩ ﺃﺷﻚ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ﻣﺘﻮﺳّﻞ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ﺳﺘﺎﺭﻫﺎﻯ ﺩﺭﺧﺸﺎﻥ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ﺩﺭﺳﻘﻮﻁ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ﺷﻤﺎﺭﻩ ﻣﻴﮑﻨﺪ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ﺳﻴﻞ ﺁﺳﺎ ﺑﺎﺷﺪ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ﺷﻤﺎﺭﺵ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ﺑﻮﺩ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CF7114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ﺑﺪﻳﻦ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ﺷﮑﺮﺍﻧﻪ ﻣﻰ ﺑﻮﺳﻢ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ﻟﺐ ﺟﺎﻡ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ﮐﺮﺩ ﺁﮔﻪ ﺯ ﺭﺍﺯ ﺭﻭﺯﮔﺎﺭﻡ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 ﺍﻳﻦ ﺗﻮﻓﻴﻖ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ﺁﮔﺎﻩ ﺍﺯ ﺭﺍﺯ ﺭﻭﺯﮔﺎﺭﺵ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ﺷﮑﺮﺍﻧﻪ ﺁﻧﺮﺍ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ﺑﻮﺳﻴﺪﻥ ﻟﺐ ﺟﺎﻡ ﺑﺎﺩﻩ ﻣﻴﻨﻤﺎﻳﺪ ﮐﻪ ﺑﻮﺳﻪ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 ﺍﺯ ﺟﺎﻡ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ﺗﻔﮑﺮﺍﺕ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ﻭﺗﻤﺮﮐﺰ ﺻﻮﺭﺕ ﭘﻴﺮ ﮐﺴﺐ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ﺩﻫﺎﻥ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ﺻﻔﺤﻪ ﺩﻝ ﺧﻮﺩ 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ﮐﻠﺎﻡ ﻭ ﻋﺒﺮﺕ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ﺑﻮﺳﻴﺪﻥ ﻟﺐ ﺟﺎﻡ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ﻟﺒﺎﻥ ﮔﭙﻴﺮ ﮐﻪ ﺯﻥ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ﺳﺎﻟﻚ ﻣﺮﺩ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ﺑﺮﺍﻯ ﺯﻧﺪﮔﻰ ﺍﻟﻬﻰ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هما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ﺳﻠﻮﻙ ﺍﻟﻬﻰ ﺗﺎ ﻧﻮﺭ ﻗﺎﺋﻢ ﺭ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ﺭﻭﺡ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ﺗﻨﻬﺎ ﺧﻮﺍﺳﺘﻪ ﺧﺪﺍﻭﻧﺪ ﺍﺯ ﻫﺮ ﺍﻧﺴﺎﻥ ﺑﺸﺮﻯ ﺍﺳﺖ ﮐﻪ ﺑﺘﻮﺍﻧﺪ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ﺩﺭﻙ ﺍﻫﻤﻴّﺖ ﺁﻧﺮﺍ ﺑﻨﻤﺎﻳﺪ ﻭﺑﺎﻳﺪ ﺳﭙﺎﺵ ﮔﺬﺍﺭ ﺧﺪﺍ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ﺗﮑﺎﻣﻞ ﺭﻭﺣﻰ ﺳﺎﻟﻚ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ﺑﺮﺍﺑﺮ ﺻﺪ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ﺯﻧﺪﮔﻰ ﺍﺯ 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ﺍﺭﺍﺩﻯ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ﻭﺭﺯﻯ ﻭ ﮔﻨﺎ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ﺴﺘﻤﮑﺎﺭ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ﺒﺪﻳﮕﺮﺍﻥ ﺑﻮﺩﻫﺒﺎﺷﺪ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ﻋﺒﺎﺩﺍﺕ ﻗﺸﺮﻯ ﺟﺰ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ﻗﻬﻘﺮﺍﻫﺎﻯ ﭘﺮ ﻋﻘﺎﺏ ﻧﺨﻮﺍﻫﺪ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 ﺩﺭﻙ ﺍﻫﻤّﻴّﺖ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ﭘ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ﺍﻳﻦ ﻧﻪ ﻓﻘﻂ ﺑﻘﻬﻘﺮﺍﻫﺎﻯ ﮐﺎﺭﻣﺎﺋﻰ ﻭﻧﺴﺦ ﻭﻣﺴﺦ ﻧﻤﻴﺮﻭﺩ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ﺗﮑﺮﺍﺭ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ﻫﺎ ﺭﺍ ﺩﺭ ﺁﻳﻨﺪﻩ ﻫﺎ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ﻫﻔﺖ ﻫﺰﺍﺭ ﺳﺎﻝ ﺍﻧﺘﻈﺎﺭ ﺑﻬﺸﺘﻰ ﺩﺭ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ﺭﻓﻴﻖ ﺍﻋﻠﺎﻯ ﻫﺮ ﻣؤﻣﻨﻰ ﺍﺳﺖ ﻣﻰ ﮔﺬﺭﺍﻧﺪ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ﺭﺟﻌﺖ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ﻋﻈﻴﻢ ﺗﺮ ﺍﺯ ﮐﺮﺍﻣﺎﺕ ﻧﻮﻉ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ﻫﺰﺍﺭﺳﺎﻝ ﺍﻧﺘﻈﺎﺭ ﺑﻬﺸﺘﻰ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ﻭﺷﺪ</w:t>
      </w:r>
      <w:r w:rsidR="00065B4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ﺻﻴﺮﻭﺭﺕ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ﺍﻟﻬﻰ 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ﺳﺮﮐﺸﻰ ﺍﺯ ﺁﻥ ﺑﺪﺗﺮﻳﻦ ﻣﺠﺎﺯﺍﺗﻬﺎﻯ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ﮐﺎﺭﻣﺎﻫﺎ ﻭﻣﺠﺮﻡ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 ﻫﺎﺭﺍ ﺩﺍﺭﺩ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ﺭﺍ ﻧﻴﺰ ﻣﻰ ﻓﻬﻤﺪ ﮐﻪ ﻗﺸﺮﻳﻮﻥ ﺑﺎ ﻫﺮ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ﺑﻘﻮﻝ ﭘﻴﺎﻣﺒﺮ ﺗﻤﺎﻡ ﻋﻤﺮ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ﺑﻘﻮﻝ ﺍﻣﺎﻡ ﺻﺎﺩﻕ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ﺃﺯﻝ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ﮐﻨﻮﻥ ﻭﺗﺎ ﺃﺑﺪ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 ﺻﺎﺋﻢ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ﺷﺒﻬﺎ ﻗﺎﺋﻢ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ﻗﻌﺮﺟﻬﻨﻢ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ﺟﺎﻳﮕﺎﻩ ﻣﺸﺮﮐﺎﻥ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ﺑﺪﺗﺮﻳﻦ ﺟﻬﻨﻢ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ﺷﻴﻌﻪ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ﻳﮑﺪﻳﮕﺮ ﺭﺍ ﺗﺨﻄﺌﻪ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ﺍﺻﺎﻟﺖ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ﻃﺮﻑ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ﺩﻭ ﻃﺮﻑ ﺁﺏ ﭘﻴﺪﺍ ﻧﻤﻰ ﮐﻨﻨﺪ 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ﺷﻨﺎﮔﺮﺍﻥ ﻗﺎﺑﻠﻰ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ﮔﻔﺘﻢ ﺩﻋﺎﻯ ﻣﻰ ﻓﺮﻭﺷﺎﻥ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ﺣﻖ ﻧﻌﻤﺖ ﻣﻰ ﮔﺬﺍﺭﻡ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ﻫﻢ ﺑﮕﻮﻳﻢ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ﺩﻋﺎ ﮔﻮﻯ ﭘﻴﺮ ﻣﻴﻔﺮﻭﺵ ﻫﺴﺘﻤﻮﻳﺎ ﻧﻴﺎﺯﻣﻨﺪ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ﺩﻋﺎﻯ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ﺳﺎﻗﻰ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ﻫﺎﻯ ﺣﮑﻤﺖ ﺍﻟﻬﻰ ﺭﺍ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ﻣﺪﺍﻡ ﻣﺴﺖ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ﻭﻣﺪﻫﻮﺵ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ﮐﺎﺭ ﻋﻴﺒﻰ ﻧﺪﺍﺭﺩ ﻭﭼﻪ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ﻣﻦﺩﺍﺭﻡ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ﺭﺍ ﺑﺠﺎﻯ ﻣﻰ ﺁﻭﺭﻡ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ﺑﻮﺩﻥ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ﺷﺮﺍﺏ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 ﮐﻨﻨﺪﻩ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 ﻭ ﺩﺳﺘﻮﺭﺍﺕ ﻭﻭﻋﺪﻩ ﻫﺎﻯ ﺍﻟﻬﻰ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ﻭﻭﺍﺟﺐ</w:t>
      </w:r>
      <w:r w:rsidR="008A53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ﺣﺞ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ﻋﻤﺮﻩ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ﭘﻨﺠﮕﺎﻧﻪ ﺗﺎ ﺣ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ﺃﮐﺒﺮ 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 ﺭﺳﻴﺪﻩ ﺑﺴﺎﻟﻚ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ﻭﺩﺍﺩﻩ ﻭﻭﺍﺭﺩ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ﺟﺎﻯ ﺳﭙﺎ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ﻭﺗﺎﺯﻩ ﺗﻮﻓﻴﻖ ﺳﭙﺎ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ﻭﺍﺟﺐ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ﺍﻫﻤﻴّﺖ ﺳﭙﺎ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ﺩﺍﻧﺴﺘﻪ ﺍﺳﺖ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ﺳﭙﺎ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ﺑﺎﺯ ﺍﺩﺍﻣﻪ ﺳﻠﻮﻙ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ﺍﺯ ﺑﺎﺯﻭﻯ ﺧﻮﺩ ﺩﺍﺭﻡ ﺑﺴﻰ ﺷﮑﺮ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ﺯﻭﺭ ﻣﺮﺩﻡ ﺁﺯﺍﺭﻯ ﻧﺪﺍﺭﻡ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ﻣﺤﺮﻭﻣﻴّﺘﻬﺎﻯ ﺧﻮﺩ ﻭﻣﻤﻨﻮﻋﺎﺕ ﺧﻮﻳﺶ ﻧﻴﺰ ﺳﭙﺎ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ﺑﺎﺯﻭﻯ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ﻫﺮ ﻋﻀﻮ ﺗﻦ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ﺿﻌﻴﻒ ﻭﻧﺎﺗﻮﺍﻥ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ﻧﻤﻴﺘﻮﺍﻥ ﺳﺘﻤﮑﺎﺭﻯ ﺑﻤﺮﺩﻡ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ﻭﻳﺎ ﺁﻧﺎﻥ ﺁﺯﺍﺭﻯ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ﻣﺤﺮﻭﻣﻴّﺘﻬﺎﻯ ﺍﻟﻬﻰ 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ﺍﺩﺍﻣﻪ ﻭﺑﺪﻭﻥ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ﺗﻮﻗّﻒ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ﺗﻤﺮﻳﻨﻰ ﺑﺮﺍﻯ ﺗﻘﻮﻳﺖ ﺍﺭﺍﺩﻩ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ﻭﻇﺎﻳﻒ ﺳﺨﺖ 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ﺁﻣﺎﺩﻩ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 ﻓﻘﺮ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ﻫﻮﺳﻰ ﻫﻢ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 ﻧﻤﺎﻳﺪ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ﻭﺗﻤﻨﺪﺍﻥ ﻓﻮﺭﺍ ﻫﻮﺳﻬﺎﻯ ﺧﻮﺩﺭﺍ ﺍﺟﺮﺍ ﻣﻴﮑﻨﻨﺪ ﻭ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ﻗﻬﻘﺮﺍﻯ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ﻗﺪﺭﺕ ﺍﺟﺘﻤﺎﻋﻰ ﻳﺎ 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ﺳﻠﺎﻣﺘﻰ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ﻭﺗﻮﺍﻧﻬﺎﻯ ﺑﺪﻧﻰ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ﻋﺎﺩﺕ ﻋﺰﻟﺘﮕﺎﻩ ﺳﺎﻟﻚ ﻫﻤﻴﻦ ﻓﻠﺴ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ﺩﻧﺒﺎﻝ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ﺗﻤﺮﻳﻦ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ﻣﺤﺮﻭﻣﻴﺘﻬﺎﻯ ﺁﺯﺍﺭ ﺩﻳﮕﺮﺍﻥ 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ﺗﻘﻮﻳﺖ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ﺗﻘﻮﺍﻯ ﺳﻠﻮﮐﻰ ﺑﻴﺸﺎﺭ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ﻫﻤﻪ ﻣﺮﺍﺣﻞ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ﺗﻮﺍﻥ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ﭘﺸﺎﺯ ﻣﺮﺣﻠﻪ ﺗﻮﻓﻴﻖ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ﺗﻮﺍﻧﻬﺎﻯ ﻣﺮﺣﻠﻪ ﺑﻌﺪﻯ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ﻭﺗﻦ ﻭ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ﻭﻓﺎﺋﻰ ﭘﻴﺮ 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ﻣﺤﺮﻭﻣﻴّﺖ ﻣﻬﻤﻰ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ﻣﺮﺩﻡ ﺁﺯﺍﺭﻯ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 ﺗﺮﻳﻦ ﮔﻨﺎﻩ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ﺩﻳﻨﺎﻥ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 ﻧﺸﻨﺎﺳﺎﻧﻰ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ﻣﺮﺩﻡ ﺁﺯﺍﺭ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ﺑﺨﻮﺩﺷﺎﻥ ﺁﺯﺍﺭ ﺭﺳﺎﻧﺪ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ﺟﻬﻨﻤﻰ ﻧﻴﺰ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ﺑﺎﻟﻌﮑ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ﮐﺮﺍﻣﺎﺕ ﺑﺎﻟﻔﻌﻞ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ﺑﺎﻟﻘﻮ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ﻧﺴﺦ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ﺑﻬﺘﺮﻯ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ﻣﺘﻮﻟﺪ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ﻋﻤﻠﺎ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ﻣﺤﺎﻝ ﺍﺳﺖ ﮐﺎﺭﻯ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ﺁﺯﺍﺭﻯ ﺑﺪﻳﮕﺮﺍﻥ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ﻧﺮﺳﺎﻧﺪﻩ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ﮔﺎﻫﻰ ﺧﺪﻣﺖ ﺑﺂﻧﺎﻥ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 ﺑﺂﻧﻬﺎ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ﺳﺮﻯ ﺩﺍﺭﻡ ﭼﻮ ﺣﺎﻓﻆ ﻣﺴﺖ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ﺑﻠﻄﻒ ﺁﻥ ﺳﺮﻯ ﺍﻣّﻴﺪﻭﺍﺭﻡ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ﺑﺮﺍﻯ ﺧﻮﺩ ﺳﺮﻯ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ﺍﺯ ﺍﻣﻮﺭ ﺍﻟﻬﻰ ﻭ ﺗﻔﮑّﺮﺍﺕ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ﺗﻮﺳّﻠﺎﺕ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ﻭﺗﺄﻣّﻠﺎ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ﺍﻣﻮﺭﺍﻟﻬﻰ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ﻭﺣﮑﻤﺘﻬﺎﻯ ﭘﻴﺮ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ﺍﺯ ﺯﺑﺎﻥ ﺩﻳﮕﺮﻯ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ﻣﺎﻧﻨﺪ ﺣﺎﻓﻆ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ﻭ ﻣﺪﻫﻮﺵ ﺷﺮﺍﺑﻬﺎﻯ ﺍﻟﻬﻰ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ﻣﺴﺘﻰ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ﻧﻴﺰ ﺍﺯ ﻟﻄﻒ ﺳﺮﻯ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ﺍﻟﻬﻰ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ﺑﺪﺍﻥ ﻧﻴﺰ ﺍﻣﻴﺪﻭﺍﺭﺳﺖ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ﻟﻄﻒ ﻭﻣﻮﻫﺒﺖ ﻭﺭﺣﻤﺖ ﻭﻧﻌﻤﺖ ﻭﻭﺍﺭﺩﺍﺕ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ﺭﺳﻴﺪﻩ ﺍﺯ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ﻭﻣﺮﺑّﻰ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ﺧﻴﻠﻰ ﺑﻴﺶ ﺍﺯ ﺷﺎﻳﺴﺘﮕﻰ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 ﻗﺪﻡ ﺳﺎﻟﻚ ﺧﺪﺍﻭﻧﺪ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ﻗﺪﻡ ﺟﻠﻮﺗﺮ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ﻭﻟﻮ 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ﺗﮑﻤﻴﻞ ﺗﺰﮐ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ﻧﻔ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ﺯﻭﺩﺗﺮﺑﺪﻳﺪﺍﺭ ﺗﺠﻠّﻴﺎﺕ ﺍﻟﻬﻰ ﻫﻔﺘﮕﺎﻧﻪ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ﺳﺎﻟﮑﺎﻥ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 ﺍﺯ ﺩﻩ ﺩﺭ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ﻣﺮﺣﻠﻬﺎﻯ ﻳﺎ ﺩﺍﺋﻢ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ﺗﺎ ﺁﺧﺮ ﻋﻤﺮ ﺑﺘﺰﮐﻴﻪ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 ﺗﺮ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ﺑﻌﺪﻯ ﺑﺎ ﮐﺮﺍﻣﺎﺕ ﺑﺎﻟﻔﻌﻞ ﻭ ﺍﻣﮑﺎﻧﺎﺕ ﺑﺎﻟﻘﻮ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ّه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ﺯﻭﺩﺗﺮ ﻭ ﺭﺍﺣﺖ ﺗﺮ ﻭﻣﻄﻤﺌﻦ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ﻣﻔﻬﻮﻡ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ﺫﺧﻴﺮﻩ ﺁﺧﺮﺕ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ﻭﺑﺨﺪﻣﺎﺕ ﻏﻴﺮﻭﺍﺟﺐ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ﻫﺪﺍﻳﺖ ﺩﻳﮕﺮﺍﻥ ﻣﻰ ﮐﻮﺷﻨﺪ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ﺍﺑﻬﺎﻯ ﻋﻈﻴﻤﻰ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ﺫﺧﻴﺮﻩ ﺁﺧﺮﺕ ﺧﻮﺩ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ﻓﺼﻞ ﻧﻮﻉ ﻓﻮﻕ ﺑﺸﺮﻯ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 ﻣﺘﻮﻟﺪ ﺷﻮﻧﺪ ﻭﺩﺭ ﺗﻦ ﻭ ﺫﻫﻦ ﻭ ﺭﻭﺍﻥ 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ﺑﺘﮑﺎﻣﻠﺎﺕ ﺑﺎﺯ ﺑﻴﺸﺘﺮ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ﻣﻌﺮﻭﻑ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ﺁﻧﺠﺎ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ﮐﺎﺭﺩ ﺑﺎﺳﺘﺨﻮﺍﻥ 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ﺧﺪﺍﻭﻧﺪ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ﻭﻭﺳﺎﺋﻞ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ﺻﺒﺮ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ﭘﺎﻳﺎﻥ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 ﺳﻠﻮﮐﻰ ﺧﻮﺩﺭﺍ ﺍﺯ ﺩﺳﺖ ﺩﺍﺩﻩ ﺍﺳﺘﻮ ﺑﺘﺰﮐﻴﻪ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ﺑﻴﺸﺘﺮ ﻧﭙﺮﺩﺍﺧﺖ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D63185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D63185">
        <w:rPr>
          <w:rFonts w:asciiTheme="majorBidi" w:hAnsiTheme="majorBidi" w:cstheme="majorBidi"/>
          <w:color w:val="000000"/>
          <w:sz w:val="28"/>
          <w:szCs w:val="28"/>
        </w:rPr>
        <w:t>**************************</w:t>
      </w:r>
      <w:r w:rsidR="00545EB4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CF7114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ﮔﺮﭼﻪ ﺍﻓﺘﺎﺩ ﺯﺯﻟﻔﺶ ﮔﺮﻫﻰ ﺩﺭ ﮐﺎﺭﻡ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ﻫﻤﭽﻨﺎﻥ ﭼﺸﻢ ﮔﺸﺎﺩ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ﮐﺮﻣﺶ ﻣﻴﺪﺍﺭﻡ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ﮔﺮﻫﺎﻯ ﺩﺭ ﮐﺎﺭ ﺳﻠﻮﮐﻰ ﻭﻧﺠﺎﺕ ﺍﻭ ﺍﻓﺘﺎﺩﻩ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ﺑﺘﻮﻓﻴﻖ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 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ﻭﻧﻤﻴﺘﻮﺍﻧﺪ ﺁﻣﺎﺩﻩ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ﺁﺧﺮ ﭘﻴﺮ ﺭﺍ ﻣﺘﻮﻗّﻊ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ﺍﻳﻦ ﮔﺮﻩ ﺭﺍﺍﺯ ﮔﺮﻩ ﺯﻟﻒ ﻳﺎﺭ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ﺗﺸﺒﻴﻬﻰ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 ﻭ ﺯﻳﺒﺎ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ﮔﺮﻓﺘﮕﻰ ﻫﻤﭽﻨﺎﻥ ﭼﺸﻤﺎﻥ ﮔﺸﺎﺩ ﻭﻣﻨﺘﻈﺮ ﻭ ﻋﻠﺎﻗﻤﻨﺪ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ﮐﺮﺍﻣﺘﻰ ﺍﺯ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ﺯﻟﻔﺎﻥ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ﻫﺮ ﺭﺳﻴﺪ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ﺍﺯ ﻃﺮﻳﻖ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ﺑﻤﻌﺮﻓﻰ ﺧﺪﺍﻭﻧﺪ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ﺳﺎﻟﻚ ﭼﺸﻤﺎﻥ ﺑﻴﺪﺍﺭ ﻭﮔﺸﺎﺩ ﻭﺩﺭ ﺗﺎﺭﻳﮑﻰ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ﺗﺨﻴّﻞ ﺻﻮﺭﺕ ﭘﻴﺮ ﺍﻟﻬﻰ ﭼﺸﻢ ﻣﻴﺪﻭﺯﺩ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 ﺫﻫﻨﻰ ﭘﻴﺮ ﺭﺍ ﺭﻫﺎ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ﺷﺮﺍﻳﻂ ﺗﺨﻠﻴﻪ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ﺗﺤﻠﻴﻪ ﺑﺼﻔﺎﺕ ﺍﻟﻬﻰ ﻭ ﺗﺠﻠّﻰ ﺑﺘﺠﻠّﻴﺎﺕ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ﺑﺎﺭ ﺑﺎ ﻳﻚ ﻭﺣﺪﺗﻮﺟﻮﺩﻯ ﮐﻪ ﺧﻮﺩﺭﺍ ﺩﺭ ﻣﻴﺎﻥ ﻧﻤﻰ ﺑﻴﻨﺪ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ﺩﺍﺩﻩ ﺧﺪﺍﻭﻧﺪ ﺍﺯ ﺍﻣﺘﻴﺎﺯﺍﺕ ﻭ ﻣﻘﺎﻣﺎﺕ ﻭ ﺍﺣﻮﺍﻝ ﻭ ﺷﻬﻮﺩﻫﺎ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ﻣﻴﻨﻮﻯ ﻭﻣﻌﻨﻮﻯ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ﺷﻬﻮﺩﻯ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ﺟﻬﺎﻧﻰ ﺍﺯ ﻋﻘﻞ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ﻭﻋﻮﺍﻃﻒ ﺧﺎﺹ ﺧﻮﺩ ﺩﺭ ﺳﺎﻟﻚ ﭘﻴﺪﺍ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ﻭﻧﻮﻋﻰ ﺗﻘﺮﺑﻰ ﮐﻴﻔﻰ ﻭﺭﻭﺣﻰ ﺑﺎ ﺧﺪﺍﻭﻧﺪ ﺩﺭ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ﺗﺠﻠّﻰ ﻧﻮﺭ ﻗﺎﺋﻢ ﺭﺑﺎﻟﻨﻮﻉ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ﺑﻄﺮﺏ ﺣﻤﻞ ﻣﮑﻦ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ﺳﺮﺧﻰ ﺭﻭﻳﻢ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ﭼﻮ ﺟﺎﻡ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ﺧﻮﻥ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ﻋﮑ</w:t>
      </w:r>
      <w:r w:rsidR="00CF711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ﺑﺮﻭﻥ ﻣﻴﺪﻫﺪ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ﺭﺧﺴﺎﺭﻡ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ﺳﺮﺧﻰ ﺭﻭﻯ ﺧﻮﺩ ﺭﺍ ﺑﺪﻳﮕﺮﻯ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ﺣﻤﻞ ﺑﺮ ﺍﻳﻦ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ﻃﺮ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ﺳﺮﺧﻮﺷﻰ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 ﭼﻮﻥ ﺟﺎﻡ ﺷﺮﺍﺏ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ﺩﺭﻭﻧﺶ ﺷﺮﺍﺏ ﺳﺮﺥ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ﺧﻮﻥ ﺩﻝ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ﻋﮑ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ﺍﻧﻌﮑﺎ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ﺩﺭﻭﻥ ﺭﺍ ﺑﻴﺮﻭﻥ ﻣﻴﺰﻧﺪ ﮐﻪ ﺩﻳﺪﻩ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ﭘﺮﺩ</w:t>
      </w:r>
      <w:r w:rsidR="0094270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ﻣﻄﺮﺑﻢ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ﺩﺳﺖ ﺑﺮﻭﻥ ﺧﻮﺍﻫﺪ ﺑﺮﺩ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ﺍﮔﺮ ﺯﺍﻧﮑﻪ ﺩﺭ ﻳﻦ ﭘﺮﺩﻩ ﻧﺒﺎﺷﺪ ﺑﺎﺭﻡ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ﻣﻄﺮﺏ ﻣﻦ ﺍﺯ ﭘﺮﺩﻩ ﻣﻮﺳﻴﻘﻰ ﺑﻴﺮﻭﻥ ﺧﻮﺍﻫﺪ 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ﻧﻮﺍﺯﻧﺪﻩ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ﺍﺯ ﭘﺮﺩﻩ ﻫﺎﻯ ﻧﺖ ﻣﻴﻨﻮﺍﺯﺩ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ﻣﺤﺒﻮﺏ ﻣﻄﺮﺑﻰ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ﺩﺳﺖ ﺧﻮﺍﻫﺪ 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ﻭﺍﻯ ﺑﺤﺎﻝ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ﻣﻴﺎﻥ ﺍﻳﻦ ﭘﺮﺩﻩ ﻫﺎ ﻧﺒﺎﺷﻢ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 ﻭ</w:t>
      </w:r>
      <w:r w:rsidR="00CF711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ﺣﻀﻮﺭﻯ ﻧﺪﺍﺷﺘﻪ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ﻣﺤﺮﻭﻣﻴّﺖ ﺣﺎﻓﻆ ﺍﺯ ﻧﺘﺎﻳﺞ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ﭘﺎﺳﺒﺎﻥ ﺣﺮﻡ ﺩﻝ ﺷﺪ</w:t>
      </w:r>
      <w:r w:rsidR="00CF711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ﺷﺐ ﻫﻤﻪ ﺷﺐ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ﺩﺭﻳﻦ ﭘﺮﺩﻩ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ﺟﺰ ﺃﻧﺪﻳ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ﺍﻭ ﻧﮕﺬﺍﺭﻡ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ﺧﻮﺩﺭﺍ ﭼﻮﻥ ﻧﮕﻬﺒﺎﻧﻰ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ﺷﺒﻬﺎ ﻭ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ﺍﻭﻗﺎﺕ ﺷﺐ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ﺃﻧﺪﻳﺸﻪ ﻣﺤﺒﻮﺏ ﻧﻤﻰ ﮔﺬﺭﺍﻧﺪ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ﻣﺪﺍﻡ ﺩﺭ ﺗﻤﺮﮐﺰ ﺩﺭ ﺻﻮﺭﺕ ﭘﻴﺮ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ﻣﻴﺒﺎﺷﺪ ﻭ ﭘﺮﺩ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ﺣﺠﺎﺏ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 ﺣﺎﻓﻆ ﺍﺯ ﻳﻚ ﻣﻘﺎﻡ ﻧﺎ ﺭﺳﻴﺪﻩ ﺍﻟﻬﻰ ﺧﻮﺩ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ﻫﻔﺖ ﺣﺠﺎ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ﺪﺭ ﺑﺮﺍﺑﺮ ﻧﻈﺮ ﺍﻧﺴﺎﻥ 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ﺣﺠﺎﺏ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ﺩﺭ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ﺑﺸﺮﻳّﺖ ﺑﺮﺍﻯ ﻫﻴﭻ ﺭﻭﺣﻰ ﮐﻨﺎﺭ ﻧﻤﻴﺮﻭﺩ ﻭ ﻗﺎﺑﻞ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ﻋﺒﻮﺭ ﻭ ﺻﻌﻮﺩ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ﺑﺮﺍﻯ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ﺍﻭﻟﻴﻦ ﺍﻭﻟﻰ ﺍﻟﻌﺰﻡ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ﺿﻤﻨﺎ ﺗﻤﺎﻣﻰ ﺍﺭﻭﺍﺡ ﻣﻮﻓﻖ ﻣﺤﻤﺪﻯ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ﺷﺎﻫﺪﺍﻥ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ﺩﺭﭘﺎﻳﺎﻥ ﻫﻔ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 ﺳﺎﻝ ﺍﻋﺘﺒﺎﺭ 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ﻫﻤﮕﻰ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ﺑﺠﻬﺎﻥ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ﺷﺎﮔﺮﺩﻯ ﻭ ﺑﻨﺪﮔﻰ ﻣﻬﺪﻯ ﻣﻮﻋﻮﺩ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ﺍﻭﺭﺍ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ﺍﺭﻭﺍﺡ ﻣﺤﻤﺪ ﻭﻋﻠﻰ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ﻣﻮﻓﻘﺎﻥ ﺑﺸﺮﻯ ﻭﺻﺎﺣﺒﺎﻥ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ﻣﻘﺎﻣﺎﺕ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ﻣﺪﺍﻡ ﺃﺷﻚ ﺣﺴﺮﺕ ﺩﻳﺪﺍﺭ ﻗﺎﺋﻢ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ﺁﻝ ﻣﺤﻤﺪ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ﺍﻭﺭﺍ ﻳﺎﻓﺘﻨﺪ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ﺻﻮﺭ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ﻤﺠﺴّﻢ ﺍﻭﺭﺍﮐﻪ ﺑﻨﻮﺭ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ﻣﻨﻢ ﺁﻥ ﺷﺎﻋﺮ ﺳﺎﺣﺮ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ﺑﺄﻓﺴﻮﻥ ﺳﺨﻦ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ﻧﻰ ﮐﻠﻚ ﻫﻤﻪ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ﻗﻨﺪ ﻭﺷﮑﺮ ﻣﻴﺒﺎﺭﻡ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 ﺭﺍ ﺁﻥ ﺷﺎﻋﺮﻯ ﺳﺎﺣﺮ ﻣﻴﺪﺍﻧﺪﮐﻪ ﺑﺎ ﺳﺨﻦ ﺷﻴﺮﻳﻦ ﻭ ﻏﺰﻟﻬﺎﻯ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 ﻭ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ﺷﻨﻮﻧﺪﻩ ﺧﻮﺩﺭﺍ ﻣﻔﺘﻮﻥ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ﺍﺯ ﻧﻰ ﻗﻠﻢ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ﻗﻨﺪ ﻭ ﺷﮑﺮ ﺷﻴﺮﻳﻦ ﺑﺮﻭﻯﮐﺎﻏﺬ ﻧﻤﻰ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ﺑﺎﺭﺍﻥ ﺷﮑﺮ ﻭﻗﻨﺪ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ﺩﻳﺪ</w:t>
      </w:r>
      <w:r w:rsidR="0094270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ﺑﺄﻓﺴﺎ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 ﺷﺪ ﺩﺭ ﺧﻮﺍﺏ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 ﻧﺴﻴﻤﻰ ﺯﻋﻨﺎﻳﺖ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ﮐﻨﺪ ﺑﻴﺪﺍﺭﻡ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ﭼﺸﻤﺎﻥ ﺑﺨﺖ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ﺍﻓﺴﻮﻥ ﺷﺪﻩ ﻣﺤﺒﻮﺏ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ﺑﺨﻮﺍﺏ 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ﺑﻴﺪﺍﺭﻯ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ﺗﻔﮑّﺮ ﻭ ﺍﺧﺘﻴﺎﺭ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ﺍﻣﻴﺪ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ﻧﺴﻴﻤﻰ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ﻋﻨﺎﻳﺖ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ﺑﺴﻮﻯ ﺣﺎﻓﻆ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ﺑﻴﺪﺍﺭﺵ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ﺍﻧﺴﺎﻥ ﻏﻴﺮ ﺷﺎﻫﺪ ﻣﺮﺍﺗﺐ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ﺑﻴﺪﺍﺭ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ﺧﻮﺍﺏ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ﺑﻤﻴﺮﻳﺪ ﺑﻴﺪﺍﺭﻣﻴﮕﺮﺩﻳﺪ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ﺩﺭﻣﺮﮒ ﺍﺭﺍﺩﻯ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ﺑﻌﻘﻞ ﮐﻠّﻰ ﺍﻟﻬﻰ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ﻣﻮﻓﻘﺎﻥ ﺗﻮﻟﺪ ﻋﻈﻴﻢ ﺗﺮ ﻧﻮﻉ ﻓﻮﻕ ﺑﺸﺮﻯ 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ﻫﺰﺍﺭﺍﻥ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 ﻋﻘﻞ ﻧﻴﺮﻭﻣﻨﺪﺗﺮ ﺍﺯ ﻋﻘﻞ ﻧﻮﻉ ﺑﺸﺮﻯ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ﻋﻘﻞ ﻧﻮﻉ ﺑﺸﺮﻯ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ﺑﺮﺍﺑﺮ ﻋﻘﻞ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ﻓﺼﻞ ﻧﻮﻋﻰ ﻣﻴﻤﻮﻧﻰ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ﺩﺭ ﺟﻨﮕﻞ 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ﺩﺭﻓﻀﺎ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ﺑﺨﺖ ﻭ ﻃﺎﻟﻊ ﻭ ﺳﺮﻧﻮﺷﺖ ﻧﻮﻋﻰ ﻭ ﻓﺮﺩﻯ ﻫﺮﮐ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ﺗﻮﻟﺪﺍﺕ ﭘﻴﺸﻴﻦ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ﺑﺎﺭ ﺳﻨﮕﻴﻦ ﻣﻌﺎﻳ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ﺪﺭﮊﻧﺘﻴﻚ ﺭﻭﺣﻰ ﺩﺍﺭﻧﺪ ﻟﺬﺍ ﺩﺭ 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ﻫﻔﺖ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ﻫﺎﻯ ﻫﻔﺖ ﻣﺮﺣﻠﻪ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ﺑﺨﺖ ﻭ ﻗﺴﻤﺖ ﻭ ﻧﺼﻴﺐ ﻭ ﺭﺳﻴﺪﻩ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ﺳﺨﺘﺘﺮ ﻳﺎ ﺁﺳﺎﻧﺘﺮ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ﺑﺎ ﮐﻤﺘﺮ ﺍﺯ ﺩﻩ ﺩﺭ ﺻﺪ ﺍﺯ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 ﻭ ﺑﺎﺯﮔﺸﺖ ﺑﺨﻠﻖ ﻧﻴﺰﻣﻴﺮﺳﺪ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ﻋﻨﺎﻳﺖ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 ﺑﺴﺎﻟﻚ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ﺑﻔﮑﺮ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ﺩﻋﺎﺋﻰ ﺩﺭ ﺣﻖ ﺍﻭ ﮐﺮﺩﻥ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ﺣﺎﻓﻆ ﺑﻴﺸﺘﺮ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ﺁﻣﺪﻥ ﭘﻴﺮ ﺑﻨﺰﺩ ﺍﻭ ﺩﺭ ﻋﺰﻟﺘﮕﺎﻩ 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ﻓﺮﻣﺎﻥ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ﻭﻧﺠﺎﺕ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ﺍﻳﻨﮑﻪ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ﺗﻮﺍﻓﻖ ﻗﺒﻠﻰ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ﻣﺮﮒ ﺩﺭ ﻓﺮﻣﺎﻥ ﭘﻴﺮ ﻣﻄﻴﻊ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ﻭﺑﻌﺸﺖ ﺧﻮﺩﺭﺍ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ﺁﺯﺍﺩ ﺍﺯ ﻫﺮ ﻓﺮﻣﺎﻥ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ﭘﻴﺎﻣﺒﺮ ﻭﺧﺪﺍﻭﻧﺪ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ﻣﺼﻮﻥ ﻭﻣﻌﺼﻮﻡ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ﻧﻴﺰ ﻗﺎﺑﻞ ﻧﺎﺩﻳﺪﻩ ﮔﺮﻓﺘﻦ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ﺷﺒﻨﻢ ﻧﺴﻴﻢ ﺻﺒﺢ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 ﺃﻗﻠّﻰ ﺍﺯ ﺗﻮﺟّﻪ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ﺗﻮﺭﺍ ﺩﺭ ﮔﺬﺭ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ﻧﻤﻰ ﻳﺎﺭﻡ ﺩﻳﺪ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ﮐﻪ ﮔﻮﻳﻢ ﮐﻪ ﺑﮕﻮﻳﺪ ﺳﺨﻨﻰ ﺑﺎ ﻳﺎﺭﻡ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ﺑﻴﺎﺭ ﺑﻰ ﻭﻓﺎ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ﺣﻀﻮﺭﻯ ﺑﻨﺰﺩ ﺣﺎﻓﻆ ﺩﺭ ﻋﺰﻟﺘﮕﺎﻩ ﻧﺪﺍﺭﺩ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 ﺩﺭ ﺭﺍﻩ ﻭﺩﺭ ﺣﺎﻝ ﺁﻣﺪﻥ ﻧﻤﻰ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ﺗﻮﺍﻧﻢ ﺑﺪﻳﺪﺍﺭﺕ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ﺑﺎ ﮐﻪ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ﻣﺘﻮﺳّﻞ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ﺳﺨﻨﻰ ﺑﺎ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ﭘﻴﺎﻡ ﻣﺮﺍ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ﺑﮑﻨﺎﺭ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 ﺍﺣﺘﻀﺎﺭ ﺍﻭ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ﻣﺮﮒ ﻭ ﺗﻠﻘﻴﻦ ﻣﻴّﺖ ﻭ ﺁﻣﻮﺯﺵ ﺗﺠﺮﺑﻴّﺎﺕ ﺧﻮﺩﺭﺍ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ﻗﻮ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ﺗﻮ ﺑﺨﺸﻮﺩﻩ ﺩﺍﺋﻢ ﺍﻟﻬﻰ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ﺳﺎﻟﮑﺎﻥ ﻣﻤﮑﻦ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ﻟﺤﻈﻪ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ﺑﻤﺮﮒ ﺍﺭﺍﺩﻯ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ﺑﺪﻧﻴﺎ ﻭ ﻧﻮﻉ ﺑﺸﺮﻯ ﺧﻮﺩ ﺑﺴﺘﻪ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ﻧﻤﻴﺘﻮﺍﻧﻨﺪ ﺑﻮﺣﺪﺕ ﻭﺟﻮﺩ ﺧﻮﺩﺑﺎ ﺷﻬﻮﺩ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ﻣﺼﻄﻔﻮﻯ ﭘﻨﺠﻢ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ﻭﻭﺣﺪﺕ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ﻧﻮﺭ ﻗﺎﺋﻢ ﺩﺭ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ﻓﺮﺻﺖ ﺗﺮﻙ ﺟﺎﻥ ﺑﺸﺮﻯ ﺍﺯ ﺗﻦ ﺭﺍ ﺍﺯ ﺩﺳ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ﮔﺎﻫﻰ ﺳﺎﻟﮑﺎﻥ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ﻣﺮﮒ ﺍﺭﺍﺩ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ﺭﻧﺞ ﺯﻳﺎﺩ 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ﺁﺧﺮﻳﻦ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ﺳﺨﺘﻰ ﻣﺮﮒ ﺗﺰﮐﻴﻪ ﻭ ﺗﺼﻔﻴﻪ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ﭘﺎﻙ ﺩﺭ ﺣﺪ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ﺑﺨﺪﺍﻭﻧﺪﺩﺭ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ﻗﺎﺋﻢ ﻭ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ﻫﻔﺖ ﻫﺰﺍﺭ ﺳﺎﻝ ﺁﻳﻨﺪﻩ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ﺩﻭﺵ ﻣﻰ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ﺣﺎﻓﻆ ﻫﻤﻪ ﺭﻭﻳﺴﺖ ﻭ ﺭﻳﺎ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ﺑﺠﺰ ﺍﺯ ﺧﺎﻙ ﺩﺭﺵ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ﮐﻪ ﺑﻮﺩ ﺑﺎﺯﺍﺭﻡ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ﺩﻳﺸﺐ ﻣﺨﺎﻟﻔﻰ ﺑﺤﺎﻓﻆ ﺳﺎﻟﻚ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ﻋﺒﺎﺩﺕ ﺗﻮ ﻫﻤﻪ ﺭﻳﺎ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ﻭﺗﻈﺎﻫﺮ ﻭﺭﻭﻯ ﻭﻧﻤﺎﻳﺶ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ﺻﻮﺭﺕ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ﻧﻤﻰ ﺗﻮﺍﻧﺪ ﺻﺎﺩﻕ ﻭﻣﻮﻓﻖ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 ﺍﺯ ﺧﻮﺩ ﺩﻓﺎﻉ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ﺟﺰ ﺩﺭ ﺧﺎﻙ ﺩﺭﮔﺎﻩ ﻣﺤﺒﻮﺏ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ﺑﺎﺯﺍﺭ ﻭ ﻣﺮﺍﺟﻌﻪ ﻭ ﮔﺬﺭ ﻋﻤﺮ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ﻭ ﺑﭽﻪ ﮐﺶ ﻣﻴﺨﻮﺍﻫﻢ ﺭﻳﺎﮐﺎﺭﻯ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ﮐﻨﻢ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ﺑﺪﻭﻥ ﺭﻳﺎﮐﺎﺭﻯ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ﻭﺩﺍﺋﻢ ﺩﺭ ﺗﻘﻴّﻪ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ﺑﺎﺯﮔﺸﺖ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ﺗﺤﺖ ﻓﺮﻣﺎﻥ ﺍﻟﻬﻰ(ﻭ ﻧﻌﻤﻪ ﺭﺑّﻚ ﻓﺤﺪ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ﮐﺮﺍﻣﺎﺕ ﻭﺩﺍﺩﻩ ﻫﺎﻯ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ﺑﺎﻳﺪ ﺑﺪﻳﮕﺮﺍﻥ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ﻭﺣﺪﻳ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ﺑﺮﺍﻯ ﺁﻧﻬﺎ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ﺭﻳﺎﮐﺎﺭﻯ ﻧﻴﺴﺖ</w:t>
      </w:r>
      <w:r w:rsidR="006773C1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ﺯﻣﻪ ﺍﺗﻤﺎﻡ ﺣﺠّﺖ 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ﺁﺧﻮﻧﺪﻯ ﻗﺸﺮﻯ ﺑﺴﺎﻟﻚ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ﺗﻮ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ﻭﺗﻮﺭﺍ ﻓﺮﻳﺐ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ﺣﮑﻤﺖ ﻗﺪﻳﻤﻰ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ﮐﺎﻓﺮ ﻫﻤﻪ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ﺑﮑﻴﺶ ﺧﻮﺩ ﭘﻨﺪﺍﺭﺩ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ﺧﻮﺩﺷﺎﻥ ﻗﺸﺮﻯ ﺭﻳﺎﮐﺎﺭ ﻭ ﻓﺮﻳﺒﻨﺪﻩ ﻭﺯﻭﺭﮔﻮﻯ ﺑﺪﻳﮕﺮﺍﻥ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ﺩﺭﻭﻳﺸﺎﻥ ﮔﻢ ﻧﺎﻡ ﻭﺩﺭ ﺗﻘﻴّﻪ ﺭﺍ ﻣﺘّﻬﻢ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ﺑﺎﺯ ﺻﻮﻓﻴﺎﻥ ﻏﻴﺮ ﺻﺎﺩﻕ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ﻏﻴﺮ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ﺑﺎ ﻃﺮﻳﻘﺘﻬﺎﻯ ﺍﺯ ﺍﻋﺘﺒﺎﺭ ﺍﻟﻬﻰ ﺍﻓﺘﺎﺩﻩ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ﻟﺒﺎﺵ ﻭ ﻋﻠﺎﺋﻢ ﺗﺼﻮﻑ ﺑﺮ ﺧﻮﺩ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ﺭﺍ ﺑﺎﺣﺘﺮﺍﻡ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ﺳﺘﺎﻳﺶ ﻭﭘﻴﺮﻭﻯ ﺍﺯ ﺧﻮﺩ ﻭﺍﺩﺍﺭ ﮐﻨﻨﺪ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8E1604" w:rsidRPr="004D5F6B" w:rsidRDefault="00A63616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4ED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گر دست دهد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ﺧﺎﻙ ﮐﻒ ﭘﺎﻯ ﻧﮕﺎﺭﻡ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ﻟﻮﺡ ﺑﺼﺮ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ﺧﻄّ ﻏﺒﺎﺭﻯ ﺑﻨﮕﺎﺭﻡ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ﺁﺭﺯﻭ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ﮔﺮﺩ ﺧﺎﻙ ﺍﺯ ﮐﻒ ﭘﺎﻯ ﻣﺤﺒﻮﺏ ﺍﻟﻬﻰ ﺧﻮﺩﺭﺍ ﺑﺪﺳﺖ 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ﺍﺯ ﺁﻥ ﺑﺮ ﻟﻮﺡ ﻭ ﺻﻔﺤﻪ ﭼﺸﻢ ﺧﻮﺩ ﺧﻂ ﻭﻏﺒﺎﺭﻯ ﺑﻨﻮﻳﺴﺪ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ﺭﻭﻯ ﺻﻔﺤﻪ ﺳﻔﻴﺪ ﺗﺨﻢ ﭼﺸﻢ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ﻧﻮﺷﺘﻪ ﻭ ﻧﻘﺎﺷﻰ ﺍﺯ ﻏﺒﺎﺭ ﻳﺎﺭ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ﺳﻮﺭﻣﻪ ﭼﺸﻢ ﺍﺯ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ﻭﻗﺘﻰ ﮐﻪ ﺑﺴﻮﻯ ﺳﺎﻟﻚ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ﺍﺭﺍﺩﻯ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ﻫﻤﺮﺍﻫﻰ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ﺷﻔﺎﻋﺖ ﻭ ﻫﻢ ﺳﻔﺮﻯ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ﮔﺮﺩ ﻭ ﺧﺎﻙ ﺩﺭ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ﺩﺭﺩﺗﺮﻳﻦ ﻣﺸﮑﻞ ﺳﺎﻟﻚ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ﻣﺎﻧﻊ ﺍﺯ ﻫﺮ ﺩﻳﺪ ﻭ ﻫﺮ ﺗﺨﻴّﻞ ﻭ ﺗﻤﺮﮐﺰ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ﺍﻟﻬﻰ ﻣﻴﺒﺎﺷﺪ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ﺑﺮ ﺑﻮﻯ ﮐﻨﺎﺭ ﺗﻮ ﺷﺪﻡ ﻏﺮﻕ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ﺍﻣﻴﺪﺳﺖ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ﻣﻮﺝ ﺳﺮﺷﮑﻢ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ﺭﺳﺎﻧﺪ ﺑﮑﻨﺎﺭﻡ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ﺑﺮﺍﻯ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ﺑﻮﻯ ﮐﻨﺎﺭ ﻭﻣﺤﻀﺮ ﺗﻮ ﻏﺮﻕ ﺷﺪ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ﺣﻀﻮﺭ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ﺫﻫﻨﻰ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ﻭﻏﺮﻕ ﻋﻄﺮ ﮔﻴﺴﻮﻯ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ﮐﻪ ﭘﻴﺮ ﺩﺭ ﻋﺰﻟﺘﮕﺎﻩ ﺍﻭﺑﺮﺍﻯﻣﺮﮒ ﺍﺭﺍﺩﻯ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ﺣﺎﻓﻆ ﺍﻣﻴﺪ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ﻣﻮﺝ ﺳﺮﺷﻚ ﻭ ﺃﺷﻚ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ﭘﻴﺮ ﺳﻮﺍﺭ ﺍﻳﻦ ﻣﻮﺝ ﺳﻴﻞ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ﺃﺷﻚ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ﺑﮑﻨﺎﺭ ﺣﺎﻓﻆ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ﺍﺷﻚ ﺗﻤﺮﮐﺰ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ﺧﻮﻧﻴﻦ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ﺍﺑﺮﺍﺯ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ﺑﭙﻴﺮ ﻭﺍﺳﻄﻪ ﺍﻟﻬﻰ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ﻋﺒﺎﺩﺕ ﻭ ﺗﻮﺳّﻞ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همر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ﺍﻩ ﺃﺫﮐﺎﺭ ﺗﻮﺣﻴﺪﻯ ﺩﻓﻊ ﺷﺮﻙ ﺍﺣﺘﻤﺎﻟﻰ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ﭘﺮﻭﺍ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ﺭﺳﺪﻡ ﺩﺭ ﻃﻠﺐ ﺟﺎﻥ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ﺷﻤﻊ ﻫﻤﺎﻥ 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ﺑﺪﻣﻰ ﺟﺎﻥ ﺑﺴﭙﺎﺭﻡ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ﺍﮔﺮ ﭘﺮﻭﺍﻧﻪ ﻭﻣﺪﺭﻙ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ﻣﺤﺒﻮﺏ ﺑﺪﺳﺘﻢ ﺑﺮﺳﺪ ﮐﻪ ﻃﻠﺐ ﺟﺎﻥ ﮐﺮﺩﻩ ﺑﺎﺷﺪ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ﺑﻤﺮﮒ ﺍﺭﺍﺩﻯ ﺧﻮﺩ ﭘﻴﺶ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ﻭﻟﻮ ﺍﻳﻨﮑﻪ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ﻭﻧﺠﺎﺕ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ﻧﻴﺰ ﺑﺎﺯ ﻧﮕﺮﺩﺩ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ﺣﺎﻓﻈ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ﺤﺎﺿﺮ ﺍﺳ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ﭘﺮﻭﺍﻧﻪ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ﺁﻧﻘﺪﺭ ﺍﻃﺮﺍﻑ ﻭ ﻃﻮﺍﻑ ﺷﻤﻊ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ﺩﺍﺭﺩ ﻭﻣﻴﺴﻮﺯﺩ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ﺭﻭﻯ ﺯﻣﻴﻦ ﺑﻴﻔﺘﺪ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ﺷﻤﻌ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است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ﺫﻭ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گر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ﺩﺩ ﻭ ﺑﻤﻴﺮﺩ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 ﻣﻴﮕﺮﺩﺩ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ﻟﺤﻈﻪ ﺣﺎﺿﺮ ﺍﺳﺖ ﺑﺎ ﺩﻣﻰ ﺟﺎﻥ ﺑﺴﭙﺎﺭﺩ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ﺍﻣﺮﻭﺯ ﻣﮑﺶ ﺳﺮ ﺯﻭﻓﺎﻯ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ﺃﻧﺪﻳﺶ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ﺯﺍﻥ ﺷﺐ ﮐﻪ ﻣﻦ ﺍﺯ ﻏﻢ ﺑﺪﻋﺎ ﺩﺳﺖ ﺑﺮﺁﺭﻡ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ﻣﺤﺒﻮﺏ ﺟﻔﺎﮐﺎﺭ ﺭﺍ ﮐﻪ ﺳﺎﻟﻚ ﺧﻮﺩﺭﺍ ﺩﺭ ﺗﻨﻬﺎﺋﻰ ﻋﺰﻟﺘﮕﺎﻩ ﺭﻫﺎ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ﺍﻣﺮﻭﺯ ﺍﺯ ﺑﻰ ﻭﻓﺎﺋﻰ ﺧﻮﺩ ﺩﺳﺖ ﺑﮑﺶ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ﺑﺎﻳﻦ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ﺃﻧﺪﻳﺸﻪ ﺧﻄﺮﻧﺎﻙ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ﺷﺐ ﻣﻦ ﺍﺯ ﺩﻋﺎﻯ ﺩﻝ ﭘﺮ ﻏﻢ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ﺑﺴﻮﻯ ﺧﺪﺍﻭﻧﺪ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ﺭﺍﻩ ﻧﺠﺎﺗﻰ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ﺑﻰ ﻭﻓﺎﺋﻰ ﺗﻮ ﺑﺨﻮﺍﻫﻢ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ﺩﻋﺎﻯ ﺳﺎﻟﻚ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ﺑﺨﺪﺍﻭﻧﺪ ﻭ ﺁﺳﻤﺎﻥ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ﭘﻴﺎﻣﺒﺮﺍﺯ ﻃﺮﻳﻖ ﭘﻴﺮ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محبوب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ﻭﺭﺍﺿﻰ ﺍﺯ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ﺗﻮﺍﻥ ﻋﻠﻴﻪ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ﭼﻴﺰﻯ ﺧﻮﺍﺳﺖ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ﺩﻋﺎﻯ ﻃﻮﻝ ﻋﻤﺮ ﻭ ﺗﻮﻓﻴﻖ ﺑﻴﺸﺘﺮ ﺩﺭ ﮐﺎﺭﻫﺎﻳﺶ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ﺍﻟﻬﺎﻣﺎﺕ ﻭ ﺩﺍﺩﻩ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ﻭﻭﺍﺭﺩﺍﺕ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ﺑﻴﺸﺘﺮﺍﻟﻬﻰ ﺑﺮﺍﻯ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ﻫﻢ ﻧﺼﻴﺐ ﺳﺎﻟﻚ ﺩﻋﺎﮔﻮ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ﺷﺪﺕ ﺭﻧﺞ ﻣﺤﺮﻭﻣﻴّﺖ ﺩﻳﺪﺍﺭ ﻣﺠﺪﺩ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ﺑﺮﺍﻯ ﺍﺳﺘﻘﺒﺎﻝ ﺍﺯ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 ﺃﮐ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ﻫﻴﺠﺎﻥ ﻭ ﺷﺘﺎﺏ ﺷﻮﻕ ﺧﻮﺩ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8E1604" w:rsidRPr="004D5F6B" w:rsidRDefault="00052507" w:rsidP="006773C1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ﺯﻟﻔﻴﻦ ﺳﻴﺎﻩ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ﺑﺪﻟﺪﺍﺭﻯ ﻋﺸّﺎﻕ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ﺩﺍﺩﻧﺪ ﻗﺮﺍﺭ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ﻮ ﺑﺒﺮﺩﻧﺪ ﻗﺮﺍﺭﻡ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ﺩﻭ ﺯﻟﻒ ﺗﻮ 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ﺪﻭ ﻃ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ﻃﺮﻓﻴﻦ ﺻﻮﺭ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ﻴﺎﺭ ﺗﺎﺑﻴﺪﻩ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ﻭﻣﺎﻧﻊ ﺩﻳﺪ ﻳﺎﺭ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ﮔﻬﮕﺎﻩ ﻣﺎﻧﻊ ﺩﻳﺪ ﻋﺎﺷﻖ ﺍﺯ ﺗﻤﺎﻡ ﺻﻮﺭﺕ ﻳﺎﺭ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ﺩﻭ ﺯﻟﻒ ﺳﻴﺎﻩ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 ﻋﺎﺷﻖ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ﺩﻟﺪﺍﺭﻯ ﻋﺸّﺎﻕ ﺗﻮ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ﭼﺸﻢ ﺑﺪﺍﻥ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ﻭﺍﺭﺗﺒﺎﻁ ﻓﮑﺮﻯ ﻭﻋﺎﺷﻘﺎﻧﻪ ﺑﺎ ﺧﺪﺍﻭﻧﺪ ﺑﺎ ﺍﻳﻦ ﺩﻳﺪﻥ 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ﺁﺭﺍﻡ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ﻋﺸّﺎﻕ ﻗﺒﻠﺎ ﺩﺭ ﮐﻨﺎﺭ ﭘﻴﺮ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ﭼﻨﺪﻯ ﺑﻮﺩ ﺑﻌﺰﻟﺘﮕﺎﻩ ﺳﻠﻮﮐﻰ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ﺑﻌﺎﺷﻘﺎﻥ ﺗﻮ ﻗﺮﺍﺭ ﻭ ﺁﺭﺍﻣﺶ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ﻣﻦ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ﻗﺮﺍﺭﻯ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ﺍﻳﻨﻚ ﺩﺭ ﺗﺨﻴّﻞ ﻭ ﺗﺼﻮﺭ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</w:t>
      </w:r>
      <w:r w:rsidR="00CC4E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ﮔﻴﺴﻮﺍﻥ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ﻗﺮﺍﺭﺵ ﺩﺭ ﻗﺮﺍﺭﮔﺎﻫﺶ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ﻗﺮ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ﻩ ﮔﻴﺮﻯ ﻭﺗﻮﺳّﻞ ﻋﺒﺎﺩﻯ ﻭ ﺗﻤﺮﮐﺰ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ﺁﻥ ﺑﺎﺩﻩ ﻧﺴﻴﻤﻰ ﺑﻤﻦ ﺁﻭﺭ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ﮐﺎﻥ ﺑﻮﻯ ﺷﻔﺎ ﺑﺨﺶ ﺑﻮﺩ ﺩﻓﻊ ﺧﻤﺎﺭﻡ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ﺑﺒﺎﺩ ﻭﻧﺴﻴﻢ ﺭﺳﻴﺪﻩ ﺍﺯ ﮐﻮﻯ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ﻭﺣﺎﻣﻞ ﺑﻮﻳﺶ ﺑﻌﺰﻟﺘﮕﺎﻩ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ﻃﻮﻝ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 ﺍﻳﻦ ﮔﻔﺘﻪ ﻭ ﺳﻔﺎﺭﺵ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ﺑﻮﺋﻰ ﺑﺎ ﺧﻮﺩ ﺍﺯ ﺑﺎﺩﻩ ﻭ ﺷﺮﺍﺏ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ﭘﻴﺮ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ﻫﺎ ﻭﺍﻓﮑﺎﺭ ﻭ ﺍﺣﻮﺍﻝ ﺍﻭ ﺑﺮﺍﻳﻢ ﺑﻴﺎﻭﺭ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ﺑﻮﻯ ﺷﻔﺎ ﺑﺨﺶ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ﺧﻤﺎﺭﻯ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ﻣﻦ ﺩﻭﺭ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ﺧﻤﺎﺭ ﺷﺮﺍﺏ ﻭ ﻳﺎ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ﺧﮑﺎﺭ ﻧﻴﺎﺯ ﺑﺤﮑﻤﺖ ﻫﺎﻯ ﺗﺎﺯﻩ ﻭ ﺩﺳﺘﻮﺭ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ﻫﺪﺍﻳﺘﻬﺎﻯ ﺳﻠﻮﮐﻰ ﺟﺪﻳﺪ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ﻗﻠﺐ ﺩﻟﻢ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ﻧﻨﻬﺪ ﺩﻭﺳﺖ ﻋﻴﺎﺭﻯ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773C1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ﻧﻘﺪ ﺭﻭﺍﻥ ﺩﺭ ﺩﻣﺶ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ﺩﻳﺪﻩ ﺷﻤﺎﺭﻡ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ﺍﮔﺮ ﻣﺤﺒﻮﺏ ﺩﻝ ﻧﺎ ﺳﺮﻩ ﻭ ﻗﻠﺐ ﻭﺗﻘﻠّﺒﻰ ﺑﻮﺩﻥ ﻣﺮﺍ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ﻋﻴﺎﺭﻯ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ﻗﺎﺋﻞ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ﺯﺭ ﭘﺮ ﻋﻴﺎﺭ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ﺃﺭﺯﺵ ﻣﻰ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 ﻣﻦ ﺩﺭ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ﻣﻘﺎﺑﻞ ﻫﺮ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ﻣﺤﺒﻮﺏ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ﻧﻈﺮ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ﺁﻧﺮﺍ ﭼﻮﻥ ﻧﻘﺪ ﺭﻭﺍﻥ ﻭﭘﻮﻝ ﺭﺍﻳﺞ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ﻣﻘﺒﻮﻝ ﺍﺯ ﻗﻄﺮ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ﺃﺷﻚ ﭼﺸﻤﺎﻥ ﺧﻮﺩ ﺷﻤﺎﺭﺵ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. </w:t>
      </w:r>
    </w:p>
    <w:p w:rsidR="00A63616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ﺩﺍﻣﻦ ﻣﻔﺸﺎﻥ ﺍﺯ ﻣﻦ ﺧﺎﮐﻰ ﮐﻪ </w:t>
      </w:r>
      <w:r w:rsidR="00F7667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ﻳﻦ ﺩﺭ ﻧﺘﻮﺍﻧﺪ 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ﺑﺮﺩ ﺑﺎﺩ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ﻏﺒﺎﺭﻡ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ﻭﺣﺎﻓﻆ 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ﺍﺯ ﻭﻯ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ﻧﺎﺑﺪ ﻭ ﻓﺮﺍﻕ ﺭﺍ ﺍﺩﺍﻣﻪ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ﺧﺎﮐﻰ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ﮔﻮﺩﺍﻝ ﭼﻮﻥ ﻗﺒﺮ ﺧﺎﮐﻰ ﻫﺴﺘﻢ ﻭ ﺗﻮ ﭘﺎﺩﺷﺎﻩ ﺑﺎ ﺯﻳﻮﺭﻫﺎ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ﺍﮔﺮ ﻣﻦ ﺑﻤﻴﺮﻡ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ﮔﻮﺭ ﻣﻦ ﻧﻴﺰ ﺑﻮﺳﻴﻠﻪ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 ﻧﻤﻰ ﺗﻮﺍﻧﺪ ﺍﺯ ﺑﻴﻦ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ﻳﺎﺩﮔﺎﺭ ﺍﻧﺴﺎ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ﺩﺍﻣﻦ ﺍﻓﺸﺎﻧﺪﻥ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ﺗﮑﺎﻥ ﺩﺍﺩﻥ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</w:t>
      </w:r>
      <w:r w:rsidR="009427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ﺍﺯ ﺭﻭﻯ ﺯﻣﻴﻦ ﺑﺮﺧﻴﺰﻧﺪ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ﻣﻌﻨﻰ ﺭﻓﺘﻦ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ﻭﻧﻔﺮﺕ ﺍﺯ ﻣﺤﻞ ﻧﺸﺴﺘﻦ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ﺩﻳﮕﺮ ﺍﻃﺮﺍﻓﻴﺎﻥ ﻧﻴﺰ 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ﻟﺐ ﻟﻌﻠﺶ ﭼﻮ ﻣﺮﺍ ﺟﺎﻥ ﻋﺰﻳﺰﺳﺖ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ﻋﻤﺮﻯ ﺑﻮﺩ ﺁﻥ ﻟﺤﻈﻪ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ﺟﺎﻥ ﺭﺍ ﺑﻠﺐ ﺁﺭﻡ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ﻟﺐ ﺳﺮﺥ ﻣﺤﺒﻮﺏ ﺑﺮﺍﻯ ﻣﻦ ﺁﻧﻘﺪﺭ ﻋﺰﻳﺰ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ﻣﻨﺘﻈﺮ ﻟﺤ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ﺟﺎﻧﻢ ﺭﺍ ﺑﻠﺒﻢ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ﺑﺮﺳﺎﻧﻢ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ﺑﻮﻯ ﺩﺳﺘﻮﺭ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ﻭﮐﻤﻚ ﺑﺮﺍﻯ ﻧﺠﺎﺕ ﺑﺎ ﺷﻬﻮﺩ ﻧﻮﺭ ﻗﺎﺋﻢ ﺭﻭﺡ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ﺑﺨﻠﻖ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ﺑﻐﻞ ﭘﻴﺮ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ﻳﺎ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ﻭ ﺷﺮﺑﺖ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ﺭﺍ ﺑﺪﻫﺎﻧﺶ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ﺗﻮﺍﻧﻰ ﺗﺎﺯ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کند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ﺭﺍ ﺍﺯ ﺳﺎﻟﻚ ﺩﻭﺭ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ﺩﻭﺭﻩ ﺳﻠﻮﻙ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ﺑﺎﻳﻦ ﻟﺤﻈﻪ ﻣﺮﮒ ﺍﺭﺍﺩﻯ ﻭ ﻧﺠﺎﺕ ﻣﻴﺒﺎﺷﺪ ﮐﻪ ﺩﺭ ﺑﻐﻞ ﭘﻴﺮ ﻗﺮﺍﺭ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86050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ﻧﻬﺎﻧﺨﺎ</w:t>
      </w:r>
      <w:r w:rsidR="008E1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ﻋﺸﺮﺕ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ﺻﻨﻤﻰ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ﺳﺮ ﺯﻟﻒ ﻭ ﺭﺧﺶ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ﻧﻌﻞ ﺩﺭ ﺁﺗﺶ ﺩﺍﺭﻡ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ﺩﺭ ﻧﻬﺎﻥ ﺧﺎﻧﻪ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ﻋﺸﺮﺗﮕﺎﻩ ﻭﺟﺎﻯ ﺍ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ﺻﻨﻤ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ﺰﻳﺒﺎ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ﺩﺭ ﻋﺰﻟﺖ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ﺻﻮﺭﺕ ﭘﻴﺮ ﻣﺤﺒﻮﺏ ﻭﺗﻮﺳّﻞ ﻋﺒﺎﺩﻯ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 ﺗﻮﺳ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ﺒﻮﺍﺳﻄﻪ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ﺷﺪﻩ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ﻫﺮ ﺷﻬﻮﺩ 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ﻋﻴﺶ ﻭ ﻋﺸﺮﺕ ﻭ ﻣﻌﺎﺷﺮﺕ ﻭﺯﻧﺪﮔﻰ ﻭﺍﻗﻌﻰ ﻭ ﺗﺨﻴّﻠﻰ ﺑﺎ ﭘﻴﺮ ﻣﺤﺒﻮﺏ ﺩﺭ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ﺧﻮﺩﺭﺍ ﺻﻨﻤﻰ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ﺍﻧﺴﺎﻧﻰ ﮐﻪ ﭘﺮﺳﺘﻴﺪﻩ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ﺁﺧﻮﻧﺪﻯ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ﺑﺖ ﺳﻨﮕﻰ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ﻓﺮﻕ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ﺍﻳﻦ ﭘﻴﺮ ﮐﺎﻣﻞ ﻭ ﺻﻨﻢ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ﺍﻟﮕﻮﻯ ﮐﻤﺎﻝ ﺭﺍ ﺑﺴﻴﺎﻟﻚ ﺩﺭ ﺭؤﻳﺎ ﻣﻌﺮﻓﻰ ﮐﺮﺩﻩ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ﺭﺳﺎﻧﺪﻥ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ﺩﻋﺎﻫﺎﻳﺶ ﺑﺨﺪﺍﻭﻧﺪ ﻭ ﺁﺳﻤﺎﻥ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ﻭﻣﻌﺎﺷﺮﺕ ﻓﮑﺮﻯ ﻭ ﺗﺨﻴّﻠﻰ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ﺯﻟﻒ ﻳﺎﺭ ﻭ ﺻﻮﺭﺕ ﻭ ﺭﺧﺴﺎﺭ ﺍﻭ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ﻭﺭﺯﻯ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ﻫﻴﺠﺎﻥ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ﻧﻌﻞ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ﺁﻫﻨﻴﻦ ﺭﺍ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ﺁﺗﺶ ﺳﺮﺥ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ﺧﻤﻴﺪ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ﻮﻧﺮﻡ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ﺗﻦ ﻭ ﻓﮑﺮ ﻭ ﺭﻭﺍﻥ ﺳﺎﻟﻚ ﻧﻴﺰ ﺧﻤﻴﺪﻩ 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ﺷﮑﺴﺘﻪ ﻭﻣﺴﺘﻀﻌﻒ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ﻗﺮﻳﺐ ﺑﺎﺣﻮﺍﻝ ﻣﺤﺘﻀﺮﺍﻥ ﺭﺍ ﭘﻴﺪﺍ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ﻧﻴﺰ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ﺍﻳﻦ ﻭﺿﻊ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ﻣﺮﮒ ﺍﺭﺍﺩﻯ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ﺑﭙﻴﺮ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ﺗﻠﻘﻴﻨﺎﺕ ﻭ ﺗﻌﻠﻴﻤﺎﺕ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 ﻣﺤﺘﻀﺮ ﺩﺭ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ﺑﻔﺮﻣﺎﻥ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ﻭﻗﺒﻮﻝ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ﺑﻨﻮﺭ ﻗﺎﺋﻢ ﻭ ﻋﺮﺵ ﺭﺣﻤﺎﻥ ﺭﺳﻴﺪﻩ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ﻋﺎﺷﻖ ﻭﺭﻧﺪﻡ ﻭﻣﻰ ﺧﻮﺍﺭﻩ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ﺑﺂﻭﺍﺯ ﺑﻠﻨﺪ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ﻭﻳﻦ ﻫﻤﻪ ﻣﻨﺼﺐ ﺍﺯ ﺁﻥ ﺣﻮﺭ ﭘﺮﻳﻮﺵ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ﺳﺮﻣﺴﺘﺎﻧﻪ ﻣﻔﺘﺨﺮ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ﻋﺎﺷﻖ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ﻋﺸﻖ ﺑﺮﺍﻩ ﺧﺪﺍ ﻭﻭﺳﻴﻠﻪ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ﺑﻮﻯ ﻣﻌﺮﻓﻰ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ﻭﻧﮕﺮﺍﻧ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ﻫﻴﭻ ﺁﺧﻮﻧﺪ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ﭘﻴﺮﻭﺍﻥ ﻗﺸﺮﻯ ﺍﻭ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ﺭﺍ 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ﺳﻔﻴﻪ ﻣﺬﻫﺒﻰ ﺭﺍ ﺩﻧﺒﺎﻝ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ﺧﻮﺩﺭﺍ ﻣﻰ ﺧﻮﺍﺭﻩ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ﻫﺮ ﺣﮑﻤﺖ ﺟﺪﻳﺪ ﻭ ﺁﻣﻮﺯﺵ ﺍﻭ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ﺳﺮﻣﺴﺘﻰ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ﺍﻳﻦ ﺻﻔﺎﺕ ﺧﻮﺩﺭﺍ ﺑﺎ ﺻﺪﺍﻯ ﺑﻠﻨﺪ ﻣﻄﺮﺡ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ﻣﻨﺎﺻﺐ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 ﺣﻮﺭ ﭘﺮﻳﻮﺵ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 ﻣﺤﺒﻮﺏ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ﺣﻮﺭﻭ ﺣﻮﺭﻳّﻬﺎﻯ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ﻫﻮﺭ ﻭﺧﻮﺭﻩ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ﺩﺍﺭﺍﻯ ﺍﻳﻦ ﻫﻤﺎﻧﻰ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ﻫﺎﻯ ﺷﻬﻮﺩﻯ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ﻧﻬﺎﻳﺖ ﺑﮕﻔ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 ﻗﺎﺋﻢ ﻧﻮﻉ ﺑﺸﺮ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ﺑﻤﻘﺎﻡ ﺩﻧﺎ ﻓﺘﺪﻟّﻰ ﻫﻢ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ﻭﺯﻧﺪﻫﺎﻯ ﺷﺪﻩ ﻭ ﺣﺴﻴﻨﻰ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ﻋﻀﻮ ﻣﺠﻤﻮﻋﻪ ﭘﻨﺞ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ﻧﻴﺰ ﺣﻮﺭ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ﻭﻫﻮﺭ ﻭ ﺧﻮﺭ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ﺍﻟﻬﻰ 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ﺻﻔﺎﺕ ﻓﺮﺷﺘﮕﺎﻥ ﺍﻟﻬﻰ ﺭﺍ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ﻭﺭﻭﺣﻰ ﻓﻮﻕ ﺑﺸﺮﻯ ﺩﺭ ﺑﺪﻧﻰ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ﭘﻴﺮ ﮐﺎﻣﻞ ﺣﺎﻓﻆ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 ﻧﻴﺰ ﺑﻤﻘﺎﻡ ﻋﺎﺷﻖ ﻭ ﺳﺮﻣﺴﺘﻰ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ﺭﻧﺪﻯ ﺩﺭﻭﻳﺸﻰ</w:t>
      </w:r>
      <w:r w:rsidR="008E1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ﻟﻮ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ﺧﻮﺩﺵ ﺭﺍ ﻧﻴﺰ ﻧﮑﻮﻫﺶ ﻭ ﺍﻧﺘﻘﺎﺩ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ﻫﺮﭼﻪ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ﻃﺮﻳﻖ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ﺑﺴﺎﻟﻚ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ﻧﻴﮑﻮ ﻭﺭؤﻳﺎﻫﺎﻯ ﻣﻠﮑﻮﺗﻰ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ﺍﻓﮑﺎﺭ ﻧﺎﺏ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ﻭﺁﺭﺍﻣﺸﻬﺎﻯ ﻫﻤﻪ ﺟﺎﻧﺒﻪ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ﻭ ﻋﻠﻢ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ﺍﻟﻬﺎﻣﻰ ﻭ ﻣﺪﺍﻭﻡ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ﺗﻮ ﺯﻳﻦ ﺩﺳﺖ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ﺑﻰ ﺳﺮ ﻭﺳﺎﻣﺎﻥ ﺩﺍﺭﻯ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ﺑﺂﻩ ﺳﺤﺮﺕ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ﺯﻟﻒ ﻣﺸﻮ</w:t>
      </w:r>
      <w:r w:rsidR="0078605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ﺵ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ﺍﺯ ﻓﺮﺍﻕ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ﺩﺭ ﻋﺰﻟﺘﮕﺎﻩ ﮔﺬﺍﺭﺩﻩ ﻭﺭﻓﺘﻪ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ﻭﻭﻗﺖ ﻣﺮﮒ ﻗﺒﻞ ﺍﺯ ﻣﺮﮒ ﺳﺎﻟﻚ ﮔﻔﺘﻪ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ﻗﻴﺎﻡ ﻗﻴﺎﻣﺖ ﮔﻮﻧﻪ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ﺑﺸﺮﻯ ﺍﻭ ﺍﺯ ﺗﻨﺶ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ﻣﻴﮕﻮﻳﺪ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 ﺑﺨﻮﺍﻫﻰ ﻫﻤﻴﻦ ﻃﻮﺭ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ﮐﻨﻮﻥ ﺑﻰ ﺳﺮ ﻭﺳﺎﻣﺎﻥ ﮐﺮﺩﻫﺎﻯ ﺍﺩﺍﻣﻪ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ﻧﮕﺎﻩ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ﻋﺰﻭﻟﺘﮕﺎﻩ ﺑﻤﺎﻧﻢ ﻭ ﺭﻧﺞ ﺑﺒﺮﻡ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ﻧﺨﻮﺍﻫﻰ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ﻓﺮﻣﺎﻥ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ﺳﻮﮔﻨﺪ ﺍﻃﺎﻋﺖ ﺧﻮﺭﺩ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ﻳﻨﻚ ﻧﻴﺰ ﺑﺮﺍﻯ ﺁﻥ ﺁﻣﺎﺩﻩ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ﻣﻦ ﻧﻴﺰ ﺑﺎ ﺁﻩ ﺟﺎﺩﻭﻯ ﺗﻮ ﺗﺎ ﺳﺤﺮ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ﻧﺎﻟﻪ ﮐﻨﻢ ﮐﻪ ﺯﻟﻔﺎﻥ ﺗﻮ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 ﺭﻧﺪﻯ ﺣﺎﻓﻆ ﻓﻘﻴﺮ ﺑﺮﺍﻯ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ﭘﻴﺮ ﻗﺼﺪ ﻫﻤﺮﺍﻫﻰ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ﻳﻚ ﺳﺎﻟﻚ ﺑﺮﺍﻩ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ﻭﮔﻴﺴﻮﺍﻥ ﭘﺮﻳﺸﺎﻥ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ﻫﻴﺠﺎﻥ ﻭ ﻋﺠﻠﻪ ﻭ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 ﻏﻴﺮ ﻋﺎﺩﻯ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ﻋﺰﻟﺘﮕﺎﻩ ﺳﺎﻟﻚ ﺁﻣﺎﺩﻩ ﻣﺮﮒ ﺍﺭﺍﺩﻯ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ﺗﻌﻠﻴﻢ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ﻋﺰﻟﺖ ﻧﺸﻴﻨﻰ ﺑﺪﻧﺒﺎﻟﺶ ﺑﺮﺍﻩ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ﺗﺠﺮﺑﻪ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ﺧﻮﺩ ﺭﺍ ﺗﻘﻮﻳﺖ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ﻧﺎﻇﺮ ﺍﻋﻤﺎﻝ ﻭﺍﺣﻮﺍﻝ ﺳﺎﻟﻚ ﺩﺭﺷﺮﻑ ﻣﺮﮒ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ﻣﺤﺘﻀﺮ ﺭﺍ ﻫﺪﺍﻳﺖ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ﺣﺘﻰ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ﺣﺼﻮﻝ ﻣﺮﺍﺗﺐ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ﻓﺮﻣﺎﻥ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ﺑﺮﻭﺡ ﺳﺎﻟﻚ ﺑﺘﻨﺶ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ﻣﺸﻴّﺖ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ﺳﺎﻟﻚ ﻣﺤﺘﻀﺮ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ﺑﺎﺯ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ﺭؤﻳﺎﻯ ﺷﻬﻮﺩﻯ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ﺭﻭﺍﻳﺖ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ﭘﻴﺎﻣﺒﺮ ﮔﻮﻧﻪ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 ﺍﺯ ﺍﻳﻦ ﺗﻮﻟﺪ ﺩﻭﻡ ﻭﺍﻟﻬﻰ ﺑﺸﻬﻮﺩ ﻫﻔﺘﻢ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ﻳﺎ ﻫﻔﺖ ﺷﻬﻮﺩ ﻗﻮ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ﻧﺰﻭﻝ ﺧﻮﺩﺭﺍ ﻣﻴﻴﺎﺑﺪ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ﻣﺄﻣﻮﺭﻳّﺖ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ﺍﻟﻬﻰ ﺧﻮﺩ ﺭﺍ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ﺑﺮﺍﻯ ﺍﺟﺮﺍﻯ ﺁﻥ ﻧﻴﺰ ﺍﺟﺒﺎﺭﻯ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ﺩﺭ ﻧﺤﻮﻩ ﺍﺟﺮﺍﻯ ﻭﻇﻴﻔﻪ ﺟﺪﻳﺪ ﺁﺯﺍﺩ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ﻧﺤﻮ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ﺭﻭﺷﻰ ﺭﺍ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 ﺷﺨﺼﻰ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ﺑﮑﺎﺭ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ﺗﻔﻮﻳﻀ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ﻧﺠﺎﺕ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ﺍﺿﺎﻓﻰ ﺫﺧﻴﺮﻩ ﺁﺧﺮﺕ ﺧﻮﺩﺭﺍ ﻓﺮﺍﻫﻢ ﻣﻴﮑﻨﺪ ﻭ ﻭﻗﺖ ﻣﺮﺍﺟﻌﻪ ﭘﻴﺮ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ﻧﻴﺰ ﺩﺭ ﻭﻗﺖ ﺳﺤﺮ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ﻟﺤﻈﺎﺕ ﻋﺒﺎﺩﺕ ﺳﺎﻟﻚ ﻭ ﺁﻣﺎﺩﮔﻰ ﺑﺮﺍﻯ ﻣﺮﮒ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ﺩﺍﺭﺩ ﺗﺎ ﺻﺒﺢ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ﻓﺠﺮ 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 ﺭﺍ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ﻧﺎﮔﺎﻩ ﺍﻧﻔﺠﺎﺭﻯ ﻭ ﻏﻴﺮ ﻣﻨﺘﻈﺮﻩ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ﺻﻮﺭﺕ ﭘﻴﺮ ﮐﺎﻣﻞ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ﺧﻨﺪﺍﻥ ﺭﻭ ﺑﺮﻭ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ﺮﺿﺎﻳﺖ ﺑﺮ ﭘﻴﺸﺎﻧﻰ ﻭﺻﻮﺭﺕ ﺍﻭ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86050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ﮔﺮﭼﻨﻴﻦ ﭼﻬﺮﻩ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ﮔﺸﺎﻳﺪ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ﺧﻂ ﺯﻧﮕﺎﺭﻯ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ﺭﺥ ﺯﺭﺩ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ﺑﺨﻮﻧﺎﺑﻪ ﻣﻨﻘّﺶ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ﻭﺣﺎﻓﻆ ﺍﺣﺘﻤﺎﻝ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ﭘﻴﺮ ﻣﺤﺒﻮﺏ ﺍﻳﻦ ﭼﻨﻴﻦ ﭼﻬﺮﻩ ﺑﮕﺸﺎﻳﺪ ﻭ ﺧﻄّ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ﺯﻧﮕﺎﺭﻯ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ﺳﻴﺎﻩ ﺃﺑﺮﻭﺍﻥ ﻭ ﻣﮋﮔﺎﻥ ﭘﻴﺮ ﻣﺤﺒﻮﺏ ﮐﻪ ﭼﻮﻥ ﺯﻥ ﺯﻳﺒﺎ ﺗﺸﺒﻴﻪ ﺷﺪﻩ ﺁﻧﮕﺎﻩ ﺣﺎﻓﻆ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ﻧﻴﺰ ﺣﺎﺿﺮ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ﺯﺭﺩ ﺩﺭ ﺷﺮﻑ ﻣﺮﮒ ﺧﻮﺩﺭﺍ ﺑﺎ ﺧﻮﻥ ﻧﻘﺶ ﺑﺪﻫﺪ ﻭ ﺳﺮﺥ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ﺧﻮﺩﺭﺍ ﺯﻧﺪﻩ ﻧﺸﺎﻥ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ﺳﺎﻟﻚ ﺑﺨﻠﻖ ﺑﺎﺯﮔﺸﺘﻪ ﻭﺗﻮﻟﺪ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ﻭ ﺍﻟﻬﻰ ﺧﻮﺩﺭﺍ ﺟﺴﺘﻪ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ﭼﺸﻢ ﺑﺎﺯ ﻣﻴﮑﻨﺪ ﻭ ﻋﻠﺎﺋﻢ ﺯﻳﺒﺎﺋﻰ ﺻﻮﺭﺕ ﭘﻴﺮ ﺭﺍ ﻣﻰ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ﺯﺭﺩ ﺍﻭ ﻧﻴﺰ ﺧﻮﻧﻰ ﺗﺎﺯﻩ ﻣﻴﻴﺎﺑﺪ ﻭ ﺳﺮ ﺣﺎﻝ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ﮔﺮ ﺑﮑﺎﺷﺎ</w:t>
      </w:r>
      <w:r w:rsidR="0078605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ﺭﻧﺪﺍﻥ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ﻗﺪﻣﻰ ﺧﻮﺍﻫﻰ ﺯﺩ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ﻧﻘﻞ ﺷﻌﺮ ﺷﮑﺮﻳﻦ ﻭ ﻣﻰ ﺑﻰ ﻏﺶ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ﺑﺪﻳﮕﺮﺍﻥ ﻭﺧﻮﺍﻧﻨﺪﮔﺎﻥ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ﻓﻬﻢ ﺍﺷﻌﺎﺭ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 ﻧﻴﺰ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ﺑﺨﻮﺍﻫﻰ ﺑﮑﺎﺷﺎﻧﻪ ﻭ ﺍﻗﺎﻣﺘﮕﺎﻩ ﺭﻧﺪﺍﻥ ﺩﺭﻭﻳﺶ ﻗﺪﻣﻰ ﺑﮕﺬﺍﺭﻯ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ﺗﻤﺎﻳﻞ ﺷﻨﻴﺪﻥ ﺣﮑﻤﺘﻬﺎﻯ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ﺻﻮﻓﻴﺎﻧﻪ ﻭﺯﻧﺪﮔﺎﻧﻰ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ﺩﺭﻭﻳﺸﺎﻧﻪ ﺭﺍ ﺑﺒﻴﻨﻰ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ﺣﺎﻓﻆ ﺣﺎﺿﺮﻡ ﮐﻪ ﺷﻌﺮ ﺷﻴﺮﻳﻦ ﻭ ﺷﮑﺮﻳﻦ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ﻧﻘﻞ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ﺑﻰ ﻏﺶ ﺍﺯ ﺣﮑﻤﺘﻬﺎﻯ ﺍﻟﻬﻰ ﺭﺍ ﺑﺘﻮ ﺑﻴﺎﻣﻮﺯﻡ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ﮐﺎﻣﻞ ﺯﻧﺪﻩ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ﺧﻮﺍﻧﻨﺪﮔﺎﻥ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ﻭ ﻣﺤﻤﺪﻯ ﺗﺎﺯﻩ ﺭﺳﻴﺪﻩ ﺍﺯ ﺧﺪﺍﻭﻧﺪ ﺑﺸﻨﺎﺳﻨﺪ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ﺣﮑﻤﺘﻬﺎﻯ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ﻭﺩﺳﺘﻮﺭﺍﺕ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ﻣﺸﺘﻰ ﻫﺎﻯ ﻋﺮﻓﺎﻧﻰ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ﺧﻮﺩ ﺭﺍ ﺩﺭ 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ﺑﻤﺮﺍﺗﺐ ﺍﻟﻬﻰ ﻣﻴﺴّﺮ ﻭ ﺷﺎﻳﺴﺘﻪ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ﺑﻰ ﻏﺶ ﻭ ﺗﻘﻠّﺐ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ﺑﺎﺩﻩ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ﻋﺮﻓﺎﻧﻰ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ﺣﮑﻤﺘﻬﺎﻯ ﻓﻠﺴﻔﻰ ﻓﻠﺎﺳﻔﻪ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ﺑﺂﺧﻮﻧﺪﻫﺎﻯ ﻓﺎﺳﺪ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ﺗﻘﻠّﺒﻰ ﻭ ﭘﺮ ﻏﺶ ﻭ ﻓﺮﻳﺐ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ﻫﺎﻯ ﺟﺎﻩ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ﻣﻴﻞ ﺭﻳﺎﺳﺖ ﻭ ﺗﺤﮑّﻢ ﺑﺮ ﺍﻧﺴﺎﻧﻬﺎﻯ ﺩﻳﮕﺮ ﻭ ﺑﻨﺎﻡ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ﻧﺎﻭﻙ ﻏﻤﺰﻩ ﺑﻴﺎﺭ ﻭ ﺭﺳﻦ ﺯﻟﻒ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ﺟﻨﮕﻬﺎ ﺑﺎ ﺩﻝ ﻣﺠﺮﻭﺡ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ﮔﺎﻫﻰ ﺧﻮﺩﺭﺍ ﺳﺎﻟﻚ ﻭ ﮔﺎﻫﻰ ﭘﻴﺮ ﮐﺎﻣﻠﻰ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ﺑﻴﺖ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 ﺍﻭ ﺍﺣﻮﺍﻝ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ﻭﺯﻣﺎﻥ ﺧﺎﺹ ﻭﻣﻘﺎﻡ ﻭﻳﮋ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ﺑﭙﻴﺮ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ﻧﻮﻙ ﻏﻤﺰﻫﺎﻯ ﺑﺎ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ﻭ ﺃﺑﺮﻭﺍﻥ ﻭ ﻣﮋﮔﺎﻥ ﺧﻮﺩ ﺑﺮﺍﻳﻢ ﺑﻔﺮﺳﺖ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ﺯﻧﺠﻴﺮ ﺯﻟﻔﻮ ﺗﻴﺮﻯ ﺍﺯﮐﻤﺎﻥ ﺃﺑﺮﻭﺍﻥ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ﻣﮋﮔﺎﻥ ﺧﻮﺩ ﺑﺴﻮﻯ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ﺟﻨﮕﻬﺎﻯ ﺯﻳﺎﺩﻯ ﺑﺎ ﺩﻝ ﻭ ﻓﮑﺮ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ﻣﺠﺮﻭﺡ ﺧﻮﺩ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ﮐﺶ ﻭ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ﻣﺘﺤﻤّﻞ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ﮐﻨﻮﻥ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ﺩﻭﺭﻩ ﺳﻠﻮﻙ ﻭﺯﻧﺪﮔﻰ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ﺳﻠﻮﮐﻰ ﺩﺭ ﮔﻮﺩﺍﻝ ﭼﻮﻥ ﻗﺒﺮ ﺭﺍ ﺗﺤﻤّﻞ ﮐﺮﺩ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ﻫﺮ ﺑﺎﺭ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ﻣﺮﺍ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ﻧﮑﻮﻫﺶ ﻣﻴﮑﺮﺩﻩ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ﺯﺧﻤﻰ ﻭ ﺩﺭﺩﻣﻨﺪ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ﻓﺮﺍﻕ ﻭ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ﻧﺪﺍﺷﺘﻦ ﻗﺪﺭﺕ ﮐﻨﺪﻥ ﺭﺧﺖ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ﺑﺮ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ﺍﻳﻦ ﻏﻤﺰﻩ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ﻭﻧﻮﻙ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ﺗﻴﺰ ﻣﮋﮔﺎﻥ ﺑﺮﺍﻯ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ﺩﺳﺘﻮﺭ ﻣﺮﮒ ﺍﺭﺍﺩﻯ ﺭﺍ ﺍﺯ 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ﻣﺤﺒﻮﺏ ﻭ ﺧﺪﺍﻭﻧﺪ 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ﺻﺒﻮﺭ ﻭﻣﻄﻴﻊ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ﻭﻓﺎﺩﺍﺭ ﻭﻣﺘﻌﻬّﺪ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ﺁﻣﺎﺩﻩ ﺍﺟﺮﺍﻯ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ﺁﺧﺮﻳﻦ ﺁﺯﻣﺎﻳﺶ ﻣﻬﻢ ﺍﻟﻬﻰ ﺑﺮﺍﻯ ﻧﺠﺎﺕ ﺍﺯ ﻧﻮﻉ ﺑﺸﺮﻯ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ﻏﻢ ﻭ ﺷﺎﺩﻯ ﺟﻬﺎﻥ ﺩﺭ ﮔﺬﺭﺳﺖ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ﺑﻬﺘﺮ ﺁﻧﺴﺖ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ﺧﺎﻃﺮ ﺧﻮﺩ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ﺵ ﺑﺠﺎﺋﻰ 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 ﺃﻧﺪﺭﺯ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ﻏﻢ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ﺷﺎﺩﻯ</w:t>
      </w:r>
      <w:r w:rsidR="0078605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ﺩﺭ ﮔﺬﺭ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ﺍﺩﺍﻣﻪ ﺗﺤﻤ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ّل غم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ﻣﻴﺪﻫﺪ ﮐﻪ ﭘﺎﻳﺎﻧﻰ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ﺧﺎﻃﺮ ﻭﻓﮑﺮ ﻭ ﺧﻴﺎﻝ ﻭ ﺩﻝ ﺧﻮﺩﺭﺍ ﺧﻮﺵ ﻭﻧﻴﮑﻮ ﻧﮕﺎﻩ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ﻭﻫﻤﭽﻨﺎﻥ ﺩﺭ ﺗﻮﺳّﻞ ﻋﺒﺎﺩﻯ ﻭ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ﺗﻐﺰﻝ ﺑﺎ ﺻﻮﺭﺕ ﻣﺤﺒﻮﺏ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ﺧﺎﻃﺮ ﻭﺧﻴﺎﻝ ﺧﻮﺩﺭﺍ ﭼﻮﻥ ﻫﺮ ﺯﻣﺎﻥ ﺷﺎﺩ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ﺣﻔﻆ ﮐﻨﺪ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ﮔﻮﺵ ﺑﻬﻮﺵ ﺩﻝ ﻭﻧﻴﺮﻭﻫﺎﻯ ﻧﺎ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ﻧﻴﺰ ﻣﻰ 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ﻋﺎﻗﺒﺖ ﺧﻴﺮ ﻭﺗﮑﺎﻣﻞ ﺩﺭ ﺩﺍﻭﺭﻳﺎﻟﻬﻰ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 ﺑﻌﺠﻠﻪ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ﭼﻪ ﺭﺳﺪ ﺑﺘﺮﺩﻳﺪ ﻭ ﺷﻚ ﺍﻭ 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6D7ACC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ﻋﻬﺪﻳﺴﺖ ﺑﺎ ﺟﺎﻧﺎﻥ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ﺗﺎ ﺟﺎﻥ ﺩﺭ ﺑﺪﻥ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ﻫﻮﺍﺩﺍﺭﺍﻥ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ﮐﻮﻳﺶ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ﺟﺎﻥ ﺧﻮﻳﺸﺘﻦ ﺩﺍﺭﻡ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ﺩﺭ ﺗﻌﻬّﺪ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 ﺑﻤﻌﺮﻓﻰ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ﺭؤﻳﺎ ﺍﻭﺭﺍ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ﺍﺯﺧﺪﺍﻭﻧﺪ ﺷﻨﺎﺧﺖ ﻭﺩﺭ ﺟﻬﺎﻥ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ﺟﺎﻥ ﺩﺭ ﺑﺪﻥ ﺑﺸﺮﻯ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ﻋﻤﺮ ﻓﻌﻠﻰ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ﻫﻮﺍﺩﺍﺭﺍﻥ ﻭ ﻋﺎﺷﻘﺎﻥ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ﮐﻪ ﻫﻮﺍﺩﺍﺭ ﻭ ﻋﺎﺷﻖ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ﻣﻄﻴﻊ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ﺟﺎﻧﺎﻥ ﺍﻟﻬﻰ ﺧﻮﺩ ﭘﻴﺮ ﮐﺎﻣ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ﮐﻮﻯ ﻭ ﺧﺎﻧﻘﺎﻩ ﭘﻴﺮ ﺑﺎﻗﻰ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 ﺭﺍ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ﺟﺎﻥ ﺧﻮﻳﺶ ﺩﻭﺳﺖ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ﮐﻪ ﺳﺎﻟﻚ ﺑﺎ ﻣﺮﮒ ﺍﺭﺍﺩﻯ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ﻣﻰ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ﭘﻴﺮ ﺍﺟﺎﺯﻩ ﻭﻓﺮﻣﺎﻥ ﺑﺪﻫﺪ ﻭﺧﺪﺍﻭﻧﺪ ﻧﻴﺰ 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 ﺑﻨﺠﺎﺕ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ﺭﻧﺞ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ﺯﻧﺪﮔﻰ ﺳﻠﻮﮐﻰ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ﺧﻄﺮﺍﺕ ﺍﺣﺘﻤﺎﻟﻰ ﺗﺮﻙ ﺳﻠﻮﻙ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ﺑﺘﺤﺮﻳﻚ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ﻭﻫﻮﺳﺒﺎﺯ ﻧﺎﺧﻮﺩﺁﮔﺎﻩ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ﺍﺯ ﺗﺮ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ﺗﻬﺪﻳﺪﺍﺕ ﻗﺸﺮﻳّﻮﻥ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ﻓﺸﺎﺭ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ﺳﻠﻮﮐﻰ ﻭﻓﺘﻨﻪ ﻫﺎﻯ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ﺳﺨﺖ ﺗﺮ ﺍﺯ ﻗﺒﻞ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ﺗﺎﺑﺘﺰﮐﻴﻪ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 ﺗﺮ ﻭ ﺍﺭﺍﺩﻩ ﺧﻮﺩ ﺭﺍ ﻗﻮﻯ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ﻭﺗﻘﻮﺍ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ﺗﺮ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ﻣﺒﺎﺩﺍ ﺗﺮﻙ ﺳﻠﻮﻙ ﻭﺗﻌﻬّﺪ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ﺭﺍ ﮐﻪ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ﺗﺮﻳﻦ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ﻋﺒﻮﺭ ﺍﺯ ﻧﺮﺩﺑﺎﻥ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ﺳﺨﺘﻴﻬﺎ ﻭ ﻓﺘﻨﻪ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ﻫﺮ ﻳﻚ ﺑﺎﻳﺪ ﭘﺎﻳﺪﺍﺭﻯ ﭘﺮ ﺭﻧﺞ ﺧﻮﺩ ﺭﺍ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ﺑﺮﺍﺣﺘﻰ ﺍﺳﺘﻘﺒﺎﻝ ﻣﺮﮒ ﺍﺭﺍﺩﻯ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ﺑﭙﺎﻳﺎﻥ ﺗﻌﻬّﺪ ﺍﻟﻬﻰ ﺧﻮﺩ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ﺍﻟﺴﺖ ﺧﻮﺩﺭﺍ ﺑﺮﺍﻯ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ﺁﻳﻨﺪﻩ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ﺻﺎﺣﺐ ﻧﻮﺭ ﻗﺎﺋﻢ ﻣﺠﺴّﻢ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 ﻫﺮﻳﻚ ﺍﺯ ﺍﻭﻟﻴﺎﻯ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ﺗﺴﻠﻴﻢ ﺩﺭﺁﻳﺪ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ﺍﻭﻟﻴﺎﻯ ﻣﺤﻤﺪﻯ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ﺗﺴﻠﻴﻢ ﺷﺪﮔﺎﻥ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ﺭﺍ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ﺩﻳﺪﺍﺭ ﻫﻤﻴﻦ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ﺩﻳﺪﺍﺭ ﻫﺮﭼﻪ ﺯﻭﺩﺗﺮ ﺍﻭ ﺃﺷﻚ ﻣﻴﺮﻳﺨﺘﻨﺪ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ﻧﻮﻉ ﺑﺸﺮ</w:t>
      </w:r>
      <w:r w:rsidR="00307A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ﺭﺣﻢ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ﻨﻮﻉ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ﻋﺎﻟﻢ ﺫ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ﻧﺎﭼﻴﺰ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ﺁﻳﻨﺪﻩ ﻋﺼﺮ ﻋﻈﻴﻢ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ﺑﺮﺍﻯ ﻧﻮﻉ ﻓﻮﻕ ﺑﺸﺮﻯ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ﻭ ﺍﻣﺘﻴﺎﺯﺍﺕ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ﻭﻋﻘﻞ ﻭﺩﺭ ﺭﻭﺍﻥ ﻭ ﺭﻭﺡ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ﺑ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ﻌﺪﻯ 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ﻭﺭﺍﻩ ﻧﺠﺎﺕ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ﺭﺯﻯ ﻭﻭﺍﻟﻪ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ﺷﻴﻔﺘﻪ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ﻭﺳﻴﻠﻪ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ﺑﺘﻮﺍﻥ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ﺻﻔﺎﻯ ﺧﻠﻮﺕ ﺧﺎﻃﺮ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ﺁﻥ ﺷﻤﻊ ﭼﮕﻞ ﺟﻮﻳﻢ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ﻓﺮﻭﻍ ﭼﺸﻢ ﻭﻧﻮﺭ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ﺁﻥ ﻣﺎﻩ ﺧﺘﻦ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 ﺣﺎﻓﻆ ﺻﻔﺎﻯ ﺧﻠﻮﺕ ﺧﺎﻃﺮ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ﺍﺯ ﺷﻤﻊ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ﮐﻮﭼﻚ ﻣﻰ ﺟﻮﻳﺪ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ﺩﺭﺳﻰ ﺍﺯ ﺷﻤﻊ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ﭼﺮﺍﻍ ﺭﺍﻳﺞ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ﭼﻘﺎﻟﻪ ﻭﮐﻮﭼﻚ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ﺣﻘﺎﺭﺕ ﺧﻮﺩ ﻧﻮﺭ ﻣﻴﺪﻫﺪ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ﺁﺭﺍﻡ ﻣﻰ ﺳﻮﺯﺩ ﻭﻧﺎﻟﻬﺎﻯ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ﺃﺷﻚ 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ﺷﻤﻊ ﺩﺭ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ﻋﺒﺮﺕ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ﺻﻔﺎ ﻭ ﺁﺭﺍﻣﺶ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ﺗﺼﻔﻴﻪ ﻭﺗﺰﮐﻴﻪ ﺗﺎ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ﺩﺭﺟﻪ ﺍﺻﻄﻔﺎﻯ ﺍﻟﻬﻰ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ﻭﭘﺎﻙ ﺳﺎﺯﻯ ﺩﺭ ﻧﺎﺧﻮﺩﺁﮔﺎﻩ ﺑﺸﺮﻯ ﻭ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ﺗﺨﻠﻴﻪ ﻭﺗﺤﻠﻴﻪ ﺗﺎ ﺗﺠﻠﻴﻪ ﻫﺎﻯ ﺍﻟﻬﻰ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ﻓﺮﻭﻍ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ﭼﺸﻢ ﻭ ﺩﻝ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ﻣﺎﻩ ﺯﻳﺒﺎﻯ ﺧﺘﻨﻰ ﺩﺍﺭﺩ ﮐﻪ ﻧﻮﺭ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ﺩﺍﺋﻢ ﺩﺭ ﺗﻮﺳّﻞ ﻋﺒﺎﺩﻯ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ﻫﻤﺮﺍﻩ ﺃﺫﮐﺎﺭ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ﻳﺎ ﻓﮑﺮ ﻭ ﺫﻫﻦ ﻭ ﺗﺨﻴّﻞ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ﻧﻮﺭ ﺍﻟﻬﻰ ﭘﻴﺮ ﮐﺎﻣﻞ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ﻣﺎﻩ ﺧﺘﻦ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ﺩﺭﺧﺘﻦ ﭼﻴﻦ ﻣﺎﻩ ﺯﻳﺒﺎ ﺗﺮ ﺑﻨﻈﺮ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ﻋﻄﺮ ﻧﺎﻑ ﺁﻫﻮﺍﻥ ﺁﻥ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ﻣﻌﺮﻭﻑ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ﻋﻄﺮ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ﺍﺯ ﮔﻴﺴﻮﺍﻥ ﺗﺨﻴّﻠﻰ ﭘﻴﺮ ﺍﺳﺘﺸﻤﺎﻡ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ﺑﮑﺎﻡ ﻭ ﺁﺭﺯﻭﻯ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ﺩﺍﺭﻡ ﺧﻠﻮﺗﻰ ﺣﺎﺻﻞ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ﻓﮑﺮ ﺍﺯ ﺧ</w:t>
      </w:r>
      <w:r w:rsidR="00391F4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</w:t>
      </w:r>
      <w:r w:rsidR="003A3F2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 ﮔﻮﻳﺎﻥ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ﻣﻴﺎﻥ ﺃﻧﺠﻤﻦ ﺩﺍﺭﻡ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ﺁﺭﺯﻭﻯ ﺩﻝ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ﮐﺎﻡ ﺩﻝ ﮔﺮﻓﺘﻦ ﺍﺯ ﭘﻴﺮ ﻣﺤﺒﻮﺏ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ﺧﻠﻮﺕ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ﻭﺩﺍﺋﻢ ﺩﺭ ﺗﺬﮐّﺮ ﻭﺗﻮﺳّﻞ ﻋﺒﺎﺩﻯ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ﻧﻮﺭ ﺻﻮﺭﺕ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ﻭﻣﻨﺘﻈﺮ ﺁﺭﺯﻭﻯ ﺗﺤﻘّﻖ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ﺍﺭﺍﺩﻯ ﻭ 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ﺑﺸﺮﻯ ﻭﻧﺠﺎﺕ ﺍﺯ ﻧﻮﻉ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ﮐﺎﻡ ﺩﻝ ﺧﻮﺩﺭﺍ ﺍﺯ ﺧﺪﺍﻭﻧﺪ ﺩﺭ ﻧﻮﺭ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 ﻣﻨﻴﺮ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ﺗﻮﻟﺪ ﺩﻭﻡ ﻭ ﺍﻟﻬﻰ ﺭﺍ ﺟﺴﺖ ﮐﻪ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ﺩﺍﺋﻢ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ﺻﺒﻮﺣﻰ ﺍﻭﺭﺍ ﺑﻬﺎ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ﺩﺭﺍﻳﻦ ﺧﻠﻮﺗﮕﺎﻩ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ﻭﺑﺎﻣّﻴﺪ ﺁﺭﺯﻭﻯ ﻭﺻﺎﻝ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ﮐﺎﻡ ﺩﻝ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ﻓﮑﺮ ﻭ ﻧﮕﺮﺍﻧﻰ ﺑﺎﻳﺪ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ﺧﺒ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 ﺫﺍﺗﻰ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ﻭﺗﻮﻃﺌﻪ ﻭ ﺩﺷﻤﻨﻰ ﺑﺪ ﮔﻮﻳﺎﻥ ﻗﺸﺮﻯ ﺩﺍﺭﺩ ﮐﻪ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ﻣﻴﺎﻥ ﺃﻧﺠﻤﻦ ﭘﻴﺪﺍ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ﺑﺘﻨﻬﺎﺋﻰ ﻭ ﺻﻔﺎﻯ ﺩﻝ ﺧﻮﺩ ﻣﺸﻐﻮﻝ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ﺃﻧﺠﻤﻦ ﺍﻭﻟﻴﺎﻯ ﺍﻟﻬﻰ ﻭ ﺳﺎﻟﮑﺎﻥ 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ﺟﺎﻣﻌﻪ ﻭﻣﺤﻴﻂ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ﻣﻤﮑﻦ ﺍﺳﺖ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ﻣﺴﺨﺮﻩ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ﺑﺪﺭﻭﻳﺸﻰ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ﺣﻘﻴﺮﻯ ﺭﺍﭘﺬﻳﺮ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فته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ﺟﻬﺎﻥ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ﺁﺧﻮﻧﺪﻫﺎ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ﺑﺮﺩﻥ ﻟﺬﺕ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 ﺭﺍ ﺩﺳﺘﻮﺭ ﺧﺪﺍ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 ﺳﺎﻟﻚ ﺯﻧﺪﮔﻰ ﻓﻮﻕ ﺑﺸﺮﻯ ﻭ ﺷﻬﻮﺩ ﻣﺮﺍ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ﻫﺮ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ﺯﻧﺪﮔﻰ ﺑﺸﺮﻯ ﻫﺴﺖ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ﺭﺿﺎﻳﺖ ﺍﻟﻬﻰ ﻭﺑﻬﺸﺘﻬﺎﻯ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ﻭﻣﺼﻮﻧﻴّﺖ ﺍﺯ ﻗﻬﻘﺮﺍﻫﺎﻯ ﮐﺎﺭﻣﺎﺋﻰ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ﺍﮔﺮ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ﺑﺎﺯﮔﺸﺖ ﺯﻧﺪﮔﻰ ﺷﺎﻫﺎﻧﻪ ﻭﻣﻌﺼﻮﻣﺎﻧﻪ ﻭ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ﺩﺍﺭﺍﻯ ﺍﻟﻬﺎﻣﺎﺕ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 ﻭ ﺍﺣﻮﺍﻝ ﻭﺍﻭﻗﺎﺕ ﻭﻳﮋﻩ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  <w:r w:rsidR="00391F4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مرا درخانه سروری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ﮐﺄﻧﺪﺭ ﺳﺎ</w:t>
      </w:r>
      <w:r w:rsidR="003A3F2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</w:t>
      </w:r>
      <w:r w:rsidR="003A3F2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ﻓﺮﺍﻍ ﺍﺯ ﺳﺮﻭ ﺑﺴﺘﺎﻧﻰ ﻭ ﺷﻤﺸﺎﺩ ﭼﻤﻦ ﺩﺍﺭﻡ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ﺧﺎﻧﻪ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ﺳﺮﻭﻯ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ﮐﻬﺎﺯ ﻗﺪ ﺑﻠﻨﺪﺵ ﺳﺎ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ﻤﻴﮕﻴﺮﺩ ﻓﺎﺭﻍ ﺍﺯ ﻫﺮ ﺳﺮﻭﺑﻮﺳﺘﺎﻧﻰ ﻭﻳﺎ ﺷﻤﺸﺎﺩ ﺩﺭﻫﺮ ﭼﻤﻦ ﺯﺍﺭﻯ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ﺩﺭ ﺩﻝ ﺧﻮﺩ ﮐﻪ ﺧﺎﻧﻪ ﺃﺻﻠﻰ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ﻣﻴﺪﺍﻧﺪ ﮐﻪ ﺧﺪﺍﻭﻧﺪ ﺑﮕﻔﺘﻪ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ﻣؤﻣﻦ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ﺑﺴﻴﺎﺭ ﻭﺳﻴﻊ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ﮔﻮﺷﻬٴ ﺁﻥ ﻗﺮﺍﺭ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ﺗﻤﺎﻡ ﻫﺴﺘﻰ ﺑﺮﺍﻯ ﺧﺪﺍﻭﻧﺪ ﺗﻨﮓ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ﺗﻨﮕﻰ ﻓﻴﺰﻳﮑﻰ ﻭﻣﻌﻨﻮﻳﺪﺍﺭﺩ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ﮔﺸﺎﺩﮔﻰ ﺩﻝ ﻣؤﻣﻦ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 ﻭﻣﻴﻨﻮﺋﻰ ﻭ ﻋﻘﻠﺎﻧﻰ ﻭ ﺷﻬﻮﺩﻯ ﻭﺍﺣﻮﺍﻟﻰ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ﭼﻴﺰﻯ ﻣﺤﺴﻮ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ﻣﺎﺩﻯ ﺁﺑﮋﮐﺘﻴﻮ ﻣﻠﻤﻮ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ﺍﺯ ﺣﺠﻢ ﺍﻭ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ﮐﺎﻣﻞ ﺳﺮﻭ ﺑﻠﻨﺪ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ﻗﺎﻣﺖ ﻋﻘﻠﻰ ﻭﻣﻘﺎﻣﻰ 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ﻭﺩﺍﺷﺘﻦ ﺍﻳﻦ ﻫﻤﺎﻧﻰ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ﺑﺴﺘﺎﻥ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ﻣﻨﻈﻮﺭ ﺳﺮﻭ ﺩﺭﺧﺘﻰ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ﺗﻤﺎﻡ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ﺭﻋﻨﺎﺋﻰ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ﺑﭙﺎﻯ ﻗﺪ ﻭﻗﺎﻣﺖ ﻣﺤﺒﻮﺏ ﺣﺎﻓﻆ ﺩﺭ ﻣﻌﻨﻰ ﻭﻣﻘﺎﻡ 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ﺷﻤﺸﺎﺩ ﮐﻪ ﺩﺭﺧﺖ ﺑﻠﻨﺪﻯ ﺩﺭ ﭼﻤﻦ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ﺯﺍﺭ ﻭ ﻣﺤﻴﻂ ﻋﺰﻟﺘﮕﺎﻩ ﺣﺎﻓﻆ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ﻗﻴﺎ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ﻗﺪ ﺳﺮﻭ ﺩﺭﺧﺘﻰ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ﺑﺴﺮﻭ ﺍﻟﻬﻰ ﺣﺎﻓﻆ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ﺳﺎﻳﻪ ﺳﺮﻭ 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ﻋﺰﻟﺘﮕﺎﻩ ﮐﻪ ﺳﺎﻟﻚ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ﺩﺭﺧﺘﻰ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 ﻣﺤﺒﻮﺏ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ﭼﻪ ﺑﻔﺮﻣﺎﻳﺪ ﻫﻤﺎﻥ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ﺑﻮﺳﺘﺎﻥ ﻭ ﮔﻠﺴﺘﺎﻥ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ﻣﺤﻴﻂ ﭘﻴﺮ ﻭ ﺧﺎﻧﻘﺎﻩ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ﭼﻤﻦ ﺯﺍﺭ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ﻣﺤﻴﻂ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ﻋﻠﻒ ﻭ ﺳﺒﺰﻩ ﻭ ﭼﻨﺪ ﺩﺫﺭﺧﺘﻰ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ﮐﻨﺎﺭ ﺟﻮﻳﺒﺎﺭﻯ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ﻣﺤﻴﻂ ﻏﻴﺮ ﺳﺎﻟﮑﺎﻥ ﻗﺸﺮﻯ ﺭﺍ(ﺩ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ﻦ)ﻣﻰ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ﺍﻋﺮﺍﺏ ﺑﻴﺎﺑﺎﻥ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ﺑﻘﺎﻳﺎﻯ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ﺭﻓﺘﮕﺎﻥ ﺍﺯ ﻳﻚ ﻣﻨﺰﻝ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ﻗﺎﻓﻠﻪ ﺧﻮﺩ ﺟﺎﻯ 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ﺧﺎﮐﺴﺘﺮ ﻭ ﺁﺷﻐﺎﻝ ﻭ ﺟﺎﻯ ﭘﺎ ﺭﻭﻯ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ﻣﺤﻴﻂ ﺩﻧﻴﻮﻯ ﻗﺸﺮﻳّﻮﻥ ﺭﺍ ﺩﻣﻦ ﺧﻮﺍﻧﺪﻩ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ﭼﻤﻦ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ﺑﻮﺳﺘﺎﻥ ﻭ ﮔﻠﺴﺘﺎﻥ ﻭﻣﻴﮑﺪﻩ ﻭ ﺧﺮﺍﺑﺎﺕ ﺩﺭ ﺍﺣﻮﺍﻝ ﺟﺴﺘﻦ ﻣﻴﻨﺎﻣﻨﺪ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ﮔﺮﻡ ﺻﺪ ﻟﺸﮑﺮ ﺍﺯ ﺧﻮﺑﺎﻥ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ﺑﻘﺼﺪ ﺩﻝ ﮐﻤﻴﻦ ﺳﺎﺯﻧﺪ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ﺑﺤﻤﺪ </w:t>
      </w:r>
      <w:r w:rsidR="00216DB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 ﺍﻟﻤﻨّﻪ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ﺑﺘﻰ ﻟﺸﮑﺮ ﺷﮑﻦ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ﻓﺮﺽ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ﺻﺪ ﻟﺸﮑﺮ ﺍﺯ ﺧﻮﺑﺎﻥ ﻭ ﺍﻭﻟﻴﺎ ﻭ ﻗﺪﺭﺗﻤﻨﺪﺍﻥ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ﻗﺼﺪ ﺩﻝ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ﺗﻐﻴﻴﺮ ﻓﮑﺮ ﺍﻭﺭﺍ ﺑﺨﻮﺍﻫﻨﺪ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ﻭﮐﻤﻴﻦ ﺑﺴﺎﺯﻧﺪ ﻭ ﺗﻮﻃﺌﻪ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ﺷﮑﺮﺧﺪﺍ ﻭﻣﻨّﺖ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ﺑﺘﻰ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ﻟﺸﮑﺮ ﺷﮑﻦ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ﻣﺤﺎﻓﻆ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ﻣﻌﺮﻓﻰ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ﻣﻨّﺖ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ﺩﺍﺩﻩ ﺍﻟﻬﻰ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ﺧﻴﻠﻰ ﺑﻴﺸﺎﺯ ﺍﺳﺘﺤﻘﺎﻗﻬﺮ ﭘﺎﺩﺍﺵ ﺑﺴﺎﻟﮑﺎﻥ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ﺍﻓﻘﻰ ﻣﺎﺩﻯ ﻭ ﺑﺸﺮﻯ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ﻧﺎﻡ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ﻣﻔﻴﺪ ﺍﻣﺮﻭﺯ ﺍﻧﺴﺎﻥ ﻭ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ﺍﺳﺘﻬﻠﺎﮐﻰ ﻭﮔﻨﺎ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ﭙﺮﻭﺭ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ﺩﺍﺩ</w:t>
      </w:r>
      <w:r w:rsidR="00391F4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ﻋﻤﻮﺩﻯ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ﻔﻮﻕ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ﻣﻴﻨﻮﻯ ﻭ ﻣﻌﻨﻮﻯ ﻭ ﻏﻴﺮ ﻓﻮﺭﻯ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ﻭﺑﻴﺸﺘﺮ ﺩﺭ ﺗﻮﺍﻧﻬﺎﻯ ﺩﺭﻭﻧﻰ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ﻣﻨّﺖ ﻭﻣﻮﻫﺒﺖ ﻭ ﭘﺎﺩﺍﺷﻬﺎﻯ ﺍﻟﻬﻰ ﺑﻤؤﻣﻨﺎﻥ ﺳﺎﻟﻚ ﻭﮐﺎﻣﻞ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ﻋﻤﻮﻣﻰ ﻭﻧﻮﻉ ﻓﻮﻕ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ﺑﺮﺍﻯ ﺫﺧﻴﺮﻩ ﺁﺧﺮﺕ ﺁﻳﻨﺪﻩ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ﻫﺰﺍﺭﺍﻥ ﺑﺎﺭ ﺑﻴﺶ ﺍﺯ ﺷﺎﻳﺴﺘﮕﻰ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 ﮐﺎﻣﻞ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ﻫﺮ ﺷﻬﻮﺩﻯ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ﺑﺘﻨﻬﺎﺋﻰ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ﺍﺭﺯ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ﻴﻚ ﻫﺰﺍﺭ ﺳﺎﻝ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ﺍﻧﺘﻈﺎﺭ ﺑﻬﺸﺘﻰ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ﻗﻄﻌﻰ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ﺟﻬﺎﻧﻰ ﻋﻘﻞ ﻭ ﺍﺣﻮﺍﻝ ﻭﻳﮋﻩ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ﻫﺰﺍﺭ ﺳﺎﻝ ﺍﻧﺘﻈﺎﺭ ﺑﻬﺸﺘﻰ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ﻫﺰﺍﺭﺍﻥ ﺑﺮﺍﺑﺮ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ﺑﺎﻟﻔﻌﻞ ﻭ ﺑﺎﻟﻘﻮ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ﻩ ﻧﻮﻋﻰ ﺑﻴﺸﺘﺮ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ﺴﺰﺩ ﮐﺰ ﺧﺎﺗﻢ ﻟﻌﻠﺶ ﺯﻧﻢ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ﻑ ﺳﻠﻴﻤﺎﻧﻰ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ﺍﺳﻢ ﺃﻋﻈﻤﻢ ﺑﺎﺷﺪ ﭼﻪ ﺑﺎﻙ ﺍﺯ ﺃﻫﺮﻣﻦ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ﺳﺰﺍﻭﺍﺭ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ﺧﺎﺗﻢ ﺍﻧﮕﺸﺘﺮﻯ ﻭ ﻧﮕﻴﻦ ﻟﻌﻞ ﻭ ﻋﻘﻴﻖ ﻣﺤﺒﻮﺏ ﺭﺍ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 ﺳﻠﻴﻤﺎﻧﻰ ﻭﻧﺒﻮﺕ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ﻣﻬﺮ ﺭﺍ ﺑﻬﺮ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ﺻﺎﺣ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ﻤﻬﺮ ﺗﺄﻣﻴﻦ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 ﻣﻬﺮ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ﻭﺍﻧﮕﺸﺘﺮ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ﺑﺮﺍ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ﻤﻘﺎﻡ</w:t>
      </w:r>
      <w:r w:rsidR="003A3F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ﺗﺄﻳﻴﺪ ﺩﺍﺩﻩ ﺧﺪﺍﻭﻧﺪ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ﺍﻳﻦ ﺧﺎﺗﻢ ﺍﺳﻢ ﺃﻋﻈﻢ ﺣﺎﻓﻆ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ﺑﺎﻙ ﺍﺯ ﻫﺮﺃﻫﺮﻳﻤﻦ ﻭ ﺍﺑﻠ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ﺗﻠﺒﻴ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ﺁﺧﻮﻧﺪ ﻣﺨﺎﻟﻒ ﻭ ﺩﺷﻤﻦ ﺳﺎﻟﻚ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ﺍﺳﻢ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ﺃﻋﻈﻢ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ﻋﻈﻴﻤﺘﺮﻳﻦ ﺍﺳﻢ ﺗﺠﻠّﻰ ﺍﻟﻬﻰ 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ﺷﺸﻢ ﻗﺎﺋﻢ ﺑﻄﺮﻳﻘﺖ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ﻧﻮﺭ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ﻧﺎﻡ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ﺑﺰﻳﺮ ﻋﺮﺵ ﺍﻭ ﻣﻴﺮﺳﻨﺪ ﺻﺎﺣﺐ ﺍﺳﻢ ﺃﻋﻠﻰ ﻭ ﺭﻓﻴﻖ ﺃﻋﻠﻰ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ﺍﻧﺘﻈﺎﺭ ﺑﻬﺸﺘﻰ ﻣﻴﺒﺎﺷﺪ ﻭ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لیّ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ﻤؤﻣﻨﺎ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ﺍﻟﻌﺰﻣﻬﺎﻯ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ﺍﮐﺘﺸﺎﻓﻰ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ﻣﻴﺮﺳﻨﺪ ﻭ ﺳﺎﻟﮑﺎﻥ ﺃﻫﻞ ﮐﺘﺎﺏ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ﻋﺎﻣﻞ ﻭ ﺻﺎﺩﻕ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ﻣﻴﺮﺳﻨﺪ ﻭ ﻟﺬﺍ ﺑﺎﺳﻢ ﺍﻟﻬﻰ ﺣﺴﻴﻨﻰ ﺩﺭ ﺩﻳﺎﻧﺖ ﻭﺩﺍﻧﺘﺎ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ﺍﺳﻢ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ﺣﺴﻨﻰ ﺩﺭ ﻣﻴﺘﺮﺍﺋﻴﺴﻢ ﻭ ﻧﺎﻡ ﻓﺎﻃﻤﻰ ﺷﻴﻮﺍ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ﺑﻮﺩﻳﺴﻢ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ﻧﺎﻡ ﻣﺮﺗﻀﻮﻯ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ﺯﺭﺩﺷﺘﻴﺴﻢ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ﻧﺎﻡ ﻣﺼﻄﻔﻮ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ﺩﻳﺎﻧﺖ ﺗﺮﺳﺎﺋﻰ ﻣﺴﻴﺤﻰ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ﺑﻨﺎﻡ ﺍﻟﻬ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أ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ﻋﻈﻢ ﻗﺎﺋﻢ ﺩﺭ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ﺩﺭ ﺩﻳﺎﻧﺘﻬﺎﻯ ﺍﺳﻤﻰ ﻭ ﺭﺳﻤﻰ ﻏﻴﺮ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ﺑﻤﺬﺍﻫﺐ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ﺍﺳﻠﺎﻣﻰ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ﻣﺪﻋﻰ ﺗﺸﻴّﻊ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ﻋﻠﻰ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ﺧﻮﺩ 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ﻓﻘﻴﻬﻊ ﺭﺍ ﺩﻧﺒﺎﻝ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ﺯﻧﺪﻩ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ﺍﻟﻬﻰ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ﺗﺴﻠﻴﻢ ﻭﺗﻌﻠﻴﻢ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ﻧﺪﺍﺭﻧﺪ ﻭ ﺳﻠﻮﻙ ﺍﻟﻬﻰ ﺩﺍﺷﺘﻦ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ﺗﺎﺑﻌﻴّﺖ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ﺍﺳﻤﻰ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ﻭﻣﺬﻫﺒﻰ ﻧﻤﻰ ﺑﺎﺷﺪ ﻭﻟﻰ ﻋﻤﻠﺎ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ﺍﺩﻳﺎﻥ ﻭ ﺷﻬﻮﺩﻫﺎﻯ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 ﻣﺤﻤﺪﻯ ﻧﻴﺰ ﺯﺭﺩﺷﺘﻰ ﻭﻣﺴﻴﺤﻰ ﻭ ﺑﻮﺩﺍﺋﻰ ﻭﻳﻬﻮﺩﻯ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ﻣﺴﻠﻤﺎﻧﺎﻥ ﻏﻴﺮ ﺳﺎﻟﻚ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ﻣؤﻣﻦ ﻣﺴﻠﻤﺎﻥ ﻫﻢ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ﻣؤﻣﻦ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نما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ﻳﻨﺪﻩ ﻳﻚ ﺩﻳ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ﻮﻣﺬﻫﺒﻰ ﻗﺸﺮﻯ ﮔﺬﺷﺘﮕﺎﻥ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ﻧﺎﻡ ﻣﺴﻠﻤﺎﻧﻰ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ﻧﻮﺭ ﺭ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ﺻﺎﺣﺐ ﺍﺳﻢ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ﺃﻋﻠﻰ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ﻭﻫﻨﻮﺯ ﺑﻰ ﻧﻬﺎﻳﺖ ﺍﺳﺎﻣﻰ ﺗﺠﻠّﻴﺎﺕ ﺍﻟﻬﻰ ﻋﻈﻴﻢ ﺗﺮ ﻭ ﻋﻄﻴﻤﺘﺮ ﺍﺯ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ﺍﺳﻢ ﺃﻋﻠﻰ ﺍﻟﻌﻠّﻴّﻦ ﻣﻴﺒﺎﺷﺪ ﻭﺗﻨﻬﺎ ﺻﺎﺣﺒﺎﻥ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ﻧﻮﺭﻗﺎﺋﻢ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ﺻﺎﺣﺒﺎﻥ ﻭﻳﺰﺍﻯ ﻭﺭﻭﺩ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عوا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ﻟﻢ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ﺑﺸﺮﻯ ﺑﺠﻬﺎﻥ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ﻣﻴﮕﺮﺩﻧﺪ ﺗﺎ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 ﻭﺧﻮﺍﻫﻨﺪ ﺭﺳﻴﺪ ﻭﻟﻰ ﺑﻘﻴﻤﺖ ﺗﮑﺮﺍﺭ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ﻣﮑﺮﺭ ﺭﻧﺠﻬﺎﻯ ﺯﻧﺪﮔﻰ ﻫﺎﻯ ﺣﻴﻮﺍﻧﻰ ﻭ ﺑﺸﺮﻯ ﺩﺭ ﮐﺎﺭﻣﺎﻫﺎﻯ ﻣﮑﺮﺭ ﺟﻬﻨﻤﻰ ﺑﺠﻬﺎﻥ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ﭘﻴﺮ ﻓﺮﺯﺍﻧﻪ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ﻣﮑﻦ ﻋﻴﺒﻢ ﺯﻣﻴﺨﺎﻧﻪ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ﺩﺭ ﺗﺮﻙ ﭘﻴﻤﺎﻧﻪ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ﺩﻟﻰ ﭘﻴﻤﺎﻥ ﺷﮑﻦ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ﺑﺴﺎﻟﺨﻮﺭﺩﻩ ﻗﺸﺮﻯ ﻣﺨﺎﻟﻒ ﺳﻠﻮﻙ 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ﭘﻴﺮ ﻓﺮﺯﺍﻧﻪ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ﻣﺤﺘﺮﻡ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ﻓﺮﺯﺍﻧﻪ ﻭ ﺑﺨﺪﺍ ﺭﺳﻴﺪﻩ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ﻋﻴﺐ ﺍﻳﻦ ﻣﮑﻦ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ﺑﻤﻴﺨﺎﻧﻪ ﺍﻟﻬﻰ ﻭ ﺧﺎﻧﻘﺎﻩ ﭘﻴﺮ ﺧﻮﺩ ﻣﻴﺮﻭﻡ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ﺩﻟﻰ ﺿﻌﻴﻒ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ﺁﻣﺎﺩﻩ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ﺷﮑﻨﻰ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 ﭘﻴﻤﺎﻧﻪ ﺷﺮﺍﺏ ﻭ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ﺑﺎ ﭘﻴﺮ ﻣﻴﻔﺮﻭﺵ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ﺁﺧﻮﻧﺪ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ﻓﺮﺯﺍﻧﻪ ﻭﺑﺎ ﻓﺮ ﺍﻟﻬﻰ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ﺁﺧﻮﻧﺪﻫﺎﻯ ﺟﺎﻫﻞ ﺍﺯ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ﻳﮑﺪﻳﮕﺮ ﺍﻟﻘﺎﺏ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ﺁﻳﺖ ﺍﻟﻬﻰ 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ﺯﺍﻳﺶ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ﻓﺮ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ﺍﻟﻬﻰ ﻭ ﭘﻴﺎﻣﺒﺮ ﺑﺪﻧﻴﺎ ﻧﻤﻰ ﺁﻳﺪﮐﻪ ﺳﺎﺩﺍﺕ ﺗﺼﻮﺭﺍﺗﻰ ﺑﺮﺍﻯ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ﺍﻟﻬﻰ ﻧﮑﺮﺩﻩ ﺑﻬﺸﺘﻰ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ﺗﻤﺎﻡ ﺍﻧﺴﺎﻧﻬﺎ ﻣﺘﻔﺎﻭﺕ ﺩﺭ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ﺍﺳﺘﻌﺪﺍﺩ ﮊﻧﺘﻴﮑﻰ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ﺍﻟﻬﻰ ﻣﺘﻮﻟﺪ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ﻧﺘﻴﺠﻪ ﺗﮑﺎﻣﻠﺎﺕ ﺃﺯﻟﻰ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ﭼﻘﺪﺭ ﺗﮑﺎﻣﻞ ﻭ ﺳﻠﻮﻙ ﻗﺒﻠﻰ ﻭ ﺫﺧﻴﺮﻩ ﺑﻴﺸﺘﺮ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ﺁﺧﺮﺕ ﺍﻣﺮﻭﺯ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ﺍﻭﻟﻰ ﺍﻟﻌﺰﻣﻬﺎﻯ ﭘﻴﺸﻴﻦ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ﮐﺴﻰ ﺑﺮﺍﻯ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ﺗﮑﺎﻣﻠﻰ ﻧﻮﻉ ﺑﺸﺮﻯ ﻭﻓﺼﻞ ﻧﻮﻉ ﺑﺸﺮﻯ ﮐﻨﻮﻧﻰ ﮐﻤﺎﻝ ﻣﻴﺪﺍﺷﺖ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ﻧﻴﺎﺯﻯ ﺑﺘﻮﻟﺪ ﺑﺠﻬﺎﻥ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ﺍﺑﻦ ﻋﺮﺑﻰ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ﻭﺟﻮﺩﻙ ﺫﻧﺒﻚ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ﮐﻪ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ﮔﻨﺎﻩ ﺩﺍﺷﺘﻦ ﺍﺯﻗﺒﻞ ﺗﻮ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ﺩﺭ ﺟﻬﻨﻢ ﺟﻬﺎﻥ ﺑﺴﻮﺯﺩ ﻭﺗﺰﮐﻴﻪ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ﮐﺎﺭﻣﺎﻫﺎ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ﺩﺭﻋﺰﻟﺘﮕﺎﻩ ﺳﻠﻮﮐﻰ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ﻭﻗﺘﻰ ﮐﻪ ﺍﻧﺴﺎﻧﻰ ﺑﺎ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ﺁﺧﺮ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ﺷﻬﻮﺩ ﭘﻨﺞ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ﻣﻘﺪﻣﺎﺗﻰ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ﭘﻨﺞ ﺩﻳﻦ ﺍﻭﻟﻰ ﺍﻟﻌﺰﻣﻬﺎﻯ ﭘﻴﺸﻴﻦ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 ﺁﻥ ﺷﻬﻮﺩﻫﺎ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ﭘﺎﮐﺴﺎﺯﻯ ﺁﻟﻮﺩﮔﻰ ﻫﺎﻯ ﺭﻭﻯ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ﺷﺸﻢ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ﻭﺩﻳﮕﺮﻧﻴﺎﺯ ﺑﺘﻮﻟﺪ ﺑﺠﻬﺎﻥ ﺑﺸﺮﻯ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ﻫﻔﺖ 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ﺑﺪﻧﻬﺎﻯ ﻣﻨﺎﺳﺐ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ﻓﻮﻕ ﺑﺸﺮﻯ ﺩﺭ ﺟﻬﺎﻥ ﭘﻴﺪﺍ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ﺑﺘﺪﺭﻳﺞ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ﻧﻮﻉ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ﺑﺪﻧﻬﺎﻯ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ﺗﺪﺭﻳﺠﻰ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ﺪﺍﺭﻭﻳﻦ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ﮐﺎﻣﻠﺘﺮ 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ﻧﺰﺩﻳﻚ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ﻓﻮﻕ ﺑﺸﺮﻯ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ﺗﻨﻬﺎ ﺍﺯ ﺑﻬﺘﺮﻳﻦ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ﺑﻬﺘﺮﺍﻥ ﭘﻴﺪﺍ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ﻭﺑﻘﻴﻪ ﺩﺭ ﻋﻘﺐ ﻣﺎﻧﺪﮔﻰ ﻫﺎﻯ ﺧﻮﺩ ﺍﺩﺍﻣﻪ ﻣﻴﺪﻫﻨﺪ ﻫﻤﺎﻥ ﻃﻮﺭ ﮐﻪ ﺑﻬﺘﺮﻳﻦ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ﺟﻬﺸﻬﺎﻯ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ﮊﻧﺘﻴﮑﻰ ﻧﻮﻉ ﺍﻭﻟﻴﻪ ﻣﺸﺘﺮ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ﻤﻴﻤﻮﻥ ﻭﺑﺸﺮ ﻧﻮﻉ ﺑﺸﺮﻯ ﺩﺭﻳﻚ ﺷﺎﺧﻪ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ﭘﻴﺪﺍ ﺷﺪ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ﻭﻣﻮﺗﺎﺳﻴﻮﻧﻬﺎﻯ ﮊﻧﺘﻴﮑﻰ 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ﺩﺍﺷﺖ ﺗﺎ ﺑﺎﻣﺮﻭﺯ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ﺗﻨﻬﺎ ﺍﺯ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ﺑﻬﺘﺮﺍﻥ ﭘﻴﺪﺍ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ﺩﺭﺳﻠﻮﻙ ﺍﻟﻬﻰ ﺑﺎﺗﮑﺎﻣ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ﺑﻤﻌﻨﻰ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ﺗﮑﺎﻣﻞ ﺍﺭﺍﺩﻯ ﻭﺧﻮﺩ ﺳﺎﺯﻯ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ﺗﻨﻬﺎ ﺧﺪﺍﻟﻮﻧﺪ ﮐﺎﻣﻞ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ﮐﺎﺭﻯ ﻣﻴﮑﻨﺪﮐﻪ ﮐﺎﺭﻯ ﻧﮑﺮﺩﻩ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ﻣﺮﺍﺗﺐ ﺍﻟﻬﻰ ﺑﺪﺳﺖ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ﺁﺩﻡ ﺗﺎﺯ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ﻣﺎﻟﺶﺑﺪﻫﻨﺪ ﻭ ﺑﭙﺰﻧﺪ ﻭﻣﺤﮑﻢ ﻧﻤﺎﻳﻨﺪ ﻳﻚ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ﺳﻠﺴﻠﻪ ﺍﻧﻮﺍﻉ ﺗﺤﺖ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ﻭ ﺍﻧﻮﺍﻉ 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ﺑﺴﻠﺴﻪ ﻫﺎﻯ ﺍﻧﻮﺍﻉ ﮔﻴﺎﻫﻰ ﻭ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ﮔﺎﻧﻪ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ﻧﻮﻉ ﺑﺸﺮﻯ ﺧﻮﺩ ﺑﻨﻮﻉ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ﺑﻰ ﻧﻬﺎﻳﺖ ﺍﻧﻮﺍﻉ ﻓﻮﻕ ﺑﺸﺮﻯ ﺑﺮﺳﺎﻧﻨﺪ ﻭﻫﺮ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ﺑﺎ ﺟﻬﺎﻧﻰ ﺗﻔﺎﻭﺕ ﺩﺭﮐﺮﺍﻣﺎﺕ ﻭ ﺻﻔﺎﺕ ﺍﻟﻬﻰ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ﺧﺪﺍ ﺭﺍ ﺃﻯ ﺭﻗﻴﺐ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ﺍﻣﺸﺐ ﺯﻣﺎﻧﻰ ﺩﻳﺪﻩ ﺑﺮﻫﻢ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ﺑﺎ ﻟﻌﻞ ﺧﺎﻣﻮﺷﺶ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ﻧﻬﺎﻧﻰ ﺻﺪ ﺳﺨﻦ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ﻣﻠﺘﻤﺴﺎﻧﻪ ﺍﺯ ﺭﻗﻴﺐ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ﮐﻨﺎﺭ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ﺑﺤﺮﻑ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ﺳﺒﺐ ﺷﺪﻩ ﭘﻴﺮ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ﺍﺭﺍﺩﻯ ﺍﻭﺭﺍ ﺍﻧﺠﺎﻡ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ﺭﻗﻴﺐ ﺳﺎﻟﻚ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ﺗﻌﻠﻴﻤﺎﺕ ﻧﻈﺮﻯ ﺍﺯ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ﺑﻌﺰﻟﺘﮕﺎﻩ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ﺣﺎﻓﻆ ﺑﺎ ﺗﺨﻴّﻞ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ﺑﺘﻮﺳّﻠﺎﺕ ﻋﺒﺎﺩﻯ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ﺣﺎﻓﻆ ﺩﺭﻋﺰﻟﺖ ﻭ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ﭘﻴﺮ ﺩﺭ ﻳﻚ ﺗﻤﺮﮐﺰ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ﺭﻗﻴﺐ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ﺑﺨﻮﺍﺏ ﺑﺮﻭﺩ ﻭﺧﺎﻣﻮﺵ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ﺧﻴﺎﻝ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 ﺟﻠﺐ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ﻋﺒﺎﺩﺕ ﻣﻘﺒﻮﻝ ﺍﻟﻬﻰ ﺧﻮﺩﺭﺍ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ﺑﺎ ﻟﺒﺎﻥ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ﺧﻴﺎﻝ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ﺳﺨﻦ ﻣﻴﺨﻮﺍﻫﺪ ﺑﺮﺩﺍﺷﺖ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ﻭﺍﻟﺘﻤﺎ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ﺩﻋﺎﻯ ﺳﺎﻟﻚ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ﺍﺯ ﭘﻴﺮ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ﻫﻤﻴﻦ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ﺍﻭﺭﺍ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ﭼﻮﻥ ﺟﺎﻡ 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ﻟﻌﻞ ﻭ ﻋﻘﻴﻖ ﺳﺮﺡ ﺷﺮﺍﺑﻰ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ﺁﻏﺸﺘﻪ ﺑﺤﮑﻤﺘﻬﺎﻯ ﺍﻟﻬﻰ ﻣﺪﺍﻭﻡ ﺧﻮﻳﺶ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ﺩﺭ ﮔﻠﺰﺍﺭ ﺍﻗﺒﺎﻟﺶ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ﺧﺮﺍﻣﺎﻧﻢ ﺑﺤﻤﺪ </w:t>
      </w:r>
      <w:r w:rsidR="00216DB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ﻧﻪ ﻣﻴﻞ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 ﻭ ﻧﺴﺮﻳﻦ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ﻧﻪ ﺑﺮﮒ ﻧﺴﺘﺮﻥ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 ﮐﻪ ﺍﻳﻨﻚ ﻣﻦ 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ﺍﺣﻮﺍﻝ ﺁﻣﺎﺩﻩ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ﮔﻠﺰﺍﺭ ﺍﻗﺒﺎﻝ ﻭ ﺍﺳﺘﻘﺒﺎﻝ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ﺑﻌﺰﻟﺘﮕﺎﻩ ﻣﻦ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ﻣﺪﺍﻡ ﺩﺭ ﺣﺎﻝ ﺗﻮﺳّﻞ ﻭ ﺗﻤﺮﮐﺰ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ﺻﻮﺭﺕ ﭘﻴﺮ ﺩﺭ ﻋﺒﺎﺩﺕ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ﻭﮔﺮﭼﻪ ﺃﺫﮐﺎﺭ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 ﺩﻓﻊ ﺷﺮﻙ ﺍﺣﺘﻤﺎﻟﻰ ﺭﺍ ﻣﺪﺍﻡ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ﺍﻳﻦ ﮔﻠﺰﺍﺭ ﻭﻋﺰﻟﺘﮕﺎﻩ ﺧﺮﺍﻣﺎﻥ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ﺭﺍﺿﻰ ﻭ ﺭﺍﺣﺖ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ﺒﻬﻴﭻ ﮔﻠﻰ ﺟﺰ ﮔﻞ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ﺩﺭ ﮔﻠﺰﺍﺭ ﻣﻌﻨﻮﻯ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ﻭﺗﺼﻮﺭﻯ ﺧﻮﻳﺶ ﺩﺭ ﻃﺮﻳﻘﺖ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ﺣﺎﻝ ﮔﺮﺩﺷﻬﺎﻯ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ﮔﻠﻬﺎﻯ ﻣﺘﻨﻮﻉ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ﺑﮕﻠﻬﺎﻯ ﺯﻣﻴﻨﻰ ﺗﻮﺟّﻪ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ﻭﻫﻴﭻ ﮐﺪﺍﻡ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ﭘﻴﺮ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ﮔﺮﭼﻪ ﺣﺎﻓﻆ ﮔﺎﻫﻰ ﭘﻴﺮ ﺭﺍ ﮔﻞ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ﻭﻧﺴﺮﻳﻦ ﻭ ﻳﺎﺳﻤﻦ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ﺑﺮﻧﺪﻯ ﺷﻬﺮﻩ ﺷﺪ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ﻫﻤﺪﻣﺎﻥ 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ﻏﻢ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ﻋﺎﻟﻢ ﻗﻮﺍﻡ ﺍﻟﺪﻳﻦ ﺣ</w:t>
      </w:r>
      <w:r w:rsidR="0040293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ﺴﻦ ﺩﺍﺭﻡ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ﺩﺭ ﮐﺎﺭ ﺭﻧﺪﻯ ﻭ ﺩﺭﻭﻳﺸﻰ ﻭ ﺳﻠﻮﻙ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ﺷﻬﺮﻩ ﻫﻤﮕﺎﻥ 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ﺧﻮﻳﺶ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ﻭﻗﺘﻰ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ﻣﻴﺎﻥ ﻫﻤﺪﻣﺎﻥ ﻭﻫﻢ ﻧﻔﺴﺎﻥ ﻭﻫﻢ ﻓﮑﺮﺍﻥ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ﻣﻘﺒﻮﻝ ﻭﮐﺎﻣﻞ ﺷﻨﺎﺧﺘﻪ 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ﻏﻢ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ﻣﺎﺩﺍﻡ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ﻗﻮﺍﻡ ﺍﻟﺪﻳﻦ ﺣﺴﻦ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 ﺍﻳﻦ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ﭘﻴﺮ 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ﺣﺎﮐﻢ ﺷﻴﺮﺍﺯ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ﻭﺯﻳﺮ ﺍﻭ 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ﺯﻭﺭﻣﻨﺪ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ﻏﻴﺮ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ﻧﺒﻮﺩﻩ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ﺗﻤﻠّﻖ ﮐﺴﻰ ﺭﺍ ﻧﻴﺎﺯ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ﻭﺻﻔﺖ ﻣﺪﺍﺣﻰ ﺑﺮﺍﻯ ﺣﺎﻓﻆ ﻣﻌﺘﻘﺪ 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ﺑﺰﺭﮔﺘﺮﻳﻦ ﺍﻫﺎﻧﺘﻰ ﺑﻮﻯ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ﺣﺎﻓﻆ ﺗﺎﺭﻳﺨﻰ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ﮐﺎﻣﻠﻰ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ﺍﺳﺎﻣﻰ ﻭ ﺷﻬﻮﺩﻫﺎﻯ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ﺍﻟﻬﻰ ﺩﺭﺻﻨﺪﻭﻗﭽﻪ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ﺍﺯ ﻣﺮﺑّﻰ ﺍﻟﻬﻰ ﺧﻮﺩ ﺳﺘﺎﻳﺸﻨﻤﻰ ﮐﻨﺪ ﮔﺮﭼﻪ ﺧﻮﺩ ﻧﻴﺰ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ﻭﻓﺎﺕ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ﺁﮔﺎﻩ ﻭ ﺩﺍﻧﺎ ﻭﭘﺎﺩﺷﺎﻫﻰ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ﻗﻮﺍﻡ ﺩﻫﻨﺪﻩ ﻭ ﺍﺳﺘﺤﮑﺎﻡ ﺑﺨﺶ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ﺭﺳﺎﻧﻨﺪﻩ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ﻭﻗﻴﺎﻣﺖ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ﮐﻪ(ﺩﻳﻦ) ﻧﻴﺰ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ﻧﺎﻡ ﻭﻋﻨﻮﺍﻥ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ﺣﺰﺑﻰ ﻭ ﺳﻴﺎﺳﻰ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ﺁﺧﻮﻧﺪﻫﺎﻯ ﻗﺸﺮﻯ ﺳﻨّﻰ ﻳﺎ ﺷﻴﻌﻰ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ﺣﺴﻦ ﻧﺎﻡ ﻫﺮﺍﻣﺎﻡ ﺯﻣﺎﻥ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ﺩﻭﻣﻴﻦ ﻣﻘﺎﻡ ﭘﻨﺞ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ﺩﺭ ﺩﻭﺭﻩ ﻏﻴﺒﺖ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ﺍﻭﺭﺍ ﺩﺭ ﺭؤﻳﺎ ﺧﻮﺍﻫﻨﺪ ﺩﻳﺪ ﻭﻫﺮ ﺍﻣﺎﻡ ﺯﻣﺎﻧﻰ ﻓﺮﻣﺎﻧﺪﻩ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ﻣﺤﻤﺪﻯ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ﻭﺍﻟﺒﺘﻪ ﮐﻪ ﺑﺮﺗﺮ ﺍﺯ ﺍﻭﻟﻴﺎﻯ ﺍﺩﻳﺎﻥ ﺳﻠﻮﮐﻰ ﺩﻳﮕﺮ ﻭﺃﻫﻞ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ﺧﻮﺩ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ﻣﻘﺎﻡ ﺣﺴﻴﻨﻰ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ﻫﺮﮐﺎﻣﻞ ﻣﺤﻤﺪﻯ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ﺧﺪﺍﻭﻧﺪ ﻭ ﺍﺯ ﺑﻴﻦ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ﻭﺑﺮﺗﺮﻳﻦ ﻭ ﭘﺮ ﺧﻴﺮﺗﺮﻳﻦ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ﺑﺮﮔﺰﻳﺪﻩ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ﺟﺎﻧﺸﻴﻦ ﺍﻣﺎﻡ ﺯﻣﺎﻥ ﻗﺒﻠﻰ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ﺑﺎﻏﻴﺒﺖ ﮐﺒﺮﺍ ﻣﺮﮒ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ﺁﻏﺎﺯ ﻏﻴﺒ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ﺼﻐﺮﺍﻯ ﺍﻣﺎﻡ ﺯﻣﺎﻥ ﺗﺎﺯ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 ﺑﺪﻳﮕﺮﺍﻥ ﺍﻣﺎ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ﻤﻌﺮﻓﻰ ﻧﻤﻴﮑﻨﺪ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ﻭﻗﺎﺋﻢ ﺁﻝ ﻣﺤﻤﺪ ﺯﻧﺪﻫﺎﻯ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ﻭﻯ ﻭ ﻫﺮ ﺣﺴﻴﻦ ﺯﻧﺪ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ﻭﺍﻳﻦﻫﻤﺎﻧﻰ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ﺑﺮﺍﻯ ﭼﻨﺪ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ﻫﻔﺖ ﻫﺰﺍﺭ ﺳﺎﻝ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ﺑﻌ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ﻳﻌﻨﻰ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ﺍﺯ ﺍﻣﺮﻭ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ﺍﻣﺎﻡ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ﻭﮐﺎﻣﻠﻰ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ﻋﻨﻮﺍﻥ ﺍﻟﻬﻰ(ﻣﻬﺪﻯ)ﻭﻫﺪﺍﻳﺖ ﮐﻨﻨﺪﻩ ﻣﻮﻋﻮﺩ ﻣﺤﻤﺪ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ﺍﻭﻟﻴﻦ ﺍﻭﻟﻰ ﺍﻟﻌﺰﻡ ﻓﻮﻕ ﺑﺸﺮﻯ ﻭﺍﻣﺎﻡ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ﻣﺠﺴّﻢ ﺩﺭ ﺟﻬﺎﻥ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ﺭﻭﺡ ﻣﺤﻤﺪ ﻭﻋﻠﻰ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ﺍﻣﺎﻣﺎﻥ ﻭ ﺗﻤﺎﻣﻰ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ﺍﺯ ﻣﺎﺩﺭﻯ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ﻣﺘﻮﻟﺪ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ﺗﺴﻠﻴﻢ ﻣﻬﺪﻯ ﻣﻮﻋﻮﺩﻳﺎﻭ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ﻭﺁﻥ ﻃﻮﺭﻯ ﮐﻪ ﻧﻤﻰ ﺗﻮﺍﻧﻴﻢ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ﺭﻭﺵ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ﻭﺗﮑﺎﻣﻞ ﺁﻧﻬﺎ ﭼﻴﺰﻯ ﺑﺪﺍﻧﻴﻢ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ﺭﺑﺮﺣﻤﺎﻥ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 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ﻧﻮﻉ ﺑﺸﺮﻯ ﺭﺍ ﺧﻮﺍﻫﻨﺪ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ﭼﻬﺎﺭﺻﺪ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ﺭﺟﻌﺘﻰ ﺩﺭ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ﺍﺯ ﻧﻮﻉ ﻓﻮﻕ ﺑﺸﺮﻯ ﺑﻨﻤﺎﻳﻨﺪ ﭼﻪ ﺩﺭ ﮐﺮﻩ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ﻫﺮ ﮔﻮ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ﮐﻬﮑﺸﺎﻥ ﺭﺍﻩ ﺷﻴﺮﻯ ﮐﻪ 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ﺍﻓﺮﺍﺩ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ﺧﻮﺍﻫﺪ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ﻭ ﮐﺮﺍﻣﺎﺕ ﺑﺎﻟﻔﻌﻞ ﻭ ﮐﺮﺍﻣﺎ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ﺒﺎﻟﻘﻮ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ﺁﻥ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ﻭﻧﺰﺩﻳﮑﺘﺮ ﺑﺮﺏ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ﺍﻟﺄﺭﺑﺎﺏ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ﺩﺭ 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ﺑﻰ ﻧﻬﺎﻳﺖ ﺭﺟﻌﺘﻬﺎ ﻭﺍﻧﻮﺍﻉ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ﺍﻟﺄﻧﻮﺍﺭ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(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 ﻫﻤﺎﻥ ﺃﻫﻮ ﺩﺭ ﺃﻫﻮﺭﻣﺰﺩﺍﻯ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ﺍﻳﻦ ﻫﻨﻮﺯ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ﺻﺎﺩﺭ ﺍﻭﻝ ﺍﻟﻬﻰ ﺩﺭ</w:t>
      </w:r>
      <w:r w:rsidR="00BC2D8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ﺻﺎﺣﺐ ﺍﺳﺎﻣﻰ ﺍﻟﻈﺎﻫﺮ ﻭ ﺍﻟﺪﺍﺧﻞ ﺩﺭ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ﻋﺎﻟﻢ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ﻋﺪﻣﻰ ﺩﺭ ﻣﺎﻫﻴّﺖ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ﺻﺎﺩﺭ ﺍﻭﻝ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ﻫﺎﻫﻮ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ﻋﻤّ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 ﻫﺴﺘﻰ ﻣﻮﺭﺩ ﺗﺼﻮﺭﻣﺎ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ﺍﺳﻢ ﺍﻟﺒﺎﻃﻦ ﻭ ﺍﻟﺨﺎﺭﺝ ﻭ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ﺑﺸﺮﻁ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ﻋﺪﻡ ﻣﺎ ﺳﻮﺍﻩ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ﻟﺤﻈﻪ ﺩﺭﺷﻐﻠﻰ ﻭ ﺍﺑﺪﺍﻋﻰ ﺍﺳﺖ ﻭ ﭘﻴﺪﺍﻳﺶ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ﻣﻮﺭﺩ ﺗﺼﻮﺭ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ﻫﻤﺎﻥ ﻟﺤﻈﻪ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ﻓﺮﻣﺎﻥ(ﮐﻦ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ﻓﮑﺎﻥ )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ﺣﺎﻝ(ﮐﻦ ﻓﻴﮑﻮﻥ)ﻣﻴﺒﺎﺷﺪ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 ﺑﻰ ﭘﺎﻳﺎﻥ ﺍﺩﺍﻣﻪ ﺩﺍﺭﺩ ﺗﺎ ﺩﻳﮕﺮ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ﻋﻮﺍﻟﻤﻰ ﺩﻳﮕﺮ ﺍﺑﺪﺍﻉ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ﺑﺎﺷﺪ ﻭﻣﻴﮑﻨﺪ ﻭﺧﻮﺍﻫﺪ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ﻣﻄﻠﻖ ﻓﺮﻭ ﺑﺮﻭﻳﻢ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ﻭﻭﺳﻌﺖ ﺑﻰ ﺍﻧﺘﻬﺎ ﺭﺍ ﺑﺘﻮﺍﻧﻴﻢ ﺩﺭﻙ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ﺣﺎﻝ ﺭﺍ ﺩﺭ ﻧﻬﺎﻳﺖ ﺑﻰ ﺧﻮﺩﻯ ﻫﺎﻯ ﻭﺣﺪﺕ ﻭﺟﻮﺩﻯ 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ﻧﻬﺎﻳﺖ ﻣﺮﺍﺗﺐ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 ﻟﺪﻧّﻰ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ﺩﺭﻙ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ﺑﺰﺭﮔﺘﺮﻳﻦ ﺍﻓﺘﺨﺎﺭ ﺗﮑﺎﻣﻠﻰ ﺩﺭ ﻧﻮﻉ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ﺍﻣﻮﺭ ﻋﻘﻠﻰ ﺍﻟﻬﻰ ﻭ ﺍﺣﻮﺍﻟﻰ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ﺍﺯ ﺍﺣﻮﺍﻝ ﻣﺸﺘﺮﻙ 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ﻳﮕﺎﻧﻪ ﺷﺪﻩ ﺧﻮﺩ ﺑﺎ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ﻓﻮﻕ ﺑﺸﺮﻯ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ﻋﻈﻴﻢ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ﻋﻘﻠﻬﺎ ﻭ ﺍﺣﻮﺍﻝ ﻭﮐﻤﺎ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ﺗﻰ ﺍﺯ ﺧﺪﺍﻭﻧﺪ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ﮔﺎﻩ ﻫﻴﭻ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ﺃﻣﺮﻯ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ﻣﺤﺪﻭﺩ ﻭ ﺃﻧﺪﻙ ﻧﻴﺴﺖ ﻭﺗﮑﺮﺍﺭﻯ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 ﺍﺑﺘﮑﺎﺭ ﻭ ﺍﺑﺪﺍﻋﻰ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545EB4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E73487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ﮐﻪ ﺑﺎﺷﻢ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ﺑﺮ ﺁﻥ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ﺧﺎﻃﺮ ﻭ ﻋﺎﻃﺮ ﮔﺬﺭﻡ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ﻟﻄﻔﻬﺎ ﻣﻰ ﮐﻨﻰ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ﺧﺎﻙ ﺩﺭﺕ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ﺗﺎﺝ ﺳﺮﻡ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ﺑﭙﻴﺮ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ﻣﻦ ﻣﻴﺪﺍﻧﻢ </w:t>
      </w:r>
      <w:r w:rsidR="004029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ﺪﺍﺭﺍﻯ ﺷﺎﻳﺴﺘﮕﻰ ﻭﻣﻘﺎﻣﻰ 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ﺁﺭﺯﻭﻯ ﮔﺬﺭﻯ ﺑﺮ ﺧﺎﻃﺮ ﻣﻌﻄّﺮ ﻭ ﭘﺎﻙ ﺗﻮ ﺩﺍﺷﺘﻪ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ﻣﺤﺒﻮﺏ ﺑﻴﺎﺩ ﺣﺎﻓﻂ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ﺑﺨﻮﺍﻫﺪ ﮐﻪ ﺑﺪﻳﺪﺍﺭ ﺍﻭ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ﺍﺭﺍﺩﻯ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ﺗﺴﻬﻴﻞ ﻭ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ﺑﺮﻣﻦ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ﻭﻧﻴﮑﻮﺋﻰ ﻫﺎ ﺩﺍﺷ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 ﮐﺴﻰ ﻫﺴﺘﻰ ﮐﻪ ﺧﺎﻙ ﺩﺭﮔﺎﻩ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ﺗﺎﺝ ﺳﺮ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ﺳﻮﺭﻣﻪ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ﺑﻰ ﺍﻋﺘﻨﺎﺋﻰ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ﺗﻨﻬﺎﺋﻰ ﺭﺍ ﻣﻨّﺘﻰ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ﻟﻄﻔﻰ ﺑﺮﺍﻯ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ﺑﺘﺰﮐﻴﻪ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ﺗﺄﻣﻴﻦ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ﺗﺎ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ﺭﺣﻤﺖ ﻭﮐﻤﻚ ﻭﻧﻮﺍﺯﺵ ﻭ ﺩﺍﺩ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ﺑﭙﻴﺮ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ﻟﻄﻴﻒ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ﻇﺮﻳﻒ ﻣﻌﻨﻮﻯ ﻭ ﻣﻴﻨﻮﻯ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ﺧﺸﻦ ﻭﺯ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ﻣﺎﺩﻯ ﺑﺸﺮﻯ ﻭ ﺣﻴﻮﺍﻧﻰ ﻭﻗﺸﺮﻯ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ﺩﻟﺒﺮﺍ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ﺑﻨﺪﻩ ﻧﻮﺍﺯﻳﺖ ﮐﻪ ﺁﻣﻮﺧﺖ ؟ ﺑﮕﻮ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ﺍﻳﻦ ﻇﻦ ﺑﺮﻗﻴﺒﺎﻥ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ﻫﺮﮔﺰ ﻧﺒﺮﻡ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ﺣﺴﺮﺕ ﺩﻳﺪﺍﺭ ﻳﺎﺭ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ﺩﻟﺒﺮ ﺧﻮﻳﺶ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ﺍﻭﺭﺍ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ﻭﻣﻴﮕﻮﻳﺪ ﺗﻮ ﺭﺍ ﭼﻪ ﮐﺴﻰ ﺑﻨﺪﻩ ﻧﻮﺍﺯﻯ ﺁﻣﻮﺧﺖ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ﺭﺍ ﺑﮑﻤﺎﻝ ﺍﻟﻬﻰ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ﺑﻨﺪﮔﺎﻥ ﺳﺎﻟﻚ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ﺑﻨﺪﮔﻰ ﻭ ﺳﻠﻮﻙ ﺍﻟﻬﻰ ﻣﻰ ﺁﻣﻮﺯﻯ؟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ﺣﺎﻓﻆ ﺭﺍ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 ﻭﮐﻤﺎﻝ ﺭﺳﺎﻧﺪﻩ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ﻣﺮﺑّﻰ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ﻣﺮﺑّﻰ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ﺩﺍﺷﺘﻪ 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ﻭﺍﻳﻨﻚ ﺣﺎﻓﻆ ﺭﺍ ﺗﻌﻠﻴﻢ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ﺗﻮﺍﻧﺴﺘﻪ ﺩﻝ ﺣﺎﻓﻆ ﺭﺍ ﺑﺮﺑﺎﻳﺪ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ﻣﻴﺨﻮﺍﻫﻢ ﺑﺪﺍﻧﻢ ﺭﺍﺯ ﻭ ﺳ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ﻇﻦ ﺧﻮﺩ ﺑﺮﺍﻯ ﺭﻗﻴﺒﺎﻥ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ﻨﺪﺍﺷ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ﺑﻨﺪﮔﺎﻧ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ﮐﻨﺎﺭ ﭘﻴﺮ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ﺍﺯ ﺩﻳﺪﺍﺭ ﺣﺎﻓﻆ ﺗﻨﻬﺎ ﺭﺍ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 ﻣﺸﻐﻮﻝ ﮐﺮﺩ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ﺭﻗﻴﺒﺎﻥ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ﻧﻴﺰ ﭼﻨﺪﻯ ﺩﻳﮕﺮ ﺧﻮﺩ ﺑﻌﺰﻟﺘﮕﺎﻩ ﺧﻮﺍﻫﻨﺪ ﺭﻓﺖ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ﻫﻤّﺘﻢ ﺑﺪﺭ</w:t>
      </w:r>
      <w:r w:rsidR="0044419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قه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ﺮﺍﻩ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ﻃﺎﻳﺮ ﻗﺪ</w:t>
      </w:r>
      <w:r w:rsidR="006D7AC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ﺩﺭﺍﺯ ﺍﺳﺖ ﺭﻩ ﻣﻘﺼﺪ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ﻭﻣﻦ ﻧﻮ ﺳﻔﺮﻡ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ﭘﻴﺮ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ﻫﻤّﺖ ﻭﮐﻮﺷﺶ ﺳﻠﻮﮐﻰ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ﺻﻮﻡ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ﺍﻭﻡ ﻭ ﻫﻮﻡ ﻭ ﺩﺭ ﺗﻮﺳّﻠﺎﺕ ﻋﺒﺎﺩﻯ ﺣﺎﻓﻆ ﮐﻤﻚ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ﺑﺒﺪﺭﻗﻪ ﻭ ﺷﻔﺎﻋﺖ ﻭﻫﻢ ﺳﻔﺮﻯ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 ﺩﺭ ﻣﺮﮒ ﺍﺭﺍﺩﻯ ﻣﺸﺎﺭﮐﺖ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ﺧﻮﺩﺭﺍ ﻃﺎﻳﺮ ﻭ ﭘﺮﻧﺪ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قد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ﻋﺮﻭﺝ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ﺩﺭﺟﻪ ﭘﻴﺎﻣﺒﺮﻯ ﺑﺮﺍﻯ ﺳﺎﻟﻚ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ﺭﺍ ﭼﻮﻥ ﻋﻨﻘﺎ ﻭ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ﺳﻴﻤﺮﻏﻰ ﻣﻴﺪﺍﻧﺪ ﮐﻪ ﺑﻌﺮﺵ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ﻧﻴﺰﺍﻳﻦ ﻫﻤﺎﻧﻰ ﻣﺮﺍﺗﺐ ﺍﻟﻬﻰ ﺧﻮﺩﺭﺍ ﺩﺭ ﺗﻮﻟﺪ ﺩﻭﻡ ﺍﻟﻬﻰ ﮐﺴﺐ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ﺭﺍﻩ ﺍﻟﻬﻰ ﻣﻦ ﺩﺭﺍﺯ ﺍﺳﺖ ﻭﻣﻦ ﻧﻮ ﺳﻔﺮ 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ﻭ ﻧﺎﺁﺷﻨﺎ ﺑﺮﺍﻩ ﺧﺪﺍ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ﻣﺮﺍ ﮐﻤﻚ ﮐﻦ ﻭﺳﺎﻟﻚ ﺑﺎﻳﺪ ﺍﺯ ﻫﻔﺖ ﺧﻮﺍﻥ ﻭﺻﺤﻨﻪ ﻋﻮﺍﻟﻢ ﺍﻟﻬﻰ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ﺗﻤﺎﻡ ﻧﻤﺎﻳﺪ ﻭﺣﺘﻰ ﺍﺯ ﺁﻳﻨﺪﻩ ﻫﺎﻯ ﻧﻴﺎﻣﺪﻩ ﻧﻮﻉ ﺑﺸﺮﻯ ﻧﻴﺰ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ﻭﻫﺮﮔﺰ ﺳﻘﻮﻁ ﻭ ﺷﮑﺴﺖ ﻭ ﻗﻬﻘﺮﺍﺋﻰ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ﺷﻔﺎﻋﺖ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ﺷﻔﻊ ﻭ ﺟﻔﺖ ﻭﻫﻢ ﺳﻔﺮﻯ ﻭ ﻫﻢ ﭘﺎﻟﮑﻰ 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ﺩﻭﻃﺮﻑ ﻫﻮﺩﺝ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ﻧﻔﺮ ﻣﻰ ﻧﺸﺴﺘﻨﺪ ﺗﺎ ﺗﻌﺎﺩﻝ ﻣﺤﻔﻮﻁ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(ﺍﻭﻡ)ﻟﻔﻈﻰ ﺑﺴﻴﺎﺭ ﻗﺪﻳﻢ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ﺃﺻﻞ ﻭﺍﮊﻩ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ﻫﻮﻡ ﻭ ﺍﻳﻤﺎﻥ ﺑﺮﺍﻯ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ﺁﻣﻦ ﻣﺴﻴﺤﻰ ﻭﻫﻮﻡ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ﻭ ﺁﻣﻴﻦ ﻣﺤﻤﺪﻯ ﻭ ﺻﺪﻫﺎ ﻭﺍﮊﻩ ﻋﺮﻓﺎﻧﻰ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ﺭﻳﺸﻪ ﺍﻭﻡ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ﻭﻣﻬﻢ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ﺍﻳﻤﺎﻥ ﻭﻣؤﻣﻦ ﻭ ﻏﻴﺮﻩ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ﻧﺴﻴﻢ ﺳﺤﺮﻯ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ﺑﻨﺪﮔﻰ ﻣﻦ ﺑﺮﺳﺎﻥ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ﻓﺮﺍﻣﻮﺵ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ﻭﻗﺖ ﺩﻋﺎﻯ ﺳﺤﺮﻡ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ﮐﻪ ﺩﺳﺘﺮﺳﻰ ﺑﻤﺤﺒﻮﺑﺮﺍ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ﺍﻣﻴﺪﺵ ﺩﺭ ﻧﺴﻴﻢ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ﺳﺤﺮﻯ ﺻﺒﺤﮕﺎﻫﻰ ﺑﺎﺩ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 ﻭﺻﺒﺎﺡ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ﺧﻨﻚ ﻭ ﻣﻌﻄّﺮ ﻧﻴﺰ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ﺑﺮ ﮐﻮﻯ ﻳﺎﺭ ﻣﻰ 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ﺍﺧﺒﺎﺭ ﺳﺎﻟﻚ ﺭﺍ 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ﺑﻴﺎﺩ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ﻤﻴﺂﻭﺭﺩ ﻭﺑﺮﺍﻯ ﻣﺮﮒ ﺍﺭﺍﺩﻯ ﺍﻭ ﺑﻌﺰﻟﺘﮕﺎﻩ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ﻧﺴﻴﻢ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ﺑﻨﺪﮔﻰ ﻭ ﺍﻃﺎﻋﺖ ﺩﺭ ﺍﻋﻤﺎﻝ ﺳﻠﻮﮐﻰ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ﺗﻮﺳّﻠﺎﺕ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ﺍﻭﺭﺍ ﺑﭙﻴﺮ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ﻓﺮﺍﻣﻮﺵ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ﺩﻋﺎﺋﻰ ﮐﻪ ﺩﺭ ﻭﻗﺖ ﺳﺤﺮﺣﺎﻓﻆ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ﻭﻧﺴﻴﻢ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ﺷﺎﻫﺪ ﺁﻥ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ﺳﺤﺮﮔﺎﻩ ﻭﻗﺖ ﻣﻨﺎﺳﺐ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ﭘﻴﺮ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ﻣﺮﮒ ﺍﺭﺍﺩﻯ ﺍﻭﺭﺍ ﮐﻤﻚ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ﻫﻢ ﺑﺨﻠﻖ ﺑﺎﺯﮔﺮﺩﺍﻧﺪ 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ﻗﺒﻠﺎ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ﺳﺎﻟﻚ ﺗﻤﺎﻡ ﮐﺮﺩﻩ ﺑﻮﺩ ﮐﻪ ﺩﻳﺪﺍﺭ ﺑﻌﺪﻯ ﺑﻘﻴﺎﻣﺖ ﺧﻮﺍﻫﺪ ﺑﻮﺩ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ﻗﻴﺎﻡ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 ﻗﺒﻞ ﺍﺯ ﻣﺮﮒ ﺑﺮﺍﻯ ﺭﺳﻴﺪ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ﻭﻗﻴﺎﻡ ﻗﻴﺎﻣﺖ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 ﺍﻭ ﺍﺳﺖ ﺗﺎ 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 ﺍﻟﻬﻰ ﺧﻮﺩﺭﺍ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ﭼﺸﻢ ﺑﺎﺯﮐﻨﺪ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ﺩﺭ ﺁﻏﻮﺵ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ﻣﻴﺒﻴﻨﺪ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ﺣﺎﻝ ﻧﻮﺷﺎﻧﺪﻥ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ﺧﻨﺪﺍﻥ ﻭﺭﺍﺿﻰ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ﺑﻮﺳﻪ ﺑﺮ 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ﺳﺎﻟﻚ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ﻫﻤﻴﺸﻪ ﺩﺭ ﮐﻨﺎﺭ ﭘﻴﺮ ﺧﻮﺍﻫﺪ ﻣﺎﻧﺪ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ﺧﺮﻡ ﺁﻥ ﺭﻭﺯ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ﮐﺰﻳﻦ ﻣﺮﺣﻠﻪ ﺑﺮ ﺑﻨﺪﻡ ﺑﺎﺭ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ﺳﺮ ﮐﻮﻯ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ﭘﺮﺳﻨﺪ ﺭﻓﻴﻘﺎﻥ ﺧﺒﺮﻡ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ﭼﻨﺎﻥ ﺭﻭﺯﻯ ﺭﺍ ﺁﺭﺯﻭ ﻣﻴﮑﻨﺪ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ﻭﺧﺮ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ﻭﭘﺮ ﺳﻌﺎﺩﺕ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ﺑﺎﺭ ﺧﻮﺩ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ﺑﺮﺑﻨﺪﺩ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ﺳﻔﺮ ﺁﺧﺮﺕ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 ﺍﺭﺍﺩﻯ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ﻧﻮﻉ ﺑﺸﺮﻯ ﻭ ﺗﻌﻬّﺪ ﺍﻟﻬﻰ ﺧﻮﺩ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ﻓﺎﺭﻍ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ﺭﺿﺎﻳﺖ ﭘﻴﺮ ﮐﻪ ﺭﺿﺎﻳﺖ ﺍﻟﻬﻰ ﺍﺳﺖ ﺑﺪﺳﺖ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ﭼﻨﺎﻥ ﺭﻭﺯﻯ ﮐﻪ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ﻟﺒﺎ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ﺭﺍ ﺭﻫﺎ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ﺭﻓﻴﻘﺎ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ﻮﻫﻤﺴﻔﺮﺍﻥ ﺍﻟﻬﻰ ﻭﺩﻳﮕﺮ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ﺳﺮﮐﻮﻯ ﺍﻭ ﻣﻴﭙﺮﺳﻨﺪ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ﭼﻪ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ﮐﺠﺎ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 ﺳﺮﻧﻮﺷﺘﻰ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ﻭﻣﻘﺎﻣﻰ ﺍﻟﻬﻰ ﺧﻮﺍﻫﺪ ﺩﺍﺷﺖ؟ﻭ ﺍﻳﻦ ﻭﻗﺘﻰ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 ﺗﻮﻟﺪ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ﺧﻮﺩﺭﺍ ﻧﻴﺎﺑﺪ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ﻣﺴﺘﻘﻴﻤﺎ ﺑﺎ ﺷﻬﻮﺩ ﻗﺎﺋﻢ ﺑﻌﺮﺵ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ﺷﺶ ﻫﺰﺍﺭ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 ﻫﻤﺎﻥ ﻓﺮ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ﺟﺴﺘﻦ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ﺧﻮﺭﻩ ﻣﻨﺪﻯ ﻭ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ﺍﻳﻦ ﻫﻤﺎﻧﻰ ﻣﺮﺍﺗﺐ ﺷﻬﻮﺩﻯ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ﺑﺮﺍﻯ ﺍﻭ ﺩﺭ ﻧﻮﻉ ﺑﺸﺮ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ﻃﻠﺐ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ﮔﻮﻫﺮ ﻭﺻﻞ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ﺩﻳﺪﻩ ﺩﺭﻳﺎ ﮐﻨﻢ ﺍﺯ ﺃﺷﻚ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ﺩﺭﻭ ﻏﻮﻃﻪ ﺧﻮﺭﻡ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 ﺩﺭ ﻃﻠﺐ ﮔﻮﻫﺮ ﻭ ﺁﺭﺯﻭﻯ ﻭﺻﻞ ﻭ ﺩﻳﺪﺍﺭ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مجدد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ﺩﺭﻗﻴﺎﻣﺖ ﺧﻮﺩ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ﺑﻨﻮﺭ ﻗﺎﺋﻢ ﻭ ﻗﻴﺎﻣﺖ ﺩﻳﺪﺍﺭ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ﻧﻴﺰ ﺑﺮﺳﻰ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ﺃﺷﻚ ﺩﺭﻳﺎ ﮐﻦ 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ﺁﻥ ﻏﺮﻕ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ﮔﺮﺩﻯ ﻭﺟﺎﻥ ﺑﺪﻫﻰ ﮐﻪ ﺧﻮﺩﺭﺍ ﺩﺭ ﻣﻴﺎﻥ ﻧﻴﺰ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ﻭﺣﺪﺕ ﻭﺟﻮﺩ ﻭﺻﻤﺪﻳّﺖ ﻭﻭﺣﺪﺕ ﺷﻬﻮﺩ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ﺩﺭﺁﻳﻴﻰ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ﺳﺎﻟﻚ ﺑﺎ</w:t>
      </w:r>
      <w:r w:rsidR="006D7AC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ﺧﻮﺩ ﺩﺭ ﺗﻮﺳّﻞ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ﺩﻳﮕﺮ ﺧﻮﺩﺭﺍ ﺩﺭ ﻣﻴﺎﻥ ﻧﺒﻴﻨﺪ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052507" w:rsidP="00BC2D8A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ﭘﺎ</w:t>
      </w:r>
      <w:r w:rsidR="00E7348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ﻧﻈﻢ ﺑﻠﻨﺪﺳﺖ ﻭ ﺟﻬﺎﻥ ﮔﻴﺮ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ﮐﻨﺪ ﭘﺎﺩﺷﻪ ﺑﺤﺮ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ﺩﻫﺎﻥ ﭘﺮ ﮔﻬﺮﻡ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 ﺍﺯ ﮐﺎﺥ ﻋﻈﻴﻢ ﻧﻈﻢ ﻭ ﺷﻌﺮ ﺧﻮﺩﭼﻨﺎﻥ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ﺑﻠﻨﺪ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25A8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ﺠﻬﺎﻧﮕﻴﺮ ﺷﺪﻩ 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 ﺍﻭ ﺑﺴﺮﺍﺳﺮ ﻋﺎﻟﻢ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ﺍﺯ 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 ﺗﺎ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ﺩﻫﺎﻥ ﺣﺎﻓﻆ ﺭﺍ ﭘﺮ ﮔﻬﺮ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ﺭﺣﻤﺘﻬﺎﻯ ﺍﻟﻬﻰ ﻭ ﺍﻟﻬﺎﻣﺎﺕ ﻟﺪﻧّﻰ ﺣﺎﻓﻆ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ﺩﺭ ﻧﻈﻢ ﺧﻮﺩ ﺍﻳﻦ ﻧﻈﺎﻡ ﺷﻌﺮﻯ ﺑﻠﻨﺪ ﺭﺍ ﻣﻮﻓﻖ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E73487" w:rsidRPr="004D5F6B" w:rsidRDefault="00A63616" w:rsidP="00BC2D8A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ﺟﻮﺯﺍ ﺳﺤﺮ</w:t>
      </w:r>
      <w:r w:rsidR="00E7348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ﻧﻬﺎﺩ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ﺣﻤﺎﻳﻞ ﺑﺮﺍﺑﺮﻡ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 ﻏﻠﺎﻡ ﺷﺎﻫﻢ ﻭ ﺳﻮﮔﻨﺪ ﻣﻰ ﺧﻮﺭﻡ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ﺩﺭﻳﻚ ﺳﺤﺮﮔﺎﻫﻰ ﺧﻮﺵ ﺩﺭﻳﻚ ﺭؤﻳﺎ 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ﻣﻄﺎﻟﻌﺎﺕ ﻣﻮﻗﻌﻴّﺖ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ﺷﻨﺎﺧ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ﻮﺁﻳﻨﺪ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ﺨﻮﻳﺶ ﺑﺮﺝ ﺟﻮﺯﺍ ﻳﺎ ﺩﻭﻗﻠﻮﺭﺍ 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ﺤﻤﺎﻳ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ﺑﺮﺍﺑﺮ ﺣﺎﻓﻆ ﻣﻴﮕﺬﺍﺭﺩ ﮐﻪ ﭼﻨﻴﻦ ﺑﺮﺩﺍﺗﺸﺖ ﻭ ﺗﻔﺴﻴﺮ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ﺟﻮﺯﺍ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ﻏﻠﺎﻡ ﺷﺎﻩ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ﻭﺳﻮﮔﻨﺪ ﻣﻰ ﺧﻮﺭﺩ ﺍﮔﺮ ﻣﺠﻤﻮﻋﻪ ﺳﺘﺎﺭﮔﺎﻥ ﺳﺎﺯﻧﺪﻩ ﺷﮑﻞ ﻓﻠﮑﻰ ﺟﻮﺯﺍ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ﻣﺮﺩﻯ ﺑﺎ ﺣﻤﺎﻳﻞ ﺷﻤﺸﻴﺮ ﺑﺪﺍﻧﻴﻢ ﮐﻪ ﺗﺴﻠﻴﻢ ﺣﻤﺎﻳﻞ ﻭ ﺳﻠﺎﺡ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ﺗﺴﻠﻴﻢ ﺷﺨ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ص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ﻇﺎﻫﺮﺍ ﺟﻮﺯﺍ ﺑﺮﺍﻯ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ﺗﺴﻠﻴﻢ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ﺟﻮﺯﺍ ﺭﺍ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 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ﺣﻤﺎﻳﻞ ﺧﻮﺩﺭﺍ ﺩﺭ ﺑﺮﺍﺑﺮ ﭘﻴﺮﺍﻧﺪﺍﺧﺘﻪ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ﻏﻠﺎﻣﻰ ﻭ ﺣﻠﻘﻪ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ﺑﮕﻮﺵ ﻣﻴﺨﻮﺭﺩ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ﺳﺎﻗﻰ ﺑﻴﺎ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ﺍﺯ ﻣﺪﺩ ﺑﺨﺖ ﮐﺎﺭ ﺳﺎﺯ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ﮐﺎﻣﻰ ﮐﻪ ﺧﻮﺍﺳﺘﻢ ﺯﺧﺪﺍ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ﺷﺪ ﻣﻴﺴّﺮﻡ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ﺧﻮﺷﺤﺎﻝ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ﺭؤﻳﺎﻯ ﺟﻮﺯﺍﻯ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ﺑﺴﺎﻗﻰ ﻣﻴﮑﺪﻩ ﭘﻴﺮ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 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ﻣﺪﺩ ﺑﺨﺖ ﮐﺎﺭﺳﺎﺯ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ﮐﺎﻡ ﺩﻟﻰ ﮐﻪ 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ﻣﻴﺨﻮﺍﺳﺘﻢ ﺑﺪﺍﻥ ﺭﺳﻴﺪﻡ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ﺑﺮﺍﻳﻢ ﻣﻴﺴّﺮ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ﺩﻳﺪﺍﺭ ﺷﻬﻮﺩ ﻧﻮﺭ ﻗﺎﺋﻢ ﻭ ﻋﺮﺵ ﺭﺣﻤﺎﻦ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ﺑﺮﺍﻯ ﺣﺎﻓﻆ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ﺑﺨﺖ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ﭼﻴﺰﻯ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ﺍﻭﻟﻴﻦﺍﺳﺘﻌﺪﺍﺩ ﺍﻭﺑﻮﺩﻩ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ﺩﺭﺳﺖ ﺑﻬﺮﻩ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ﺑﺮﺩﺍﺭﻯ ﺍﺯ ﺁﻥ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ﺑﺨﺖ ﻭﺍﻗﻌﻰ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ﺷﻨﺎﺧﺖ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ﻭﺳﻴﻠﻪ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ﺑﺎ ﺧﺪﺍﻭﻧﺪ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ﮐﺎﻡ ﺩﻝ ﻭ ﻓﮑﺮ ﻭ ﺁﺭﺯﻭﻯ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ﺷﻬﻮﺩ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ﻭﻇﻴﻔﻪ ﺗﮑﺎﻣﻞ ﺍﺭﺍﺩﻯ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ﻧﻮﻉ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ﻫﺮ ﻧﻮﻉ ﻳﻚ ﺗﺠﻠّﻰ ﺍﻟﻬﻰ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ﺍﻧﺴﺎﻥ ﺩﺭ ﻧﻮﻉ ﺑﺸﺮﻯ ﻓﻌﻠﻰ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ﺳﺮﻧﻮﺷﺖ ﻭﺍﺯ ﻫﻔﺖ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ﻫﻤﻪ ﺁﻧﻬﺎ ﺭﺍ ﺑﺸﺮﻯ ﻣﻴﮕﻮﺋﻴﻢ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ﻓﺼﻞ ﻧﻮﻋﻰ ﺁﺧﺮ ﻧﻮﻉ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ﻋﻤﻠﺎ ﺑﻴﻦ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ﻓﺎﺻﻠﻪ ﻣﺸﺨّﺼﻰ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ﻭﺗﮑﺎﻣﻞ ﺗﺪﺭﻳﺠﻰ ﻭﻣﺘﺼﻞ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ﻣﺮﺍﺣﻞ ﻧﻮﻉ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ﺍﻭﻟﻰﺍﻟﻌﺰﻣﻰ ﺑﺎ ﺷﻬﻮﺪ ﻳﻚ ﺗﺠﻠّﻰ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ﺟﺪﻳﺪﻯ ﺭﺍ ﻋﻤﻠﺎ 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ﻣﻬﺪﻯ ﻣﻮﻋﻮﺩ ﻣﺤﻤﺪ ﻧﻴﺰ ﻧﻮﻉ ﻓﻮﻕ ﺑﺸﺮﻯ ﺭﺍ ﺁﻏﺎﺯ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ﻫﻨﻮﺯ ﺍﻧﻮﺍﻉ ﺑﺸﺮﻯﺑﺮﺗﺮﻯ ﻭ ﻓﺮﺷﺘﻪ ﮔﻮﻧﻪ ﺩﺭ ﭘﻴﺶ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ﺟﺎﻣﻰ 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ﺑﺎﺯ ﺑﺸﺎﺩﻯ ﺭﻭﻯ ﺷﺎﻩ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ﭘﻴﺮﺍﻧﻪ ﺳﺮ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ﻫﻮﺍﻯ ﺟﻮﺍﻧﻴﺴﺖ ﺩﺭ ﺳﺮﻡ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ﮐﺎﻣﻞ ﺍﻟﻬﻰ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ﻣﻰ ﺩﻳﮕﺮﻯ ﺍﺯ ﭘﻴﺮ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ﺑﺸﺎﺩﻯ ﺭﻭﻯ ﺷﺎﻩ ﺍﻟﻬﻰ ﺧﻮﺩ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ﭘﻴﺮﺍﻧﻪ ﻭ ﺩﻭﺭﻩ ﭘﻴﺮﻯ ﻭ ﮐﻤﺎﻝ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ﺟﻮﺍﻧﻰ ﺑﺸﺮﻯ ﺑﺴﺮ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ﮐﺎﻣﻞ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 ﻓﮑﺮ ﻭ ﺭﻭﺍﻥ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ﺟﻮﺍﻥﺷﺪﻩ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ﺟﺴﻢ ﻭ ﺗﻦ ﭘﻴﺮ ﺗﺮ ﺑﻨﻈﺮ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ﻃﻮﻝ ﻋﻤﺮ ﺑﻴﺸﺘﺮ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ﻫﻤﻴﻦ ﺟﻮﺍﻧﻰ ﻓﮑﺮ 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ﻣﻌﺼﻮﻣﻴّﺖ ﺍﺯ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ﻭ ﺍﻧﺤﺮﺍﻑ ﻭﺳﺮﮐﺸﻰ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ﺑﻘﻬﻘﺮﺍﻫﺎﻯ ﮐﺎﺭﻣﺎﺋﻰ ﭘ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ﻣﺮﮒ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ﺟﺎﻣﻰ ﮐﻪ ﺣﺎﻓﻆ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ﺻﺒﻮﺣﻰ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ﺍﻋﻠﺎﻡ ﮐﻤﺎﻝ ﺍﻭ ﺑﺮﺍﻯ ﺩﻳﮕﺮ ﺍﻓﺮﺍﺩ ﻃﺮﻳﻘﺖ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ﺗﺄﻳﻴﺪﻯ ﺍﺯﭘﻴﺮ ﺍﻟﻬﻰ ﺑﺮﺍﻯ ﻧﺠﺎﺕ ﺳﻠﻮﮐﻰ ﺣﺎﻓﻆ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ﺭﺍﻫﻢ ﻣﺰﻥ ﺑﻮﺻﻒ ﺯ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ﻝ ﺧﻀﺮ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ﺟﺎﻡ ﺷﺎﻩ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ﺟﺮﻋﻪ ﮐﺶ ﺣﻮﺽ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</w:t>
      </w:r>
      <w:r w:rsidR="005A1C0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ﺑﻘﺸﺮﻯ ﺁﺧﻮﻧﺪ ﻣﺬﻫﺒﻰ ﻭ ﻳﺎ ﺑﺼﻮﻓﻰ ﺭﻳﺎﮐﺎﺭ ﻭﺍﺑﺴﺘﻪ ﺑﻐﻴﺮ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ﺍﺯ ﺯ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ﺑﻮﺩﻥ ﺁﺏ ﺣﻴﺎﺕ ﻭ ﺁﺏ ﺧﻀﺮ ﺻﺤﺒﺖ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ﺑﺪﺍﻥ ﻧﻴﺰ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ﺟﻨﺒﻪ ﺍﻓﺴﺎ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 ﺣﺎﻓﻆ ﺍﺯ ﺟﺎﻡ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ﺷﺎﻩ ﺍﻟﻬﻰ ﺟﺮﻋﻬﺎﻯ ﺍﺯ ﺁﺏ ﮐﻮ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ﺧﻮﺭﺩ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ﺑﺸﻬﻮﺩ ﭘﻨﺠﻢ ﻣﺼﻄﻔﻮﻯ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ﺑﺎﺟﺮﺍﻯ ﺩﺳﺘﻮﺭ ﻣﻘﺎﻡ 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ﻭﺟﺪ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ﮐﻠّﻰ ﻣﻴﺴّﺮ ﺑﺮﺍﻯ ﻧﻮﻉ ﺑﺸﺮﻯ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 ﺁﻧﺮﺍ ﺣﻮﺽ ﮐﻮ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ﮐ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ﺍﻟﻬﺎﻣﺎﺕ ﻟﺪﻧّﻰ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ﻳﻮﺗﻴﺒﺎﻯ ﻣﺤﻤﺪﻯ ﻭ ﻣﺪﻳﻨﻪ ﻓﺎﺿ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ﻓﻠﺴﻔﻪ ﺑﺮﺗﺮ ﻓﮑﺮﻯ ﻭ ﻋﺮﻓﺎﻧﻰ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ﻓﻠﺴﻔﻪ ﻫﺎﻯ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ﺩﺭﺳﺘﻰ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ﺍﻓﻘﻬﺎﻯ ﭘﺎﺋﻴﻦ ﺗﺮ ﺍﺯ ﻓﻠﺴﻔﻪ ﺳﻠﻮﮐﻰ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ﺗﻤﺎﻣﻰ ﻓﻠﺴ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ها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44419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ﮐﺎﺭﺳﺎﺯ ﻧﺠﺎﺕ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ﺑﻄﺮﻳﻘﺘﻬﺎﻯ ﺍﻭﻟﻰ ﺍﻟﻌﺰﻣﻬﺎ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ﻣﺤﻤﺪ ﮐﻪ ﺍﺯ ﺃﻫﻞ ﮐﺘﺎﺏ ﻭ ﺳﻠﻮﻙ ﺍﻟﻬﻰ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ﺑﺎﻓﻘﻬﺎ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ئی عقل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ﻫﺮ ﻳﻚ ﺍﺯ ﺩﻳﮕﺮﻯ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ﺩﺍﻳﺮﻩ ﺍﻓﻖ ﻋﻘﻠﻰ ﻓﻠﺴﻔﻪ 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ﻣﮑﺘﺐ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ﺧﻮﺍﻧﺪﻩ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ﺑﻴﺸﺘﺮ ﻭ ﮐ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 ﻣﺤﺪﻭﺩﺗﺮ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ﺷﻬﻮﺩﻋﻘﻠ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ﻇﺮﻓﻴّﺘﻬﺎﻯ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ﻧﺎﻣﺤﺪﻭﺩ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ﺑﻌﻘﻞ ﺍﻟﻬﻰ ﻓﻮﻕ ﺑﺸﺮﻯ ﭼﻪ ﺭﺳﺪ ﺑﻌﻘﻞ ﮐﺎﻣﻠﺎﻥ ﺍﻟﻬﻰ ﻧﻮﻉ ﻓﻮﻕ ﺑﺸﺮﻯ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ﺍﻧﻮﺍﻉ ﺑﻌﺪﻯ ﻫﺰﺍﺭﺍﻥ ﺑﺮﺍﺑﺮ ﻋﻘﻞ ﻧﻮﻉ ﻗﺒﻠﻰ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ﺷﺎﻫﺎ ﺍﮔﺮ ﺑﻌﺮﺵ ﺭﺳﺎﻧﻢ ﺳﺮﻳﺮ ﻓﻀﻞ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ﻣﻤﻠﻮﻙ ﺍﻳﻦ ﺟﻨﺎﺑﻢ ﻭ ﻣﺴﮑﻴﻦ ﺍﻳﻦ ﺩﺭﻡ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ﺑﻌﺮﺵ ﺭﺣﻤﺎﻥ 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ﻭﺑﻌﻨﻮﺍﻥ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ﺍﻟﻬﻰ ﻣﺮﺑّﻰ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ﻭﺧﻄﺎﺏ ﺷﺎﻫﺎ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ﺤﺎﻓﻈ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ﻣﻦ ﻓﻀﻞ ﻭﺑﺮﺗﺮﻯ ﻭ ﺗﻌﺎﻟﻴﻬﺎﻯ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ﺑﻌﺮﺵ ﺭﺣﻤﺎﻥ ﺑﺮﺳﺎﻧﻢ ﮐﻪ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ﮔﻮﺋﻰ ﺳﺮﻳﺮ ﻭ ﺃﺭﻳﮑﻪ 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ﺣﺎﻓﻆ ﺧﻮﺩﺭﺍ ﻣﻤﻠﻮﻙ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ﺑﺮﺩﻩ ﺳﺮ ﺳﭙﺮﺩﻩ ﻭ ﺯﺭﺧﺮﻳﺪ ﺟﻨﺎﺏ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ﻣﺤﺘﺮﻡ ﭘﻴﺮ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ﺍﻟﻬﻰ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ﻭﻣﺴﮑﻴﻦ ﻧﺸﺴ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ﺩﺭﮔﺎﻩ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ﻫﻤﭽﻨﺎﻥ ﺧﻮﺩﺭﺍ ﻓﻘﻴﺮ ﻭﻯ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ﺑﻔﻀﺎﻳﻞ ﺑﻴﺸﺘﺮ ﺍﻭ ﻧﻴﺎﺯﻣﻨﺪ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ﻣﺮﺍﺗﺐ ﮐﺮﺍﻣﺎﺕ ﺍﻟﻬﻰ ﺍﻭﻟﻴﺎﻯ ﺍﻟﻬﻰ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ﺑﻬﻢ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ﺗﻔﺎﻭﺕ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ﻭﻣﺮﺍﺗﺐ ﻣﺘﻔﺎﻭﺕ ﻓﺮﺍﻭﺍﻥ ﺷﺨﺼﻰ 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  <w:r w:rsidR="00260C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من جرعه نوش بزم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ﺑﻮﺩﻡ ﻫﺰﺍﺮ ﺳﺎﻝ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ﮐﻰ ﺗﺮﻙ ﺁﺑﺨﻮﺭﺩ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ﻃﺒﻊ ﺧﻮﮔﺮﻡ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ﺑﭙﻴﺮ ﻣﺤﺒﻮﺏ ﺍﻃﻤﻴﻨﺎﻥ ﻣﻴﺪﻫﺪ ﻭ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ﻣﻦ ﻫﺰﺍﺭﺳﺎﻝ ﺟﺮﻋﻪ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ﻧﻮﺵ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ﺑﻮﺩ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ﺗﺮﻙ ﺁﺑﺸﺨﻮﺭ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ﺳﺮﭼﺸﻤﻪ ﺁﺏ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ﻃﺒﻊ ﻣﻦ ﻧﻴﺰ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ﺧﻮﮔﺮﻓﺘﻪ 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ﻋﺎﺩﺕ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ﺩﻭﺭ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ﻄﻮ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ﺗﻮﺳّﻞ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ﺍﻟﻬﻰ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ﻭﻣﺠﺮﻯ ﺩﺳﺘﻮﺭﺍﺕ ﻭﺣﮑﻤﺘﻬﺎ ﻭ ﺗﻌﻠﻴﻤﺎﺕ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ﺯﻣﺎﻥ ﺩﺭﺍﺯ ﺩﺭ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ﻫﺰﺍﺭ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ﺑﺴﺎ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ﻣﻌﺘﻘﺪ ﺑﻬﻤﺮﺍﻫﻰ ﺑﺎ ﭘﻴﺮ ﮐﻨﻮﻧﻰ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ﺗﻮﻟﺪﺍﺕ ﭘﻴﺸﻴﻦ ﺑﻮﺩ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ﻧﻈﺮﻳﻪ ﺗﺮﺑﻴﺖ ﻓﻮﻕ ﺑﺸﺮﻯ ﻳﻚ ﺭﻭﺡ ﺭﺟﻌﺖ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 ﺍﻭﻟﻴﺎﻯ ﻗﺒﻠﻰ ﺧﻮﺩ ﮔﻔﺘﻪ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ﺩﺭ ﻋﺎﻟﻢ ﻓﺮﺩﻯ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ﺣﻮﺯﻩ ﻋﻘﻠﻰ ﻭ ﺟﻤﻌﻰ ﻭ ﻭﺣﺪﺕ ﻭﺟﻮﺩﻯ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ﺳﺮﻋﺖ ﺗﮑﺎﻣﻞ ﺍﻓﺮﺍﺩ ﻭ 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ﻣﺘﻔﺎﻭﺕ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ﮔﺎﻫﻰ ﮐﻨﺪ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ﻭﮔﺎﻫﻰ ﺗﻨﺪ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ﺍﺧﺘﻴﺎﺭ ﺁﺯﺍﺩ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ﻣﻄﺮﺡ ﺍﺳﺖ ﻭ ﺗﮑﺎﻣﻞ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ﺑﻄﻮﺭﻣﺎﺷﻴﻨﻰ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ﺧﻮﺩﮐﺎﺭﻭﺟﺒﺮﻯ ﻋﻤﻞ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ﺯﻳﺮﺍﺩﺭ ﺗﮑﺎﻣﻞ ﻃﺒﻴﻌﻰ ﭼﻨﻴ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ﮔﺎﻫﻰ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ﭘﻴﺮﻭ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ﺁﻳﻨﺪﻩ ﻫﺎ ﺳﺮﻳﻌﺘﺮ ﺍﺯ ﻣﺮﺑّﻴﺎﻥ ﺍﻟﻬﻰ ﺧﻮﺩ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ﻣﺴﻴﺢ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ﻣﺮﺑّﻰ ﭼﻬﺎﺭﻡ ﻣﻠﮑﻮﺗﻰ ﺭﻭﺡ ﻣﺤﻤﺪ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ﻣﺤﻤﺪ ﺑﺮﺗﺮ ﮔﺮﺩﻳﺪ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ﺭﻭﺡ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ﻧﻴﺰ ﺷﺎﮔﺮﺩ ﻣﮑﺘﺐ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ﺩﺭ ﺳﻠﻮﻙ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ﻣﻘﺎﻡ ﺑﺮﺗﺮﻯ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ﻣﺤﻤﺪﻭﻣﻮ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ﻣﺤﻤﺪﻳﺪﺭ ﺳﺎﻟﻬﺎﻯ ﺩﺭﺍﺯ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ﺗﺎﺑﻊ ﺗﻌﻠﻴﻢ ﻣﮑﺘﺐ ﺍﻭ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ﺁﺑﺸﺨﻮﺭ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ﺁﺏ ﺧﻮﺭﺩﻥ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ﺣﻴﻮﺍﻧﺎﺕ ﻣﺸﺨّﺺ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ﻧﻮﺷﻴﺪﻥ ﺧﻮﺩﺭﺍ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ﺁﻥ ﻧﻤﻰ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ﺑﺂﺑﺸﺨﻮﺭ ﺩﻳﮕﺮﻯ ﺳﺮ ﻧﻤﻰ ﮐﺸﻨﻤﺪ ﻭ ﺳﺎﻟﻚ ﻧﻴﺰ ﺁﺏ ﻋﻘﻞ ﻭ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ﻭﺷﻴﺮ ﺗﻐﺬﻳﻪ ﺗﻌﻠﻴﻤﻰ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ﺳﺮﭼﺸﻤﻪ ﭘﻴﺮ ﺍﻟﻬﻰ ﺧﻮﻳﺸﺪﺍﺭﻥ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ﺑﺮﺍﻯ ﻭﻯ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ﺩﺍﺳﺘﺎﻥ ﺩﻭﺍﺯﺩﻩ ﺳﺮﭼﺸﻤﻪ ﺁﺑﻰ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ﭘﻴﺮﻭﺍﻥ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ﻣﻮﺳﻰ ﺍﺯ ﺯﻣﻴﻦ ﻭ ﺳﻨﮓ ﺷﮑﺎﻑ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ﻭﻫﺮ ﻳﻚ ﺑﺂﺑﺸﺨﻮﺭ ﻭﺳﻄﺢ ﻋﻘﻠﻰ ﺧﻮﺩ ﻣﺮﺍﺟﻌﻪ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ﻭﺭ ﺑﺎﻭﺭﺕ ﻧﻤﻰ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ﺑﻨﺪﻩ ﺍﻳﻦ ﺣﺪﻳ</w:t>
      </w:r>
      <w:r w:rsidR="00E7348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C2D8A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ﮔﻔﺘﻪ ﮐﻤﺎﻝ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ﺩﻟﻴﻠﻰ ﺑﻴﺎﻭﺭﻡ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ﺑﻨﺪﮔﻰ ﻣﻦ ﺑﺪﺭﺟﻬﺎﻯ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ﺁﻧﭽﻪ ﮔﻔﺘﻢ ﺑﺎﻭﺭ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ﮔﻔﺘﻪ(ﮐﻤﺎﻝ)ﺷﺎﻋﺮ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ﮐﺎﻣﻞ ﺗﺮﻳﻦ ﮐﻠﺎﻡ ﻋﺮﻓﺎﻧﻰ ﺧﻮﺩ ﺩﻟﻴﻞ ﻣﻴﺂﻭﺭﻡ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E73487" w:rsidRPr="004D5F6B" w:rsidRDefault="00E73487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گر بر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ﮐﻨﻢ ﺩﻝ ﺍﺯ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ﻭﺑﺮﺩﺍﺭﻡ ﺍﺯ ﺗﻮ ﻣﻬﺮ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ﻣﻬﺮ ﺑﺮ ﮐﻪ ﺃﻓﮑﻨﻢ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ﺩﻝ ﮐﺠﺎ ﺑﺮﻡ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ﺑﺎﻳﻦ ﺩﻟﻴﻞ ﮐﻪ ﺍﮔﺮ 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ﺍﺯ ﺗﻮ ﻣﻦ ﺑﺮ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ﻋﺒﺎﺩﻯ ﻭ ﺳﻮﮔﻨﺪ ﺧﻮﺩ ﺑﺎ ﺗﻮ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ﺍﮔﺮ ﺑﺨﻮﺍﻫﻢ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 ﺍﺯ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ﺁﻥ ﻣﻬﺮ ﻭ ﺩﻝ ﺭﺍ ﮐﺠﺎ ﻣﻴﺘﻮﺍﻧﻢ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ﺑﻴﻔﮑﻨﻢ ﻭ ﺑﺒﺮﻡ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ﺑﻬﺘﺮ ﺍﺯ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ﺑﻬﺘﺮ ﺍﺯ ﭘﻴﺮ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ﻣﻨﺒﻊ ﺩﻳﮕﺮﻯ ﻧﺪﺍﺭﺩ 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ﻣﺮﺍﺟﻌﻪ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ﺭﺍﻩ ﺭﺳﻴﺪﻥ ﺑﺘﺠﻠّﻰ ﺧﺪﺍ ﺑﺮﺍﻯ ﻧﻮﻉ ﺑﺸﺮ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ﺗﺠﻠّﻰ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ﭘﻴﺮ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ﺩﻋﺎ ﻭ ﺻﻠﺎﺕ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ﻭ ﻋﺒﺎﺩﺍﺕ ﺳﺎﻟﻚ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 ﻣﺮﺍﺗﺐ ﭘﻨﺞ ﺗﻦ ﺁﻝ ﻋﺒﺎﻯ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ﺍﻋﻠﺎﻯ ﺭﺣﻤﺎﻥ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ﭘﺎﺳﺦ ﺍﻟﻬﻰ ﺭﺍ ﺍﺯ ﺁﻥ ﺩﺭﻳﺎﻓﺖ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52EE9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ﻣﻨﺼﻮﺭ ﺑﻦ ﻣﻈﻔّﺮ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ﻏﺎﺯﻳﺴﺖ ﺣ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ﺮﺯ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ﺍﻳﻦ ﺧﺠﺴﺘﻪ ﻧﺎﻡ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ﺍﻋﺪﺍ ﻣﻈﻔّﺮﻡ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ﻣﻨﺼﻮﺭ ﻧﺼﺮﺕ ﻳﺎﻓﺘﻪ ﻭ ﻧﺠﺎﺕ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ﺟﺴﺘﻪ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ﻓﺮﺯﻧﺪ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ﻣﻈﻔّﺮ ﻭ ﻣﻨﺼﻮﺭ ﭘﻴﺮ ﺍﻟﻬﻰ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ﭼﻨﺎﻥ ﻏﺎﺯﻯ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ﻣﻬﺎﺟﻢ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ﻧﺘﺮ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ﻣﻦ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ﺣﺮﺯ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ﺣﻔﻆ ﮔﺮﺩﻳﺪﻩ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ﭘﺎﺩﺷﺎﻩ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ﺷﻴﺮﺍﺯ ﻋﻨﻮﺍﻥ ﻣﻨﺼﻮﺭ ﻭ ﭘﺪﺭﺵ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ﻣﻈﻔّﺮ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ﺍﻭﺻﺎﻑ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ﺍﺳﺎﻣﻰ 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ﻣﺴﻤّﺎﺋﻰ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ﺧﻮﺷﺒﺨﺖ ﺁﻥ ﮐﺴﻰ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ﺑﺼﺎﺣ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ﺳﻢ ﺧﻮﺩ ﺭﺳﻴﺪ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ﺍﺯ ﻧﻈﺮ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ﺍﻟﻘﺎﺏ ﻭ ﺍﺳﺎﻣﻰ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ﺍﺭﺯﺷﻰ ﻧﺪﺍﺭﺩ ﮐﻪ ﺑﻴﺸﺘﺮ ﻣﺪﺭﻙ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ﻣﺤﮑﻮﻡ ﮐﻨﻨﺪﻩ ﺻﺎﺣﺒﺎﻥ ﺍﻳﻦ ﺍﺳﺎﻣﻰ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ﻧﺼﺮﺕ ﺳﻠﻮﮐﻰ ﻭ ﺷﻬﻮﺩﻯ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ﻏﺎﺯﻯ ﻣﻬﺎﺟﻢ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ﻏﺰﻭ ﻭ ﺣﻤﻠﻪ ﻭﻭﺭﺵ ﺑﺪﺷﻤﻦ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ﻭﺁﺧﻮﻧﺪﻫﺎﻯ ﻣﺬﺍﻫﺐ ﻗﺸﺮﻯ ﻭ ﻋﻘﺎﻳﺪ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ﺭﺍ ﺭﺩ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ﻧﻴﺰ ﺑﮕﺬﺭﺩ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ﻏﺎﺯﻯ ﭘﻴﺮﻭﺯ ﻣﻴﺒﺎﺷﺪ 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ﭘﻴﺮ ﻭﻣﺮﺍﺗﺐ ﺷﻬﻮﺩﻯ ﺧﻮﺩﺭﺍ ﺣﺮﺯ ﻭ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ﻗﺮﺑﺎﻧﻰ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ﻣﺤﺎﻓﻆ ﺍﻟﻬﻰ ﺑﺮﺍﻯ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ﺍﻳﻦ ﺧﺠﺴ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 ﻫﺮ ﻋﺪﻭ ﻭﺩﺷﻤﻨﻰ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ﻣﻈﻔّﺮ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ﭘﻴﺮﻭﺯ ﻭﻣﻨﺼﻮﺭ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ﺑﺎ ﻫﺮ ﻧﺎﻡ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ﺷﻬﻮﺩﻫﺎﻯ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ﭘﻴﺮﻭﺯﻯ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ﻣﮑﺘﺐ ﻭ ﻋﻘﻴﺪﻩ ﻭ ﻋﻘﺪﻫﺎﻯ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ﻣﻐﺮ ﺍﻧﺴﺎﻥ ﻭ ﻓﮑﺮ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ﺑﻴﺴﻮﺍﺩ ﺑﺎﺷﺪ ﻳﺎ ﺩﺍﻧﺸﻤﻨﺪ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ﺩﺍﺩﻩ ﻫﺎﻯ ﻓﮑﺮﻯ ﻭ ﺣﺮﮐﺖ ﻣﺪﺍﺭﻯ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ﺳﺮﮔﺮﺩﺍﻥ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ﻭﺍﻗﻌﻰ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ﺣﻴﻮﺍﻥ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ﺑﺴ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ﺑﺪﻭﺭ ﻣﺪﺍﺭ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ﻫﻤﻴﺸﻪ ﺩﺭ ﺣﻴﺮﺕ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ﺑﺎﻗﻰ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ﻫﺮﮔﺰ ﺑﻨﻘﻄﻪ ﺍﻃﻤﻴﻨﺎﻥ ﻭ 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ﻧﻤﻴﺮﺳﺪ ﮐﻪ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ﺑﻬﺮ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ﻋﻬﺪ ﺍﻟﺴﺖ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ﻫﻤﻪ ﺑﺎ ﻋﺸﻖ ﺷﺎﻩ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ﺷﺎﻫﺮﺍﻩ ﻋﻤﺮ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ﺑﺪﻳﻦ ﻋﻬﺪ ﺑﮕﺬﺭﻡ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ﺣﺎﻓﻆ ﻋﻬﺪ ﺍﻟﺴ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ﻔﻄﺮﻯ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ﻋﺸﻖ ﺑﺸﺎﻩ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ﻭﺷﺎﻫﺮﺍﻩ ﻋﻤﺮ ﺧﻮﺩﺭﺍﺣﺎﻓﻆ ﺑﺎ ﻫﻤﻴﻦ ﻋﻬﺪ ﺍﻟﺴﺖ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ﮔﺬﺭﺍﻧﻴﺪﻩ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ﺍﻟﺴﺖ ﺩﺭ ﺗﻮﻟﺪ ﻗﺒﻠﻰ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ﺑﺸﺮﻯ ﺭﻭﺡ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 ﺃﻧﺒﻴﺎﻯ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ﺑﺎﺭ ﺗﻮﻟﺪ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ﻣﻴﭙﺮﺩﺍﺧﺘﻪ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 ﻧﻮﺭ ﺷﻬﻮﺩﻯ ﻣﻘﺪﻣﺎﺗﻰ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ﻃﺮﻳﻘﺖ ﻣﺤﻤﺪﻯ ﻣﻴﺮﺳﻴﺪﻩ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ﺩﺭﺗﻮﻟﺪ ﺑﻬﺘﺮ ﺑﺸﺮﻯ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ﻓﺼﻞ ﻧﻮﻋﻰ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ﻭ ﻋﻮﺍﻃﻒ ﻭ ﺍﺭﺍﺩﻩ 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ﺻﺒﺮ ﻭ ﮐﻨﺘﺮﻝ ﺧﻮﻳﺸﺘﻦ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ﻣﺘﻮﻟﺪ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ﺑﺼﺎﺣﺐ ﻫﻤﺎﻥ ﻧﻮﺭﺷﻬﻮﺩﻯ ﺧﻮﻳﺶﮐﻪ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ﺩﺭﺟﻬﺎﻥ ﭘﻴﺪﺍ ﺷﺪﻩ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ﺷﻬﻮﺩ ﭼﻬﺎﺭﻡ ﻧﻮﺭ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ﺭﺍ ﮐﺸﻒ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ﮐﺎﻣﻞ ﺯﺭﺩﺷﺘﻰ ﺩﺭ ﻃﻮﻝ ﺗﺎﺭﻳﺦ ﺑﻌﺪ ﺍﺯ ﺯﺭﺩﺷﺘﮑﻪ ﺑﺮﺍﻯ ﺍﻭﻟﻴﻦ ﺑﺎﺭ ﺑﻨﻮﺭ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ﻣﻴﺮﺳﻴﺪﻩ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ﺗﺠﺪﻳﺪ ﺷﻬﻮﺩ ﻗﺒﻠﻰ ﺁﺩﻡ ﻭﻧﻮﺡ ﻭ ﺑﻮﺩﺍ ﺭﺍ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ﻋﻬﺪ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ﺍﻟﺴﺘﻰ ﺑﺎ ﺍﻳﻦ ﻣﻘﺎﻡ ﻧﻮﺭﻯ ﻭ ﺭﺑﻮﺑﻰ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ﻣﻘﺎﻡ ﺍﻳﻞ ﻭ ﺍﻳﻠﻴﺎ ﻭ ﺍﻳﻠﻰ ﻳﺎ ﻋﻠﻰ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ﻣﺮﺗﻀﻮﻯ ﺩﺭ ﺗﺴﻤﻴﻪ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ﻋﻠﺎﻣﺖ ﺍﺭﺗﻀﺎﻯ ﺍﻟﻬﻰ ﺍﺯ ﻳﻚ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ﺭﻭﺡ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ﺁﻳﺎ ﻣﻦ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 ﻭ ﺷﻤﺎ ﻧﺒﻮﺩﻩ ﻭ ﻧﻴﺴﺘﻢ ؟ 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ﻣﻴﮕﻮﻳﺪ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ﺍﻳﻦ ﺭﻭﺡ ﺑﺘﻦ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ﭘﻴﺎﻣﺒﺮ ﮔﻮﻧﻪ ﻭﮐﺎﻣﻠﻰ ﺯﺭﺩﺷﺘﻰ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ﻧﻴﺰ ﭘﻴﺎﻣﺒﺮ ﺍﻭﻟﻰ ﺍﻟﻌﺰﻡ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ﻣﺴﻴﺢ ﮐﻪ ﺑﻨﻮﺭ ﻣﺼﻄﻔﻮﻯ ﻭ ﺑﺮﺍﻯ ﺍﻭﻟﻴﻦ ﺑﺎﺭ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ﻣﻘﺎﻡ ﺍﻟﻬﻰ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ﭘﻨﺠﻢ ﺍﺯ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ﮐﺎﻣﻞ ﻣﺴﻴﺤﻰ ﺑﻌﺪﻯ ﻣﻴﭙﺮﺳﺪ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ﺁﻳﺎ ﻣﻦ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ﻧﻴﺴﺘﻢ؟ﮐﻪ ﻣﻴﮕﻮﻳﺪ ﺁﺭﻯ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ﻣﺴﻴﺤﻰ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ﻭﺭﺳﺎﻟ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ﻮﺭﺳﻮﻝ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ﮐﺎﻣﻞﻣﺤﻤﺪﻯ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ﻋﻬﺪ ﺧﻮﺩﺭﺍ ﺑﺎ ﻣﻘﺎﻡ ﺭﺑﻮﺑﻰ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ﺁﺭﻯ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 ﺻﺎﺣﺐ ﻣﺠﺴّﻢ ﺍﻳﻦ ﻧﻮﺭ ﺍﻟﻬﻰ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E7348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ﺗﺴﻠﻴﻢ ﻭﺳﻠﻮﻙ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ﻭﻣﻬﺪﻯ ﻭﻫﺮﮐﺎﻣﻞ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ﺭﺑﺮﺣﻤﺎﻥ ﮐﻪ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ﺗﻌﻬّﺪ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ﺪﺭﺗﻮﻟّﺪ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ﺑﺮﺗﺮ ﺍﺯ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ﺑﺼﺎﺣﺐ ﻧﻮﺭ ﺭﺣﻤﺎﻧﻰ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ﻣﻬﺪﻯ ﻣﻮﻋﻮﺩ ﺭﺣﻤﺎﻥ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ﺗﺴﻠﻴﻢ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ﺍﻟﺒﺘﻪ ﺑﺎﮐﻴﻔﻴّﺘﻰ ﺍﺯ ﻧﻮﻉ ﺍﺩﺭﺍﮐﻰ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ﺍﻋﻤﺎﻝ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ﺩﺭﻙ ﺁﻧﺮﺍ ﻧﻤﻰ ﺗﻮﺍﻧﻴﻢ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ﺍﻧﻮﺍﻉ ﻓﻮﻕ ﺑﺸﺮﻯ ﻋﺎﻟﻢ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ﺭﺍﺑﻄﻪ ﺑﺎ ﺧﺪﺍﻯ ﺧﻮﺩﺭﺍ ﺑﻨﺤﻮ ﺩﻳﮕﺮﻯ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ﻗﺎﺑﻞ ﻓﻬﻢ ﻣﺎ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 ﮐﻪ ﺭﺍﺑﻄﻪ ﻧﻮﻉ ﺑﺸﺮﻯ ﺑﺎ ﻫﻔﺖ ﺷﻬﻮﺩ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ﺗﺼﻮﺭ ﻧﻮﻉ ﻣﻴﻤﻮﻥ ﻗﺎﺑﻞ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ﻓﻬﻢ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ﻓﺮﻕ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ﺍﻭﻟﻰ ﺍﻟﻌﺰﻡ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ﺍﻟﻌﺰﻣﻬﺎﻯ ﻗﺒﻠﻰ ﺩﺭ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ﻣﺤﻤﺪ ﺩﺭ ﻧﻮﻉ ﺑﺸﺮﻯ ﺍﻭﻟﻰ ﺍﻟﻌﺰﻣﻰ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ﮐﺎﺷﻒ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 ﺗﺠﻠّﻰ ﺍﻟﻬﻰ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 ﺍﺳﺖ ﺁﻏﺎﺯ ﮔﺮ ﻧﻮﻉ ﻓﻮﻕ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ﺨﻮﺍﻫﺪﺑﻮﺩ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ﺍﻟﺴﺖ ﺭﺍ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ﺩﺭ(ﻋﺎﻟﻢ ﺫﺭ)ﻭﻧﺎﭼﻴﺰﻯ ﻭ ﺭﻳﺰﻯ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ﻣﻴﺸﻮﺩ ﻳﻌﻨﻰ ﻳﻚ ﺭﻭﺡ ﺩﺭ ﻫﺮ ﻧﻮﻉ ﻭ ﻓﺼﻞ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ﺗﺠﻠّﻰ ﺍﻟﻬﻰ ﺩﺍﺭﺩ ﮐﻪ ﺩﺭ ﺣﮑﻢ ﺫﺭ ﻭ ﺫﺭﻩ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ﺟﻨﻴﻦ ﺩﺭ ﺷﮑﻢ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ﺭﺣﻢ ﻧﻮﻋﻰ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ﻧﻮﻉ ﻓﻮﻕ ﺑﺸﺮﻯ ﻣﺘﻮﻟﺪ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ﺑﺎﺍﻳﻨﮑﻪ ﺭﻭﺣﻰ ﻓﻮﻕ ﺑﺸﺮﻯ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 ﻭﺍﻟﻬﻰ ﺧﻮﺩ ﺭﺍ ﺩﺭ ﻫﻤﺎﻥ ﺗﻦ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ﻗﺎﺑﻞ ﻗﺒﻮﻝ ﺩﻳﮓ ﺍﻓﺮﺍﺩ ﺑﺸﺮﻯ ﺑﺮﺍﻯ ﺗﺴﻠﻴﻢ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ﻣﻘﺎﻡ ﺍﻟﻬﻰ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ﺗﻮﻟﺪ ﭘﻴﺸﻴﻦ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ﻋﺸﻖ ﺷﺎﻩ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ﺧﻮﺩﺭﺍ ﺩﺍﺷﺎﺗﻪ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ﻗﺒﻠﺎ ﺣﺎﻓﻆ ﺍﺯ ﻫﺰﺍﺭ ﺳﺎﻝ ﭘﻴﺸﺨﻮﺩ ﮔﻔ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ﻭﺗﺘﻬﺎ ﻋﺸﻖ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ﺍﻟﻬﻰ ﺑﻤﻌﺮﻓﻰ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ﻣﻴﺘﻮﺍﻥ ﻋﺒﺎﺩﺍﺕ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ﺷﺮﻙ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ﺑﺨﻮﺩ ﺩﻋﺎﮔﻮ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ﻳﺎ ﺷﻴﻌﻰ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ﻭﮐﻮﺑﻴﺪﻥ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ﺻﻮﺭﺗﻬﺎﻯ ﻧﻮﻋﻰ ﻧﺴﺦ ﻭﻣﺴﺦ ﻭ ﺑﺪﺗﺮ ﭘﺸﺎﺯ ﻣﺮﮒ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ﺷﺎﻫﺮﺍﻩ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ﺻﺪ ﺳﺎﻝ ﻭﻋﻤﺮﻯ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ﺭﻭﺣﻰ ﺩﺭ ﻫﺮﺗﻮﻟﺪ ﺑﺸﺮﻯ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ﻭﺑﺎﻳﺪ ﺑﺴﻠﻮﻙ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ﭘﺮﺩﺍﺧﺘﻪ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ﺭﺟﻌﺖ ﺭﻭﺡ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ﺑﺮﺗﺮ ﻓﻮﻕ ﺑﺸﺮﻯ ﺁﻣﺎﺩﻩ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ﺑﻘﻬﻘﺮﺍﻫﺎ ﻭﺗﮑﺮﺍﺭ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 ﮔﺬﺷﺘﻪ ﻫﺎ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ﻣﻮﻓﻖ ﻭﺑﺎﺯﮔﺸﺘﻪ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ﻣﻌﺼﻮﻣﺎﻧﻪ ﺯﻧﺪﮔﻰ ﺑﺸﺮﻯ ﺧﻮﺩﺭﺍ ﺗﮑﻤﻴﻞ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52EE9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ﮔﺮﺩﻭﻥ ﭼﻮ ﮐﺮﺩ ﻧﻈﻢ </w:t>
      </w:r>
      <w:r w:rsidR="00252EE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ﻳّﺎ ﺑﻨﺎﻡ ﺷﺎﻩ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ﻧﻈﻢ ﺩﺭﭼﺮﺍ ﻧﮑﻨﻢ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ﮐﻪ ﮐﻤﺘﺮﻡ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ﮔﺮﺩﻭﻥ ﻭ ﻓﻠﻚ ﻭ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ﻧﻈﺎﻡ ﺷﺮﻳّﺎ ﺭﺍ ﺑﻨﺎﻡ ﺷﺎﻩ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ﻧﻴﺰ ﻣﻴﺘﻮﺍﻧﻢ ﻧﻈﻢ ﺩﺭ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ﻣﺮﻭﺍﺭﻳﺪ ﺷﻬﻮﺩﻯ ﻭ ﺷﺎﻋﺮﻯ ﺧﻮﺩ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ﻓﻠﻚ ﮐﻤﺘﺮ 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ﻣﺠﻤﻮﻋﻪ ﮐﻬﮑﺸﺎﻧﻬﺎﻯ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ﺗﺸﮑﻴﻞ ﺩﻫﻨﺪﻩ ﺳﺘﺎﺭﻩ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ﻳّﺎ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ﺗﺮﻳﻦ ﻣﺠﻤﻮﻋﻪ ﺳﺘﺎﺭﮔﺎﻥ 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ﻋﻠﻢ ﻧﺠﻮﻡ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ﺳﻄﺢ ﺁﺳﻤﺎﻥ ﺍﻟﻬ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ﺪﺍﻧﺴﺘﻪ ﻣﻴﺸﺪ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ﻭﺍﻗﻊ ﻧﺎﻣﺤﺪﻭﺩ ﻫﻢ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ﺑﻤﻮﺟﺐ ﺁﻥ ﻧﻈﺮﻳﻪ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ﺁﻏﺎﺯ ﮐﺎﺭ ﺁﻓﺮﻳﻨﺶ ﺭﺍ ﺑﺎ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ﻳّﺎ ﺍﻧﺠﺎﻡ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ﻭﺑﻨﺎﻡ ﺷﺎﻩ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ﮐﺎﻣﻞ ﺍﻟﻬﻰ ﺩﺭ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ﭘﻴﺎﻣﺒﺮ ﻧﻴﺰ ﻋﻠﻢ ﺍﻟﻬﻰ ﻭ ﺷﻬﻮﺩ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ﻣﮑﺘﺐ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ﺁﺳﻤﺎﻥ ﻫﻔﺘﻢ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ﺷﺮﻳّﺎ ﻣﻴﺨﻮﺍﻧﺪ ﮐﻪ ﺧﻮﺩﺵ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ﺳﻠﻤﺎﻥ ﻓﺎﺭﺳﻰ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ﺍﻳﺮﺍﻧﻴﺎﻥ ﺁﺭﻳﺎﺋﻰ ﺷﺪﻩ ﻭ ﺍﻟﻬﻰ ﮔﺮﺩﻳﺪﻩ ﻭ ﭘﺎﺭﺳﺎ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ﺗﺴﻠﻴﻢ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(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ﺍ)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ﻳّﺎ ﻣﻴﮕﻮﻳﻨﺪ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ﭼﻠﭽﺮﺍﻍ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ﻧﻴﺰ 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ﻳّﺎ ﻣﻴﮕﻮﻳﻨﺪ</w:t>
      </w:r>
      <w:r w:rsidR="004C542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ﻭﺕ ﻭ ﻏﻨﺎﻯ ﻭﺍﻗﻌﻰ ﺭﺍ ﺩﺭ ﺁﻥ ﺳﻄﺢ ﺍﻟﻬﻰ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ﺑﺎﺷﺪ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ﺑﺂﻧﻬﺎ ﺑﺎﺯ ﺣﻘﻴﺮ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ﺍﺭﺯﺵ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ﻭﻣﻘﺎﻡ ﻭﮐﻤﺎﻝ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ﺳﻠﻮﻙ ﻣﺤﻤﺪﻯ ﺩﺭ ﺷﻬﻮﺩ ﻫﻔﺘﻢ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ﺳﻄﺢ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ﺑﻤﻘﺎﻡ ﻣﺘﻌﺎﻟﻰ ﺭﻭﺡ ﺷﺎﻫﺪ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ﻣﺮﺣﻠﻪ ﺩﻧﺎ ﻓﺘﺪﻟّﻰ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ﻗﻮﺳﻴﻦ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ﺃﺩﻧﻰ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ﻧﻮﻉ ﻓﻮﻕ ﺑﺸﺮﻯ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ﺩﺭ ﺟﻬﺎﻥ ﻭﮐﻬﮑﺸﺎﻥ ﺁﻏﺎﺯ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ﻭﮐﺎﻣﻠﺎﻥ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ﺣﻤﺎﻥ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ﺭﺣﻤﺎﻥ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ﻧﺎﻣﻰ ﺍﺯ ﺍﻭ ﻧﻴﺰ ﻧﻤﻰ ﺩﺍﻧﻴﻢ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ﺑﺸﺮﻳّﺖ ﻋﺎﻟﻢ ﺫﺭ ﻧﻮﻉ ﻓﻮﻕ ﺑﺸﺮﻯ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ﻧﻮﻉ ﻓﻮﻕ ﺑﺸﺮﻯ ﺑﺎﺯ ﻋﺎﻟﻢ ﺫﺭ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ﻧﺎﭼﻴﺰﻯ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ﺑﻨﻮﻉ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ﺁﻥ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ﻧﻈﻢ ﺩﺭﻭ ﻣﺮﻭﺍﺭﻳﺪ ﺩﺭﺧﺸﺎﻥ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ﮔﺮﺩﻥ ﺑﻨﺪ ﺍﺯ ﻣﺮﻭﺍﺭﻳﺪ ﺳﺎﺧﺘﻦ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(ﺩﺭ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ﻳﺘﻴﻢ)ﻭ ﻳﮕﺎﻧﻪ ﻭ ﺑﺰﺭﮔﺘﺮ ﺩﺭ ﻭﺳﻂ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ﺩﻭﻃﺮﻑ ﺁﻥ ﺑﺘﺮﺗﻴﺐ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ﻣﺮﻭﺍﺭﻳﺪ ﻫﺎﻯ ﺭﻳﺰﺗﺮ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ﻧﻮﺭ 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ﻳّﺎ ﺩﺭ 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ﭼﻮﻥ ﮔﺮﺩﻥ ﺑﻨﺪ ﻣﺮﻭﺍﺭﻳﺪ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ﺑﺎ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ﻭﺍﺷﺒﺎﺕ ﺍﺭﺍﺩﻩ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ﻣﺎﻫﻴّﺖ ﺭﻭﺡ ﺣﻴﻮﺍﻧﻰ ﺧﻮﻳﺶ ﺭﺍﮐﻨﺘﺮﻝ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ﺑﺮﻭﺡ ﺍﻟﻬﻰ ﻓﻮﻕ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ﺷﻬﻮﺩﻫﺎﻯ ﻫﻔﺘﮕﺎﻧﻪ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ﻣﺮﺍﺗﺒﻰ ﺍﺯ ﻣﺮﺍﺣﻞ ﺷﻬﻮﺩﻯ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ﻋﻈﻴﻢ ﻭ ﻏﻴﺮ ﻃﺒﻴﻌﻰ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ﻣﻮﺟﻮﺩﻯ ﺩﺭ ﻫﺴﺘﻰ ﻧﻤﻴﺘﻮﺍﻧﺪ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ﻣﺎﻫﻴّﺖ ﻧﻮﻋﻰ ﻭ ﻃﻠﺴﻢ ﺻﻮﺭﺕ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ﻭﮐﻴﻔﻴّﺖ ﮊﻧﺘﻴﮑﻰ ﺧﻮﺩﺭﺍ ﺗﻐﻴﻴﺮ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ﻣﺎﻫﻴّﺘﻰ ﺑﻬﺘﺮ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ﻫﻤﻪ ﻧﻴﺰﭺ ﻣﻴﺘﻮﺍﻧﻨﺪ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 ﺗﺮ ﮐﻨﻨﺪ ﻮﺣﺎﻓﻆ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ﻣﻮﻓﻖ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ﺑﻬﺘﺮ ﺍﺯﮐﺎﺭ ﻓﻠﻚ ﺭﺍ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ﺑﻬﺘﺮﻳﻦ ﻗﺪﺭﺕ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ﻣﺴﺘﻌﺪ ﺗﺮ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ﻣﺤﺴﻮﺏ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ﺍﻋﺠﺎﺯ ﺑﺸﺮﻯ ﺍﻧﺴﺎﻥ ﺑﺮﺍﻯ ﻫﺮﮐ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ﺍﮔﺮﻋﻘﻞ ﻭﺩﺭﻙ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ﺍﻫﻤﻴّﺖ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ﻭﻗﺪﺭﺕ ﺻﺒﺮ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ﺩﮔﺮﮔﻮﻧﻰ ﺫﺍﺕ ﻭﮊﻧﺘﻴﻚ ﺭﻭﺣﻰ ﺧﻮﺩ ﺭﺍ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ﻣﺮﺍﺣﻞ ﻫﻔﺘﮕﺎﻧﻪ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ﻭﻗﺘﻰ(ﺣﺘّﻰ ﺃﻋﻠﻢ)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ﮐﻪ(ﺷﺮﻁ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ﮐﺎﻓﻰ)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ﺗﻐﻴﻴﺮ ﺫﺍﺕ ﺩﺭ ﺗﺨﻠﻴﻪ ﻭﺗﺤﻠﻴﻪ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ﺑﻴﻚ ﺗﺠﻠﻴﻪ 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ﺩﺭﻭﺍﻗﻊ ﻗﺒﻮﻝ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ﻭﻣﻮﻓﻘﻴّﺖ ﻭﮐﺎﺭﻧﺎﻣﻪ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ﻳﻚ ﻣﺮﺣﻠﻪ ﺳﻠﻮﮐﻰ ﺭﺍ ﺍﺯ ﺧﺪﺍﻭﻧﺪ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ﮐﺎﺭ ﺗﻨﻬﺎ 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ﺁﻓﺮﻳﻨﺶ ﺗﻤﺎﻡ ﻫﺴﺘﻰ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ﺧﻠﺎﺻﻪ ﻧﻬﺎﺋﻰ ﺁﻓﺮﻳﻨﺸﻬﺎ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ﺗﻐﻴﻴﺮﺍﺕ ﻭﺗﮑﺎﻣﻠﺎﺕ ﺩﺭ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ﺑﺸﺮﻯ ﻭﺩﺭ ﻫﺮ ﺷﺨﺺ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ﺁﻓﺮﻳﻨﺶ ﺭﻭﺡ ﺍﺯ ﺷﺎﻳﺴﺘﮕﻰ ﻧﻮﻉ ﺑﺸﺮﻯ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ﺑﺸﺎﻳﺴﺘﮕﻰ ﻧﻮﻉ ﻓﻮﻕ ﺑﺸﺮﻯ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ﻫﺴﺘﻰ ﭼﻴﺰﻯ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ﺗﻐﻴﻴﺮ ﻭ ﺭﺳﻴﺪﻥ ﺑﺼﻔﺎﺕ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ﻧﻮﻉ ﺑﻌﺪﻯ ﻧﺒﻮﺩ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ﻭﻫﺪﻑ ﺗﻤﺎﻡ 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ﺃﻧﺒﻴﺎ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ﻫﺮﮐ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ﻓﻌﻠﻰ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ﻭﺍﺧﺘﻴﺎﺭ ﺁﺯﺍﺩ ﺑﺮﺍﻯ ﻫﺮ ﮔﻮﻧﻪ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ﻣﻨﺠﺮ ﺑﻘﻬﻘﺮﺍ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ﺗﮑﺮﺍﺭ ﮔﺬﺷﺘﻪ ﻫﺎ ﺩﺭ ﺁﻳﻨﺪﻩ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ﺭﺍﻩ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ﺑﺎ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ﻧﺨﺴﺖ ﺷﻨﺎﺧﺖ ﭘﻴﺮ ﻣﺮﺑّﻰ ﺍﻟﻬﻰ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ﺭﻓﺘﻪ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ﻭﻣﻘﺎ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ﭘﻴﻤﺎﻥ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ﻭﺍﻃﺎﻋﺖ ﻣﺤﺾ ﺗﺎ ﻧﺠﺎﺕ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ﭘﺎﻳﺪﺍﺭ ﺑﻤﺎﻧﺪ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ﺍﻳﻦ ﭘﻴﺮ ﺍﻟﻬﻰ ﺭﺍ ﺩﺭ ﺭؤﻳﺎ ﺑﺸﺨﺺ ﻣﻌﺮﻓﻰ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ﺩﺭﻫﺮﺟﺎﻣﻌﻪ ﻭﺩﻳﻦ ﻭﻣﺬﻫﺒﻰ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ﭘﻴﺮ ﺩﺭﻫﺮ ﺟﺎ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معه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ﺩﻳﻨﻰ ﻭﻣﻠّﻰ ﻭﻣﺬﻫﺒﻰ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 ﻫﻤﻪ ﺍﺩﻳﺎﻥ ﺭﺍ ﻋﻤﻠﺎ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ﻫﻴﭻ ﺩﻳﺎﻧﺖ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ﻣﺬﻫﺐ ﺍﺳﻤﻰ ﻭﺭﺳﻤﻰ ﻭ ﻗﺸﺮﻯ ﺍﺭﺗﺒﺎﻃﻰ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ﺑﻴﻦ ﺁﻧﻬﺎ ﺯﻧﺪﮔﻰ ﻭﺷﻬﺮﺕ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ﺷﺎﻫﻴﻦ ﺻﻔﺖ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ﻃﻌﻤﻪ ﭼﺸﻴﺪﻡ ﺯﺩﺳﺖ ﺷﺎﻩ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ﮐﻰ ﺑﺎﺷﺪ ﺍﻟﺘﻔﺎﺕ ﺑﺼﻴﺪ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ﮐﺒﻮﺗﺮﻡ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ﭼﻮﻥ ﺷﺎﻫﻴﻦ ﻭ ﺑﺎﺯﻯ ﺑﻠﻨﺪ ﭘﺮﻭﺍﺯ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ﺩﺳﺖ ﺻﻴّﺎﺩ ﭘﻴﺮ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ﺑﻮﺩﻩ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کا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ﺻﻴّﺎﺩ ﺳﻬﻢ ﭘﺮﻧﺪﻩ ﺷﮑﺎﺭﭼﻰ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ﭼﺮﺍﻣﻨ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تظر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ﻭﻃﻤﻊ ﺑﺼﻴﺪ ﮐﺒﻮﺗﺮ ﺩﺍﺷ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ﺒﺎﺷﻢ؟ﺳﺎﻟﻚ ﺷﺎﻫﻴ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ﺒﺎﺯﭘﻴﺮ ﺷﺎ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52EE9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F3C8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أ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ﺷﺎﻩ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ﺷﻴﺮ ﮔﻴﺮ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ﮐﻢ ﮔﺮﺩﺩ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ﺃﺭ ﺷﻮﺩ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ﺳﺎﻳﻪ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ﻣﻠﻚ ﻓﺮﺍﻏﺖ ﻣﻴﺴّﺮﻡ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ﺧﻄﺎﺏ ﺑﺸﺎﻩ ﺷﻴﺮﮔﻴﺮ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ﺗﻮﺍﻥ ﺻﻴﺪ ﺷﻴﺮﻫﺎﻯ ﻧﺮ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ﺑﺮﺩ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ﺩﺭ ﺗﺴﻠﻴﻢ ﺷﻴﺮ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ﻣﺪﻋﻴﺎﻥ ﻋﻘﻞ ﻭﻣﻘﺎﻡ ﺁﺧﻮﻧﺪﻯ ﻣﺠﺘﻬﺪ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ﻭﺩﺍﻧﺸﻤﻨﺪ ﺗﺴﻠﻴﻢ ﺍﻭ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ﺣﺎﻓﻆ ﺑﭽﻨﻴﻦ ﺷﻴﺮ ﺍﻟﻬﻰ ﻭ ﺃﺳﺪ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ﭼﻮﻥ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ﺍﺯ ﺗﻮ ﭼﻪ ﮐﻢ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ﺑﺪﻫﻰ ﮐﻪ ﻓﺮﺻﺖ ﻓﺮﺍﻏﺖ ﺭﺍ ﺩﺭ ﮐﻨﺎﺭ ﺗﻮ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ﺩﺍﺷﺴﺘﻪ ﺑﺎﺷﻢ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ﻭﻓﺎﺭﻍ ﺍﺯ ﻓﮑﺮ ﺩﻧﻴﺎ ﻭ ﺑﺸﺮﻳّﺖ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ﺑﻔﮑﺮ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ﺧﻮﻳﺶ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ﺑﻴﺎﺑﻢ ﻭ ﺩﺭ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ﺑﺘﺨﻠﻴﻪ ﺧﻮﻳﺸﺘﻦ ﺑﺸﺮﻯ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ﻣﺎﻫﻴّﺘﻰ ﺍﻟﻬﻰ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ﺑﻴﺎﺑﻢ ﭼﻮﻥ ﺗﺤﻠﻴﻪ ﺑﺼﻔﺎﺕ ﭘﻴﺮ ﻭﺗﺠﻠﻴﻪ ﺑﺘﺠﻠّﻴﺎﺗﺎﻟﻬﻰ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ﺪﺭﺳﺎﻳﻪ ﭘﻴﺮ ﻭ ﻋﺮﺵ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ﺭﻭﻯ ﺯﻣﻴﻦ ﺳﺎﻟﻚ ﺩﻭﺭﻩ ﻫﻔﺖ ﺳﺎﻟﻪ ﺳﻠﻮﮐﻰ ﺧﻮﺩﺭﺍ ﻣﻴﮕﺬﺭﺍﻧﺪ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ﺷﻌﺮﻡ ﺑﻴﻤﻦ ﻣﺪﺡ ﺗﻮ ﺻﺪ ﻣﻠﻚ ﺩﻝ ﮔﺸﺎﺩ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ﮔﻮﺋﻰ ﮐﻪ ﺗﻴﻎ ﺗﺴﺖ ﺯﺑﺎﻥ ﺳﺨﻨﻮﺭﻡ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ﻣﻴﮕﻮﻳﺪﺍﺯ ﻳﻤﻦ ﻭ ﺑﺮﮐﺖ ﺳﺘﺎ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ﻮﻣﺪﺡ ﺗﻮ ﭘﻴﺮﺍﻟﻬ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ﺘﻮﺍﻧﺴ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ﻣﻠ</w:t>
      </w:r>
      <w:r w:rsidR="00260C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ﺪﻝ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 ﺯﻣﻴﻨﻬﺎﻯ ﻓﮑﺮ ﺑﺸﺮﻯ ﺭﺍ ﺑﺎ ﺷﻌﺮ ﺧﻮﺩ ﺑﮕﺸﺎﻳﻢ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ﻓﺘﺢ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ﮐﻪ ﺳﺨﻦ ﻣﻦ ﺗﻴﻐﻰ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ﺍﺯ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ﻓﺘﻮﺣﺎﺕ ﺟﻬﺎﻥ ﺭﺍ ﺩﺭ ﻓﮑﺮ ﻭﻋﺮﻓﺎﻥ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ﺩﺍﺭﻡ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ﮔﻠﺸﻨﻰ ﺍﮔﺮ ﺑﮕﺬﺷﺘﻢ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ﺑﺎﺩ ﺻﺒﺢ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ﻧﻰ ﻋﺸﻖ ﺳﺮﻭ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ﻭﻧﻪ ﺷﻮﻕ ﺻﻨﻮﺑﺮﻡ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ﭘﻴﺮ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ﺩﻭﺭﻩ ﺳﻠﻮﻙ ﺧﻮﺩ ﺩﺭ ﻋﺰﻟﺖ ﺗﻨﻬﺎﺋﻰ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ﻫﺮﮔﺎﻩ ﮐﻪ ﺍﺯﮔﻠﺸﻦ ﺍﻃﺮﺍﻑ ﮔﻠﮕﺸﺖ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ﺑﺎﺩ ﺻﺒﺎ ﺑﮕﺮﺩﺵ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ﻣﻴﭙﺮﺩﺍﺯﻡ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ﺑﺎﻣﺪﺍﺩ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ﻧﻈﺎﻓﺖ ﻭ ﺍﺳﺘﺮﺍﺣﺖ ﻭ ﺷﺴﺘﺸﻮﻯ ﺍﺯ ﻋﺰﻟﺘﮕﺎﻩ ﺧﺎﺭﺝ ﻣﻴﮕﺮﺩﺩ ﺗﺎ ﻧﻔﺴﻰ ﺗﺎﺯﻩ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ﻭﻣﮑﺎﻟ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ﻣﻌﻨﻮﻯ ﺑﺎ ﻫﺮﺑﺎﺩ ﻭﻫﺮ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ﺍﮔﺮ ﮔﺮﺩ ﻭﺧﺎﻙ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ﺩﺍﺭﺩﻭﺁﻧﺮﺍ ﻓﺮﺳﺘﺎﺩﻩ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ﻭﭘﻴﺮ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ﮔﺎﻫﻰ ﺳﺘﺎﻳﺶ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ﻭﮔﺎﻫﻰ ﺑﻌﺘﺎﺏ ﻭﻧﮑﻮﻫﺶ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ﺻﺒﺢ ﮔﺎﻩ ﺩﺭ ﺍﻳﻦ ﮔﻠﺸﻨﻬﺎ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ﻋﺸﻖ ﻭ ﻋﻠﺎﻗﻬﺎﻯ ﺑﺪﺭﺧﺖ ﺳﺮﻭ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ﺷﻮﻕ ﺻﻨﻮﺑﺮ ﮐﺎﺝ 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 ﺩﺭﺧﺘﺎﻥ ﺯﻳﺒﺎ ﻭﺑﻠﻨﺪ ﺳﺎﻳﻪ ﺩﺍﺭ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ﺳﻤﺒﻮﻝ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ﻭﻗﺎﻣﺖ ﻳﺎﺭ ﺍﻟﻬﻰ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ﮐﻪ ﺩﺭﺗﺼﻮﺭ ﻭ ﺗﺨﻴّﻞ ﺧﻮﺩ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ﺑﺎ ﺳﺮﻭ ﺑﻠﻨﺪ ﺍﻟﻬﻰ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ﻭﺗﻮﺳّﻞ ﻋﺒﺎﺩﻯ ﻣﺪﺍﻭﻡ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ﺣﺎﻓﻆ ﺑﭙﻴﺮ 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ﺑﻬﻴﭻ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ﺑﺂﺧﻮﻧﺪﻫﺎﻯ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ﻓﻘﻴﻪ ﻓﺎﺳﺪ ﻭﻣﺸﺮﻙ ﺗﻮﺟّﻬﻰ ﻧﺪﺍﺭﺩ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ﺑﻮﻯ ﺗﻮ ﻣﻰ ﺷﻨﻴﺪﻡ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ﺑﺮ ﻳﺎﺩ ﺭﻭﻯ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ﺩﺍﺩﻧﺪ ﺳﺎﻗﻴﺎﻥ ﻃﺮﺏ ﻳﮑﺪﻭ ﺳﺎﻏﺮﻡ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ﺯﻳﺮﺍ ﻫﻤﻴﺸﻪ ﻣﻦ ﺍﺯ ﮔﻠﺸﻦ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ﺗﻮﺭﺍ ﺩﺭﻳﺎﻓﺖ ﻣﻴﮑﻨﻢ ﻭﺗﺸﺨﻴﺺ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ﻣﻰﺩﻫﻢ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ﺗﻮ ﻣﻴﺮﺳﻢ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ﻫﺮ ﺑﺎﺭ ﺳﺎﻗﻴﺎﻥ ﻃﺮﺏ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ﻳﺎ ﺩﻭ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ﺑﻤﻦ ﻣﻴﺪﻫﻨﺪ ﮐﻪ ﻣﻴﻨﻮﺷﻢ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ﺳﺎﻟﻚ ﺩﺭ ﮔﻠﺸﻦ ﻭﮔﻠﮕﺸﺖ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ﺑﻮﻯ ﮔﻠﻬﺎﻯ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ﺻﺤﺮﺍﺋﻰ ﻗﺒﻞ ﺍﺯ ﻃﻠﻊ 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ﺧﻮﺩﺭﺍ ﻣﻴﺎﻓﺸﺎﻧﻨﺪ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ﺁﻧﺮﺍ ﺑﻮﻯ ﻳﺎﺭ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ﺑﺮﺩﺍﺷﺖ ﻋﻘﻠﻰ ﻭﺍﺣﻮﺍﻟﻰ ﻧﻴﮑﻮ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ﺁﻧﺮﺍ ﺳﺎﻏﺮ ﻭﺷﺮﺍﺏ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ﺻﺒﺤﮕﺎﻫ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ﺩﻳﺎﺭﻳﺎﺭ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ﺭﺍ ﺑﺮﻭﻯ ﻭﺑﻮﻳﻴﺎﺭ ﻣﺘﺬﮐّﺮ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ﺗﻤﺮﮐﺰ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ﻧﻴﺰ ﭼﻨﻴﻦ ﺗﺼﻮ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ﺭﺍﺑﺎ ﻳﺎﺩ ﻳﺎﺭ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ﺍﻟﻬﻰ ﻭﻣﺪﺑّﺮﺍﻥ ﺭﻭ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ﺍﻋﻢ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ﻫﺮ ﻳﻚ ﺍﺯ ﻣﺮﺍﺗﺐ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ﺑﺘﺮﺗﻴﺐ ﻣﺘﻌﻬّﺪ ﺗﺮﺑﻴﺖ ﺭﻭﺡ ﺳﺎﻟﻚ ﺩﺭ ﺗﺨﻠﻴﻪ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ﻭﺗﺤﻠﻴﻪ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ﻭﻧﻴﮑﻮﺋﻰ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ﺑﻔﮑﺮ ﻭ ﺩﺭ ﺭؤﻳﺎﻫﺎﻯ ﺳﺎﻟﻚ ﺯﻳﺒﺎ ﻭ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ﻣﻠﮑﻮﺗﻰ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ﺍﻓﮑﺎﺭ ﻧﺎﺏ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ﺗﺬﮐّﺮﺍﺕ ﻣﺮﺍﺗﺐ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 ﺗﻤﺮﮐﺰ ﻭﻋﺒﺎﺩﺗﻰ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ﺑﻤﺴﺘﻰ ﻭﺳﺮﺧﻮﺷﻰ ﺩﺭﻣﻴﺂﻭﺭﺩ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ﺑﺎﺩﻩ ﻫﺎﻯ ﻣﻠﮑﻮﺗﻰ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ﻭﻣﻴﻨﻮﻯ ﺑﺮﺗﺮ ﺍﺯ ﻣﻌﻨﻮﻯ ﻧﻮﺷﻴﺪﻩ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ﻭﻳﮑﻰ ﻳﺎ ﺩﻭ ﺳﺎﻏﺮ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ﺩﺭﺟﻪ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ﻣﺘﻔﺎﻭﺕ ﺍﺯ ﻣﺮﺍﺗﺐ ﺍﻟﻬﻰ ﻭﺷﻬﻮﺩﻯ ﺧﻮﺩ ﭘﺎﺩﺍﺵ ﻓﻮﺭﻯ ﻭﺍﺣﻮﺍﻟﻰ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ﻧﻮﺑﺖ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ﺑﭙﺎﺩﺍﺷﻬﺎﻯ ﺷﻬﻮﺩﻯ ﻭﺑﻬﺸﺘﻰ ﺑﻌﺪﻯ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ﻃﺮﺏ ﻭ ﺷﺎﺩﻣﺎﻧﻰ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ﺣﺎﻝ ﺑﺴﻂ ﻭ ﺩﻟﺨﻮﺷﻰ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ﻏﻴﺮ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ﻏﻢ ﻭ ﻗﺒﺾ ﻭﮔﺮﻓﺘﮕﻰ ﺩﺭ ﺩﻝ ﻭ ﻓﮑﺮ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ﻧﮕﺮﺍﻧﻰ ﺳﺎﻟﻚ ﻫﺸﻴﺎﺭ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ﻭﺩﺭﺩﻣﻨﺪ ﻧﻴﺰ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ﻣﺘﻤﺮﮐﺰ ﺩﺭ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ﺣﺎﻟﺖ ﺑﺴﻂ ﻭ ﺩﻟﺨﻮﺷﻰ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ﻭﻣﺎﺩﺍﻡ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ﺑﺴﺘﻪ ﺑﺪﺭﺟﻪ ﻋﺸﻖ ﻭﺭﺯﻯ ﺻﺎﺩﻗﺎﻧﻪ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ﺟﺪﻳّﺖ ﻭ ﻧﻴﮑﻮﺋﻰ ﺩﺭ ﮐﺎﺭ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 ﺍﻟﻬﻰ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ﭘﻴﻤﺎﻧﻪ ﺷﺮﺍﺏ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ﺧﺪﺍﻭﻧﺪ ﺩﺍﺩﻩ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ﻇﺮﻑ ﻭ ﻃﺮﻓﻴّﺘﻰ ﺗﺎﺯﻩ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ﺑﺮﺣﺴﺐ ﺩﺭﺟﻪ ﺻﺪﺍﻗﺖ ﻭ ﺗﻌﻘّﻞ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ﻭﺭﺯﻯ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ﮐﻮﭼﻚ ﻭ ﺑﺰﺭﮒ ﻭ ﻳﺎ ﮐﻢ ﻭﺯﻳﺎﺩ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ﺗﻌﺪﺍﺩ ﻭﮐﻤﻴّﺘﻮﮐﻴﻔﻴّﺘﺪﺍﺭﻧﺪ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52EE9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ﻣﺴﺘﻰ ﺑﺂﺏ ﻳﮑﺪﻭ ﻋﻨﺐ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ﻭﺿﻊ ﺑﻨﺪﻩ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ﺳﺎﻟﺨﻮﺭﺩﻩ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ﭘﻴﺮ ﺧﺮﺍﺑﺎﺕ ﭘﺮﻭﺭﻡ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ﺣﺘﻰ ﺑﺎ ﻳﻚ ﻳﺎ ﺩﻭ ﭘﻴﻤﺎﻧﻪ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ﺃﻧﮕﻮﺭ ﻋﻨﺐ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ﺷﺮﺍﺏ ﺍﻟﮑﻠﻰ ﺭﺍ ﮐﻔﺎﻳﺖ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ﺭﺍﺣﺘﮑﻨﺪ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ﭘﻴﺮ ﺳﺎﻟﺨﻮﺭﺩﻩ ﻭ ﮐﺎﺭ ﮐﺸﺘﻪ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ﻭﻣﻴﮑﺪ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ﻣﺴﺘﻰ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ﮐﻨﻨﺪﻩ ﭘﻴﺮ ﺧﻮﺩ ﻭ ﺍﺣﻮﺍ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ﺍﻟﻬﻰ ﺧﻮﻳﺶ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ﺷﺮﺍﺑﻬﺎﻯ ﺍﻧﮕﻮﺭﻯ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ﮐﺎﺭﺳﺎﺯﻯ ﺩﺭ ﺍﺣﻮﺍﻝ ﺍﻭ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ﺩﻳﮕﺮﺍﻥ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ﺧﺎﻧﻘﺎﻩ ﺍﻭ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ﻭﻣﻴﮑﺪﻩ ﺗﻌﻠﻴﻤﺎﺗﻰ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ﻋﺰﻟﺘﮕﺎﻩ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ﻭﮊﻧﺘﻴﻚ ﺭﻭﺣﻰ ﺳﺎﻟﮑﺎﻥ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ﻭﻭﻳﺮﺍﻥ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 ﮐﻪ ﺩﺭ ﺗﺰﮐﻴﻪ ﻭﺗﺨﻠﻴﻪ ﺍﺯ ﺻﻔﺎﺕ ﺣﻴﻮﺍﻧﻰ 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ﺑﺘﺤﻠﻴﻪ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ﺑﺼﻔﺎﺕ ﺍﻟﻬﻰ ﻓﻮﻕ ﺑﺸﺮﻯ ﭘﻴﺮ ﮐﺎﻣﻞ ﺩﺭ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DE77C8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ﺳﻴﺮ ﺃﺧﺘﺮ ﻓﻠﮑﻢ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ﺩﺍﻭﺭﻯ ﺑﺴﻴﺴﺖ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ﺍﻧﺼﺎﻑ ﺷﺎﻩ ﺑﺎﺩ ﺩﺭﻳﻦ ﻗﺼّﻪ ﻳﺎﻭﺭﻡ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ﭼﻪ ﺑﺴﻴﺎﺭ ﺷﮑﺎﻳﺖ ﺍﺯ ﺃﺧﺘﺮ ﻭ ﺳﺘﺎﺭﻩ ﺑﺨﺖ ﻭ ﺍﻗﺒﺎﻝ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ﻫﻴﭽﮕﺎﻩ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ﺳﺎﻟﻚﻫﻤﺮﺍﻫﻰ ﻧﮑﺮﺩﻩ ﺍﺳﺖ ﻳﺎ ﻫﻤﺎﻥ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ﺳﺮﻧﻮﺷﺘﻰ ﺳﻠﻮﮐﻰ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ﺳﻮﮔﻨﺪ ﺳﺎﻟﻚ ﺑﺮﺍﻯ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ﻭﻳﮋﻩ ﺳﺎﻟﻚ ﺍﺯ ﺧﺪﺍﻭﻧﺪ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ﭘﻴﻤﺎﻧﻰ ﻧﻤﻴﺪﺍﺷﺖ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ﻧﻴﺰ ﻧﻤﻰ ﺭﺳﻴﺪ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ﻓﺘﻨﻪ ﻫﺎ ﻭ ﺁﺯﻣﺎﻳﺸﺎﺕ ﺍﻟﻬﻰ ﺑﺮﺍﻯ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ﻏﻴﺮﺳﺎﻟﮑﺎﻥ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ﺳﻮﺩﻯ ﺗﺮﺑﻴﺘﻰ ﻭﻋﺒﺮﺕ ﮔﻴﺮﻯ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ﺩﺭﺗﺼﻮﺭ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ﺩﺭﺁﺳﻤﺎﻥ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ﺳﺘﺎﺭﻫﺎﻯ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ﺩﺭﻓﻠﮑﻰ ﺩﺭﮔﺮﺩﺵ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ﻭﺩﺍﻭﺭﻯ ﻭﻃﻠﺐ ﺭﺳﻴﺪﮔﻰ ﺑﺸﮑﺎﻳﺖ ﮐﻪ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ﻣﻨﺼﻒ ﻭﻋﺎﺩﻝ ﺳﺎﻟﻚ ﻣﻌﺮﻓﻰ ﺷﺪﻩ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ﺭﺳﻴﺪﮔﻰ ﺑﺸﮑﺎﻳﺖ ﺣﺎﻓﻆ ﮐﻨﺪ ﻭﺟﺒﺮﺍﺗﻦ ﻣﻈﺎﻟﻢ ﻓﻠﻚ ﻧﻤﺎﻳﺪ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ﻭﭘﺎﺩﺍﺵ ﺍﻟﻬﻰ ﺳﺎﻟﻚ ﺩﺭ ﺻﺒﺮ ﻭﺑﺮﺩﺑﺎﺭﻯ ﺍﺯ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ﻭﺩﺭ ﺑﺮﺩﺍﺷﺖ ﺗﺮﺑﻴﺘﻰ ﺍﺯ ﺗﻤﺎﻣﻰ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ﺭﺧﺪﺍﺩﻫﺎﻯ ﻣﺤﻴﻄﻰ ﺍﻭ ﻣﻴﺒﺎﺷﺪ ﮐﻪ ﻫﺮﭼﻪ 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ﺳﺨﺖ ﺗﺮ ﺑﺎﺷﺪ ﻣؤ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ثّر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ﺩﺭ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ﻋﻤﻴﻖ ﺗﺮ ﻭﺃﺭﺯﻧﺪﻩ ﺗﺮ ﺩﺭ ﺗﻘﻮﻳﺖ ﺍﺭﺍﺩﻩ ﻭ ﻗﺪﺭﺗﻬﺎﻯ ﺩﻳﮕﺮ ﺟﺴﻤﺎﻧﻰ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ﻭﺭﻭﺍﻧﻰ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ﺳﺎﻟﻚ ﺻﺎﺩﻕ ﻭ ﻋﺎﺷﻖ ﻭ ﻋﺎﻟﻢ ﻭ ﻋﺎﻣﻞ ﺑﺎ ﭘﺪﻳﺪﻩ ﻫﺎﻯ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ﺳﭙﺎﺳﮕﺬﺍﺭ ﺧﺪﺍﻭﻧﺪ ﻧﻴﺰ ﻫﺴﺖ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ﻧﺘﻮﺍﻧﺴﺘﻪ ؟ ﻋﻘﻞ ﺩﺭ ﮐﺎﺭﺍﺗﻦ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ﺳﻠﻮﮐﻰ ﺧﻮﺩﺭﺍ 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ﻟﻄﻔﻰ ﺍﺯ ﺧﺪﺍﻭﻧﺪ ﺍﺳﺖ ﻭﻧﻪ ﻣﺠﺎﺯﺍﺗﻰ ﺑﺮﺍﻯ ﺁﺯﺍﺭ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ﻗﺼّﻪ ﻭ ﺩﺍﺳﺘﺎﻧﻰ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ﺩﺭﺷﮑﺎﻳﺖ ﺣﺎﻓﻆ ﺳﺎﻟﻚ ﺍﺯ ﺯﻣﺎﻧﻪ ﻭ ﻓﻠﻚ ﻫﺴﺖ ﻫﻤﺎﻥ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ﻗﺺ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)ﻳﺎ ﭘﻴﮕﻴﺮﻯ ﻭ ﻗﺪﻡ ﺟﺎﻯ ﭘﺎﻯ ﭘﻴﺮ ﮔﺬﺍﺭﺩﻥ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ﻓﺮﺍﺭﻳﺎﻥ ﺍﺯ ﺁ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ﭘﺎﻯ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ﺑﺮﻭﻯ ﻣﺎﺳﻪ ﻫﺎ ﻓﺮﺍﺭﻯ ﺭﺍ 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ﻗﺺ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ﻗﺼّﻪ ﻭ ﻗﺺ ﺃﺷﺮؤ ﻭﺭﺩﭘﺎ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ﻗﺺ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ﻭﻗﻴﭽﻰ ﮐﺮﺩﻥ ﺑﻄﻮﺭ ﻗﺎﻃﻊ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ﺗﻤﺎﻡ ﺍﺭﺗﺒﺎﻃﺎﺕ ﺭﻭﺡ ﺳﺎﻟﻚ ﺑﺎ ﺗﻦ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ﺍﻭﺭﺍ ﺩﺭ ﻣﺮﮒ ﺍﺭﺍﺩﻯ ﺁﺯﻣﺎﻳﺶ 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ﻭﻓﺮﻣﺎﻥ ﺁﻧﺮﺍ ﻣﻴﺪﻫﺪ ﺗﺎ ﺑﮑﻠّﻰ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ﻫﺴﺘﻰ ﺧﻮﺩ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ﺩﺭ ﻣﻴﺎﻥ ﻧﻴﺰ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ﺳﺎﻟﻚ ﺑﻴﻚ ﺷﻬﻮﺩ ﺑﺮﺗﺮ ﻭ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ﻭﺍﺣﻮﺍﻝ ﺍﻟﻬﻰ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 ﭘﻴﺮ ﺩﺭ ﺑﺮﻳﺪﻥ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ﻧﺎﻑ ﻧﻘﺮﻫﺎﻯ ﺭﻭﺡ ﺣﻴﻮﺍﻧﻰ</w:t>
      </w:r>
      <w:r w:rsidR="00252EE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ﺍﺯ ﺗﻦ ﺑﺸﺮﻯ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ﺍﺯﺩﻳﺪ ﺣﺎﻓﻆ ﺩﺳﺘﻮﺭ ﻣﺮﮒ ﻗﺒﻞ ﺍﺯ ﻣﺮﮒ ﭘﻴﺮ ﻳﻚ ﮐﺎﺭﻣﻨﺼﻔﺎﻧﻪ ﻭﻋﺎﺩ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ﺗﺒﺪﻳﻞ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ﺳﺎﻟﻚ 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ﺷﮑﺮ 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ﺑﺎﺯ ﺩﺭﻳﻦ ﺍﻭﺝ ﺑﺎﺭﮔﺎﻩ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ﻃﺎﻭﻭ</w:t>
      </w:r>
      <w:r w:rsidR="002F3C8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ﺷﻨﻮﺩ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ﺻﻴﺖ ﺷﻬﭙﺮﻡ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ﺳﭙﺎ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ﺍﻳﻦ ﺍﻭﺝ ﺑﺎﺭﮔﺎﻩ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ﻋﺮﺵ ﻫﻔﺘﻢ ﺁﺳﻤﺎﻥ ﻗﺮﺍﺭ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ﻃﺎﻭﻭ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ﻋﺮﺵ ﺻﻴﺖ ﻭ ﺻﻮﺕ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ﺻﺪﺍ ﻭﺷﻬﺮﺕ ﺷﻬﭙﺮ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ﻣﻴﺸﻨﻮﺩ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ﺳﻌﻰ ﺑﺮﺍﻯ ﭘﺮﻭﺍﺯ ﻭﻣﻌﺮﺍﺝ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ﺍﺳﺮﺍٴ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ﻓﻌﻠﺎ ﺗﻮﺍﻥ ﺟﻬﻴﺪﻥ ﺍﺯ ﺭﻭﻯ ﺯﻣﻴﻦ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ﻃﺎﻭﻭ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ﭘﺮﻧﺪﻩ ﺯﻳﺒﺎ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ﺑﭙﺮﻭﺍﺯ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ﺯﻳﺒﺎ ﻭ ﺷﺎﻳﺴﺘﻪ ﻫﻢ ﻫﺴﺖ ﻭﻟﻰ ﺳﻨﮕﻴﻨﻰ ﺗﻦ ﻭﺯﻳﺒﺎﺋﻰ ﻫﺎﻯ ﻣﺎﺩﻯ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ﻣﻐﺮﻭﺭ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ﻣﺎﻧﻊ ﺍﺯ ﺗﻮﺍﻥ ﭘﺮﻭﺍﺯ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ﻃﺎﻭﻭ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ﻣﻘﺎﻡ ﭘﻴﺮ ﺍﻟﻬﻰ ﺧﻮﺩ ﺩﺭ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ﻧﺠﺎﺕ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ﮐﺎﻣﻞ ﻋﻨﻘﺎ ﻧﺎﻡ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ﺳﻴﻤﺮﻍ ﻓﻠﻚ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ﻧﺎﻣﻢ ﺯﮐﺎﺭﺧﺎ</w:t>
      </w:r>
      <w:r w:rsidR="00B32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ﻋﺸّﺎﻕ ﻣﺤﻮ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ﺟﺰ ﻣﺤﺒّﺖ ﺗﻮ ﺑﻮﺩ ﺷﻐﻞ ﺩﻳﮕﺮﻡ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ﺣﺎﺿﺮ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ﺍﺳﻢ ﺍﻭﺭﺍ ﺍﺯ ﻓﻬﺮﺳﺖ ﮐﺎﺭﺧﺎﻧﻪ ﻋﺸّﺎﻕ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ﮐﺎﺭ ﺳﻠﻮﻙ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ﺍﮔﺮﺟﺰ ﻣﺤﺒّﺖ ﭘﻴﺮ ﺍﻟﻬﻰ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ﺷﻐﻞ ﻭﮐﺎﺭ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ﺷﻐﻞ ﺳﺎﻟﮑﺎﻥ ﺗﻤﺮﮐﺰ ﻭﺗﻮﺳّﻞ ﻋﺒﺎﺩﻯ ﺩﺭ ﻭﺍﺳﻄﻪ ﺍﻟﻬﻰ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ﺑﻬﻴﭻ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ﻣﻮﺿﻮﻉ ﺩﻳﮕﺮﻯ ﻓﮑﺮ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ﺗﻨﻬﺎ ﺭﺍﻩ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ﺗﺠﻠّﻴﺎﺕ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ﻣﺘﻮﺍﻟﻰ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ﻣﺘﻮﺳّﻠﺎﻧﻪ ﺑﺎ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ﻋﺸّﺎﻕ ﻫﻤﺎﻥ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ﻭﻭﺳﺎﺋﻞ ﺍﻟﻬﻰ ﺧﻮﺩ ﺩﺭ ﺳﻠﻮﻙ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ﺍﺯ ﻃﺮﻳﻖﻋﺸﻖ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ﺍﺑﺮﺍﺯﻣﺤﺒّﺖ ﺑﻮﺍﺳﻄﻪ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ﺗﺨﻠﻴﻪ ﻭﺗﺤﻠﻴﻪ ﺗﺎ ﺗﺠﻠﻴﻪ ﻣﺮﺍﺗﺐ ﺍﻟﻬﻰ 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ﻫﻤﺎﻥ ﻣﻌﺮﺏ ﺃﺷﻚ ﻓﺎﺭﺳﻰ ﺩﺭﻯ ﻗﻮﻡ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ﺍﻟﺄﺻﻞ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ﺩﺭ ﻭﺍﺳﻄﻪ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ﻫﺮﮔﺰ ﭘﻠﻚ ﭼﺸﻢ ﺭﺍ ﺑﻬﻢ ﻧﻤﻰ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ﻏﺪﺩ ﺃﺷﮑﻰ ﭼﺸﻢ ﻓﻌّﺎﻟﻴّﺖ ﺑﻴﺸﺘﺮﻯ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ﻣﺤﺒّﺖ ﺍﺯ ﺭﻳﺸﻪ 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ﻭﻣﻮﺩﺕ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ﮐﻬﺎﺯ ﺩﻳﺎﻧﺖ ﻭﺩﺍﻧﺘﺎﻯ ﺁﺩﻡ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ﺍﻭﻟﻰ ﺍﻟﻌﺰﻡ ﺩﻳﻦ 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ﻭﻣﺤﺒّﺖ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ﻣﻴﺘﺮﺍﺋﻴﺴﻢ ﺩﻳﻦ ﺩﻭﻣﻴﻦ ﺭﻭﺵ ﻣﻬﺮ ﭘﺮﺳﺘﻰ ﻭﻣﺤﺒّ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ﺪﺍﺷﺘﻪ ﺍﺳﺖ ﻭﻧﻪ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ﻭﻣﺴﻴﺢ ﺧﺪﺍ ﺭﺍ ﻫﻤﺎﻥ ﻋﺸﻖ 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ﺑﮕﻔﺘﻪ ﺍﻣﺎﻡ ﺻﺎﺩﻕ 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ﻋﺸﻖ ﻭﻣﺤﺒّﺖ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ﻭﻭﺍ</w:t>
      </w:r>
      <w:r w:rsidR="005A1C0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ﻧﻪ ﻋﺸﻖ ﺗﻌﺼّﺒﮑﻮﺭ ﮐﻪ ﺩﻳﮕﺮﺍﻥ ﺭﺍ ﮐﺸﺘﺎﺭ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ﺩﺍﺭﻯ ﺃﻣﺮ ﺍﺧﺘﻴﺎﺭﻯ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ﻣﻨﮑﺮﺍﻥ ﺧﺪﺍ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ﺩﻳﻦ ﻭﺭﺯﻯ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 ﺍﻟﻬﻰ ﭼﻪ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ﭘﺎﺩﺍﺵ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ﻭﻣﺨﺎﻟﻔﺎﻥ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ﭼﻮﻥ ﺗﻤﺎﻣﻰ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ﻗﺸﺮﻳّﻮﻥ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ﺳﻨّﻰ ﺑﺪﻭﻥ ﺳﻨّﺖ ﭘﻴﺎﻣﺒﺮ ﺩﺭ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ﺷﻴﻌﻰ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ﻫﺮ ﺷﻌﺎﻋﻰ ﺷﻬﻮﺩﻯ ﺍﺯ ﻣﺮﺍﺗﺐ ﭘﻨﺞ ﺗﻦ 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 ﻫﻤﮕﻰ ﺟﺰ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ﻗﻬﻘﺮﺍﻫﺎﻯ ﮐﺎﺭﻣﺎﺋﻰ ﻭﻧﺴﺦ ﻭﻣﺴﺦ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ﻭﺣﺘﻰ ﺑﺪﺗﺮ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ﺩﻭﺑﺎﺭﻩ ﻭﺣﺘﻰ ﺻﺪﺑﺎﺭﻩ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ﻧﺮﺩﺑﺎﻥ ﺍﻧﻮﺍﻉ ﺑﺎ ﺗﮑﺎﻣﻞ ﻃﺒﻴﻌﻰ ﺩﻳﮕﺮ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ﺣﻴﻮﺍﻧﺎﺕ ﺧﻮﺩﺭﺍ ﺑﻨﻮﻉ ﺑﺸﺮﻯ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ﻭﻫﻤﻴﻦ ﺳﻠﻮﻙ ﺍﻟﻬﻰ ﺗﺎ ﻧﻮﺭ ﻗﺎﺋﻢ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ﺑﻘﺎﻓﻠﻪ ﺍﺯ ﭘﻴﺶ ﺭﻓﺘﻪ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 ﺩﺭ ﺍﻧﻮﺍﻉ ﻓﻮﻕ ﺑﺸﺮ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ﮐﻦ ﻓﻴﮑﻮﻥ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ﺃﺯﻝ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 ﺭﺍ ﺩﺭ ﺗﮑﺎﻣﻠﺎﺕ ﻧﻮ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ﺮﻭﺡ 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ﺣﺘﻤﺎ ﻫﻤﮕﺎﻥ ﺍﻧﺠﺎﻡ ﺧﻮﺍﻫﻨﺪ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ﺷﺒﻞ ﺍﻟﺄﺳﺪ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ﺑﺼﻴﺪ ﺩﻟﻢ ﺣﻤﻠﻪ ﮐﺮﺩ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ﻏﺮﻡ ﻭﮔﺮﻧﻪ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ﺷﮑﺎﺭ ﻏﻀﻨﻔﺮﻡ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ﺷﻴﺮ ﺟﻮﺍﻥ ﻭ ﺑﭽّﻪ ﺷﻴﺮﻯ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ﻭﻓﮑﺮ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ﺣﻤﻠﻪ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ﺻﻴﺪ</w:t>
      </w:r>
      <w:r w:rsidR="002F3C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 ﻭﺍﺳﻴﺮ ﺧﻮﺩ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ﺣﺎﻓﻆ ﺃﺳﻴﺮ ﺷﮑﺎﺭﻯ ﭘﻴﺮ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 ﻭ 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 ﻏﻀﻨﻔﺮ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ﺷﮑﺎﺭﭼﻰ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ﺷﻴﺮ ﺑﭽّﻪ ﺟﻮﺍﻥ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ﺷﻴﺮ ﺑﻴﺸﻪ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ﻏﻀﻨﻔﺮ ﮐﺎﻣﻞ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ﺷﺎﻫﻰ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ﺟﻌﻔﺮ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ﺭﺍ ﺩﺭ ﺟﻢ ﺷﺪﻥ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ﻏﻀﻨﻔﺮ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ﻏﺾ ﻧﻈﺮ ﻭﺗﺮﻙ ﺗﻮﺟّﻪ ﺑﻐﻴﺮ ﺧﺪﺍﻭﻧﺪ ﻭﻭﺍﺳﻄﻪ ﻫﺎﻯ ﺍﻟﻬﻰ ﺧﻮﺩ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ﺑﮑﻤﺎﻝ ﺍﻟﻬﻰ ﺭﺳﻴﺪﻩ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ﻋﺎﺷﻘﺎﻥ ﺭﻭﻯ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ﺫﺭ</w:t>
      </w:r>
      <w:r w:rsidR="002F3C8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ﻩ ﺑﻴﺸﺘﺮ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ﮐﻰ ﺭﺳﻢ ﺑﻮﺻﻞ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ﺫﺭ</w:t>
      </w:r>
      <w:r w:rsidR="00B32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ﻩ ﮐﻤﺘﺮﻡ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ﻋﺎﺷﻘﺎﻥ ﺭﻭﻯ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ﺫﺭﻩ ﻭﻧﺎﭼﻴﺰﻯ ﺍﻟﺒﺘﻪ ﮐﻤﻰ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ﺁﺭﺯﻭﻯ ﺗﻮﺭﺍ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ﻣﻦ ﺍﺯ ﺫﺭﻩ ﻧﻴﺰ ﮐﻤﺘﺮ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ﻣﻴﺘﻮﺍﻧﻢ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ﺑﻮﺻﻞ ﺭﻭﻯ ﺗﻮ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ﺳﺎﻟﻚ ﺩﺭ ﻭﻗﺖ ﺍﺣﺘﻀﺎﺭ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ﻗﺒﻞ ﺍﺯ ﻣﺮﮒ ﺍﺭﺍﺩﻳﺨﻮﺩ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ﻣﺠﺪﺩ ﭘﻴﺮ ﺍﻟﻬ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ﺁﻣﺎﺩﻩ ﻣﺮﮒ ﺍﺭﺍﺩﻯ ﮔﺮﺩﺩ ﺷﺎﻧ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 ﺭﻭﻯ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ﻭﺩﺍﻉ ﺁﺧﺮ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ﺩﻳﺪﻥ ﺭﻭﻯ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ﻋﺒﻮﺭ ﺍﺯ ﭘﺮﺩﻩ ﻣﺮﮒ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ﻧﻮﺭ ﺑﺪﺭ ﻣﻨﻴﺮ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 ﻭﻟﻮ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ﻭﭘﻴﺎﻣﺒﺮﻯ ﺧﻮﺩﺭﺍ ﻧﻴﺎﺑﺪ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ﺑﻨﻤﺎ ﺑﻤﻦ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ﻣﻨﮑﺮ ﺣﺴﻦ ﺭﺥ ﺗﻮ ﮐﻴﺴﺖ؟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ﺩﻳﺪ</w:t>
      </w:r>
      <w:r w:rsidR="00B32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ﺵ ﺑﮕﺰﻟﻚ ﻏﻴﺮﺕ ﺑﺮﺁﻭﺭﻡ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 ﻣﻴﺨﻮﺍﻫﺪ ﮐﻪ ﺑﻮﻯ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ﻣﻨﮑﺮ ﺣﺴﻦ ﻭﺯﻳﺒﺎﺋﻰ ﺭﻭﻯ ﺗﻮ ﮐﻴﺴﺖ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ﮐﺎﺭﺩ ﻏﻴﺮﺕ ﻭ ﺗﻌﺼّﺐ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ﻣﻨﮑﺮ ﺣﺴﻮﺩ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ﺑﻴﺮﻭﻥ ﺁﻭﺭﻡ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ﭼﻨﻴﻦ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ﮐﺎﺭﻫﺎ ﻧﻤﻰ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ﮔﻮﺋﻰ ﻣﺤﺒﻮﺏ ﺣﺎﻓﻆ ﺯﻥ 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ﻋﺎﺷﻘﺎﻥ ﺍﻭ ﻏﻴﺮﺕ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ﻣﻨﺪ ﻭ ﻗﺎﺗﻞ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ﻋﺎﺷﻖ ﻭﺍﻗﻌﻰ ﺯﻥ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ﺑﻴﺸﺘﺮﻃﺎﻟﺐ ﺍﻳﻦ ﺑﺎﻳﺪ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ﺳﺘﺎﻳﺶ ﺭﻭﻯ ﻣﺤﺒﻮﺏ ﺍﻭ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ﻭﻋﺎﺷﻘﺎﻥ ﺣﺴﻮﺩ ﻣﺎﻳﻠﻨﺪ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ﺯﻳﺒﺎ ﻧﺪﺍﻧﻨﺪ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ﺧﻴﺎﻟﺶ ﺭﺍﺣﺖ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ﺭﻗﻴﺒﻰ ﻧﺪﺍﺭﺩ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ﺒﺮﻣﻦ ﻓﺘﺎﺩ ﺳﺎ</w:t>
      </w:r>
      <w:r w:rsidR="00B32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ﺧﻮﺭﺷﻴﺪ ﺳﻠﻄﻨﺖ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ﺍﮐﻨﻮﻥ ﻓﺮﺍﻏﺘﺴﺖ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ﺯﺧﻮﺭﺷﻴﺪ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ﺧﺎﻭﺭﻡ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ﺍﺯ ﻭﻗﺘﻰ ﮐﻪ ﺳﺎﻳﻪ ﺧﻮﺭﺷﻴﺪ ﺳﻠﻄﻨﺖ ﺍﻟﻬﻰ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ﻣﻦ ﺳﺎﻳﻪ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ﺍﻓﮑﻨﺪﻩ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ﺩﺭ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ﭘﻴﺮ ﭘﺬﻳﺮﻓﺘﻪ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ﺑﻮﺿﻌﻰ ﺭﺳﻴﺪﻩ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ﺧﻮﺭﺷﻴﺪﻣﺸﺮﻕ ﺟﻬﺎﻥ ﻧﻴﺰ ﻓﺎﺭﻍ ﻭﺑﻰ ﻧﻴﺎﺯ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ﺑﻨﻮﺭ ﺁﻥ ﻭﻳﺎ ﺳﺎﻳﻪ ﻧﻮﺭ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ﭘﻴﺮ ﺍﻟﻬﻰ ﺧﻮﺩﺭﺍ ﺩﺭ ﺭؤﻳﺎ ﺍﺯ ﺧﺪﺍﻭﻧﺪ 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ﺟﻬﺎﻧﻰ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 ﻭ ﻣﻠﮑﻮﺗﻰ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ﺭﻭﺷﻦ ﮐﺮﺩﻩ ﻭﻣﻴﮑﻨﺪ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ﺑﺎﺍﻳﻦ ﻧﻮﺭﺻﻮﺭﺕ ﭘﻴﺮ ﺩﺭ ﺗﻮﺳّﻞ ﻋﺒﺎﺩﻯ ﺧﻮﺩ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ﺩﻳﺒﮕﺮ ﺍﻧﻮﺍﺭ ﺷﻬﻮﺩﻯ ﭘﻨﺞ ﺗﻦ 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ﺑﺪﺭ ﻣﻨﻴﺮ ﻗﺎﺋﻢ ﺭﻭﺡ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ﺑﻌﺮﺵ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ﻧﺎﺩﻳﺪﻩ ﺭﺣﻤﺎﻧﻰ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ﺩﻳﮕﺮﻗﻴﺎﻣﺖ ﻭ ﻣﺤﺸﺮﻯ ﭼﻮﻥ ﺩﻳﮕﺮﺍﻥ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ﻫﻢ ﺍﮐﻨﻮﻥ ﺗﻤﺎﻡ ﺗﺼﻔﻴﻪ ﻫﺎ ﻭﻣﺤﺎﺳﺒﺎﺕ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ﺍﻧﺠﺎﻡ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 ﻣﻘﺎﻣﺎﺕ ﺷﻬﻮﺩﻯ ﺧﻮﺩﺭﺍ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ﻭﺑﺮﺗﺮ ﺍﺯ ﺍﻭﻟﻰ ﺍﻟﻌﺰﻣﻬﺎﻯ ﭘﻴﺸﺎﺯ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ﺗﺄﮐﻴﺪ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B32C28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ﻣﻘﺼﻮﺩ ﺍﺯ ﺍﻳﻦ ﻣﻌﺎﻣﻠﻪ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ﺑﺎﺯﺍﺭ ﺗﻴﺰﻳﺴﺖ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ﻧﻰ ﺟﻠﻮﻩ ﻣﻰ ﻓﺮﻭﺷﻢ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ﻭﻧﻰ ﻋﺸﻮﻩ ﻣﻰ ﺧﺮﻡ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ﺧﺎﻓﻆ ﺑﺨﻮﺍﻧﻨﺪﻩ ﻏﺰﻝ ﺑﻠﻨﺪ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ﻣﻘﺼﻮﺩ ﻭ ﻫﺪﻑ ﻣﻦ ﺍﺯ ﺍﻳﻦ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ﻣﻌﺎﻣﻠﻪ ﺑﺎ ﺧﺪﺍﻭﻧﺪ ﺩﺭ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ﻗﺼﻴﺪﻩ ﺑﻠﻨﺪ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ﺑﺎﺯﺍﺭ ﭘﺮ ﺭﻭﻧﻖ ﻭﻧﻴﺮﻭﻣﻨﺪ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ﻭﻓﻌّﺎﻝ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ﭘﻴﺮ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ﺭﺍ ﺑﺎﻳﻦ ﻗﺪﺭﺕ ﺍﻟﻬﻰ ﭘﻴﺮ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ﺑﺸﻨﺎﺳﺎﻧﺪ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ﻗﺼﺪ ﺟﻠﻮﻩ ﻓﺮﻭﺷﻰ ﻭ ﺗﻈﺎﻫﺮ ﻭ ﺭﻳﺎﮐﺎﺭﻯ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ﺧﻮﺍﻫﺪ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ﺑﺎﺍﻳﻦ ﺗﻌﺮﻳﻒ ﻋﺸﻮﻩ ﻭ ﻧﺎﺯ ﻭ ﻳﺎ ﺳﺘﺎﻳﺶ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ﻣﺒﺎﻟﻐﻪ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ﺍﺷﻌﺎﺭ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ﺷﺎﻋﺮﺍﻥ ﻋﺎﺭﻑ ﭘﻴﺸﻪ ﺍﻳﺮﺍﻧﻰ ﻭ ﻏﻴﺮ ﺍﻳﺮﺍﻧﻰ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ﻭﺻﻒ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ﻭﻭﺳﻴﻠﻪ ﺗﻮﺳّﻞ ﻋﺒﺎﺩﻯ ﺁﻧﻬﺎ ﺍﺳﺖ ﻭﻧﻴﺰ ﺻﺤﺒﺖ ﺍﺯ ﺑﺮﺧﻰ ﻣﺮﺍﺣﻞ ﺍﻳﻦ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ﺗﻮﺻﻴﻔﺎﺕ ﺩﺭ ﻫﻤﻪ ﺳﺎﻟﺒﮑﺎﻥ ﻳﮑﺴﺎﻥ ﺍﺟﺮﺍ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ﮔﻔﺘﻨﻰ ﻫﻢ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 ﺳﺎﻟﻚ ﻋﻘﺪﻩ ﻫﺎ ﻭﻣﺸﮑﻠﺎﺕ ﺭﻭﺍﻥ ﻧﻔﺸﺎﻣّﺎﺭﻩ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ﻋﻠﺎﺝ ﻣﺨﺼﻮﺹ ﺧﻮﺩﺭﺍ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ﭘﺰﺷﻚ ﻣﺘﺨﺼّﺺ ﺑﻴﻤﺎﺭﻳﺮﺍ ﻧﻴﺰ ﺑﺎﻳﺪ ﺧﺪﺍﻭﻧﺪ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ﺍﻣﺮﻭﺯﻩ ﻳﻚ ﺻﺪﻡ ﺍﻣﻮﺭ ﺷﻔﺎ ﺑﺨﺸﻰ ﺍﻭﻟﻴﺎﻯ ﺍﻟﻬﻰ ﺭﻭﺍﻥ ﭘﺰﺷﮑﺎﻥ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ﺩﺭﻣﺎﻧﺎﻧﺪﺭﺳﺎﻳﮑﻮﺗﺮﺍﭘﻰ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ﺑﺪﺍﻥ ﻣﻮﻓﻖ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یشان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ﺒﻴﻤﺎﺭﻯ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ﭼﻨﺎﻥ ﺍﺣﻮﺍﻟﻰ ﻭﺧﻮﺩﺳﺮﻯ ﺳﺎﻟﻚ ﺩﺭ 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ﻋﻠﺎﺝ ﺭﺍ ﺩﺭ ﺭﻭﺍﻥ ﺳﺎﻟﻚ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ﭘﺰﺷﻚ ﺑﺎﺯ ﺑﺮﺗﺮ ﺍﺯ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ﭘﺰﺷﻚ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ﺳﺎﻟﻚ ﺗﺰﮐﻴﻪ ﻭ ﺗﺤﻠﻴﻪ ﻋﻤﻴﻖ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ﺣﺪ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ﺗﺤﻠﻴﻪ ﻭ ﻗﺪﺭﺗﻬﺎ ﻭ ﮐﺮﺍﻣﺎﺕ ﺍﻟﻬﻰ ﺭﺍ ﺳﺎﻟﻚ ﻣﻰ ﺁﻣﻮﺯﻧﺪ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ﺑﻤﺸﻴّﺖ ﺍﻟﻬﻰ ﻭﺍﺳﺘﻌﺪﺍﺩ ﭘﺬﻳﺮﺵ ﺭﻭﺡ ﻭ ﻋﻘﻞ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ﺁﻣﻮﺯﺷﻬﺎﻯ ﻋﺎﻟﻴﻪ ﻣﺘﻔﺎﻭﺕ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ﺣﺪ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ﻫﺮﻣﺮﺣﻠﻪ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ﺷﺎﻳﺴﺘﻪ ﻣﻘﺪﻣﺎﺗﻰ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ﻭﺑﻘﺎﺋﻢ ﻭﻋﺮﺵ ﺭﺣﻤﺎﻥ ﻧﻴﺰﻣﻴﺮﺳﻨﺪ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ﺒﺴﻴﺎﺭﻯ ﺩﺭ ﻣﻴﺎﻥ ﺭﺍﻩ ﻣﻴﻤﺎﻧﻨﺪ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ﺗﻮﻟﺪﺍﺕ ﺑﻬﺘﺮ ﻧﺴﺦ ﺑﺸﺮﻯ ﺑﻌﺪﻯ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ﺩﻧﺒﺎﻟﻪ ﺭﺍﻩ ﺍﻟﻬﻰ ﺭﺍ ﺑﮕﻴﺮﻧﺪ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ﺑﻨﻮﺭ ﻗﺎﺋﻢ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اگر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ﺑﺮﺍﻯ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ﺳﻌﺎﺩﺕ ﻭ ﻫﻤّﺖ ﻭﻣﺸﻴّﺖ ﺍﻟﻬﻰ ﺩﺍﺷﺘﻪ ﺑﺎﺷﻨﺪﻭ ﺑﺨﻮﺍﻫﻨﺪ ﺳﻠﻮﻙ ﺍﻟﻬﻰ 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32C28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ﻫﻤﭽﻮ ﺻﺒﺤﻰ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ﻣﻦ ﺷﻤﻊ ﺧﻠﻮﺕ ﺳﺤﺮﻡ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ﺗﺒﺴّﻤﻰ ﮐﻦ ﻭﺟﺎﻥ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ﭼﻮﻥ ﻫﻤﻰ ﺳﭙﺮﻡ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ﺩﺭ ﻋﺰﻟﺘﮕﺎﻩ ﺧﻮﺩ ﺁﻣﺎﺩﻩ ﻣﺮﮒ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ﺑﺮﺍﻯ ﺷﻬﻮﺩ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ﻗﻴﺎﻡ ﻗﻴﺎﻣﺖ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ﺑﭙﻴﺮ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ﺧﻮﺭﺷﻴﺪ ﺟﻬﺎﻥ ﺭﺍ ﺭﻭﺷﻦ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ﻧﻴﺰ ﭼﻮﻥ ﺷﻤﻊ ﺳﺤﺮﻫﺴﺘﻢ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ﺷﺮﻑ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ﻮﭘﺎﻳﺎﻧﮕﻴﺮ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ﻣﺮﮒ ﺍﺭﺍﺩﻯ ﺧﻮﺩﺭﺍ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ﺳﺤﺮﮔﺎﻩ ﺷﺐ ﻳﻠﺪﺍ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ﺁﺧﺮﻋﻤﺮ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ﺗﺸﺒﻴﻪ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ﺑﭙﻴﺮ ﺍﻟﻬﻰ ﻣﻰ ﮔﻮﻳﺪ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ﺗﺒﺴّﻤﻰ ﮐﻦ ﮐﻪ ﺩﺭ ﺣﮑﻢ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ﻭﻣﻮﺍﻓﻘﺖ ﻣﺮﮒ ﺍﺭﺍﺩﻯ ﺣﺎﻓﻆ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 ﻓﺮﺍﻕ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ﭘﻴﺮ ﻣﺤﺒﻮﺏ ﺑﺪﻳﺪﺍﺭ ﺳﺎﻟﻚ ﻭ ﻋﺰﻟﺘﮕﺎﻩ ﺍﻭ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ﻭﻗﺖ ﻗﻴﺎﻡ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ﺑﺸﺮﻯ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ﺗﻦ ﺭﺍ ﺭﻫﺎ ﮐﻨﺪ ﻭ ﺑﺠﺎﻧﺎﻥ ﺍﻟﻬﻰ ﻧﻮﺭ ﻗﺎﺋﻢ </w:t>
      </w:r>
      <w:r w:rsidR="00FF46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ﺭﻭح اﻟﻘﺪس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ﺗﻮﻟﺪ ﺩﻭﻡ ﺍﻟﻬﻰ ﻭ ﺑﻌﺸﺖ ﺧﻮﺩﺭﺍ ﺑﺨﻠﻖ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ﺻﻮﺭﺕ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ﺧﻮﺩ ﺩﻳﺪﺍﺭ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ﺩﺍﻣﺎﻥ ﻭ ﺑﻐﻞ ﺍﻭ ﺑﻴﺪﺍﺭ ﺍﺯ ﺧﻮﺍﺏ ﻣﺮﮒ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ﺷﺮﺍﺏ ﺻﺒﻮﺣﻰ ﺧﻮﺩﺭﺍ 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ﻣﻴﻨﻮﺷﺪ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ﻧﻴﺮﻭﺋﻰ ﺗﺎﺯﻩ ﮐﻨﺪ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ﺑﺮﭘﺎ ﺧﻴﺰﺩ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ﻣﻌﺼﻮﻣﻴّﺖ ﻭ ﺍﻟﻮﻫﻴّﺖ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ﺧﻮﺩ ﺭﺍ ﺁﻏﺎﺯ ﻧﻤﺎﻳﺪ ﻭ ﻟﺬﺍ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ﺗﺒﺴّﻢ ﮐﻦ ﻭ ﺧﻮﺭﺳﻨﺪ ﺑﺎﺵ ﻭ ﻓﺮﻣﺎﻥ ﻣﺮﮒ ﻣﺮﺍ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ﺧﻮﺍﻫﻰ ﺩﻳﺪ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ﭼﮕﻮﻧﻬﺤﺎﺿﺮﻡ ﺟﺎﻧﺒﺴﭙﺎﺭﻡ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ﻭﻣﺮﺍﺑﻴﺮﻭﻥ ﺍﺯ ﺗﻦ ﺑﺒﻴﻨﻰ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ﺟﺎﻧﺎ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ﺩﻭﺑﺎﺭﻩ ﻣﺮﺍ ﺯﻧﺪﻩ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ﺑﻴﺎﺑﻰ ﺍﮔﺮ ﺧﺪﺍﻭﻧﺪ ﻣﺸﻴّﺖ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ﻭﻓﺮﻣﺎﻥ(ﺯﻧﺪﻩ ﺷﻮ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)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ﺗﺤﻘّﻖ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ﭼﻨﻴﻦ ﮐﻪ ﺩﺭ ﺩﻝ ﻣﻦ ﺩﺍﻍ ﺯﻟﻒ ﺳﺮﮐﺶ ﺗﺴﺖ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ﺑﻨﻔﺸﻪ ﺯﺍﺭ ﺷﻮﺩ ﺗﺮﺑﺘﻢ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ﺩﺭ ﮔﺬﺭﻡ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ﻣﻴﺪﻫﺪﮐﻪ ﭼﻮﻥ ﺑﺒﻴﻨﻰ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ﺩﺭ ﻣﻴﮕﺬﺭﻡ ﻭﺟﺎﻥ ﻣﻴﺪﻫﻢ ﺧﻮﺍﻫﻰ ﺩﻳﺪ 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ﺗﺮﺑﺖ ﻭﺧﺎﻙ ﮔﻮﺭ ﻭ ﻋﺰﻟﺘﮕﺎﻩ ﻣﻦ ﮔﻠﺰﺍﺭ ﺑﻨﻔﺸﻪ ﻣﻴﮕﺮﺩﺩ ﮐﻪ ﺍﻳﻦ ﮔﻞ ﻟﺒﺎ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ﻭﺻﻮﺭﺗﻰ ﮔﺮﻳﺎﻥ ﻧﺸﺎﻥ ﻣﻴﺪﻫﺪ ﻭﺑﺮﺍﻯ ﺍﺯ ﺩﺳﺖ ﺩﺍﺩﻥ ﺣﺎﻓﻆ ﻣﻘﻴﻢ ﺧﻮﺩ ﻧﺸﺎﻥ ﺧﻮﺍﻫﺪ ﺩﺍﺩ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ﻭﺳﺎﻟﻬﺎ 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ﺩﺭ ﺍﻳﻦ ﮔﻮﺷﻪ ﺧﺎﻙ ﭼﻮﻥ ﮔﻮﺩﺍﻝ ﻗﺒﺮﻋﺰﻟﺖ ﺩﺍﺷﺖ ﻭﮔﻠﻬﺎ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ﻧﻮﺍﺯﺵ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ﻣﺮﮒ ﺍﻭ ﮔﻠﻬﺎ ﻧﻴﺰ ﻋﺰﺍﺩﺍﺭ ﻣﻴﮕﺮﺩﻧﺪ ﻭ ﭘﻴﺮ ﮐﺎﻣﻞ ﻟﻬﻰ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ﺑﺨﻠﻖ ﺑﺎﺯ ﻧﮕﺸﺖ ﻭ ﺩﻧﺒﺎﻟﻪ ﻭﻇﻴﻔﻪ ﺍﻟﻬﻰ ﭘﻴﺮ ﺧﻮﺩﺭﺍ ﺩﻧﺒﺎﻝ ﻧﻨﻤﻮﺩ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ﺯﻟﻒ ﺳﺮﮐﺶ ﺗﻮ ﺍﺳﺖ ﮐﻪ ﺩﻝ ﻣﺮﺍ ﺩﺍﻏﺪﺍﺭ ﮐﺮﺩ ﮐﻪ ﻧﺘﻮﺍﻧﺴﺘﻢ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ﻣﺘﻮﺳّﻞ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ﺗﻮﻟﺪ ﺩﻭﻡ ﺍﻟﻬﻰ ﺧﻮﺩﺭﺍ ﺑﻴﺎﺑﻢ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ﺁﺳﺘﺎﻥ ﻣﺮﺍﺩﺕ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ﮔﺸﺎﺩ</w:t>
      </w:r>
      <w:r w:rsidR="00B32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ﺩﺭ ﭼﺸﻢ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ﻳﻚ ﻧﻈﺮ ﻓﮑﻨﻰ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ﺧﻮﺩ ﻓﮑﻨﺪﻯ ﺍﺯ ﻧﻈﺮﻡ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ﺑﺮﺍﻯ ﮐﺴﺐ ﻣﺮﺍﺩ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ﺍﻣﻴﺪ ﺑﺪﺭﮔﺎﻩ ﭘﻴﺮ ﻣﺤﺒﻮﺏ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ﺷﺎﻳﺪﺍﻭ ﻳﻚ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ﺣﺎﻓﻆ ﺑﻴﻔﮑﻨﺪ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ﺑﻨﺠﺎﺕ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ﺍﻧﺪﺍﺧﺘﻰ ﻭ ﻋﻨﺎﻳﺘﻰ ﻧﮑﺮﺩﻯ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ﺍﻟﺒﺘﻪ ﻣﺮﺣﻠﻪ ﺗﻌﻠﻴﻤﺎﺕ ﺍﻭﻟﻴﻪ ﺣﺎﻓﻆ ﺻﻮﺭﺕ ﮔﺮﻓﺘﻪ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ﺳﺎﻟﻚ ﺩﺭ ﻋﺰﻟﺘﮕﺎﻩ ﺳﻠﻮﮐﻰ ﺗﻨﻬﺎ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ﺩﻳﺪﺍﺭ ﺑﻘﻴﺎﻣﺖ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ﻭﻭﻗﺖ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ﺟﺎﻥ ﺍﺯ ﺗﻨﺶ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ﺍﻣﻴﺪ ﺑﺪﻳﺪﺍﺭ ﭘﻴﺮ ﻣﺤﺒﻮﺏ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ﺷﻔﺎﻋﺖ ﻭﻗﺖ ﻣﺮﮒ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 ﻣﺮﮒ ﺍﺭﺍﺩﻯ ﺧﻮﺩﺭﺍ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ﻫﻨﻮﺯ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ﺑﺂﻣﺪﻥ ﺑﻨﺰﺩ ﺳﺎﻟﻚ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ﺩﺭﮔﺎﻩ ﭘﻴﺮ ﻭﺧﺎﻙ ﺭﺍﻩ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ﺣﺎﻓﻆ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ﺳﻮﺍﺭﻯ ﺭﺍ ﺑﺴﻮﻯ ﺧﻮﺩ ﻣﻴﺪﻳﺪ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ﭘﻴﺮ ﺍﻟﻬﻰ ﺭﺍ ﺩﺍﺷ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ﭽﻨﺎﻥ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ﺑﺎﺭ ﻏﻤﺰﺩﻩ ﻭ ﻗﻄﻊ ﺍﻣﻴﺪ ﻣﻴﮑﺮﺩ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ﻣﺮﺍﺩ ﺳﺎﻟﻚ ﺍﺯﺩﻳﺪﺍﺭ ﺻﻮﺭ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ﻤﺤﺒﻮﺏ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ﺑﺮﺍﻯ ﻣﺮﮒ ﺍﺭﺍﺩﻯ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ﺁﻥ ﺑﺎﺯﮔﺸﺖ ﺑﺨﻠﻖ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ﺳﻌﺎﺩﺕ ﺁﻧﺮﺍ ﺩﺍﺷﺘﻪ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ﻣﺸﻴّﺖ ﺍﻟﻬﻰ ﻫﻤﺮﺍﻩ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ﭼﻪ ﺷﮑﺮ ﮔﻮﻳﻤﺖ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ﺧﻴﻞ ﻏﻢ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ﻋﻔﺎﻙ </w:t>
      </w:r>
      <w:r w:rsidR="00216DB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ﺭﻭﺯ ﺑﻰ ﮐﺴﻰ ﺁﺧﺮ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ﻧﻤﻰ ﺭﻭﻯ ﺯﺳﺮﻡ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ﭼﮕﻮﻧﻪ ﺷﮑﺮ ﻭ ﺳﭙﺎ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 ﺑﮕﻴﻮﻳﻢ ﮐﻪ ﺗﻮ ﺧﻴﻞ ﻏﻢ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ﻏﻢ ﺧﻴﻠﻰ ﺳﺮﺷﺎﺭ ﻣﻦ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ﺗﻮﺭﺍ ﺑﺒﺨﺸﺪ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ﭼﻨﻴﻦ ﺑﻰ ﺍﻋﺘﻨﺎ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ﺭﻭﺯ 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ﻏﺮﺑﺖ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ﺩﺭﺑﺪﺭﻯ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ﭼﻨﺎﻥ ﺩﺭﺩﻧﺎﻙ ﺍﺳﺖ ﮐﻪ ﺣﺎﺿﺮ ﻧﻴﺴﺖ ﺧﺎﺗﻤﻪ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ﻏﻢ ﺭﺍ 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ﺑﺨﻠﻖ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ﺳﺎﻟﻚ ﺑﺎﻳﺪ ﺳﭙﺎﺵ ﺧﺪﺍ ﻭﭘﻴﺮ ﮐﻨﺪ ﮐﻪ ﭼﻨﻴﻦ ﻏﺮﺑﺘﻰ 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ﭘﺮ ﺍﺯ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ﻭﻏﻢ ﺭﻫﺎ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ﻭﺳﻴﻠﻪ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ﺑﻴﺸﺘﺮ ﺳﻠﻮﮐﻰ ﻭﺗﺰﮐﻴﻪ ﻋﻤﻴﻖ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ﺣﻴﻮﺍﻧﻰ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 ﮐﻪ ﺫﺧﻴﺮﻩ ﺁﺧﺮﺕ ﺑﻬﺘﺮﻯ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ﺩﺭ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 ﺍﺣﺘﻤﺎﻟﻰ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ﻏﻠﺎﻡ ﻣﺮﺩﻡ ﭼﺸﻤﻢ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 ﺳﻴﺎﻩ ﺩﻟﻰ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ﻫﺰﺍﺭ ﻗﻄﺮﻩ ﺑﺒﺎﺭﺩ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ﺩﺭﺩ ﺩﻝ ﺷﻤﺮﻡ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ﭼﺸﻢ ﭘﺮ ﺃﺷﻚ ﺧﻮﺩ ﺳﭙﺎﺵ ﻭ ﺳﺘﺎﻳﺶ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ﺳﻴﺎ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ﺪﻟ</w:t>
      </w:r>
      <w:r w:rsidR="00466D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ﻤﺮﺩﻣﻚ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ﺑﺎﺭ ﮐﻪ ﺳﺎﻟﻚ ﺩﺭﺩ ﻏﻢ ﺧﻮﺩﺭﺍ ﺑﺮ ﻣﻴﺸﻤﺮﺩ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ﻗﻄﺮﻩ ﺃﺷﻚ ﺑﺪﻧﺒﺎﻟﺶ ﻣﻰ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ﺭﻳﺨﺖ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ﻭﻫﺮﺑﺎﺭ ﮐﻪ ﺑﻴﺎﺩ ﻭ ﺗﺬﮐّﺮ ﺻﻮﺭﺕ ﭘﻴﺮ ﺍﻟﻬﻰ ﺧﻮﺩ ﺩﺭ ﺗﻤﺮﮐﺰ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ﺳﻴﻞ ﺍﻳﻦ ﺃﺷﻚ ﺍﺯ ﺍﻳﻦ ﭼﺸﻢ ﺳﻴﺎﻩ ﺩﻝ ﺟﺎﺭﻯ ﻣﻴﺸﺪﻩ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ﺒﻬﺮ ﻧﻈﺮ ﺑﺖ ﻣﺎ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ﺟﻠﻮﻩ ﻣﻴﮑﻨﺪ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</w:t>
      </w:r>
      <w:r w:rsidR="009C634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ﮐﺮﺷﻤﻪ ﻧﺒﻴﻨﺪ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ﻫﻤﻰ ﻧﮕﺮﻡ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ﺑﺖ ﻭ ﺻﻨﻢ ﺍﻟﻬﻰ ﺧﻮﺩ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ﺑﺎﺭ ﺟﻠﻮﻫﺎﻯ ﺑﺮﺍﻯ ﺣﺎﻓﻆ ﺩﺭ ﺣﻀﻮﺭﺫﻫﻨﻰ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ﮐﺴﻰ ﻧﻤﻴﺘﻮﺍﻧﺪ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ﮐﺮﺷﻤﻪ ﻭ ﺃﺩﺍﻫﺎﻯ ﺍﻳﻦ ﻣﺤﺒﻮﺏ ﺯﻳﺒﺎﺭﺍ ﭼﻮﻥ ﻣﻦ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ﺩﺭ ﺣﺎﻝ ﺗﻮﺳّﻞ ﻋﺒﺎﺩﻯ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ﺑﺎﺭ ﻳﺎﺭ ﺍﻟﻬﻰ ﺧﻮﺩﺭﺍ ﻣﻴﻴﺎﺑﺪ 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ﻭ ﮐﺮﺷﻤﻪ ﻭ ﺣﺮﮐﺎﺕ ﻋﺎﺷﻖ ﮐﺶ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ﻣﺪﺍﻡ ﺳﺎﻟﻚ ﻋﺸﻖ ﻧﻴﺮﻭﻣﻨﺪﻳﺮﺍ ﺩﺍﺷﺘﻪ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 ﺍﻟﻬﻰ ﺍﻭ ﻗﻄﻊ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ﺭؤﻳﺎﻯ ﺳﺎﻟﻚ ﺩﺭ ﻫﺮ ﺳﻤﺒﻮﻝ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ﻗﺎﺋﻢ ﻭ ﻋﺮﺵ ﺭﺣﻤﺎﻥ ﻫﻢ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ﺩﻳﮕﺮﻯ ﺍﺯ ﺻﻮﺭﺕ ﭘﻴﺮ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 ﺯﻳﺮﺍ ﭘﻴﺮ ﺍﻟﻬﻰ ﭼﻮﻥ ﻫﺮ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ﺗﺠﻠّﻴﺎﺕ ﻣﻴﺴّﺮ ﺑﺮﺍﻯ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ﭘﻴﺎﻣﺒﺮ ﺍﻭﻟﻰ ﺍﻟﻌﺰﻡ ﺧﻮﺩ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ﺑﺨﺎﻙ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ﻳﺎﺭ ﺑﮕﺬﺭﺩ ﭼﻮﻥ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ﺯﺷﻮﻕ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ﺩﻝ ﺁﻥ ﺗﻨﮕﻨﺎ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ﮐﻔﻦ ﺑﺪﺭﻡ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ﻣﺮﺩﻡ ﻭ ﺧﺎﻙ ﺩﺭ ﮔﻮﺭ ﺧﺎﻙ ﺷﺪﻡ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ﻳﺎﺭ ﮔﺬﺭﻯ ﺑﺮ ﮔﻮﺭ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ﻣﻦ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ﺳﺮﻳﻊ ﺑﮕﺬﺭﺩ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ﺍﻋﺘﻨﺎﺋﻰ ﻫﻢ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ﻣﻦ ﺩﺭ ﮔﻮﺭ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ﺗﻨﮕﻮ ﺗﺎﺭﻳﻚ ﻭ ﺳﺮﺩ ﻭ ﺩﺭﺩﻧﺎﻙ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ﮐﻔﻦ ﻣﻰ ﺩﺭﻡ ﻭ ﺷﺎﺩﻯ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ﻣﻴﺪﻫﻢ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ﻣﺮﺩﻩ ﺑﻰ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ﻫﻢ ﺑﺸﻮﻕ ﻭ ﻫﻴﺠﺎﻥ ﻭ ﻳﻘﻪ ﺩﺭﻳﺪﻥ ﻣﻰ ﺍﻓﺘﺪ 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ﺁﺭﺯﻭﻯ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ﺣﺎﻓﻆ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ﭘﻴﺮ ﺍﻟﻬﻰ ﺩﺭ ﻟﺤﻈﻪ ﻣﺮﮒ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 ﺧﻮﺩﺭﺍ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ﻣﺮﺩﻥ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ﻣﺮﮒ ﺩﺭ ﺭﺧﺘﺨﻮﺍﺏ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ﺩﺭ ﻳﻚ ﺟﺒﻬﻪ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ﺟﻨﮕﻰ ﺑﺎ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ﺍﻣّﺎﺭﻩ ﮐﻪ ﺣﺎﺿﺮ ﺑﻤﺮﮒ ﺧﻮﺩ 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ﺑﺘﻴﻐﻢ ﺃﺭ ﮐﺸﺪ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ﺩﺳﺘﺶ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ﻧﮕﻴﺮﻡ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ﮔﺮ ﺗﻴﺮﻡ ﺯﻧﺪ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ﻣﻨّﺖ ﭘﺬﻳﺮﻡ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ﺑﺪﻳﮕﺮﺍﻥ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ﻣﺤﺒﻮﺏ ﺍﻟﻬﻰ ﺧﻮﺩ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ﺗﻴﻎ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ﺷﻤﺸﻴﺮﺵ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ﻓﺮﻕ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ﺑﮑﻮﺑﺪ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ﺟﻠﻮﮔﻴﺮﻯ ﻳﺎ ﻓﺮﺍﺭ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ﺟﻠﻮﺩﺍﺭ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ﺑﮑﺎﺭ ﺧﻮﺩ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ﺑﺪﺳﺘﺎﻥ ﭘﻴﺮﺍﻟﻬﻰ ﺧﻮﻳﺶ ﺁﺭﺯﻭ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ﺗﻌﻬّﺪ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ﺍﺭﺯﻭﻯ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ﺩﺭ ﻣﺮﮒ ﺍﺭﺍﺩﻯ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ﺩﺭ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 ﺩﻳﺪﺍﺭ ﺻﻮﺭﺕ ﺍﻭ ﻭﻭﺩﺍﻉ ﺑﺎﻭﻯ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ﻭﺷﻨﻴﺪﻥ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ﺍﻭ ﭼﺸﻢ ﺑﺮﻫﻢ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ﻧﻴﺰ ﺗﺸﻴﻴﻊ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ﺟﻨﺎﺯﻩ ﻭ ﻣﺸﺎﻳﻌﺖ ﺟﺎﻥ ﺳﺎﻟﻚ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ﺍﺯ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 ﻧﻴﺰ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ﺩﺭ ﺍﺧﺘﻴﺎﺭ ﻭﺍﻧﺘﺨﺎﺏ ﺍﻟﻬﻰ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ﺍﮔﺮ ﺗﻴﺮﻯ ﻫﻢ ﺍﺯ ﮐﻤﺎﻥ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ﺑﺴﻮﻯ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ﭘﺮﺗﺎﺏ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ﻣﻨّﺖ ﻭ ﺳﭙﺎ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ﺑﻤﺮﮒ ﺍﺭﺍﺩﻯ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ﺷﺎﻧﻪ ﺧﺎﻟﻰ ﻧﮑﻨﺪ ﻭﻓﺮﺍﺭﻯ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ﻗﺎﺋﻢ ﺭﻭﺡ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ﻧﻮﻉ ﺑﺸﺮﻯ ﻧﺠﺎﺕ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ﺷﻬﻮﺩ ﺻﻮﺭﺕ ﻣﺮﺗﻀﻮﻯ ﺑﺮﺍﻯ ﺳﺎﻟﻚ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ﻋﻠﺎﻣﺖ ﺭﺿﺎﻳﺖ ﺍﻟﻬﻰ ﻭ ﺷﻬﻮﺩ ﻧﻮﺭ ﻗﺎﺋﻢ 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ﻣﺮﮒ ﻃﺒﻴﻌﻰ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ﮐﻤﺎﻥ ﺃﺑﺮﻭﻳﺖ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ﺑﺰﻥ ﺗﻴﺮ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ﭘﻴﺶ ﺩﺳﺖ ﻭﺑﺎﺯﻭﻳﺖ ﺑﻤﻴﺮﻡ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ﻳﺎﺩﺁﻭﺭﻯ ﻣﺤﺒﻮﺏ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ﺗﻴﺮﻯ ﺍﺯ ﻣﮋﮔﺎﻥ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ﮐﻤﺎﻝ ﺃﺑﺮﻭﻯ ﺧﻮﺩ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ﺑﮕﺬﺍﺭﺩ ﻭ ﺑﺴﻮﻯ ﺣﺎﻓﻆ ﺑﻔﺮﺳﺘﺪ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ﺑﺂﺭﺯﻭﻳﺶ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ﭘﻴﺶ ﺩﺳﺖ ﻭ ﺑﺎﺯﻭﻯ ﺗﻮ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ﻭﻗﺖ ﺍﺣﺘﻀﺎﺭ ﺳﺎﻟﻚ ﺩﺭ ﻣﺮﮒ ﺍﺭﺍﺩﻯ ﺑﻔﺮﻣﺎﻥ ﭘﻴﺮ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ﺑﻐﻞ ﻳﺎﺭ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ﺍﻭﺭﺍ ﺑﺮﺍﻯ ﺗﻮﻟﺪ ﺩﻭﻡ ﺍﻟﻬﻰ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ﻭﺑﻌ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ﻫﻤﺎﻧ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ﻧﻴﺰ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ﺧﻮﺩﺭﺍ 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ﻧﻮﺷﺪ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ﻋﺎﺩﻯ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ﺁﺷﺎﺭ ﺧﻮﺍﺏ ﻣﺮﮒ ﺯﺍﻳﻞ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ﻫﻢ ﺗﻮﻟﺪ ﺍﻟﻬﻰ ﺩﻭﻡ ﺧﻮﺩﺭﺍ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ﻧﻴﺎﻓﺖ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ﺩﺍﻣﺎﻥ ﭘﻴﺮ ﻣﺮﺩﻫﺒﺎﺷﺪ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ﻧﻤﺎﺯ ﻣﻴّﺖ ﻭ ﺩﻓ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ﻮﮐﻔﻦ ﺍﻭﺭﺍ ﺑﻤﻨﻤﺎﻳﺪ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 ﺭﺍ</w:t>
      </w:r>
      <w:r w:rsidR="00B32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ﻗﺪﻣﻰ ﻧﻴﺰ ﺗﺸﻴﻴﻊ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ﺩﻋﺎﻯ ﺑﻴﺸﺘﺮﻯ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ﻏﻢ ﮔﻴﺘﻰ ﮔﺮ ﺍﺯ ﭘﺎﻳﻢ ﺩﺭ ﺁﺭﺩ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ﺑﺠﺰ ﺳﺎﻏﺮ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ﺑﺎﺷﺪ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ﺩﺳﺘﮕﻴﺮﻡ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ﺣﺎﻓﻆ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ﻏﻴﺮ ﻣﺤﺒﻮﺏ ﺷﻤﺸﻴﺮ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ﺩﻧﻴﺎﺋﻰ ﻏﻢ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ﻣﺮﺍ ﺧﻮﺍﻫﺪ ﮐﺸﺖ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ﺩﺭﺁﻥ ﺻﻮﺭﺕ ﺟﺰ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ﻣﺤﺒﻮﺏ ﻭﺣﮑﻤﺘﻬﺎ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ﮐﺴﻰ ﻣﻴﺘﻮﺍﻧﺪ ﺩﺳﺘﮕﻴﺮ ﻣﻦ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ﺳﺎﻏﺮ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ﺻﺒﺤﮕﺎﻫﻰ ﭘﮕﺎﻫﻰ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ﻭ ﺷﺮﺑﺖ ﻧﻴﺮﻭ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ﺑﺨﺸﺮﺍ ﺑﺪﻫﺎﻥ ﺳﺎﻟﻚ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ﻭ ﺣﺘﻰ ﺗﻮﻟﺪ ﺩﻭﺑﺎﺭﻩ ﺭﻭﺡ ﺍﻟﻬﻰ ﺍﻭ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ﺁﻯ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ﺁﻓﺘﺎﺏ ﺻﺒﺢ ﺍﻣّﻴﺪ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ﺩﺭ ﺩﺳﺘﺖ ﺷﺐ ﻫﺠﺮﺍﻥ ﺃﺳﻴﺮﻡ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ﺑﺮﺍﻯ ﺁﻓﺘﺎﺏ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ﺻﺒﺢ ﺍﻣّﻴﺪ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ﺑﺸﻬﻮﺩ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ﺩﺭﺳﺤﺮﮔﺎﻫﻰ ﺁﺧﺮ ﺷﺐ ﻳﻠﺪﺍﻯ ﺩﺭﺍﺯ ﻭ ﺳﺮﺩ ﻭ ﺩﺭﺩﻧﺎﻙ ﺳﺎﻟﻚ ﺑﺮﺁﻳﺪ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ﺳﺎﻟﻚ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ﺭﻭﺷﻦ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ﻣﺮﮒ ﺍﺭﺍﺩﻯ ﺩﺭ ﻭﺟﺪ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ﺗﻮﺍﺟﺪ ﺩﺭ ﮐﻨﺎﺭ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ﻋﻠّﺖ ﺍﻳﻦ ﺁﺭﺯﻭ ﺭﺍ ﺍﺳﺎﺭﺕ ﻭ ﺑﻰ ﺗﺎﺑﻰ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 ﺗﺎﺭﻳﻚ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ﻫﺠﺮﺍﻥ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ﺣﻀﻮﺭ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ﺑﻨﻮﺭ ﻗﺎﺋﻢ ﺩﺭ ﻋﺰﻟﺘﮕﺎﻩ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ﺑﺎ ﺭﻭﺯﻩ ﻫﺎﻯ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ﺗﺎﺭﻳﻚ ﻭ ﺷﺎﻡ ﻏﺮﺑﺖ ﻏﺮﻳﺒﻰ ﺍﻭ ﺑﻮﺩﻩ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ﺒﻔﺮﻳﺎﺩﻡ ﺭ</w:t>
      </w:r>
      <w:r w:rsidR="001D4DE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ﭘﻴﺮ ﺧﺮﺍﺑﺎﺕ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ﺑﻴﻚ ﺟﺮﻋﻪ ﺟﻮﺍﻧﻢ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ﭘﻴﺮﻡ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ﻓﺮﻳﺎﺩ ﻭ ﺍﻟﺘﻤﺎ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ﺑﻔﺮﻳﺎﺩ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ﻓﺮ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ﻣﺤﺒﻮﺏ ﺭﺍ ﭘﻴﺮ ﺧﺮﺍﺑﺎﺕ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ﺧﺮﺍﺏ ﻭﻭﺍﮊﮔﻮﻥ ﻭﺩﮔﻮﮔﻮﻥ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ﺍﻭ ﺭﺍ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ﺑﺠﺎﻧﺎﻥ ﺍﻟﻬﻰ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 ﺻﻮﺭﺕ ﻣﺤﺒﻮ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ﺧﻮﻳﺶ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ﺟﺮﻋﻪ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ﺣﮑﻤﺘﻬﺎﻯ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ﻭ ﺩﺳﺘﻮﺭ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ﺟﻮﺍﻥ ﮐﻦ 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ﻓﺮﺗﻮﺕ ﻋﺰﻟﺘﮕﺎﻩ ﺷﺪ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ﭘﺎﻳﺎﻥ ﻋﻤﺮﻡ ﺳﺮ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ﻫﻨﻮﺯ ﺟﺮﻋﻪ ﺁﺧﺮ ﺭﺍ ﺍﺯ ﺗﻮ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ﻧﮕﺮﻓ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ﻭ ﮐﻤﻚ ﭘﻴﺮ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ﺑﺮﺍﻯ ﺩﻳﺪﺍﺭ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ﭘﺎﻳﺎﻥ ﺗﻌﻬّﺪ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ﺧﻮﻳ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ﻓﮑﺮ ﻭ ﺭﻭﺣﻴﻬﺎﻯ ﺟﻮﺍﻥ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ﻭﺧﺴﺘﻪ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ﮐﻮﺩﻙ ﻭ ﺟﻮﺍﻧﻰ ﺍﺯ ﻧﻮ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ﺑﺎ ﺁﻥ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ﺗﻔﺎﻭﺗﻬﺎﻯ ﺑﺴﻴﺎﺭ ﻋﻈﻴﻢ ﮐﺮﺍﻣﺎﺕ ﺑﺎﻟﻔﻌﻞ ﻭ ﺑﺎﻟﻘﻮ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ﻣﻬﺪﻯ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ﺑﺘﻮﺍﻧﺪ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ﺭﺣﻤﺎﻧﻰ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ﻭﺣﺘﻰﺗﺎ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ﻣﻌﺮﺍﺝ ﻭ ﺍﺳﺮ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ﺩﺍﺷﺘﻪ ﺑﺎﺷﺪ ﻭ ﺁﻧﮕﺎﻩ ﺑﺠﺎﻯ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ﺑﻬﺸﺖ ﺳﻮﻡ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ﺁﻧﮕﺎﻩ ﭼﻬﺎﺭﺻﺪ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ﺑﻬﺸﺘﻰ 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 ﺭ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ﺭﺣﺨﻤﺎﻥ ﺑﮕﺬﺭﺍﻧﺪ ﻭ 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ﺟﺰ ﺧﺪﺍﻭﻧﺪ ﺍﺯ ﻋﻈﻤﺖ ﻭ ﻗﺪﺭﺗﻬﺎ ﻭ ﻋﻘﻠﻬﺎ ﻭﺗﻤﺪﻧﻬﺎ ﻭ ﻧﻴﺮﻭﻫﺎﻯ ﺍﻟﻬﻰ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ﺍﻧﺴﺎﻧﻬﺎﻯ ﻓﻮﻕ ﺑﺸﺮﻯ ﺧﺒﺮﻧﺪﺍﺭﺩ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ﺮﺳﺪ ﺑﺒﻰ ﻧﻬﺎﻳ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ﻧﻮﺍﻉ ﺑﺮﺗﺮﺍﺯ ﻓﻮﻕ ﺑﺸﺮ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ﻮﻣﻘﺮ</w:t>
      </w:r>
      <w:r w:rsidR="0013755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ﺒﮕﻴﺴﻮﻯ ﺗﻮ ﺧﻮﺭﺩﻡ ﺩﻭﺵ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ﺳﻮﮔﻨﺪ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ﺍﺯ ﭘﺎﻯ ﺗﻮ ﺳﺮ ﺑﺮ ﻧﮕﻴﺮﻡ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ﻤﻴﮕﻮﻳﺪ ﮐﻪ ﺩﻳﺸﺐ ﺩﺭ ﺭؤﻳﺎ ﻭﻳﺎﺩﺭ ﻫﻨﮕﺎﻡ ﺗﻮﺳّﻞ ﻋﺒﺎﺩﻯ ﺧﻮﺩ ﮐﻪ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ﺗﻮ ﺑﺪﺳﺘﻢ ﺑﻮﺩ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ﺧﻮﺭﺩﻡ ﮐﻪ ﻫﺮﮔﺰ ﺳﺮ ﺧﻮﺩ ﺭﺍ ﺍﺯ ﭘﻴﺶ ﭘﺎﻯ ﺗﻮ ﺩﺭ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ﺳﺠﺪﻩ ﻭ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ﻧﮕﻴﺮﻡ ﻭ ﺗﻮﺳّﻞ ﻋﺒﺎﺩﻯ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ﺭﻫﺎ ﻧﮑﻨﻢ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ﺑﻨﺪﮔﻰ ﺧﻮﺩﺭﺍ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ﺑﺪﻫﻢ ﻭ ﺳﺠﻮﺩ ﻭ ﺗﺴﻠﻴﻢ ﻭ ﺗﻌﻈﻴﻢ ﻋﺒﺎﺩﻯ ﺩﺍﺋﻢ ﺗﻮﺭ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ا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ﺑﺎﺷﻢ 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ﺁﻧﻘﺪﺭ ﺍﺣﻮﺍﻝ ﻓﮑﺮﻯ ﻭ ﺭؤﻳﺎﺋﻰ ﺟﺪﻳﺪﻯ ﺗﺎ ﮐﻨﻮﻥ ﺍﺯ ﺧﺪﺍﻭﻧﺪ ﻳﺎﻓﺘﻪ ﮐﻪ ﺣﺎﺿﺮ ﺑﺘﺮﻙ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ﺍﻟﻬﻰ ﭘﻴﺮ ﺩﺭ ﺗﻮﺳّﻠﺎﺕ ﻋﺒﺎﺩﻯ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C634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بسوز این خرقه تقوی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ﺘﻮ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ﮔﺮ ﺁﺗﺶ ﺷﻮﻡ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ﻭﻯ ﻧﮕﻴﺮﻡ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ﺑﺨﻮﺩﺃﻧﺪﺭﺯ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ﺧﺮﻗﻪ ﻭ ﻟﺒﺎ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ﺧﺮﻗﻪ ﻭﻭﺻﻠﻪ ﺍﺣﺮﺍﻡ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ﺑﺴﻮﺯﺍﻥ ﮐﻪ ﺍﮔﺮ ﺁﺗﺶ ﺷﻮﻡ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ﻧﺨﻮﺍﻫﻢ ﺁﻧﺮﺍ ﺑﺴﻮﺯﺍﻧﻢ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 ﺑﺪﻥ</w:t>
      </w:r>
      <w:r w:rsidR="001D4D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ﺧﻮﺩﺭﺍ ﺧﺮﻗﻪ ﻭ ﻟﺒﺎ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ﺧﻮﺩ ﻣﻴﺪﺍﻧﺪ ﮐﻪ ﺑﺎﻳﺪ ﺑﺎ ﻣﺮﮒ ﺍﺭﺍﺩﻯ ﺑﺴﻮﺯﺍﻧﺪ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ﺍﻳﻦ ﺗﺤﻤّﻞ ﺭﻧﺞ ﻭ ﻏﻢ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ﺭﺍ ﺑﮑﺸﺪ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ﻭﻗﺮﺑﺎﻧﻰ ﺣﺞ ﺃﮐﺒﺮ 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ﺧﺮﻗﻪ ﺗﻘﻮﺍ ﻟﺒﺎﺵ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ﺍﺣﺮﺍﻡ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ﺗﻦ ﺑﺮﺍﻯ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ﮐﺎﺭﺷﺎﻥ ﺭﻳﺎﮐﺎﺭﻯ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ﺭﻳﺎﮐﺎﺭﻯ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ﺩﺭﻣﻴﺎﻥ ﺩﻳﺪ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ﺭﻫﺎ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ﻗﺮﺑﺎﻧﻰ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ﻋﻴﺪ ﺑﺎﺳﻌﺎﺩﺕ ﻗﺮﺑﺎﻥ ﺟﺸﻦ ﺣﺞ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ﺃﮐﺒﺮ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 ﭘﻴﺮ ﮐﺴﻰ ﺍﻳﻦ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ﻓﺪﺍﮐﺎﺭﻳﻬﺎ ﺭﺍ ﻧﺨﻮﺍﻫﺪ ﺩﻳﺪ ﻭﻧﺒﺎﻳﺪ ﺑﺒﻴﻨﺪ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6D1D60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ﻣﺰﻥ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ﺩﻝ ﺯﻧﻮﻙ </w:t>
      </w:r>
      <w:r w:rsidR="009C634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غمز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ﻩ ﺗﻴﺮﻡ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ﭘﻴﺶ ﭼﺸﻢ ﺑﻴﻤﺎﺭﺕ ﺑﻤﻴﺮﻡ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ﮐﻪ ﻫﻤﻴﺸﻪ ﺁﺭﺯﻭﻯ ﺗﻴﺮ ﻣﮋﮔﺎﻥ ﺍﺯ ﮐﻤﺎﻥ ﺃﺑﺮﻭﻯ ﻳﺎﺭ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ﺑﻨﻈﺮ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ﻣﻴﺮﺳﻢ ﮐﻪ ﺁﺭﺯﻭﻯ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ﻗﻀﻴّﻪ ﻋﮑ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ﺑﭙﻴﺮ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ﻧﻮﻙ ﻏﻤﺰﻩ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یش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ﻋﺸﻮﻩ ﻭ ﺍﺑﺮﺍﺯﻣﺤﺒّ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ﺑﺴﺎﻟﻚ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ﺗﻴﺮﻯ ﺑﺮ ﺩﻝ ﻣﻦ ﻧﺰﻥ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ﺑﺮﺍﺑﺮ ﭼﺸﻢ ﺑﻴﻤﺎ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ﻧﺮﮔﺴﻴﻦ ﺗﻮﺧﻮﺍﻫﻢ ﻣﺮﺩ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ﻃﺎﻗ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ﺰﻳﺒﺎﺋﻰ ﭼﺸﻤﺎﻥ ﺧﻤﺎﺭ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ﭼﺸﻤﺎﻥ ﺍﻭﻟﻴﺎﻯ ﺍﻟﻬﻰ ﻭ ﺳﺎﻟﮑﺎﻥ ﺣﺮﻓﻬﺎﻯ ﺁﻧﻬﺎ ﻫﻤﻴﺸﻪ ﻣﺘﻮﺭﻡ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ﻗﺒﻠﺎ ﻳﺎﺩﺭ ﺣﺎﻝ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ﺗﻤﺮﮐﺰ ﺩﺍﺋﻢ ﺩﺭ ﻭﺳﺎﺋﻂ ﺍﻟﻬﻰ ﺧﻮﺩ ﺑﻮﺩﻩ ﻭ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ﻏﻴﺮ ﻣﺴﺘﻘﻴﻢ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ﺧﻮﺍﻫﺎﻥ ﭼﻨﻴﻦ ﻏﻤﺰﻩ ﭼﺸﻢ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ﻣﻮﺍﻓﻘﺖ ﻭ ﻓﺮﻣﺎﻥ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 ﻣﺮﮒ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ﻧﺼﺎﺏ ﺣ</w:t>
      </w:r>
      <w:r w:rsidR="009C634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ﺣﺪ</w:t>
      </w:r>
      <w:r w:rsidR="006D1D6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ﮐﻤﺎﻟﺴﺖ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ﺯﮐﺎﺗﻢ 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ﻣﺴﮑﻴﻦ ﻭ ﻓﻘﻴﺮﻡ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ﺑﭙﻴﺮ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ﺣﺴﻦ ﻭﺯﻳﺒﺎﺋﻰ ﺗﻮ ﺩﺭ ﺣﺪ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ﮐﻤﺎﻝ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ﺯﮐﺎﺕ ﺁﻧﺮﺍ ﺑﻤﻦ ﻓﻘﻴﺮ ﻭﻣﺴﮑﻴﻦ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ﺳﺎﮐﻦ ﻭﺧﻮﺩ ﻓﻘﺮ ﺩﺭ ﻋﺰﻟﺘﮕﺎﻩ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ﺗﻮ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ﺯﮐﺎﺕ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ﺗﻌﻠﻴﻢ ﻭ ﻋﻨﺎﻳﺖ ﺑﺴﺎﻟﮑﺎﻥ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ﺗﻌﻠﻴﻢ ﺧﻮﺩﺭﺍ ﺩﻳﺪﻩ ﻭ ﺑﻌﺰﻟﺘﮕﺎﻩ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ﻣﻨﺘﻈﺮ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ﺁﺧﺮﻳﻦ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 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ﻓﺎﺩﺍﺭ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ﺨﻮﻳﺶ 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ﺑﭙﻴﺮ ﻭﺧﺪﺍﻭﻧﺪ ﻧﺸﺎﻥ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ﻃﻔﻠﺎﻥ ﺗﺎ ﮐﻰ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ﺯﺍﻫﺪ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ﻓﺮﻳﺒﻰ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ﺑﺴﻴﺐ ﺑﻮﺳﺘﺎﻥ ﻭ ﺷﻬﺪ ﻭ ﺷﻴﺮﻡ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ﺑﺰﺍﻫﺪ ﻗﺸﺮﻯ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ﺳﻔﻴﻬﻰ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ﺑﺎﺷﺪ ﻳﺎ ﺷﻴﻌﻰ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ﺧﻮﺍﻫﻰ ﻭ ﺗﺎﮐﻰ ﺃﻯ ﺯﺍﻫﺪ ﺭﻳﺎﮐﺎﺭ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ﺑﻔﺮﻳﺒﻰ ﻭ ﻓﺮﻳﺐ ﮐﺎﺭﻯ ﺧﻮﺩﺭﺍ ﺩﻧﺒﺎﻝ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ﺍﺯ ﺳﻴﺒﻬﺎﻯ ﺑﻮﺳﺘﺎﻥ ﺑﻬﺸ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ﻮ ﺷﻬﺪ ﻋﺴﻞ ﻭ ﺷﻴﺮ ﺁﻧﻬﺎﺭ ﭼﻬﺎﺭﮔﺎﻧﻪ ﺑﻬﺸﺖ ﻣﻴﮕﻮﺋﻰ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ﻭﻣﻰ ﺧﻮﺍﻫﻰ ﻣﺮﺍ ﭼﻮﻥ ﺍﻃﻔﺎﻝ ﺑﭙﻨﺪﺍﺭﻯ ﻭ ﻓﺮﺑﻴﺐ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ﺩﻧﺒﺎﻟﻪ ﺭﻭ ﺗﻮ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ﻓﺮﺿﺎ ﺩﺭ ﻗﻴﺎﻣﺖ ﺑﻬﺸﺘﻰ ﺍﺯ ﺧﺪﺍ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ﻣﻌﻠﻮﻡ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ﺍﻳﻦ ﻭﻋﺪﻩ ﻫﺎﻯ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ﻣﺬﺍﻫﺐ ﺍﺳﻠﺎﻣﻰ ﻭﻣﺘﻀﺎﺩ ﺭﺍ ﭘﺬﻳﺮﻓﺘﻪ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ﻫﻤﮕﻰ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ﻣﻠّﺖ ﻭﻣﺬﻫﺐ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ﻗﻌﺮ ﺟﻬﻨﻢ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ﻳﮑﻰ ﮐﻪ ﺗﻨﻬﺎ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 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ﻣﺬﻫﺐ ﻭ ﺭﻭﺵ ﺭﺍ ﺑﺴﺎﻟﻚ ﻣﻌﺮﻓﻰ ﻣﻴﮑﻨﺪ ﻭﺑﻘﻴﻪ ﺩﺭ ﻣﺴﺨﻬﺎﻯ ﻗﻬﻘﺮﺍﺋﻰ ﺑﺠﻬﺎﻥ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 ﻣﺴﺦ ﻣﻴﻤﻮﻥ ﻭﺧﻮﻙ ﺑﻬﺘﺮﻳﻦ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ﻣﺎﺭ ﻭﻣﻮﺭ ﺷﺪﻥ ﻣﻴﻠﻴﻮﻧﻬﺎ ﺳﺎﻝ ﺩﻳﮕﺮ ﺗﮑﺮﺍﺭ ﮔﺬﺷﺘﻪ ﻫﺎ ﺩﺭ ﺁﻳﻨﺪ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ﺭﺍﺩﺭ ﭘﻴ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 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 ﻭ ﻫﻤﻴﻦ ﺳﻠﻮﻙ ﺍﻟﻬﻰ ﺩﺭ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ﻗﺎﺋﻢ ﺭﺍ ﺑﺎﻳﺪ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ﻫﻢ ﺑﺮﻭﻧﺪ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ﺃﺗﻢ ﻭ ﭘﺎﺋﻴﻦ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ﮐﻦ ﻓﻴﮑﻮﻥ ﺍﻟﻬﻰ ﻭ ﺷﺪﻥ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 ﺍﺟﺮﺍ ﺧﻮﺍﻫﻨﺪ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ﻫﻤﻴﺸﻪ ﺍﺯ ﺑﻮﺳﺘﺎﻥ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ﻭ ﻋﺴﻞ ﻭ ﺷﻴﺮ ﻭ ﺷﺮﺍﺏ ﻭﺁﺏ ﺳﻠﺴﺒﻴﻞ ﺭﻭﺩﺧﺎﻧﻪ ﻫﺎﻯ ﺑﻬﺸﺘﻰ ﻣﻴﮕﻮﺋﻰ 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ﺃﮐﻨﻮﻥ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 ﻧﺰﺩ ﭘﻴﺮﺍﻟﻬﻰ ﺑﻤﻌﺮﻓﻰ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ﺑﺮﻗﺮﺍﺭ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ﻧﻮﺷﻴﺪﻧﻰ ﺳﻬﻞ ﺍﻟﻬﻀﻢ ﺗﻤﺎﻣﻰ ﺍﻧﺴﺎﻧﻬﺎ ﻭ ﺷﻴﺮ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ﻏﺬﺍﻯ ﺳﻠﻮﮐﻰ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ﺩﺭ ﺩﻭﺭﻩ ﺗﺮﺑﻴﺖ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ﻣﺎﺩﺭ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ﻭ ﻋﺴﻞ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ﺧﺎﺹ ﺍﻭﻟﻴﺎ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ﺍﺳﺖ ﮐﻪ ﻗﺎﺑﻞ ﺍﻧﺘﻘﺎﻝ ﻧﻤﻰ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ﻗﻄﺮﻩ ﻭ ﺩﺭﺩ ﻭﺗﻪ ﻣﺎﻧﺪﻩ ﺳﺎﻏﺮ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ﻣﺴﺘﻌﺪﺍﻥ ﺳﺎﻟﻚ ﺯﻣﺎﻧﻬﺎﻯ ﺩﺭﺍﺯﻯ ﺁﻧﺎﻥ 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ﻣﺴﺘﻰ ﺍﻟﻬﻰ ﺧﻮﺩ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ﭼﻨﺎﻥ ﭘﺮ ﺷﺪ ﻓﻀﺎﻯ ﺳﻴﻨﻪ ﺍﺯ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ﻓﮑﺮ ﺧﻮﻳﺶ ﮔﻢ ﺷﺪ ﺍﺯ ﺿﻤﻴﺮﻡ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ﺑﺰﺍﻫﺪ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ﻣﻴﮕﻮﻳﺪ ﮐﻪ ﻣﻦ ﻧﺒﻘﺪﺭ ﺩﺭ ﻓﮑﺮ ﻭ ﺗﺬﮐّﺮ 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ﺧﻮﺩ ﺭﺍ ﺩﺭ ﺳﻴﻨﻪ ﺧﻮﺩ ﺃﻧﺪﻭﺧﺘﻪ ﻭ ﭘﺮﻭﺭﺍﻧﺪ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ﻓﮑﺮ ﺷﺨﺼﻰ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ﺿﻤﻴﺮ ﻭﺍﺭﺍﺩﻩ ﻣﻦ ﺑﻴﺮﻭﻥ ﺭﻓﺘﻪ ﺍﺳﺖ ﮐﻪ ﺿﻤﻴﺮ ﻭﺩﻝ ﻭ ﺗﺼﻮﺭ ﻭ ﺣﺎﻝ ﮊﻧﺘﻴﻚ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ﺟﺎﺋﻰ ﺑﺮﺍﻯ ﻏﻴﺮ ﻳﺎﺩ ﭘﻴﺮ ﺍﻟﻬﻰ ﺧﺎﻟﻰ ﻧﺪﺍﺭﺩ 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ﻧﻴﺰ ﺩﺭ ﻣﻴﺎﻥ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ﭼﻴﺰ ﺭﺍ ﺍﻭ ﻣﻴﺪﺍﻧﺪ ﮐﻪ ﺣﺘﻰ ﺩﺭ ﺁﻳﻨﻪ ﺩﻳﻮﺍﺭ ﻋﮑ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ﺧﻮﺩ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ﻓﮑﺮ ﺩﻭﺳﺖ ﻳﺎﺩ ﺍﻟﻬﻰ ﺳﺎﻟﻚ ﺍﺳﺖ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ﺩﻳﮕﺮﺍﻥ ﻏﻴﺮ ﺳﺎﻟﻚ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ﺃﻓﮑﺎﺭ ﺁﻧﻬﺎ ﻧﺸﺨﻮﺍﺭ ﺩﺍﺋﻢ ﺁﻣﻮﺯﻩ ﻫﺎﻯ ﺩﻳﮕﺮﺍﻥ ﻏﻴﺮ ﺍﻟﻬﻰ ﺍﺳﺖ ﭼﻪ ﺯﻧﺪﻩ ﺑﺎﺷﻨﺪ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 ﮐﻪ ﻣﺮﺩﻩ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ﺍﺯ ﺯﻧﺪﮔﺎﻥ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ﺍﻓﮑﺎﺭ ﺯﻧﺪﻩ ﻭﻧﺎﺏ ﻭﺗﺎﺯﻩ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ﻗﺪﺡ ﭘﺮ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ﺩﺭ ﺩﻭﻟﺖ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ﺟﻮﺍﻥ ﺑﺨﺖ ﺟﻬﺎﻧﻢ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ﮔﺮﭼﻪ ﭘﻴﺮﻡ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ﺑﺴﺎﻗﻰ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ﭘﻴﻤﺎﻧﻪ ﻭ ﺳﺎﻏﺮ ﻣﺮﺍ ﭘﺮ ﺍﺯ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ﻭﺩﺳﺘﻮﺭﺍﺕ ﺧﻮﺩ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ﺷﺮﺍﺏ ﺃﻧﮕﻮﺭ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ﺑﺎﺯﮔﺸﺖ ﺑﺨﻠﻖ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ﺍﺯ ﻫﺮ ﮔﻨﺎﻫﻰ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ﮔﻨﺎﻫﺎﻧﺶ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ﺍﻟﻬﻰ ﺑﺮﺍﻯ ﺑﺎﺯﮔﺸﺖ ﺑﺨﻠﻖ ﭘﺎﻳﺎﻥ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ﻫﻤﭽﻨﺎﻥ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ﺩﻳﮕﺮﺍﻥ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ﺣﺮﺍﻡ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ﮔﻨﺎﻫﺎﻥ ﻣﻌﺮﻭﻑ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ﺍﺑﻬﺎﻯ ﻣﻌﺮﻭﻑ ﭼﻮﻥ ﻋﺒﺎﺩﺍﺕ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ﻋﻤﺮ 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ﮔﻨﺎﻩ ﻭ ﺷﺮﻙ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ﺑﺪﺗﺮﻳﻦ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ﻧﮑﺮﺩ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ﺍﺯ ﮔﻨﺎﻫﺎﻥ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ﭘﻴﺎﻣﺒﺮ ﻭﺍﻣﺎﻣﺎﻥ ﻭﺍﻭﻟﻴﺎ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ﺧﻮﺩﺷﺎﻥ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ﺍﻣﺎﻣﺎﻥ ﻭ ﺍﻭﻟﻴﺎ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ﺗﻔﻮﻳﺾ ﻭﺁﺯﺍﺩﻯ ﻋﻤﻞ ﺍﺯ ﻃﺮﻑ ﺧﺪﺍﻭﻧﺪ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 ﺯﻣﺎﻥ ﻭﻣﮑﺎﻥ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ﺷﺮﺍﻳﻂ ﺧﺎﺹ ﺁﻟﻮﺩﮔﻰ ﻫﺎﻯ ﺭﻭﺍﻥ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ﺩﺳﺘﻮﺭ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ﭘﺰﺷﮑﺎﻥ ﮐﻪ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ﺑﻴﻤﺎﺭ ﺩﺳﺘﻮﺭ ﭘﺮﻫﻴﺰ ﻭ ﮐﺎﺭﺑﺮﺩ ﺩﺍﺭﻭ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 ﻗﻄﻊ ﻣﻴﮕﺮﺩﻧﺪ 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ﺍﺯ ﺳﺮ ﺩﻭﻟﺖ ﻋﺸﻖ ﻭ ﺳﻠﻮﻙ ﺍﻟﻬﻰ ﺑﺎ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ﻭ ﺑﺎﺯﮔﺸﺖ ﺑﺨﻠﻖ ﺭﺳﻴﺪ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ﻭﺟﻮﺍﻥ ﺑﺨﺖ ﺷﺪﻡ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ﻇﺎﻫﺮﺍ ﭘﻴﺮﻡ ﺩﺭ</w:t>
      </w:r>
      <w:r w:rsidR="00DE77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ﺟﻮﺍﻥ ﻭ ﻧﻴﺮﻭﻣﻨﺪ ﺩﺭ ﻋﻘﻞ ﻭ ﺍﺩﺭﺍﻙ ﻭ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ﺩﺭﻳﺎﻓﺖ ﺍﻟﻬﺎﻣﺎﺕ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ﺍﺣﻮﺍﻝ ﺗﺎﺯ</w:t>
      </w:r>
      <w:r w:rsidR="009C634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ﺳﺒﺐ ﺁﺭﺍﻣﺶ ﺍﻋﺼﺎﺏ ﻭﺗﻦ ﻭ ﺍﺣﻮﺍﻝ ﻭﺑﺎﻋ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ﻃﻮﻝ ﻋﻤﺮ ﺍﻭﻟﻴﺎ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ﺧﺪﻣﺎﺕ ﺑﻴﺸﺘﺮﻯ ﺑﻬﺪﺍﻳﺖ ﺳﻠﻮﮐﻰ ﺩﻳﮕﺮﺍﻥ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ﻗﺮﺍﺭﻯ ﺑﺴ</w:t>
      </w:r>
      <w:r w:rsidR="006D1D6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ﺑﺎ ﻣﻰ ﻓﺮﺷﺎﻥ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ﺭﻭﺯ ﻏﻢ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ﺑﺠﺰ ﺳﺎﻏﺮ ﻧﮕﻴﺮﻡ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ﻗﺮﺍﺭ ﻭ ﺗﻌﻬّﺪ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ﻓﺮﻭﺷﺎﻥ ﺍﻟﻬﻰ ﺑﺴﺘﻬﺎﻡ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ﺭﻭﺯﻫﺎﻯ ﻏﻢ ﻭ ﻗﺒﺾ ﻭ ﻏﺼّﻪ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ﺳﺎﻏﺮ ﻧﮕﻴﺮﻡ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ﻏﻢ ﺑﺎﺭ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ﻫﻨﮕﺎﻡ ﻃﻠﺐ ﺳﺎﻏﺮﻯ ﻧﺎﺏ ﺍﻟﻬﻰ ﺍﺯ ﺧﺪﺍﻭﻧﺪ ﺍﺯ ﻃﺮﻳﻖ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ﻭﺗﻮﺳّﻠﺎﺕ ﺧﻮﺩ ﺍﺩﺍﻣﻪ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 ﺍﺯ ﭘﻴﺮ ﺍﻟﻬﻰ ﺑﻨﺠﺎﺕ ﺧﻮﺩ ﻧﻤﻰ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ﺣﮑﻤﺘﻰ ﻭ ﺩﺳﺘﻮﺭﻯ ﺍﺯ ﻏﻴﺮ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 ﻧﻤﻰ ﮔﻴﺮﻡ ﮐﻪ ﭘﻴﺮ ﻣﻌﺮﻓﻰ ﺷﺪﻩ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ﻭﺟﺎﻧﺸﻴﻨﻰ ﻫﻢ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ﺳﺎﻟﻚ ﺑﺎ ﭘﻴﺮ ﻫﻤﺎﻥ ﻗﺮﻩ ﮔﻴﺮﻯ ﻭ ﺧﻮﺭﻩ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ﺗﻮﺳّﻠﺎﺕ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ﺍﺟﺮﺍﻯ ﺩﺳﺘﻮﺭﺍﺕ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ﺗﻤﺎﻡ ﻋﻤﺮ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ﻣﺸﻐﻮﻝ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ﺣﺼﻮﻝ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ﭘﺎﻳﺎﻥ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ﻗﺮﺍﺭ ﻭ ﭘﻴﻤﺎﻥ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ﺳﺎﻏﺮ ﮔﺮﻓﺘﻦ ﺳﺎﻟﻚ ﮐﻪ ﺍﺯ ﻏﻴﺮ ﭘﻴﺮ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ﭘﺮﺳﺘﻰ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ﺳﺎﻏﺮﻯ ﺍﺯ ﭘﻴﺮ ﺍﻟﻬﻰ ﺧﻮﺍﺳﺘﻦ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ﺩﺳﺘﻮﺭ ﻭ ﻫﺪﺍﻳﺖ ﺟﺪﻳﺪﻯ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ﻣﻄﻠﺐ ﻣﻨﻄﻘﻰ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ﺗﺄﻳﻴﺪ ﭘﻴﺮ 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ﺁﻧﮕﺎﻩ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ﺍﻣﻮﺭ ﺩﺭﺣﮑﻢ ﺷﺒﻬﻪ ﺭﻓﺘﺎﺭ ﻗﺎﺑﻞ ﺍﺟﺘﻨﺎﺏ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6D1D60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ﻣﺒﺎﺩﺍ ﺟﺰ ﺣﺴﺎﺏ ﻣﻄﺮﺏ ﻭ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ﻧﻘﺸﻰ ﮐﺸﺪ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ﮐﻠﻚ ﺩﺑﻴﺮﻡ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ﺁﺭﺯﻭ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ﻗﻠﻢ 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ﻭﻣﺘﺼﺪﻳﺎﻥ ﺍﻟﻬﻰ 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ﮐﻪ ﺩﺭ ﻣﺤﺎﺳﺒﺎﺕ ﺩﺑﻴﺮ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ﺣﺴﺎﺏ ﻣﻄﺮ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 ﻟﻮﺡ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ﺳﺎﻟﻚ ﺑﻬﻴﭻ ﮐﺎﺭﻯ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ﮐﺎﺭ ﻣﻄﺮﺏ ﭘﻴﺮ ﺍﻟﻬﻰ ﺧﻮﺩ ﺳﺮﻣﺴﺘﻰ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ﻭﻓﮑﺮ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ﻭﺭﻭﺍﻥ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ﻗﻠﻢ ﻭ ﺩﺳﺘﻮﺭﺍﺕ ﺑﺮ ﻟﻮﺡ ﻭﺟﻮﺩﺍﻭ ﺷﺒﺖ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ﺟﺰ ﻣﻰ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ﭘﻴﺮ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ﻭﺗﻌﻠﻴﻤﺎﺕ ﻭ ﺩﺳﺘﻮﺭﺍﺗﺴﻠﻮﻙ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ﺑﺪﻳﮕﺮﻯ ﺗﻮﺟّﻪ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ﺑﻔﺮﻣﺎﻥ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ﺩﺭﻳﻦ ﻏﻮﻏﺎ ﮐﻪ ﮐ</w:t>
      </w:r>
      <w:r w:rsidR="006D1D6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</w:t>
      </w:r>
      <w:r w:rsidR="006D1D6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 ﻧﭙﺮﺳﺪ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ﻣﻦ ﺍﺯ ﭘﻴﺮ ﻣﻐﺎﻥ ﻣﻨّﺖ ﭘﺬﻳﺮﻡ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ﻧﻔ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 ﻭﻧﻪ ﻭﺍ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ﻧﻔﺴﺎﻩ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ﺧﻮﺩ ﭘﺮﺳﺘﻰ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ﺑﺎﺯﺍﺭ ﻣﮑﺎﺍﺭﻩ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ﻣﮑﺮ ﻭ ﻏﻮﻏﺎﻯ ﺁﺧﻮﻧﺪﻫﺎ ﻭ ﺩﻳﻦ ﻓﺮﻭﺷﺎﻥ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 ﻫﻢ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ﻗﻴﺎﻣﺖ ﺑﮑﺴﻰ ﻧﻤﻴﺮﺳﺪ ﻭ ﺍﺣﻮﺍﻟﻰ ﻧﻤﻰ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ﺟﻨﺠﺎﻝ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ﺟﻬﻨّﻤﻰ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ﻣﻐﺎﻥ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ﻣﻨّﺖ ﭘﺬﻳﺮ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ﭘﺮﺳﺘﺶ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ﺗﮑﻠﻴﻒ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ﺍﺟﺮﺍﻯ ﺑﺪﻭﻥ ﺗﺮﺩﻳﺪ ﺍﺯ ﺩﺳﺘﻮﺭﺍﺕ ﺍﻭ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6D1D60" w:rsidRPr="004D5F6B" w:rsidRDefault="00A63616" w:rsidP="00DE77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ﺧﻮﺷﺎ ﺁﻥ 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ﺍﺳﺘﻐﻨﺎﻯ ﻣﺴﺘﻰ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ﻓﺮﺍﻏﺖ ﺑﺎﺷﺪ ﺍﺯ ﺷﺎﻩ ﻭ ﻭﺯﻳﺮﻡ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ﺁﺭﺯﻭﻯ ﭼﻨﺎﻥ ﺳﺮﻣﺴﺘﻰ ﺍﺯ ﺑﺎﺩﻩ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ﻣﺴﺘﻰ ﮐﺎﻣﻞ ﻧﻴﺎﺯﻯﺑﻬﻴﭻ ﺷﺮﺍﺑﻰ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ﻣﮕﺮﺑﻤﻰ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ﺩﺭ ﮐﻤﺎﻝ ﺍﻟﻬﻰ ﺧﻮﺩ ﺩﺭ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ﺩﺭ ﺩﻭﺭﻩ ﺳﻠﻮﻙ ﺍﺯ ﻫﺮ ﺷﺎﻩ ﻭﻭﺯﻳﺮ ﺳﻴﺎﺳﻰ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ﻫﺮﺍﺳﻰ ﻭ ﻃﻤﻌﻰ ﻧﺪﺍﺷﺘﻪ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ﭼﺸﻤﺶ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ﻭﺯﺑﺎﻥ ﻭﺻﻮﺭﺕ ﻭﺩﺍﻣﺎﻥ ﺍﻭ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0A60A0" w:rsidRPr="004D5F6B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ﻣﻦ ﺁﻥ ﻣﺮﻏﻢ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ﻫﺮ ﺷﺎﻡ ﻭ ﺳﺤﺮﮔﺎﻩ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ﺯﺑﺎﻡ ﻋﺮﺵ ﻣﻰ ﺁﻳﺪ ﺻﻔﻴﺮﻡ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ﭼﻨﺎﻥ ﻣﺮﻍ ﭘﺮﻧﺪﻩ ﻣﻌﺮﺍﺝ ﺭﻭ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ﺳﻴﻤﺮﻍ ﻭ ﻋﻨﻘﺎ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ﺷﺎﻡ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ﺳﺤﺮﮔﺎﻩ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ﺷﺐ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ﺍﺭﺗﺒﺎﻁ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ﺻﻔﻴﺮ ﻭ ﺻﺪﺍﻯ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ﭘﺮﻧﺪﻩ ﺷﻨﻴﺪﻩ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ﮐﺎﻣﻞ ﺍﻟﻬﻰ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ﺑﺎ ﻋﺮﺵ ﺭﺣﻤﺎﻥ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ﺳﺎﻟﻚ ﺗﻨﻬﺎ ﻣﻴﺘﻮﺍﻧﺪ ﻣﻌﺮﺍﺝ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ﺩﺍﺭﺩ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ﺗﻨﻬﺎ ﭘﻴﺮ ﮐﺎﻣﻞ ﺣﺴﻴﻨﻰ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ﺍﻟﻬﻰ ﭘﻴﺮ ﺧﻮﺩ ﺩﺭ ﺭؤﻳﺎ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ﺑﺸﻬﻮﺩ ﺳﻮﻡ ﻓﺎﻃﻤﻰ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ﺑﻌﺎﻟﻢ ﻭ ﺁﺳﻤﺎﻥ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ﺳﻮﻡ ﻣﻴﺘﻮﺍﻧﺪ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ﺍﺳﺮﺍٴ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ﺷﺎﻫﺪﺍﻥ ﻧﻮﺭ ﻭ ﺻﻮﺭﺕ ﻣﺮﺗﻀﻮﻯ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ﻣﺴﻴﺢ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ﻭﺷﺎﻫﺪﺍﻥ ﺻﻮﺭﺕ ﭘﻨﺠﻢ ﻣﺼﻄﻔﻮﻯ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ﺑﺂﺳﻤﺎﻥ ﭘﻨﺠﻢ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ﺗﻮﺍﻧﺴﺖ ﺍﺯ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ﺑﺸﻬﻮﺩ ﺷﺸﻢ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ﺷﺎﻧ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ﺑﻤﻬﺪﻯ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ﺑﺎﻫﺮ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ﺑﻨﻮﺭ 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ﻧﻴﺰ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ﺭﺣﻤﺎﻥ ﻧﻴﺰ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ﺗﮑﺎﻣﻞ ﺭﻭﺣﻰ ﻭﺗﻘﺮ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ﺏ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ﻭﻫﻨﻮﺯ ﺑﻰ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ﻧﻬﺎﻳﺖ ﻣﻬﺪﻯ ﻫﺎﻯ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ﺗﮑﺎﻣﻠﺎﺕ ﺑﺎ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ﮐﺮﺍﻣﺎﺕ ﺍﻟﻬﻰ ﻋﻈﻴﻢ ﺗﺮ ﻭ ﻋﻈﻴﻢ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ﭽﻮ ﺣﺎﻓﻆ ﮔﻨﺞ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ﺳﻴﻨﻪ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ﺍﮔﺮ ﭼﻪ ﻣﺪﻋﻰ ﺑﻴﻨﺪ ﺣﻘﻴﺮﻡ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ﺧﻮﺩﺭﺍ ﻧﻤﻮﻧﻪ ﮐﻤﺎﻝ ﻣﻴﺪﺍﻧﺪ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ﮔﻨﺞ ﺷﺎﻳﺎﻥ ﺩﺭﺳﻴﻨﻪ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ﻣﺮﺍﺗﺐ ﺷﻬﻮﺩﻯ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ﺍﻟﻬﺎﻣﺎﺕ ﻟﺪﻧّﻰ ﻧﺎﻣﺤﺪﻭﺩ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ﻭﺣﻮﺯﻩ ﺗﻌﻠﻴﻤﻰ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ﻗﺸﺮﻳّﻮﻥ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ﺭﺍ ﺣﻘﻴﺮ 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ﻭﺗﺤﻘﻴﺮ ﮐﻨﻨﺪ ﻭﺧﻮﺩﺭﺍﻋﺎﻟﻢ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ﻧﻤﺎﺯ ﺷﺎﻡ ﻏﺮﻳﺒﺎﻥ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ﮔﺮﻳﻪ ﺁﻏﺎﺯﻡ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E77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ﺑﻤﻮﻯ ﻫﺎﻯ ﻏﺮﻳﺒﺎﻧﻪ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ﻗﺼّﻪ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ﭘﺮﺩﺍﺯﻡ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ﭼﻮﻥ ﻧﻤﺎﺯ ﻭ ﺻﻠﺎﺕ ﻭﺍﺭﺗﺒﺎﻃﺎﺕ ﻋﺒﺎﺩﻯ ﺩﺭ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ﺷﺎﻡ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ﻏﺮﻳﺒﺎﻥ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ﻋﺰﻟﺘﮕﺎﻩ ﺳﻠﻮﮐﻰ ﺧﻮﻳﺶ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ﺗﻌﻠﻴﻤﺎﺕ ﭘﻴﺮ ﺁﻏﺎﺯ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ﮔﺮﻳﻪ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ﮐﻪ ﺃﺷﻚ ﭼﺸﻤﺎﻥ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 ﺍﻟﻬ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ﺣﺮﮐﺖ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ﭘﻠﮑﺎﻥ ﭼﺸﻢ ﺳﺮﺍﺯﻳﺮ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ﺗﺨﻢ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ﺧﺸﻚ ﻧﺸﻮﺩ ﻭﺑﺎﻋ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ﺁﺭﺯﻭﻯ ﺩﻳﺪﺍﺭ ﻧﻮﺭ ﻣﺮﺍﺗﺐ ﺍﻟﻬﻰ ﻭ ﺷﻬﻮﺩﻫﺎﻯ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ﻣﻌﺮﻓﻰ ﺷﺪﻩ ﺧﺪﺍﻭﻧﺪﺭﺍ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ﭘﻠﮑﺎﻥ ﭼﺸ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ﺑﺮﻫﻢ ﻧﻤﻴﮕﺬﺍﺭﺩ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ﺑﺮﺍﻯ ﺁﻧﻰ ﺳﺮﻳﻊ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ﻣﺒﺎﺩﺍ ﺑﻘﻮﻝ ﻋﺎﺭﻓﻰ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ﺑﺨﻮﺍﻫﺪ ﻧﻈﺮﻯ ﺑﻤﻦ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ﻣﻦ ﺁﻧﮕﺎﻩ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ﭼﺸﻤﺎﻧﻢ ﺁﻣﺎﺩﻩ ﺩﻳﺪﻥ ﺍﻭ ﻧﺒﺎﺷﺪﻭﺑﺴﺘﻪ ﺑﺎﺷﺪ ﻳﺎ ﺑﺨﻮﺍﻫﺪ ﻟﺤﻈﻬﺎﻯ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ﺫﻫﻨﻰ ﺻﻮﺭﺕ ﭘﻴﺮ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ﻧﺨﺴﺘﻴﻦ ﻭﺍﺳﻄﻪ ﻋﺒﺎﺩﻯ ﻭ ﺍﻟﻬﻰ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ﻭ ﺩﻝ ﺧﻮﺩ ﺩﻭﺭ ﻧﻤﺎﻳﺪ ﻭﻏﺎﻓﻞ ﺑﻤﺎﻧﺪ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ﺗﻤﺎﻣﻰ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ﺷﺒﻬﺎ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ﻏﺮﻳﺒﺎﻥ ﻭ ﻏﺮﺑﺖ ﺗﻨﻬﺎﺋﻰ ﺳﺎﻟﻚ ﺩﺭ ﻋﺰﻟﺘﮕﺎﻩ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ﺟﺰ ﻣﺮﺍﺗﺐ ﺍﻟﻬﻰ ﻭﻭﻇﺎﻳﻒ ﺧﻮﺩﺩﺭ ﻧﻈﺮ ﻭﻓﮑﺮ ﺧﻮﺩ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ﻗﺮ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ﻭﺧﻮﺭﻫﻤﻨﺪﻯ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ﺍﻭﻗﺎﺕ ﺗﻮﺳّﻞ ﻋﺒﺎﺩﻯ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ﻭﺍﺳﻄﻪ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ﺃﺫﮐﺎﺭ ﺗﻮﺣﻴﺪﻯ ﺩﻓﻊ ﺷﺮﻙ ﺍﺣﺘﻤﺎﻟﻰ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ﺩﻳﮕﺮ ﺃﺫﮐﺎﺭ ﺗﻮﺣﻴﺪﻯ ﻓﺎﻃﻤﻰ ﻭ ﻏﻴﺮﻩ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ﻋﺒﺎﺩﺕ ﺧﻮﺩﺭﺍ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ﺑﺨﺪﺍﻭﻧﺪ ﻭﺁﺳﻤﺎﻥ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ﺒﺮﻭﺡ ﺳﺎﻟﻚ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 ﻭﺑﺨﺪﺍﻭﻧﺪﻣﻴﺮﺳﺪ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ﻭﺳﻴﻠﻪ ﺗﻮﺳّﻠﻰ ﻧﺒﻮﺩ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ﻋﺒﺎﺩﺕ ﻭ ﺩﻋﺎﺋﻰ 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ﻣﻘﺒﻮﻝ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ﺑﺨﻮﺩ ﺩﻋﺎ ﮐﻨﻨﺪﻩ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ﺑﺼﻮﺭﺕ ﺍﻭ 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ﻗﻬﻘﺮﺍﻯ ﺑﻴﺸﺘﺮﻯ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ﺑﺮﺍﻯ ﺭﻭﺡ ﺑﺪﻭﻥ ﺍﺭﺗﺒﺎﻁ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ﻮﭘﻨﺞ ﺗﻦ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 ﻭ ﺧﻮﻙ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 ﻣﺴﺦ ﻗﻬﻘﺮﺍﺋﻰ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ﻭﮐﺎﺭﻣﺎﺋﻰ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ﺑﺸﺮﻯ ﻣﺸﺮﮐﺎﻥ ﻗﺸﺮﻯ ﺍﻣﺮﻭﺯ ﺧﻮﺍﻫﺪ ﺑﻮﺩ ﭼﻪ ﺳﻨّﻰ ﺑﺪﻭﻥ ﺳﻨّﺖ ﺳﻠﻮﻙ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یعه که بقول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ﻣﺎﻡ ﺭﺿﺎ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ﺷﻌﺎﻉ ﺃﻧﻮﺍﺭ ﺷﻬﻮﺩﻯ ﭘﻨﺞ ﺗ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هستند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ﻫﺮ ﭘﻴﺮ ﮐﺎﻣﻞ ﺑﻤﻌﺮﻓﻰ ﺧﺪﺍﻭﻧﺪ ﺑﺮﺍﻯ ﺳﺎﻟﮑﻰ ﻭ ﺣﺴﻦ ﺍﻣﺎﻡ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ﺁﺷﮑﺎﺭ ﺑﻮﺩﻩ ﮐﻪ ﺍﻳﻨﻚ ﻏﻴﺮ ﺁﺷﮑﺎﺭ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ﺧﺪﺍﻭﻧﺪ ﺑﺮﺗﺮﻳﻦ ﮐﺎﻣﻞ ﺯﻧﺪﻩ 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ﺧﻮﺩ ﺍﺧﺘﻴﺎﺭ ﻭﺍﻧﺘﺨﺎﺏ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ﻏﻴﺒﺖ ﺻﻐﺮﺍ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ﻭﭘﺸﺎﺯ ﻣﺮﮒ ﺩﺭﻏﻴﺒﺖ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ﮐﺒﺮﺍ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ﺁﻏﺎﺯ ﻏﻴﺒﺖ ﺻﻐﺮﺍ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ﻣﺎﻡ ﺯﻣﺎﻥ ﺟﺪﻳﺪ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ﺩﻭﻡ ﺧﻮﻳﺶ ﺩﻳﺪﺍﺭ ﻣﻴﻨﻤﺎﻳﻨﺪ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ﺷﻬﻮﺩ ﺳﻮﻡ ﻓﺎﻃﻤﻰ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ﺭﺣﻢ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ﻭﻣﺎﺩﺭ ﻧﻮﻉ ﺑﺸﺮﻯ ﺩﺭ 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ﻋﻠﺎﻣﺖ ﺍﺭﺗﻀﺎﻯ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ﺑﻨﻮﺭ ﻗﺎﺋﻢ ﻭ ﭘﻴﺎﻣﺒﺮ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ﻭﭘﻨﺠﻢ 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ﺳﺎﻟﻚ ﺷﺎﻧ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ﺑﺎﺯﮔﺸﺖ ﺑﺨﻠﻖ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ﻓﻮﺭﻯ ﺑﻨﻮﺭ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ﺑﺎﺯﮔﺸﺘﻰ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ﻫﻔﺘﻢ ﻋﺮ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ﻧﻴﺮ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ﺷﻬﻮﺩﻫﺎ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ﺩﻭﺭﻩ ﺳﻠﻮ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ﻮﺩﺭ ﺭؤﻳﺎ ﺑﺪﺍﻥ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ﺍﺳﺘﻌﺪﺍﺩ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ﻫﻤّﺖ ﻭﻫﻮﻡ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ﻭﺍﻭﻡ ﮐﺮﺩﻥ ﻓﻌﻠﻰ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ﺟﺪﻯ 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ﻣﺪﺍﻡ ﮐﻤﻚ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ﻭ ﻋﻤﻞ ﻋﺒﺎﺩﻯ 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ﺳﺎﻟﮑﻰ ﻣﻴﺘﻮﺍﻧﺪ ﺑﻨﻮﺭ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ﺑﺎﮐﺎﻣﻠﺎﻥ ﺃﻫﻞ ﮐﺘﺎ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ﺃﺩﻳﺎ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ﺑﺸﻬﻮﺩﻫﺎﻯ ﺃﻧﺒﻴﺎﻯ ﺍﻭﻟﻰ ﺍﻟﻌﺰﻡ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ﻭﺷﻬﻮﺩ ﻋﺮﺷﻰ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ﺍﺗﻤﺎﻡ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ﺗﺎ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ﺍﻟﻬﻰ ﺩﺭﺗﺨﻠﻴﻪ ﻭﺗﺤﻠ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ﻣﻌﺮﺍﺝ ﻭ ﺍﺳﺮ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ﺭﻭﺡ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ﻣﻴﺮﺳﺪ ﮐﻪ ﭘﻴﺎﻣﺒﺮ ﮔﻮﻧﻪ ﻭ ﺑﺮﺗﺮ ﺍﺯ ﺃﻧﺒﻴﺎﻯ ﺍﻭﻟﻰ ﺍﻟﻌﺰﻡ ﻗﺒﻞ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 ﺍﻟﻬﻰ ﻭﺑﻌ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ﻭﻣﺤﻤﺪﻯ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ﻋﻠﻰ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ﺣﺴﻴﻨﻰ ﺯﻧﺪﻩ ﺧﻮﺍﻫﺪ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ﻭﭘﺸﺎﺯ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ﻧﻬﺎﻳﺖ ﺍﺯ 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ﻭﺗﺠﻠّﻴﺎﺕ ﺍﻟﻬﻰ ﺑﺮﺗﺮ ﺍﺯ 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ﺩﺭ ﭘﻴ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ﻓﺮﺿﺎ ﺑﻨﻮﺭ ﺍﻟﺄﻧﻮﺍﺭ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ﻭﺷﺪﻥ ﻭ ﺻﻴﺮﻭﺭﺗﻰ ﺭﺍ 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ﻓﺮﻣﺎﻥ ﮐﻦ ﻓﻴﮑﻮﻥ ﺍﻧﺠﺎﻡ ﮔﺮﻓﺘﻪ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ﻫﻤﺎﻥ ﻣﻌﺮ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ﺏ(ﺃﻫﻮ)ﺩﺭ ﺃﻫﻮﺭﻣﺰﺩﺍ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ﺍﻟﺄﺻﻞ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ﻫﺰﺍﺭﺍﻥ ﻭﺍﮊ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فا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ﺭﺳﻰ ﺩﻳﮕﺮ 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ﺒﮑﺎﺭ ﻣﻴﺒﺮﺩﻧﺪ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ﻭﻗﺮﺁﻥ ﻭﺍﺣﺎﺩﻳ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ﻋﺮﺑﻰ ﺍﻣﺮﻭﺯ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ﻣﻤﻠﻮ ﺍﺯ ﺍﻳﻦ ﻭﺍﮊﻩ ﻫﺎﻯ ﻓﺎﺭﺳﻰ ﺩﺭﻯ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ﺃﻫﻮ ﻳﺎ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ﻳﻌﻨﻰ(</w:t>
      </w:r>
      <w:r w:rsidR="00AB48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الذ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ﻫﻮ)ﻳﻌﻨﻰ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(ﺍﻭ ﻭ ﻫﻮ)ﺧﺪﺍﻭﻧﺪ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ﻋﻤّ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ﺍﺯﻫﺮﮔﻮﻧﻪ ﻫﺴﺘﻰ ﺩﺭﻫﺎﻫﻮﺕ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ﺩﺭﺍﺳﻢ ﺍﻟﺒﺎﻃﻦ ﻭ ﺍﻟﺨﺎﺭﺝ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ﺍﻟﻬﻰ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ﻋﺪﻡ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ﻣﺎﺳﻮﺍﻩ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 ﻭ ﻓﻠﺎﺳﻔﻪ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ﺍﺳﻠﺎﻣﻰ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ﻭﻋﺮﻓﺎ ﻧﻴﺰ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ﺻﺎﺩﺭ ﺍﻭﻝ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ﺁﻓﺮﻳﺪﻩ ﻧﺨﺴﺘﻴﻦ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ﻏﺮﺑﺖ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ﻣﻮﻳﻪ ﻫﺎ ﻭ ﺃﺷﻚ ﺭﻳﺰﻯ ﻭ ﻏﺼّﻪ ﻫﺎ ﻭ ﻗﺼّﻪ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ﻓﺮﺍﻭﺍﻧﻰ ﺑﺎ ﺧﺪﺍﻭﻧﺪ ﻭﻣﺮﺍﺗﺐ ﺗﻮﺳّﻞ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ﺗﺨﻠﻴﻪ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ﺣﻴﻮﺍﻧﻰ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ﺑﺴﺮﺣﺪ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ﺍﺯ ﻧﻈﺮ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ﺗﺤﻠﻴﻪ ﺑﺼﻔﺎﺕ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ﺑﺸﻬﻮﺩﻫﺎﻯ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ﺗﺠﻠّﻴﺎﺕ ﺍﻟﻬ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ﺑﺸﻬﻮﺩﻫﺎﻯ ﻫﻔﺘﮕﺎﻧﻪ ﻗﻮ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ﻗﻮ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ﺳﭙﺎ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ﺳﺘﺎﻳﺶ ﺍﺯ ﺳﺎﻟﻚ ﻭﺗﺄﻳﻴﺪ ﺍﺣﻮﺍﻝ ﺍﻭﺭﺍ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ﻗﺼّﻪ ﻫﺎ ﻳﺎ ﺩﺍﺳﺘﺎﻧﻬﺎ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(ﻗ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ﺺ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)ﻭ ﭘﻴﮕﻴﺮﻯ ﻭ ﺭﺩ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ﭘﺎﻯ ﭘﻴﺮ ﺍﻟﻬﻰ ﺑﺮﺍﻯ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ﻧﺰﺩﻳﮑﺘﺮ ﺷﺪﻥ ﻭ ﺗﻘﺮﺏ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ﻗﺺ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ﻗﻴﭽﻰ ﮐﺮﺩﻥ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ﻗﻄﻌﻰ ﻋﻤﻞ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ﺗﻨﻬﺎ ﭘﻴﺮ ﻗﻴﭽﻰ ﮐﻨﻨﺪﻩ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ﺍﻣﺎﺭﻩ ﻭﮐﺸﺘﻦ ﺁﻥ ﺩﺭ ﻣﺮﮒ 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ﺑﺘﻮﺍﻧﺪ ﺑﺮ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 ﻗﺎﺋﻢ ﺭﻭ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ﻟﻘﺪ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ﻧﺠﺎﺕ ﻧﻮﻋﻰ ﻫﻤﻴﺸﻪ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ﻋﺒﻮﺭ ﺍﺯ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ﺭ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ﻣﻴﺒﺎﺷﺪ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ﺑﻴﺎﺩ ﻳﺎﺭ ﻭ ﺩﻳﺎﺭ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ﺁﻧﭽﻨﺎﻥ ﺑﮕﺮﻳﻢ ﺯﺍﺭ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ﺍﺯ ﺟﻬﺎﻥ ﺭﻩ ﻭ ﺭﺳﻢ ﺳﻔﺮ ﺑﺮﺃﻧﺪﺍﺯﻡ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ﺳﺎﻟﻚ ﺩﺭ ﻏﺮﺑﺖ ﻭ ﺷﺎﻡ ﻏﺮﻳﺒﺎﻥ ﺩﻭﺭﻩ ﺳﻠﻮﻙ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ﺍﺯ ﺩﺭﺩ ﻓﺮﺍﻕﻣﺤﺒﻮ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ﻮﻋﺪﻡ ﺗﻮﻓﻴﻖ ﻫﺪﺍﻯ ﻧﻬﺎﺋﻰ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ﺑﮕﺮﻳﻪ ﻭﻧﺎﻟﻪ ﺍﻓﺘﺎﺩﻩ ﻭﺧﻮﺍﻫﺪ ﺍﻓﺘﺎﺩ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ﺑﻴﺎﺩ ﻳﺎﺭ ﺍﻟﻬﻰ ﻭﺩﻳﺎﺭ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ﺩﻳﺮ ﻭﺧﺎﻧﻘﺎﻩ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ﻭﻧﻪ ﺧﺎﻧﻪ ﻭﺷﻬﺮ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ﮔﺮﻳﻪ ﺧﻮﺍﻫﻢ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ﺭﺳﻢ ﻭ ﺭﺍﻩ ﺳﻔﺮ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 ﺭﺍ ﺑﺮ ﺃﻧﺪﺍﺯﻡ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ﻏﺮﺑﺖ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ﺍﺯ ﺷﻴﺮﺍﺯ ﺑﻴﺮﻭﻥ ﻧﺮﻓﺘﻪ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ﺩﻳﺎﺭ ﺧﺎﻧﻘﺎﻩ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پیر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ﻣﻌﺒﺪ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ﺁﻥ ﺑﻴﺮﻭﻥ ﻧﺮﻓﺘﻪ ﺍﺳﺖ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ﺳﻔﺮﻫﺎﻯ ﺍﻟﻬﻰ ﺧﻮﺩ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ﺑﺨﺪﺍ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ﺭﻧﺠﻬﺎ ﻭ ﻣﻮﻳﻪ ﻫﺎ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ﺿﺮﻭﺭﺕ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ﺗﺰ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کیه ها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ﻭﺗﻘﻮﻳﺖ ﺍﺭﺍﺩﻩ ﻭ ﻋﺸﻖ ﺧﻮﺩﺭﺍ ﺗﮑﻤﻴﻞ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ﺁﻧﻘﺪﺭ ﺑﺘﻤﺮﮐﺰ ﻭ ﺍﺷﻚ ﺭﻳﺰﻯ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ﺑﻨﺠﺎﺕ ﺷﻬﻮﺩﻯ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ﺍﺯ ﺩﻳﺎﺭ ﺣﺒﻴﺒﻢ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ﻧﻪ ﺍﺯ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 ﻏﺮﻳﺐ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</w:t>
      </w:r>
      <w:r w:rsidR="00FA7BA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ﻬﻴﻤ</w:t>
      </w:r>
      <w:r w:rsidR="00FA7BA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ﻨﺎ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ﺑﺮﻓﻴﻘﺎﻥ ﺧﻮﺩ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ﺭﺳﺎﻥ ﺑﺎﺯﻡ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ﻳﺎﺭ ﻭﺩﻳﺎﺭ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ﺗﻮﺿﻴﺢ ﭘﻴﺮ ﻭ ﺧﺎﻧﻘﺎﻩ 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ﺑﭙﻴﺮ ﺍﻟﻬﻰ ﺧﻮﺩ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ﻣﻬﻴﻤﻦ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ﺩﺍﺭﺍﻯ ﻫﻴﻤﻨﻪ ﻭ ﺗﺴﻠّﻂ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ﺭﻭﺍﻥ ﻭﻓﮑﺮ ﻭ ﺳﺮﻧﻮﺷﺖ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ﻣﻦ ﺁﺩﻡ ﻏﺮﻳﺐ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ﻣﻔﻬﻮﻡ ﺳﺮﺯﻣﻴﻨﻰ 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ﻏﺮﻳﺐ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ﻧﻤﻴﺒﺎﺷﻢ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ﺍﺯ ﺳﺮﺯﻣﻴﻦ ﻣﺤﺒﻮﺏ ﺁﻣﺪ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ﻋﺰﻟﺖ ﻧﺸﺴﺘﻬﺎﻡ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ﻣﻦ ﮐﺎﻓﻰ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ﻭﺍﻓﺘﺨﺎﺭ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ﺷﺎﻳﺴﺘﻪ ﻭ ﺑﺎﻳﺴﺘﻪ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ﻏﺮﺑﺖ ﻧﺸﻴﻨﻰ ﻣﻴﺒﺎﺷﻢ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ﻭﭘﻴﺮ ﮐﻪ ﻣﻬﻴﻤﻦ ﺍﻭ ﻫﺴﺘﻨﺪ ﻣﻴﺨﻮﺍﻫﺪ ﮐﻪ ﺑﺎﺭ ﺩﻳﮕﺮ ﺣﺎﻓﻆ ﺭﺍ ﺑﮑﻨﺎﺭ ﻣﺤﺒﻮﺏ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ﻭﺭﻗﻴﺒﺎﻥ ﺑﺮﺳﺎﻧﺪ ﺍﮔﺮ ﻧﺠﺎﺕ ﻳﺎﺑﺪ ﻣﻬﻴﻤﻦ ﺩﺍﺭﺍﻯ ﻫﻴﻤﻨﻪ ﻭ ﻋﻈﻤﺖ ﻭ ﻗﺪﺭﺕ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ﺳﺎﻟﻚ ﺭﺍ ﺑﺮﺍﻯ ﺗﻘﺮﺏ ﺑﺨﺪﺍﻭﻧﺪ ﻭﻫﻮﻡ ﻭ ﺍﻭﻡ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ﻭﻣﻌﻠّﻢ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 ﻓﻌﻠﺎ ﻫﺪﻑ ﻭﻣﻮﺭﺩ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ﺗﻮﮐّﻞ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ﻋﻤﻠﺎ ﺍﺯ ﻣﺤﺒﻮﺏ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ﺣﻀﻮﺭ ﺩﺭ ﻋﺰﻟﺘﮕﺎﻩ ﺑﺮﺍﻯ ﻣﺮﮒ ﺍﺭﺍﺩﻯ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ﻓﻮﺭﺍ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ﻣﺠﺪﺩﺍ ﺑﻨﺰﺩ ﭘﻴﺮ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ﮐﻨﺎﺭ ﺭﻓﻴﻘﺎﻥ ﻫﻢ ﺳﻔﺮ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ﻭﮐﺎﻣﻞ ﺩﺭﻭ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ﻗﺮﺍﺭﺑﮕﻴﺮﺩ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ﺭﻭﺡ ﺣﺎﻓﻆ ﺍﮔﺮ ﺑﺨﻠﻖ ﺑﺎﺯ ﻧﮕﺸﺖ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ﺭﻓﻴﻖ ﺍﻋﻠﺎﻯ ﺧﻮﺩ 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ﻫﻔﺖ ﻫﺰﺍﺭﻩ ﺑﻬﺸﺘﻰ ﺧﻮﺩﺭﺍ ﺑﮕﺬﺭﺍﻧﺪ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ﻧﻮﻉ ﻓﻮﻕ ﺑﺸﺮﻯ ﻣﻬﺪﻯ ﻣﻮﻋﻮﺩ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6D1D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ﭽﻬﺎﺭﺻﺪ ﻫﺰﺍﺭ ﺳﺎ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ﻧﺘﻈﺎﺭ ﺑﻬﺸﺘﻰ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ﺠﻬﺎﻧ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کیفیّت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ﺍﺭﺍﺩ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ﻨﻮﻉ ﻓﻮﻕ ﺑﺸﺮ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ﺒﺎﺗﮑﺎﻣ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ﺘﻔﺎﻭﺗﻬﺎ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ﺧﺪﺍﻯ ﺭﺍ ﻣﺪﺩﻯ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ﺭﻓﻴﻖ ﺭﻩ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ﺑﮑﻮﻯ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ﺩﻳﮕﺮ ﻋﻠﻢ ﺑﺮ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ﺍﻓﺮﺍﺯﻡ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ﭘﻴﺮ ﺍﻟﻬﻰ ﺭﻓﻴﻖ ﺭﺍﻩ ﻭ ﺳﻔﺮ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ﻭ ﻣﺪﺩﻯ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ﺑﺘﻮﺍﻧﺪ ﺑﮑﻮﻯ ﻣﻴﮑﺪﻩ ﻭﺧﺎﻧﻘﺎﻩ ﭘﻴﺮ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ﻋﻠﻢ ﻭﭘﺮﭼﻢ ﮐﻤﺎﻝ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ﺍﻓﺮﺍﺯﺩ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ﺷﺨﺼﻰ ﺣﺎﻓﻆ ﺍﻋﻠﺎﻡ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ﺧﺮﺩ ﺯﭘﻴﺮﻯ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ﮐﺴﻰ ﺣﺴﺎﺏ ﺑﺮ ﮔﻴﺮﺩ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ﺑﺎﺯ ﺑﺎ ﺻﻨﻤﻰ ﻃﻔﻞ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ﻋﺸﻖ ﻣﻰ ﺑﺎﺯﻡ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ﻋﻘﻞ ﺣﺎﺿﺮ ﻧﻴﺴﺖ ﭘﻴﺮﻯ ﺣﺎﻓﻆ ﺭﺍ ﺑﺤﺴﺎﺏ ﻧﻴﺎﻭﺭﺩ ﻭ ﺍﻋﺘﺒﺎﺭ ﺟﻮﺍﻧﻰ ﻭﺗﺎﺯ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ﺒﺤﺎﻓﻆ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 ﻭ ﭼﻨﺎﻥ ﻣﻴﭙﻨﺪﺍﺭﺩ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ﻃﻔﻠﻰ ﺩﺭ ﻋﻘﻞ ﻋﺸﻖ ﻭﺭﺯﻯ ﻣﻴﮑﻨﻢ ﻭﮐﺎﺭ ﺳﺎﻟﻚ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ﮐﻮﺩﮐﺎﻥ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ﭼﻨﺎﻥ ﺑﻤﻌﺸﻮﻕ ﻣﻬﺮ ﻣﻰ ﻭﺭﺯﺩ ﮐﻪ ﻓﺮﻣﺎﻥ ﻣﺮﮒ ﺍﻭﺭﺍ ﻣﻰ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ﻧﺎﻇﺮ ﺧﺎﺭﺟﻰ ﮐﺎﺭ ﺣﺎﻓﻆ ﺳﺎﻟﻚ ﻭ ﻋﺎﺷﻖ ﺭﺍ ﮐﻮﺩﮐﺎﻧﻪ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ﺑﺠﺰ ﺻﺒﺎ ﻭ ﺷﻤﺎﻟﻢ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ﻧﻤﻰ ﺷﻨﺎﺳﺪ ﮐ</w:t>
      </w:r>
      <w:r w:rsidR="00032AD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ﻋﺰﻳﺰ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ﺑﺠﺰ ﺑﺎﺩ ﻧﻴﺴﺖ ﺩﻣﺴﺎﺯﻡ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ﺗﻘﻴّﻪ ﻣﺪﺍﻭﻡ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ﺍﺯ ﮐﺎﺭ ﻋﺒﺎﺩﻯ ﺍﻭ ﺳﺮ ﺩﺭ ﻧﻴﺎﻭﺭﺩ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ﺭﻳﺎﮐﺎﺭﻯ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ﺟﺰ ﭘﻴﺮ ﺍﻟﻬﻰ ﻭ ﺑﺎﺩ ﺻﺒﺎ ﻭ ﺑﺎﺩ ﺷﻤﺎﻝ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ﺩﺭ ﺳﻠﻮﻙ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ﺤﺘﻰ ﺳﺎﻟﻚ ﻣﻠﺎﻣﺘﻰ ﻋﻤﺪﺍ ﺧﻠﺎﻑ ﺷﺮﻋﻰ ﺭﺍﻳﺞ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ﺪﻳﮕﺮﺍﻥ ﺍﻭﺭﺍ ﻣؤﻣﻦ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ﻭﻣﺴﻠﻤﺎﻥ ﻫﻢ ﻧﺪﺍﻧﻨﺪ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ﺁﺧﻮﻧﺪﻫﺎ ﺍﻭﺭﺍ ﺗﮑﻔﻴﺮ ﺩﻳﻨﻰ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ﺗﮑﻔﻴﺮ ﺑﻰ ﺩﻳﻨﻰ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ﺑﺎﺩ ﺻﺒﺎ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ﺻﺒﺎﺡ ﺻﺒﺤﮕﺎﻫﻰ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ﮔﻠﮕﺸﺖ ﺧﻮﺩﺭﺍ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ﻭﺍﺳﺘﺮﺍﺣﻰ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ﻃﻮﻝ ﺷﺐ ﺑﻴﺪﺍﺭ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ﺑﺎﺩ ﺷﻤﺎ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ﺳﻤ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 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ﻏﺰﻟﺘﮕﺎﻩ ﺧﻮﺩ 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ﺑﭙﻴﺮ ﻧﻴﺰ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ﺗﻠﻪ ﭘﺎﺗﻴﻚ ﺑﺎ ﺳﺎﻟﻚ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ﺧﺒﺮ ﺍﺯ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ﻭﻟﺬﺍ ﺩﻣﺴﺎﺯ ﻭﻫﻢ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ﺳﺎﺯﺵ ﺑﺎ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ﺟﺰ ﺑﺎﺩ 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0A60A0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ﻫﻮﺍﻯ ﻣﻨﺰﻝ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ﺯﻧﺪﮔﺎﻧﻰ ﻣﺎﺳﺖ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ﺻﺒﺎ ﺑﻴﺎﺭ ﻧﺴﻴﻤﻰ ﺯﺧﺎﻙ ﺷﻴﺮﺍﺯﻡ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ﻫﻮﺵ ﻭ ﻋﺸﻖ ﺩﻳﺪﺍﺭ ﻣﻨﺰﻝ ﻭ ﺧﺎﻧﻘﺎﻩ ﻳﺎﺭ ﺍﻟﻬﻰ ﺑﺮﺍﻯ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ﺣﮑﻢ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ﻭﺁﺏ ﺧﻀﺮ ﺟﺎﻭﺩﺍﻧﮕ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ﺍﺯ ﺑﺎﺩ ﺻﺒﺎ</w:t>
      </w:r>
      <w:r w:rsidR="00FA7BA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ﺼﺒﺤﮕﺎﻫﻰ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ﻧﺴﻴﻤﻰ ﺑﺮﺍﻯ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ﺣﺎﻓﻆ ﺍﺯ ﺧﺎﻙ ﺷﻴﺮﺍﺯ ﺑﻴﺎﻭﺭﺩ 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ﺸﻬﺮ ﺣﺎﻓﻆ ﻭﭘﻴﺮ ﺍﻟﻬﻰ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ﺑﻴﺮﻭﻥ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ﮔﻮﺷﻬﺎﻯ ﺍﺯ ﺻﺤﺮﺍ ﺩﺭﻝ ﻋﺰﻟﺖ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ﻭﻧﺴﻴﻤﻰ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ﺧﺎﻙ ﺷﻴﺮﺍﺯ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ﺑﺴﻮﻯ ﺣﺎﻓﻆ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ﻭﺧﺎﻙ ﺭﺍﻩ ﺍﻭ ﺯﻭﺩﺗﺮ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ﺁﺏ ﺣﻴﺎﺕ 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ﺟﺎﻭﺩﺍﻧﮕﻰ ﺳﺎﻟﻚ ﻣﻮﻓﻖ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ﺑﻘﻬﻘﺮﺍﻯ ﻧﻮﻋﻰ ﻧﺨﻮﺍﻫﺪ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ﺑﺂﻳﻨﺪﻩ ﻫﺎﻯ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ﻗﺸﺮﻳﻮﻥ ﺩﻧﺒﺎﻟﻪ ﺭﻭ ﺍﺑﻠﻴ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ﺗﻠﺒﻴ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ﻫﺮﻭ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ﭘﻴﺮﻭﺍﻥ ﺧﻮﺩﺭﺍ ﺟﺰ ﺑﻘﻬﻘﺮﺍﻯ ﻧﻮﻋﻰ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ﻧﻤﻴﺒﺮﺩ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ﻭﺣﺘﻰ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ﺗﮑﺎﻣﻠﺎﺕ ﻃﺒﻴﻌﻰ ﻭﺣﻴﻮﺍﻧﻰ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ﻭﺩﺭﺩﻧﺎﻙ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 ﻭﻇﻴﻔﻪ ﺍﺟﺮﺍﻯ ﻓﺮﻣﺎﻥ ﮐﻦ ﻓﻴﮑﻮﻥ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ﻫﻤﮕﺎﻥ ﻭﺣﺘﻰ ﻫﺮ ﻭﻳﺮﻭﺳﻰ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ﺍﻣﺮﻭﺯ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ﻭﻧﻤﻰ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ﻭﺧﻮﻳﺸﺘﻦ ﺭﻭﺣﻰ ﻭﻣﻘﺎﻡ ﺍﻟﻬﻰ ﺧﻮﺩﺭﺍ ﻣﻴﺒﺎﺯﻧﺪ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ﺳﺮﺷﮑﻢ ﺁﻣﺪ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ﻋﻴﺒﻢ ﺑﮕﻔﺖ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ﺭﻭﻯ ﺑﺮﻭﻯ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ﺷﮑﺎﻳﺖ ﺍﺯ ﮐﻪ ﮐﻨﻢ ؟ ﺧﺎﻧﮕﻴﺴﺖ ﻏﻤّﺎﺯﻡ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ﭼﻮﻥ ﺃﺷﻚ ﺣﺎﻓﻆ ﺭﻭﺍﻥ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ﻣﺨﺎﻟﻒ ﻗﺸﺮﻯ ﺳﺮ ﺭﺳﻴﺪ ﻭﺭﻭﺵ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ﻭﻣﺬﻫﺒﻰ ﺣﺎﻓﻆ ﺭﺍ ﻋﻴﺐ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ﭼﻪ ﮐﺴﻰ ﺷﮑﺎﻳﺖ ﮐﻨﻢ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ﻣﺮﺍ ﻏﻤّﺎﺯﻯ ﻭﻣﺴﺨﺮﻩ ﻭﻋﻴﺐ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ﻏﻤّﺎﺯ ﻣﻦ ﺧﺎﻧﮕﻰ 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ﺑﺮﻣﺎ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ﺍﻓﺮﺍﺩ ﺧﺎﻧﻮﺍﺩ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ﻮﻫﻤﺸﻬﺮﻯ ﻭﻫ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ﻭﺁﺷﻨﺎﻳﺎ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ﺤﺎﻓﻆ 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ﭽﺮﺍ ﺑﺎﻫﺮ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ﺁﺧﻮﻧﺪ ﻓﻘﻴﻪ ﺳﻔﻴﻬﻰ ﻋﺒﺎﺩﺕ ﻭﺗﻘﻠﻴﺪ ﻭﺍﻃﺎﻋﺖ ﻧﻤﻰ ﮐﻨﺪ ﻭﺑﺪﻧﺒﺎﻝ ﺩﺭﻭﻳﺶ ﻳﻚ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ﻭﮔﻢ ﻧﺎﻡ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ﻋﺠﻴﺒﻰ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ﺁﺧﻮﻧﺪﻯ ﺗﺄﻳﻴﺪ ﻧﻤﻰ ﮐﻨﺪ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ﺯﭼﻨﮓ ﺯﻫﺮﻩ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ﺷﻨﻴﺪﻡ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ﺻﺒﺢ ﺩﻡ ﻣﻰ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ﻏﻠﺎﻡ ﺣﺎﻓﻆ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ﻟﻬ</w:t>
      </w:r>
      <w:r w:rsidR="000A60A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جه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ﺧﻮﺵ ﺁﻭﺍﺯﻡ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ﺯﺑﺎﻥ ﺣﺎﻝ ﮐﺴﻰ ﺍﺯ ﺧﻮﺍﻧﻨﺪﮔﺎﻥ ﻏﺰﻟﻴّﺎﺕ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ﻧﻮﺍﻯ ﭼﻨﮓ ﺯﻫﺮﻩ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ﻣﻮﺳﻴﻘﻰ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ﻓﺮﺷﺘﻪ ﺻﺒﺢ ﺩﻡ ﺳﺤﺮﮔﺎﻫﻰ ﺩﺭ ﺁﺳﻤﺎﻥ ﺑﮕﻮﺵ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ﮐﻪ ﻣﻦ ﺯﻫﺮﻩ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ﻏﻠﺎﻡ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ﭼﻨﻴﻦ ﻟﻬﺠﻪ ﻭﮐﻠﺎﻡ ﺻﺮﻳﺢ ﻭﺷﻴﺮﻳﻦ ﻭ ﺩﺍﺭﺍﻯ ﺁﻭﺍﺯ ﻧﻴﮑﻮ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ﺍﺣﻮﺍﻟﻰ ﺻﺒﺤﮕﺎﻫﻰ ﻭﺭؤﻳﺎﺋﻰ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ﺍﻟﻬﺎﻡ ﺍﻟﻬﻰ ﺩﺍﻨﺴﺘﻪ ﻭﺗﻔﺴﻴﺮ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ﻣﻴﮑﻨﺪﺗﺎ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ﮐﺎﻣﻠﻰ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 ﺑﻨﺰﺩ ﺍﻭ ﺑﺮﻭﻧﺪ ﻭ ﺗﺴﻠﻴﻢ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ﺍﮐﺘﻔﺎ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ﺑﺨﻮﺍﻧﺪﻥ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ﻭﺗﻄﺒﻴﻖ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ﺑﺎ ﻋﻘﺪﻩ ﻫﺎﻯ ﺭﻭﺍﻥ ﺧﻮﺩ ﻧﻨﻤﺎﻳﻨﺪ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ﻭﺍﻗﻌﺎ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ﻭﻣﺴﺘﻌﺪﺍﻥ ﺗﮑﺎﻣﻞ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ﺭﺍ ﺑﺎﺧﺘﻴﺎﺭ ﻭﺍﻧﺘﺨﺎﺏ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ﺧﻮﻳﺸﺮﺍ ﺑﺮﮔﺰﻳﻨﻨﺪ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ﻣﻨﺎﺳﺐ ﺍﺣﻮﺍﻝ ﺧﻮﺩﺭﺍ ﺑﺸﻨﺎﺳﻨﺪ ﻭﺍﮔﺮﺻﺎﺩﻕ ﻫﻢ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 ﺍﺗّﻔﺎﻗﻰ ﻗﺎﺑﻞ ﺗﻘﻠﻴﺪ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 ﺍﻭ ﻧﻤﻴﺘﻮﺍﻧﺪ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ﻓﺮﺿﺎ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ﺗﺄﻳﻴﺪ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ﺍﻧﺘﺨﺎﺏ ﺳﺎﻟﻚ ﺭﺍ ﺩﺭ ﺭؤﻳﺎ ﺑﺮﺍﻯ ﺍﻭ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 ﭘﻴﺮ ﺍﻟﻬﻰ ﻫﻴﭻ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 ﺩﻭﻣﻰ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 ﺧﺪﺍ ﺭﺍ ﺑﺮﺍﻯ ﺳﺎﻟﻚ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ﺍﻟﻬﻰ ﻮﺩﺭﺍ ﺑﺨﻮﺍﻫﺪ ﻋﻮﺽ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0A60A0" w:rsidRPr="004D5F6B" w:rsidRDefault="00A63616" w:rsidP="00BE6183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ﺩﺳﺖ ﺭﺳﺪ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ﺳﺮ ﺯﻟﻔﻴﻦ ﺗﻮ ﺑﺎﺯﻡ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ﮔﻮﻯ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ﺳﺮﻫﺎ ﮐﻪ ﺑﭽﻮﮔﺎﻥ ﺗﻮ ﺑﺎﺯﻡ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ﭘﻴﺮ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ﺩﺳﺘﻢ ﺑﺮﺳﺪ ﻭﺗﻮﻓﻴﻖ ﺑﻴﺎﺑﻢ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ﺩﺳﺖ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ﺩﻭ ﺯﻟﻒ ﻭ ﻃﺮﻩ ﮔﻴﺴﻮﻯ ﺩﻭ ﻃﺮﻑ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ﺑﺰﻧﻢ ﻭﻧﻮﺍﺯﺵ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ﺣﺎﺿﺮﻡ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ﮔﻮﻯ ﭼﻮﮔﺎﻥ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ﺳﺮﻫﺎﻯ ﺯﻳﺎﺩﻯ ﺭﺍ ﺑﭽﻮﺏ ﭼﻮﮔﺎﻥ ﺗﻮ ﺑﺒﺎﺯﻡ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ﺑﺎﺭﻫﺎ ﺑﭙﺎﻯ ﺗﻮ ﺳﺮ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ﺁﺭﺯﻭﻯ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ﺑﻴﺪﺍﺭﻯ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ﺧﻮﺍﺏ ﻣﺮﮒ ﺍﺭﺍﺩﻯ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 ﺳﺎﻟﻚ ﺑﻌﺰﻟﺘﮕﺎ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ﺪﺭﻭﻗﺖ ﻗﻴﺎ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ﻘﻴﺎﻣ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گو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ﺍﻭ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ﺣﻴﻮﺍﻧﻰ ﺧﻮﺩﺭﺍ ﻗﺮﺑﺎﻧﻰ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ﻣﺮﮒ ﭘﻴﺮ ﺭﺍ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ﺁﻧﮕﺎﻩ ﺣﺎﻓﻆ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ﺍﺯﻣﺸﻴّﺖ ﺍﻟﻬﻰ ﺑﺮﺍﻯ ﺯﻧﺪﻩ ﺷﺪﻥ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ﺑﺎﺯ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ﺩﺭ ﺁﻏﻮﺵ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ﺧﻮﻳﺶ ﻣﻰ ﺑﻴﻨﺪ ﮐﻪ ﻟﺒﺨﻨﺪ ﺭﺿﺎﻳﺖ ﺑﺮ ﻟﺐ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ﻭ ﺻﻮﺭﺕ ﻭﺣﺘﻰ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ﭘﺎﻯ ﺍﻭﺭﺍ ﺍﺯ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ﻫﻤﻴﺸﻪ ﻣﻴﺸﻮﻳﺪ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ﺑﻴﻨﺪ ﮐﻪ ﭘﻴﺮ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ﺑﺪﻫﺎﻥ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ﺟﺎﻧﻰ ﺗﺎﺯﻩ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ﭘﻴﺮ ﻧﻴﺰ ﺍﺟﺎﺯﻩ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ﺑﺂﺭﺯﻭﻯ ﺑﺎﺯﻯ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ﻭﻧﻮﺍﺯﺵ ﮔﻴﺴﻮﺍﻥ ﻣﺤﺒﻮﺏ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ﭼﻨﺎﻥ ﻭﻗﺘﻰ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ﺣﺎﺿﺮﺍﺳﺖ ﺳﺮ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ﺑﭽﻮﺏ ﭼﻮﮔﺎﻥ ﻣﺤﺒﻮﺏ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ﺑﻬﺮ ﺳﻤﺘﻰ ﮐﻪ ﻣﻰ ﺧﻮﺍﻫﺪ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 ﺑﺸﺮﻯ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ﺷﻤﺸﻴﺮ ﺫﻭﺍﻟﻔﻘﺎﺭ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ﺯﻟﻒ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ﻋﻤﺮ ﺩﺭﺍﺯﺳﺖ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ﻭﻟﻰ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ﺩﺳﺖ ﺳﺮ ﻣﻮﺋﻰ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ﺁﻥ ﻋﻤﺮ ﺩﺭﺍﺯﻡ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ﺯﻟﻒ ﺩﺭﺍﺯ 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ﺩﺭﺍﺯ ﺧﻮﺩ ﻣﻰ ﮔﻤﺎﺭﺩ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ﺍﺯ ﺍﻳﻦ ﻋﻤﺮ ﺩﺭﺍﺯ ﺳﺮﻣﻮﺋﻰ ﻫﻢ ﺑﺪﺳﺖ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ﺳﺮﻧﻮﺷﺖ ﺗﻤﺎﻡ ﻋﻤﺮ ﺑﺸﺮﻯ ﺧﻮﺩﺭﺍ ﺑﭙﻴﺮ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ﺍﻟﻬﮓ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ﺑﻨﻤﺎﻳﻨﺪﮔﻰ ﺧﺪﺍﻭﻧﺪ ﻭﺍﮔﺬﺍﺭ ﮐﺮﺩ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ﺑﺨﻮﺍﻫﺪ ﺗﻤﺎﻣﻰ ﺯﻟﻒ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ﻋﻤﺮ ﺧﻮﺩ ﺑﺎ ﺍﺧﺘﻴﺎﺭ ﺁﺯﺍﺩ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ﺳﺎﻟﻚ ﺩﺭ ﺑﺎﺯﮔﺸﺖ ﺑﺨﻠﻖ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ﺑﭽﻨﻴﻦ ﺍﺣﻮﺍﻝ ﻭ ﺁﺭﺯﻭﻫﺎﺋﻰ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ﭘﺮﻭﺍﻧﻪ ﺭﺍﺣﺖ ﺑﺪﻩ ﺃﻯ ﺷﻤﻊ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ﺍﻣﺸﺐ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ﺁﺗﺶ ﺩﻝ ﭘﻴﺶ ﺗﻮ ﭼﻮﻥ ﺷﻤﻊ ﮔﺪﺍﺯﻡ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ﺷﻤﻊ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ﮐﻪ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ﺩﺍﺩﻩ ﻭﻣﻴﺪﻫﺪ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ﭘﺮﻭﺍﻧﻪ ﻭﻣﺪﺭﻙ ﺭﺧﺼ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ﻮﺭﺍﺣﺘﻰ ﻭﻧﺠﺎﺕ ﺍﺯ ﻣﺸﮑﻠﺎﺕ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ﭘﻴﻤﺎﻥ ﺑﻤﻦ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ﻋﻮﺽ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ﺗﻮﺭﺍ ﺍﺟﺮﺍ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ﺍﺟﺎﺯﻩ ﻋﺒﻮﺭ ﺍﺯ ﭘﺮﺩﻩ ﻣﺮﮒ ﺭﺍ ﺩﺍﺷ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ﺑﺨﻠﻖ ﺑﺎﺯ ﻧﮕﺮﺩﻡ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ﻭﻋﺪﻩ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ﻭ ﺍﻟﻬﻰ ﺧﻮﺩﺭﺍ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 ﻗﺎﻃﻊ ﺍﻭﺭﺍ ﺑﺨﺸﻴﺪﻩ ﺍﺳﺖ ﻭ ﻗﻬﻘﺮﺍﺋﻰ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ﺑﺨﻠﻖ ﻫﻢ ﺑﺎﺯﻧﮕﺸﺖ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ﺑﻬﺸﺖ ﺳﻮﻡ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ﻋﺮﺵ ﺭﺣﻤﺎﻥ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ﺍﻣﺸﺐ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ﺁﺗﺶ ﺩﻝ ﭘﺮ ﻏﺼّﻪ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ﺷﻤﻊ ﻣﻴﺴﻮﺯﻡ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ﺷﺮﻑ ﭘﺎﻳﺎﻥ ﻳﺎﻓﺘﻦ ﻫﺴﺘﻢ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ﺁﻥ ﺩﻡ ﮐﻪ ﺑﻴﻚ ﺧﻨﺪﻩ ﺩﻫﻢ </w:t>
      </w:r>
      <w:r w:rsidR="000A60A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جا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ﻥ ﭼﻮ ﺻﺮﺍﺣﻰ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ﻣﺴﺘﺎﻥ ﺗﻮ ﺧﻮﺍﻫﻢ ﮐﻪ ﮔﺰﺍﺭﻧﺪ ﻧﻤﺎﺯﻡ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ﻟﺤﻈﻪ ﮐﻪ ﻓﺮﻣﺎﻥ ﻣﺮﮒ ﺭﺍ ﺑﻤﻦ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ﺧﻮﺍﻫﻰ ﺩﻳﺪ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ﺧﻨﺪﻩ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ﺟﺎﻥ ﺧﻮﺍﻫﻢ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ﺻﺮﺍﺣﻰ ﻭﮐﻮﺯﻩ ﻭﺗﻨﮓ 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ﺧﻨﺪﺍﻥ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ﻭﺗﺸﻨﮕﺎﻥ ﺭﺍ ﺑﺴﻮﻯ ﺧﻮﺩ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عا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ﺷﻘﺎﻥ ﻣﺴﺖ ﺗﻮ ﺭﺍ ﻣﻴﺨﻮﺍﻫﻢ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ﺑﺮ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ﺑﮕﺬﺍﺭﻧﺪ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ﺑﺎ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</w:t>
      </w:r>
      <w:r w:rsidR="00EE5E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ق هم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ﺑﺎﺯ ﻧﮕﺸﺘﻪ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ﻭﺩﻳﮕﺮﺳﺎﻟﮑﺎﻥ ﺑﺎ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ﺍﻳﻦ ﻣﻴّﺖ ﻧﻤﺎﺯ ﻭﺩﺍﻉ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ﺗﺸﻴﻴﻊ ﻭﺑﺎ ﻣﺮﺍﺳﻤﻰ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ﺑﺨﺎﻙ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ﺳﭙﺎﺭﻧﺪ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ﻭﻧﻤﺎﺯ ﻳﺎ ﻧﺎﻣﻮﺵ ﻭﺍﺭﺗﺒﺎﻁ ﺑﺎ ﻧﺎ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ﻤﻘﺪ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ﺑﺠﻬﺎﻥ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ﺑﺎﻗﻰ ﺭﻓﺘﻪ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ﻧﻴﺴﺖ ﻧﻤﺎﺯ ﻣﻦ ﺁﻟﻮﺩﻩ ﻧﻤﺎﺯﻯ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ﻣﻴﮑﺪﻩ ﺯﺍﻥ ﮐﻢ ﻧﺸﻮﺩ ﺳﻮﺯ ﻭ ﮔﺪﺍﺯﻡ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ﻫﻴﭻ ﻧﻤﺎﺯﻯ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ﻧﻤﺎﺯ ﻣﻦ ﺩﺭ ﺍﻳﻦ ﻭﻗﺖ ﺁﻟﻮﺩﮔﻰ ﺑﻬﻤﺮﺍﻫﻨﺪﺍﺭﺩ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ﺑﻘﻮﻝ ﭘﻴﺎﻣﺒﺮ ﻭﻗﺘﻰ ﮐﻪ ﻣؤﻣﻨﻰ ﺑﺪﻭﻥ ﮔﻨﺎﻩ ﺩﺭ ﺭﻭﺡ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ﻧﻤﺎﺯ ﺣﺎﻓﻆ ﻋﺒﺎﺩﺕ ﻣﻌﺮﻭﻑ ﺑﻨﻤﺎﺯ ﻭ ﺻﻠﺎﺕ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ﻟﻔﻆ ﻓﺎﺭﺳﻰ ﺷﺪﻩ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ﻳﻮﻧﺎﻧﻰ ﻧﺎﻣﻮ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ﻧﺎﻣﻬﺎﻯ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ﺍﺳﻤﺎٴ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ﻧﺎﻣﻮﺳﻬﺎﻯ ﺳﺎﻟﮑﺎﻥ ﺣﻔﻆ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ﺍﺳﺮﺍﺭ ﺷﻬﻮﺩﻯ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ﺻﻠﻪ ﻫﺎ ﻭ ﺍﺭ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ﺳﺎﻟﻚ ﺑﺎ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ﻮﺑﺎ ﺍﺳﻤ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ﭘﻨﺠﮕﺎﻧﻪ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ﻗﺒﻠﺎ ﺩﺭ ﺍﺭﺗﺒﺎﻃﺎﺕ ﺍﻟﻬﻰ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ﺗﻮﺳّﻠﺎﺕ ﻋﺒﺎﺩﻯ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ﭘﺎﮐﻰ ﺭﻭﺍﻥ ﮐﺎﻓﻰ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ﻧﻤﺎﺯﺵ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ﺁﻥ ﭼﻨﺎﻥ ﻧﻴﺴﺖ ﮐﻪ ﺁﺭﺯﻭ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ﻭﻗﺘﻰ ﮐﻪ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ﻭ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ﺭﺍ ﺍﺯ ﻗﺎﻟﺐ ﺗﻦ ﺑﻴﺮﻭﻥ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ﻧﻤﺎﺯ ﺩﺭﺳﺖ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ﭘﺎﻙ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 ﺑﻴﺎﺭﻯ ﭘﻴﺮ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ﺑﺨﻠﻖ ﻫﻢ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 ﻭ ﮔﺪﺍﺯﻯ ﮐﻪ ﺑﺮﺍﻯ ﺩﻳﺪﺍﺭ ﻣﻴﮑﺪﻩ ﻭﭘﻴﺮ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ﺑﺮﺍﻯ ﺭﻗﻴﺒﺎﻥ ﺟﺎﺋﻰ ﺧﺎﻟﻰ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ﺪﺭ ﻣﺴﺠﺪ ﻭﻣﻴﺨﺎﻧﻪ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ﺧﻴﺎﻟﺖ ﺍﮔﺮ ﺁﻳﺪ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EE5EF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محراب و کمانچه ز دو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ﺃﺑﺮﻭﻯ ﺗﻮ ﺳﺎﺯ</w:t>
      </w:r>
      <w:r w:rsidR="000A60A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 </w:t>
      </w:r>
    </w:p>
    <w:p w:rsidR="007B03FA" w:rsidRPr="004D5F6B" w:rsidRDefault="00A63616" w:rsidP="00032AD7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ﻣﺴﺠﺪ ﻭﺳﺠﻮﺩ ﻭ ﻋﺒﺎﺩﺍﺕ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ﻣﻴﺨﺎﻧﻪ ﺧﺎﻧﻘﺎﻩ ﺩﺭ ﻣﺤﻀﺮ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ﺧﻴﺎﻝ ﻭﺗﺼﻮﺭ ﺗﻮ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ﺍﺯ ﻣﺤﺮﺍﺏ ﻭﮐﻤﺎﻧﭽﻪ ﺃﺑﺮﻭﺍﻥ ﮐﻤﺎﻧﻰ ﺗﻮ ﻳﺎﺭ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ﻗﺒﻠﻪ</w:t>
      </w:r>
      <w:r w:rsidR="000A60A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ﻣﻦ ﺧﻮﺍﻫﺪ ﺑﻮﺩ ﮐﻪ ﻣﺮﺍ ﺑﺴﻮﻯ ﻋﺒﺎﺩﺍﺕ ﻭ ﺑﻬﺮﻩ ﻫﺎ ﺍﻟﻬﻰ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ﮔﺮ ﺧﻠﻮﺕ ﻣﺎ ﺭﺍ ﺷﺒﻰ ﺍﺯ ﺭﺥ ﺑﻔﺮﻭﺯﻯ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ﭼﻮﻥ ﺻﺒﺢ ﺑﺮ ﺁﻓﺎﻕ ﺟﻬﺎﻥ ﺳﺮ ﺑﻔﺮﺍﺯﻡ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 ﺩﺭ ﻋﺰﻟﺘﮕﺎﻩ ﻣﻦ ﺑﺎﺷﻰ ﻭﻧﻮﺭ ﺭﺥ ﻭﺻﻮﺭﺕ ﺧﻮﺩﺭﺍ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ﺑﺮﺍﻳﻢ ﺗﻤﺎﻡ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ﺑﻴﺸﺘﺮ ﺍﺯ ﺍﻳﻦ ﺩﺭ ﻓﺮﺍﻕ ﻧﺒﺎﺷﻢ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ﺷﺐ ﺁﺧﺮ ﻋﻤﺮ ﻭ ﻳﻠﺪﺍﻯ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ﻋﺒﻮﺭ ﺍﺯ ﭘﺮﺩﻩ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ﺻﺒﺢ ﺷﻮﺩ ﻭ ﻧﻮﺭ ﻗﺎﺋﻢ ﺭﺍ ﺑﻴﺎﺑﻢ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ﺑﻤﺸﻴّﺖ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ﺑﻴﺪﺍﺭ ﺍﺯ ﺧﻮﺍﺏ ﻣﺮﮒ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ﺧﻮﺍﻫﻰ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ﺗﻤﺎﻡ ﺁﻓﺎﻕ ﺟﻬﺎﻥ ﺳﺮ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ﻓﺮﺍﺯ 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ﻳﻚ ﮐﺎﻣﻞ ﺍﻟﻬﻰ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ﺍﻓﻖ ﻋﻘﻠﻰ ﻭﻣﻘﺎﻣﻰ ﺭﺍ ﺩﺭ ﺟﻬﺎﻥ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ﻣﻨﻈﻮﺭ ﺍﻟﻬﻰ ﺍﺯﺗﻤﺎﻡ ﺁﻓﺮﻳﻨﺸﻬﺎ ﺗﺎ 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ﺗﮑﺎﻣﻞ ﺭﻭﺡ ﻧﻮ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ﺸﺎﻳﺴﺘﮕﻰ ﺭﺟﻌﺖ ﻧﻮﻉ ﻓﻮﻕ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ﺃﺑﺪ ﺗﻌﺎﻟ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ﺭﻭﺍﺡ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ﻣﺤﻤﻮﺩ ﺑﻮﺩ ﻋﺎﻗﺒﺖ ﮐﺎﺭ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ﺩﺭﻳﻦ ﺭﺍﻩ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ﺳﺮ ﺑﺮﻭﺩ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ﺳﺮ ﺳﻮﺩﺍﻯ ﺃﻳﺎﺯﻡ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ﺁﻧﮕﺎﻩ ﺧﻮﺩﺭﺍ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ﺳﻠﻄﺎﻥ ﻣﺤﻤﻮﺩ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ﮐﺎﺭ ﺍﻟﻬﻰ ﺍﻭ ﺑﻤﻘﺎﻡ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ﻣﺤﻤﻮﺩ ﻧﻮﺭ ﻗﺎﺋﻢ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ﭘﺸﺪﺭ ﺍﻳﻦ ﺭﺍﻩ ﺳﺮ ﺩﺍﺩ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ﻮﺑﺮﺳﺮ ﺟﻨﻮ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عشق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ﺃﻳﺎﺯ ﺷﺎﻳﺴﺘﻪ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ﭘﻴﺮ ﺟﺎﻥ ﺑﺪﻫﺪ ﻭﻣﺤﻤﻮﺩ ﺑﺮﺗﺮﻳﻦ ﻣﻘﺎﻡ ﺣﻤﺪ ﻭﻭﺳﻴﻠﻪ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ﮐﺎﻣﻠﻰ ﺑﺨﻠﻖ ﺑﺎﺯﮔﺮﺩﺩ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ﻭﺳﻴﻠﻪ ﺣﻤﺪ ﻭﺗﻮﺳّﻞ ﻭ ﺃﺣﻤﺪ ﺑﺮﺗﺮ ﺩﺭ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ﺣﻤﺪ ﺩﺭ ﻣﻘﺎﻡ ﻣﺼﻄﻔﻮﻯ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ﻣﺤﻤﻮﺩ ﭼﻮﻥ ﺑﻨﻮﺭ ﻗﺎﺋﻢ ﺭﺳﻴﺪ ﻭ ﺑﺨﻠﻖ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ﻭﻣﺤﻤﻮﺩ ﭘﺴﻨﺪﻳﺪﻫﺘﺮ ﭼﻮﻥ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ﻣﺤﻤﺪﻯ ﺩﺭ ﺟﻬﺎﻥ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ﺗﺎﻧﻮﺑﺖ ﻣﻬﺪﻯ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ﻣﻘﺎﻣﻰ ﺑﺮﺗﺮ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ﻣﺤﻤﻮﺩ ﻣﺠﺴّﻤﻰ ﺩﺭ ﺟﻬﺎﻥ ﺑﺮﺍﻯ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ﺭﻭﺡ ﻣﺤﻤﺪ ﻭﻋﻠﻰ ﻭﻫﺮﮐﺎﻣﻞ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ﺪﻳﮕﺮﺍﻥ ﮐﺎﻣﻞ ﺷﺪﻩ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ﺑﻄﺮﻳﻘﺘﻬﺎﻯ ﺍﻭﻟﻰ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ﺍﻟﻌﺰﻣﻬﺎﻯ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ﻧﺴﺦ ﺑﻬﺘﺮ ﺑﺸﺮﻯ ﺑﺠﻬﺎﻥ 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ﺩﻧﺒﺎﻟﻪ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ﺧﻮﺩﺭﺍ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ﻭﺑﻨﻮﺭ ﻗﺎﺋﻢ ﻭ ﺍﻧﻮﺍﻉ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ﺑﺸﺮﻯﻧﻴﺰ ﺑﺮﺳﻨﺪ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ﺩﻝ ﺑﺎ ﮐﻪ ﺑﮕﻮﻳﻢ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ﺩﺭﻳﻦ ﺩﻭﺭ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ﺟﺰ ﺟﺎﻡ ﻧﺸﺎﻳﺪ ﮐﻪ ﺑﻮﺩ ﻣﺤﺮﻡ ﺭﺍﺯﻡ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ﺍﺯ ﺯﺑﺎﻥ ﻫﺮ ﮐﺎﻣﻠﻰ ﺩﻳﮕﺮ ﺩﺭ ﻫﺮ ﺯﻣﺎﻥ ﻧﺎﻟﻪ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ﺭﺍ ﻣﺤﺮﻡ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ﺍﺳﺮﺍﺭ ﺳﻠﻮﮐﻰ ﻧﻤﻰ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ﺯﺑﺎﻥ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 ﺷﮑﻮﻩ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ﻭﻫﺮ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ﺷﮑﺎﻳﺖ ﺭﺍ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ﺑﺮ ﺩﻫﺎﻧﻪ ﭼﺎﻩ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ﺣﺮﻑ ﺧﻮﺩﺭﺍ ﺑﺰﻧﻢ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ﺯﻣﺎﻧﻪ ﻭ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 ﺯﻣﺎﻧﻬﺎﻯ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ﺣﺘﻰﺯﻣﺎﻥ ﭘﻴﺎﻣﺒﺮﺍﻥ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ﭘﺸﺘﻮ ﺑﻤﻦ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ﺑﮑﻤﺎﻝ ﺭﺳﻴﺪﻫﺎﻯ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ﺻﺤﺒﺖ ﻏﻢ ﺧﻮﺩﺭﺍ ﺑﻌﻨﻮﺍﻥ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ﻭﮐﺎﻣﻞ ﺍﻟﻬﻰ ﺩﺭ ﺍﻳﻦ ﺩﻭﺭﻩ ﺯﻣﺎﻧﻪ 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 ﺑﺎ ﭼﻪ ﮐﺴﻰ ﻣﻴﺘﻮﺍﻧﻢ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ﺩﺭﺳﺖ ﻭﻣﻔﻴﺪﻯ ﺑﺮﺍﻯ ﻣﻦ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ﺟﺎﻡ ﺷﺮﺍﺏ ﻭ ﻟﺐ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ﻣﺤﺮﻡ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ﺭﺍﺯ ﺧﻮﺩ ﻧﻤﻴﺘﻮﺍﻧﻢ ﭘﻴﺪﺍ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ﻭﺣﺘﻰ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ﺗﻘﻴّﻪ ﻭ ﮔﻢ ﻧﺎﻣﻰ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ﺗﻈﺎﻫﺮ ﺑﺒﻰ ﺩﻳﻨﻰ ﻫﻢ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ﺩﺳﺖ ﺍﺯ ﺳﺮ ﺳﺎﻟﻚ ﻭﻋﺒﺎﺩﺍﺕ ﻋﺠﻴﺐ ﺍﻭ ﺑﺮﺩﺍﺭﻧﺪ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ﻟﺐ ﺟﺎﻡ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ﻟﺒﺎﻥ ﻭ ﺩﻫﺎﻥ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ﺍﻟﻬﻰ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ﻣؤ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ثّر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ﻭ ﻫﺪﺍﻳﺘﻬﺎﻯ ﻋﺎﻃﻔﻰ ﻭ ﻋﻘﻠﻰ ﻭ ﺷﻬﻮﺩﻯ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ﺗﻤﺮﮐﺰ ﺑﺎ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ﺍﻳﻦ ﺷﮑﻮﻩ ﻫﺎ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ﻭﻣﻨﺘﻈﺮ ﮐﻠﺎﻣﻰ ﺍﺯ ﺩﻫﺎﻥ ﭘﻴﺮ ﺩﺭ ﺗﺼﻮﺭ ﺧﻮﺩ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ﺗﺨﻴّﻞ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ﺩﻝ ﺗﻨﮕﺶ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ﺟﻮﺍﺑﻰ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ﺑﻌﻨﻮﺍﻥ ﺍﻟﻬﺎﻣﺎﺕ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ﭘﺎﺳﺦ ﺗﻠﻪ ﭘﺎﺗﻴﻚ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ﺍﻟﻬﻰ ﺧﻮﺩ</w:t>
      </w:r>
      <w:r w:rsidR="00032A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ﺩﺭﻳﺎﻓﺖ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ﮔﺎﻫﻰ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ﺑﻴﺸﺘﺮ ﻫﻤّﺖ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ﭘﻴﺸﺮﻓﺘﻰ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ﺁﻧﺮﺍ ﺳﺘﺎﻳﺶ ﻭ ﻋﻠﺎﻣﺖ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 ﻭﻣﺮﺍﺗﺐ ﺍﻟﻬﻰ ﻣﻴﺪﺍﻧﺪ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ﺭﺍ ﺍﻣﻴﺪﻭﺍﺭ ﺗﺮ ﺑﺎﻋﻤﺎﻝ ﺳﻠﻮﮐﻰ ﻭﺭﺍﻩ ﺍﻟﻬﻰ ﺧﻮﺩ ﺑﻨﻤﺎﻳﺪ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B03FA" w:rsidRPr="004D5F6B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ﺧﺮﺍﺑﺎﺕ ﻣﻐﺎﻥ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ﮔﺬﺭ ﺍﻓﺘﺪ ﺑﺎﺯﻡ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ﺣﺎﺻﻞ ﺧﺮﻗﻪ ﻭ ﺳﺠّﺎﺩﻩ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ﺭﻭﺍﻥ ﺩﺭ ﺑﺎﺯﻡ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ﮐﺎﻣﻞ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ﺩﻳﮕﺮ ﺍﺯ ﻧﻴﮑﻮﺋﻰ ﻭ ﺧﺎﻃﺮﺍﺕ ﺷﻴﺮﻳﻦ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ﻭﭘﻴﻮﺳﺘﮕﻰ ﺑﻄﺮﻳﻘﺖ ﻭﺧﺎﻧﻘﺎﻩ ﭘﻴﺮ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ﺍﮔﺮ ﺑﺎﺭ ﺩﻳﮕﺮ ﮔﺬﺭﻡ ﺑﺨﺮﺍﺑﺎﺕ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ﻣﻐﺎﻥ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ﻣﻴﮑﺪﻩ ﭘﻴﺮ ﺍﻟﻬﻰ ﻭ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ﺍﻓﺘﺎﺩ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ﺑﺎﺭ ﺩﻳﮕﺮ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ﺣﺎﺻﻞ ﺧﺮﻗﻪ ﻭ ﺳﺠّﺎﺭﻩ ﺧﻮﺩﺭﺍ ﺑﻤﻰ ﭘﻴﺮ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ﺑﺎﺧﺖ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ﺁﻧﻬﺎ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ﻧﻔﺮﺕ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ﭘﻮﻝ ﺑﭙﻴﺎﻟﻬﺎﻯ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ﻣﻴﺪﻫﻢ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ﻗﺒﻠﺎ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ﻣﺠﺘﻬﺪ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ﻭﺳﺠّﺎﺩﻩ ﻭ ﻟﺒﺎ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ﺭﻭﺣﺎﻧﻴّﻮﻥ ﺭﺍ ﺑﺮ ﺗﻦ ﻭﺩﻭﺵ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ﻫﻤﻪ ﺑﺪﺍﻧﻨﺪ ﮐﻪ ﻭﻯ ﺍﻟﻬﻰ ﻭ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ﺑﻌﻘﻞ 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ﻭﺣﻘﻴﻘﺖ ﻟﻘﺎ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ﺭﺍ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ﻮﻃﺮﻳﻘﺖ ﺳﻠﻮﮐﻰ ﺑﻤﻌﺮﻓﻰ ﺧﺪﺍﻭﻧﺪ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ﺭﺍ ﺑﺴﻮﺧﺖ ﻭ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ﺑﺒﺎﺧﺖ ﻭ ﺭﻫﺎ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ﭘﺸﻴﻤﺎﻥ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 ﺍﻟﻬﻰ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ﺣﺎﺿﺮ ﺍﺳﺖ ﺑﺎﺭﻫﺎ ﭼﻨﻴ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ﻭﺩﺭﻫﺮ ﺑﺎﺭﺗﻮﻟﺪﻯ ﻫﻤﻴﻦ ﮐﺎﺭ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ﺩﻧﺒﺎﻝ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ﺑﺮﺧﻰ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ﺷﻮﻡ ﻭ ﺷﻬﻴﺪ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ﺷﺎﻫﺪ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ﻭﻟﻮ ﺑﺎ ﻣﺮﮒ ﻗﺒﻞ ﺍﺯ ﻣﺮﮒ ﺩﺭ ﻫﺮ ﺟ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بهه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ﻣﻴﺨﻮﺍﻫﺪ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 ﺧﻮﺩﺭﺍ ﺍﻃﻤﻴﻨﺎﻥ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ﺍﮐﺘﻔﺎ ﺑﻠﺬﺕ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ﮔﺬﺭﺍﻥ ﺃﺩﺑﻰ ﺍﺯ ﻏﺰﻝ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ﺑﺮﺩﺍﺷﺘﻰ 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ﺭﻭﺍﻧﻰ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E618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ﺣﻠ</w:t>
      </w:r>
      <w:r w:rsidR="007B03F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قه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ﺍﻣﺮﻭﺯ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ﺯﻫّﺎﺩ ﺯﻧﻢ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ﺧﺎﺯﻥ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ﻓﺮﺩﺍ ﻧﮑﻨﺪ ﺩﺭ ﺑﺎﺯﻡ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ﻣﺤﺒﻮﺏ ﺍﻃﻤﻴﻨﺎﻥ ﺍﺯ ﺗﻮﺑﻪ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 ﻧﺼﻮﺣﻰ 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ﺍﮔﺮﺍﻣﺮﻭﺯ ﺑﺨﻮﺍﻫﺪ ﻣﺎﻧﻨﺪ ﺯﺍﻫﺪﺍﻥ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ﺣﻠﻘﻪ ﺗﻮﺑﻪ ﺩﺭﮔﺎﻩ ﭘﻴﺮ ﺭﺍ ﺑﺰﻧﻢ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ﺧﺎﺯﻥ ﻭﻣﺘﺼﺪ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ﺩﺭﺑﺎﻥ ﻣﻴﮑﺪﻩ ﻓﺮﺩﺍ ﺩﺭ ﺭﺍ ﺑﺮﻭﻯ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ﺑﺎﺯ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ﺧﺎﺯﻧﺎﻥ ﻋﻮﺍﻟﻢ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ﺑﻬﺸﺘﻬﺎ ﻭ ﻣﺮﺍﺗﺐ ﺷﻬﻮﺩﻯ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ﺩﺭﻫﺎﻯ ﺧﻮﺩﺭﺍ ﺑﺮﻭﻯ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ﻧﺨﻮﺍﻫﻨﺪ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ﻗﺸﺮﻳّﻮﻥ ﻣﺘﻮﺳّﻞ ﻭﻣﺘﻘﻠّﺪ ﺑﻘﻠّﺎﺩﻩ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ﻭ ﺳﻔﻴﻬﻰ ﺳﻨّﻰ ﺑﺎﺷﺪ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 ﺍﺳﻤﻰ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ﺍﻟﻬﻰ ﻭﻗﻬﻘﺮﺍﺋﻰ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ﮐﺎﺭﻣﺎﺋﻰ ﺷﺪﻳﺪﺗﺮﻯ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ﻣﺴﺦ ﺣﻴﻮﺍﻧﻰ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ﻗﺮﺁﻥ ﻣﺴﺦ ﻣﻴﻤﻮﻥ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ﻭﺧﻮﻙ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ﻣﺎﺭ ﻭﻣﻮﺭﻭﻣﻴﻠﻴﻮﻧﻬﺎ ﺳﺎﻝ ﮐﺎﺭﻣﺎﻫﺎ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ﻭﺭ ﭼﻮ ﭘﺮﻭﺍﻧﻪ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ﺩﻫﺪ ﺩﺳﺖ ﻓﺮﺍﻍ ﺑﺎﻟﻰ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ﺟﺰ ﺑﺪﺍﻥ ﻋﺎﺭﺽ ﺷﻤﻌﻰ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ﻧﺒﻮﺩ ﭘﺮﻭﺍﺯﻡ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 ﻭﺍﺭ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ﻓﺮﺍﻏﺖ ﺑﺎﻝ ﻭ ﺧﻴﺎﻝ ﭘﻴﺪﺍ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ﭘﺮﻭﺍﻧﻬﺎﻯ ﺑﺮﺍﻯ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ﺻﻮﺭ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ﺸﻤﻊ ﺧﻮﺩ ﭘﻴﺮﻣﺤﺒﻮﺏ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ﺑﭙﺮﻭﺍﺯ ﺩﺭﺑﻴﺂﻳﺪ ﮐﻪ ﺑﺴﻮﺯﺩ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ﻭﻗﺖ ﻣﺮﮒ ﻗﺒﻞ ﺍﺯﻣﺮﮒ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ﻧﺰﺩ ﺍﻭ ﺩﺭ ﻋﺰﻟﺘﮕﺎﻩ ﻭ ﻫﻨﮕﺎﻡ ﺍﺣﺘﻀﺎﺭ ﺣﺎﻓﻆ ﺣﺎﺿﺮ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ﭘﻴﺮ ﻭ ﺑﺎ ﺗﻮﺟّﻪ ﺑﻨﻮﺭ ﺻﻮﺭﺕ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ﭘﺮﻭﺍﻧﻬﺎﻯ ﮐﻪ ﺧﻮﺩﺭﺍ ﺑﺂﺗﺶ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ﺷﻤﻊ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 ﻭﺯﻣﻴﻦ ﻣﻰ ﺍﻓﺘﺪ ﺧﻮﺩ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ﭘﺮﻭﺍ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ﻧﻮﺭ ﺷﻤﻊ ﺻﻮﺭﺕ ﭘﻴﺮ ﺍﻟﻬﻰ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ﺯﺩ ﻭﺧﻮﺍﻫﺪ ﺳﻮﺧﺖ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ﺟﺎﻥ ﺑﺸﺮﻯ ﺭﺍ ﺍﺯ ﺗﻦ ﺣﻴﻮﺍﻧﻰ ﺧﻮﺩ ﺑﻴﺮﻭﻥ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ﺑﺎﻣﻴﺪ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ﺑﺠﺎﻧﺎﻥ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 ﻭﻟﻮ ﻫﺮﮔﺰ ﺩﺭ ﻧﻮﻉ ﺑﺸﺮﻯ ﺑﺨﻠﻖ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ﻣﺤﻤﺪﻯ ﺷﺎﻫﺪﺍﻥ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ﻣﺮﺍﺗﺐ ﺷﻬﻮﺩﻯ ﻣﻴﺴّﺮ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 ﮔﺮﺩﻧﺪ ﻭﻣﻌﺼﻮﻡ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ﻋﺎﺭﺽ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 ﺁﻧﻬﺎ ﻧﻴﺰ ﺍﻳﻦ ﻫﻤﺎﻧﻰ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ﺻﺤﺒﺖ ﺣﻮﺭ ﻧﺨﻮﺍﻫﻢ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ﻋﻴﻦ ﻗﺼﻮﺭ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ﺧﻴﺎﻝ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ﺍﮔﺮ ﺑﺎ ﺩﮔﺮﻯ ﭘﺮﺩﺍﺯﻡ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ﺩﺭ ﻓﺪﺍﮐﺎﺭﻯ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ﺳﻠﻮﮐﻰ ﺭﺍ ﺑﻔﺮﻣﺎﻥ ﭘﻴﺮ ﻣﺤﺒﻮﺏ ﺍ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نجا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ﺑﻘﺼﺪ ﺭﺳﻴﺪﻥ ﺑﺤﻮﺭﻳﻪ ﻫﺎﻯ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ﻗﺼﻮﺭ ﻭﮐﺎﺧﻬﺎﻯ ﭘﺮ ﺍﻃﺎﻕ ﻭ ﭘﺮ ﺩﺧﺘﺮﮐﺎﻥ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ﺍﺯ ﺣﻮﺭﻳّﻪ ﻫﺎ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 ﺑﺂﺭﺯﻭﻯ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ﺷﻬﻮﺕ ﺭﺍﻧﻰ ﺃﺑﺪﻯ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ﻋﺸﺮﺕ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ﮐﺪ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ﻫﺎﺋﻰ ﺍﻟﻬ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ﺗﺎ ﺃﺑﺪ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ﻣﻴﺨﻮﺍﻫﻨﺪ ﺷﻬﻮﺕ ﺭﺍﻧﻰ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ﻭﻣﻨّﺘﻰ ﻫﻢ ﺑﺮ ﺧﺪﺍﻭﻧﺪ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ﺩﺭ ﺑﺎﺯﻯ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ﺣﮑﻮﻣﺖ ﺩﻳﻨﻰ ﺧﻮﺩ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ﺷﻬﻮﺕ ﻣﻌﺒﻮﺩ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 ﻭ ﺁﺧﺮﺕ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ﺍﻳﻦ ﺍﻋﺘﻘﺎﺩﺍﺕ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ﻗﺼﻮﺭ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ﻗﺼﻮﺭ ﻭﮐﻮﺗﺎﻫﻰ ﻭﮐﻢ 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ﻭﻧﺎﺭﺳﺎﺋﻰ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ﺣﻮﺭﻳﻪ ﻫﺎﻯﺍﻟﻬﻰ ﺑﺮﺍﻯ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ﺍﻟﻬﺎﻣﺎﺕ ﺑﮑﺮ ﻭﻧﺎﺏ ﻭﺗﺎﺯﻩ ﺑﺘﺎﺯﻩ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ﺍﮔﺮ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ﺳﺎﻟﮑﺎﻧﻰ ﺑﺂﻧﻬﺎ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ﻧﺴﺒﺖ ﺑﺪﻳﮕﺮﺍﻥ ﺣﻮﺭﻳﻪ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ﻫﻮﺭ ﻭ ﺧﻮﺭ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ﻭ ﻗﺮ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ﻭ ﮐﺎﻣﻠﺎﻥ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ﻫﺮ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ﮐﺘﺎﺏ ﻭﺳﻠﻮﻙ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ﺧﻴﺎﻝ ﺗﻮ ﭘﻴﺮ ﻭ ﺗﺨﻴّﻞ ﺣﻀﻮﺭﺫﻫﻨﻰ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ﺑﺤﻮﺭ ﻭﻗﺼﻮﺭ ﺗﻮﺟﻴﻪ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ﭼﻨﻴﻦ ﮐﺮﺩ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ﺧﻴﺎﻝ ﻣﺤﺒﻮﺏ ﻧﺨﻮﺍﻫﺪ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ﺑﻬﺸﺘﻬﺎﻯ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ﻣﮑﺎﻧﻰ ﺍﺳﺖ ﻭ ﺑﻮﺳﺘﺎﻧﻰ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ﺍﺳﺖ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ﺑﺎﺯﮔﺸﺘﮕﺎﻥ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ﻭﻳﺎ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ﺭﺟﻌﺖ ﻓﻮﻕ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ﺑﻬﺸﺘﻬﺎﻯ ﭼﻬﺎﺭ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ﭼﻬﺎﺭﮔﻮﻧﻪ ﺍﻟﻬﻰ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ﺩﺭ ﺭﺟﻌﺘﻬﺎ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ﻋﻘﻠﻰ ﺩﺭ ﺍﻟﻬﺎﻣﺎﺕ ﻟﺪﻧّﻰ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ﻭﺗﻘﺪ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ﺑﺮﺗﺮ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ﻭ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ﻣﺎﺩﻯ 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ﺩﺭ ﻓﮑﺮ ﻭﺍﺣﻮﺍﻝ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ﺑﺮﺩﺍﺷﺘﻬﺎ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ﺒﻬﺸﺘﻰ ﻭ(ﺑﻪ ﺷﺪﻥ)ﺧﻮﺩﺭﺍ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ﻭﻋﻘﻞ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ﻣﺼﺮﻓﺰﻧﺪﮔﻰ ﺩﺭ ﺻﻮﺭ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ﺒﺎﻳﺪ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ﺻﺮﻑ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ﺑﻌﻘﻞ ﮐﻠّﻰ ﻭﻣﻴﻨﻮﻯ ﻭﺍﻟﻬﻰ</w:t>
      </w:r>
      <w:r w:rsidR="00AE37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ﻭﻣﺪﻳﻨﻪ ﻓﺎﺿﻠﻪ ﻭﻳﻮﺗﻴﺒﺎﻯ ﺑﺮﺗﺮ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 ﺳﻮﺩﺍﻯ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ﺳﻴﻨﻪ ﺑﻤﺎﻧﺪﻯ ﭘﻨﻬﺎﻥ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ﭼﺸﻢ ﺗﺮ ﺩﺍﻣﻦ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ﺍﮔﺮ ﻓﺎﺵ ﻧﮑﺮﺩﻯ ﺭﺍﺯﻡ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ﺗﻘﻴّﻪ ﺑﺮﺍﻯ ﺣﻔﻆ ﻭﺣﻔﺎﻇﺖ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ﻣﺒﺎﺩﺍ ﻗﺸﺮﻳّﻮﻥ ﻭ ﺁﺧﻮﻧﺪﻫﺎﻯ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ﺍﻭﺭﺍ ﺗﮑﻔﻴﺮ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 ﻭﺟﺎﻫﻞ ﺑﺪﺍﻧﻨﺪ ﻭﻓﺘﻮﺍﻯ ﻣﺮﻯ ﺳﺎﻟﻚ ﻭ ﺳﺎﻟﮑﺎﻥ ﻭ ﭘﻴﺮ ﺭﺍ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ﺭﺍﺯ ﺟﻨﻮﻥ ﻋﺸﻖ ﺍﻟﻬﻰ ﻣﻦ ﺑﺘﻮ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ﺳﻴﻨﻪ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ﺗﻨﻬﺎ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ﻣﻄّﻠﻊ ﻧﻤﻰ ﮔﺮﺩﺩ ﮐﻪ 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ﻣﺠﺘﻬﺪ ﺩﻳﺮﻭﺯ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ﺩﺭﻭﻳﺸﻰ ﻳﻚ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ﻭﻋﺒﺎﺩﺕ ﺧﻮﺩﺭﺍ ﺑﺎ ﺗﻮﺳّ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ﺒﺼﻮﺭﺕ ﺍﻭ ﺑﺮﺍﻯ ﺧﺪﺍ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ﻣﻠﺎﻣﺘﻰ ﻇﺎﻫﺮﺍ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ﮔﻨﺎﻫﺎﻧﻰ ﭼﻮﻥ ﻫﻤﻴﻦ ﺍﺷﻌﺎﺭ ﻣﻰ ﻭﻣﻌﺸﻮﻕ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ﻭﺭﻗﺺ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ﻭﻣﻮﺳﻴﻘﻰ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ﻋﺒﺎﺩﺗﻰ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ﺍﻭ ﻧﺪﺍﻧﻨﺪ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ﺩﻳﻮﺍﻧﻬﺎﻯ ﮐﺎﻓﺮ ﺑﺨﻮﺍﻧﻨﺪ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ﻣﻦﺳﻌﻰ ﺩﺭ ﺣﻔﻆ ﺭﺍﺯ ﺧﻮﺩﺭﺍ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ﺍﻳﻨﮑﻪ ﺃﺷﻚ ﭼﺸﻤﺎﻥ ﺑﺮ ﺩﺍﻣﺎ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ﻤﻦ ﻫﻨﮕﺎﻡ ﻋﺒﺎﺩﺍﺕ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ﻣﺘﻮﺳّﻠﺎﻧﻪ ﺑﺘﻮ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ﺭﺳﻮﺍ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ﻣﺮﻍ ﺳﺎﻥ ﺍﺯ ﻗﻔ</w:t>
      </w:r>
      <w:r w:rsidR="009836A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ﺧﺎﻙ ﻫﻮﺍﺋﻰ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ﮔﺸﺘﻢ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ﺑﻬﻮﺍﺋﻰ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ﻣﮕﺮ ﺻﻴﺪ ﮐﻨﺪ ﺷﻬﺒﺎﺯﻡ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ﮔﻮﺩﺍﻝ ﻋﺰﻟﺘﮕﺎﻩ ﺧﻮﺩ ﺩﺭ ﺧﺎﻙ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ﻗﺒﺮﻯ ﺩﺍﺋﻢ ﺩﺭ 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ﺣﻘﺎﺭﺕ ﻧﻮﻉ ﺯﻧﺪﮔﻰ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ﺻﺒﺮ ﻭ ﺗﺤﻤّﻞ ﺁﻥ ﻣﺸﮑﻞ 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ﻣﺮﻍ ﺩﺭ ﻗﻔ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ﻭﺧﺎﻙ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ﻭﻋﻨﺎﺻﺮ ﻣﺎﺩﻯ ﭼﻨﺎﻥ ﻫﻮﺍﺋﻰ ﻭ ﺑﻬﻮﺍ ﻭ ﻋﺸﻖ 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ﻃﻠﺐ ﭘﺮﻭﺍﺯ ﻣﻌﺮﺍﺝ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ﺍﺳﺮ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ﻣﻴﺨﻮﺍﻫﻢ ﺑﻬﻮﺍ ﭘﺮﻭﺍﺯ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ﺷﻬﺒﺎﺭ ﻣﻦ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ﺻﻴّﺎﺩ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ﻣﻦ ﺩﺭ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ﺻﻴﺪﻯ ﮐﻪ ﺧﻮﺩ ﺁﺭﺯﻭﻯ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ﺻﻴّﺎﺩ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ﭘﻴﺮ ﺍﻟﻬﻰ ﺑﻌﺰﻟﺘﮕﺎﻩ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ﻭ ﻓﺮﻣﺎﻥ ﻭﻫﻤﺮﺍﻫﻰ ﻣﺮﮒ ﺍﺭﺍﺩﻯ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ﺧﻮﺩﺭﺍ ﺍﺯ ﺗﻦ ﺟﺪﺍ 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ﺟﺎﻧﺎﻥ ﻭ 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ﺑﺨﺶ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 ﭘﻴﺮ ﺍﻟﻬﻰ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ﺍﻳﻦ ﻫﻤﺎﻧﻰ ﻫﻤﻪ ﻣﺮﺍﺗﺐ ﺷﻬﻮﺩﻯ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ﺣﺘﻰ ﺟﺒﺮﺋﻴﻞﻭﻣﻴﮑﺎﺋﻴﻞ ﺑﺮﺗﺮ ﺍﺯ ﺟﺒﺮﺋﻴﻞ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ﻭﻣؤﻣﻦ ﺍﻣّﻰ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ﻭﺍﻭﻡ ﮐﺮﺩﻩ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ﻭﺍﻟﺒﺘﻪ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ﺃﻫﻞ ﮐﺘﺎﺏ 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ﺍﻟﻬﻰ 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ﺑﭙﺎﺩﺷﻬﺎﻯ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ﺍﻧﺒﻴﺎﻯ 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ﺑﻨﻮﺭ ﻗﺎﺋﻢ ﻭ ﻋﺮﺵ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ﻧﻤﻴﺮﺳﻨﺪ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ﺩﺭ ﺗﻮﻟﺪ ﻧﺴﺦ ﺑﻬﺘﺮ ﺑﺸﺮﻯ 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ﺯﺭﺩﺷﺖ ﺑﺼﻮﺭﺕ ﺍﻣﺎﻡ ﺳﺠّﺎﺩ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ﺁﺭﺯﻭ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ﻣﺴﻴﺢ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ﺍﻟﻬﻰ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ﻋﻠﻰ ﺑﻨﻮﺭ ﻗﺎﺋﻢ ﻭﻋﺮ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ﺭﺟﻌﺘﻬﺎﻯ ﻓﻮﻕ ﺑﺸﺮﻯ ﺭﺍ ﻳﺎﻓﺖ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ﻫﻤﭽﻮ ﭼﻨﮓ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ﺃﺭ ﺑﮑﻨﺎﺭﻯ ﻧﺪﻫﻰ ﮐﺎﻡ ﺩﻟﻢ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ﻟﺐ ﺧﻮﻳﺶ ﭼﻮ 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ﻳﻚ ﻧﻔﺴﻰ ﺑﻨﻮﺍﺯﻡ </w:t>
      </w:r>
      <w:r w:rsidR="00BE618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 ﺍﻟﻬﻰ ﻭﻟﻮ ﻳﻚ ﺑﺎﺭ ﮐﻪ ﺷﺪﻩ ﺩﺭ ﮐﻨﺎﺭ ﻭ ﺑﻐﻠﺶ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ﮐﺎﻡ ﺩﻝ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ﺑﺮﺁﻭﺭﺩﻩ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ﻳﺎ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ﺃﻗﻞ ﺑﺮﺍﻯ ﻳﻚ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ﻧﻰ ﺩﺭ ﻟﺐ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ﻧﻔﺴﻰ ﺑﻨﻮﺍﺯﺩ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ﮐﻬﻠﺐ ﭘﻴﺮ ﺑﺮ ﻟﺒﺤﺎﻓﻆ ﺑﺼﻮﺭﺕ ﻧﻰ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ﺁﺭﺯﻭﻯ ﺩﻳﺪﺍﺭ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ﻣﺮﮒ ﻗﺒﻞ ﺍﺯ ﻣﺮﮒ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ﺍﮔﺮ ﺑﺨﻠﻖ ﻧﻴﺰ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ﺑﻐﻞ ﻣﺤﺒﻮﺏ ﻗﺮﺍﺭﻣﻴﮕﻴﺮﺩ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ﺑﺪﻣﺪ ﻭﻭﺑﻮﺳﺪ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ﻧﻴﺮﻭﺋﻰ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ﭘﻴﺮ ﺣﺎﺿﺮ ﺑﺎﻳﻦ ﮐﺎﻡ ﺩﻝ ﮔﺮﻓﺘﻦ ﻭ ﺁﺭﺯﻭﻯ ﺣﺎﻓﻆ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ﭼﻮﻥ 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 ﻭ ﭘﻮﺳﻴﺪﻩ ﻭﺧﺸﮑﻴﺪﻩ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ﺑﻌﻨﻮﺍﻥ ﻧﻰ ﺩﺭ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ﺻﺪﺍﺋﻰ ﻭﻧﻮﺍﺋﻰ ﺑﺪﻣﺪ 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ﻣﺮﺩﻧﻰ ﭼﻮﻥ 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ﺩﻋﺎﺋﻰ ﻭﻓﺮﻣﺎﻧﻰ ﺑﺪﻣﺪ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ﺍﺣﺘﻤﺎﻟﻰ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ﺍﻟﻬﻰ ﺍﻭﺭﺍ ﻓﺮﻣﺎﻧﺒﺪﻫﺪ ﺗﺎ ﺗﻮﻟﺪ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ﻳﺎﻓﺘﻪ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ﺧﺪﺍﻭﻧﺪ 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ﻣﺎﺟﺮﺍﻯ ﺩﻝ ﺧﻮﻥ ﮔﺸﺘﻪ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ﻧﮕﻮﻳﻢ ﺑﺎ ﮐ</w:t>
      </w:r>
      <w:r w:rsidR="007B03F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ﺯﺍﻧﮑﻪ ﺟﺰ ﺗﻴﻎ ﻏﻤﺖ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ﻧﻴﺴﺖ ﮐﺴﻰ ﺩﻣﺴﺎﺯﻡ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ﻓﺮﺍﻕ ﺍﻭ ﺩﺭ ﻋﺰﻟﺘﮕﺎﻫﻮﺑﺮﺍﻯ ﺩﻳﺪﺍﺭ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ﻣﻦ ﻗﺼّﻪ ﺩﻝ ﺧﻮﻧﻴﻦ ﺧﻮﺩﺭﺍ ﮐﻪ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ﺩﻭﺳﺖ ﻣﺤﺒﻮﺏ ﺧﻮﻧﻴﻦ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ﺑﮑﺴﻰ ﻧﺨﻮﺍﻫﻢ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ﺗﻴﻎ ﻏﻢ ﺗﻮ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ﺳﺮﻡ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ﮐﺴﻰ ﻏﻴﺮ ﺍﺯ ﺗﻮ ﺩﻡ ﺳﺎﺯ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ﺣﻀﻮﺭ ﺫﻫﻨﻰ ﺳﺎﻟﻚ ﺍﺯ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ﺩﺍﺋﻢ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ﺗﻴﻎ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 ﺑﭙﺎﻯ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ﻭﺍﺳﺘﻀﻌﺎﻑ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ﮔﻮﺋﻰ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ﺑﮑﺴﻰ ﺭﺍﺯ ﻋﺸﻖ ﺧﻮﺩﺭﺍ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ﺁﺭﺯﻭﻯ ﺿﺮﺑﺖ ﺗﻴﻎ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ﺫﻭﺍﻟﻔﻘﺎﺭﻯ ﺍﻭ ﺑﺮﻓﺮﻗﺶ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ﻫﻢ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ﻣﺴؤﻝ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ﻗﺘﻞ ﻭﻣﺮﮒ ﺍﻭ ﻧﺪﺍﻧﺪ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ﺩﻣﺴﺎﺯ ﺑﻮﺩﻥ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ﺣﻀﻮﺭ ﺫﻫﻨﻰ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ﺗﻤﺎﻣﻰ ﻋﺒﺎﺩﺍﺕ ﻭ ﻧﺠﻮﺍﻫﺎ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ﺩﻋﺎﻫﺎﻯ ﺳﺎﻟﻚ ﺑﺎ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خدا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ﻭﻧﺪ ﺣﺎﺿﺮ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ﺍﻟﻬﻰ ﺍﻋﻤﺎﻝ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ﻧﻴﺰ ﻣﺪﺍﻡ ﺃﺫﮐﺎﺭ ﺗﻮﺣﻴﺪﻯ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ﺩﻓﻊ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ﭼﻮﻥ ﺫﮐﺮ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ﺍﻟﻪ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ﺑﻮﺍﺳﻄﻪ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ﻭﻭﺳﻴﻠﻪ ﺗﺄﻟّﻪ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ﻧﻤﻰ ﺑﺎﺷﻰ 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ﺑﻌﺮ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 ﺗﺎ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ﺑﻰ ﻧﻬﺎﻳ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أ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ﻨﻮﻉ ﺑﺮﺗﺮﻫﺴﺖ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7B03F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گر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ﺑﻬﺮ ﻣﻮﻯ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ﺳﺮﻯ ﺑﺮ ﺗﻦ ﺣﺎﻓﻆ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ﻫﻤﭽﻮ ﺯﻟﻔﺖ ﻫﻤﻪ ﺭﺍ ﺩﺭ ﻗﺪﻣﺖ ﺃﻧﺪﺍﺯﻡ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ﺑﺘﻌﺪﺍﺩ ﻣﻮﻫﺎﻯ ﺳﺮ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ﺑﺮ ﺗﻦ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ﺭﺍ ﭼﻮﻥ ﺯﻟﻔﺖ ﺩﺭ ﻗﺪﻣﺖ ﻣﻰ ﺍﻧﺪﺍﺯﻡ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ﺯﻟﻒ ﻳﺎﺭ ﻧﻴﺰ ﺭﻫﺎ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ﻭﺁﻣﺎﺩﻩ ﺑﺮﺍﻯ ﻣﺮﮒ ﻗﺒﻞ ﺍﺯ ﻣﺮﮒ ﺣﺎﻓﻆ ﺍﺳﺖ ﺣﺎﻓﻆ ﺗﻤﺎﻡ ﺳﺮﻫﺎﻯ ﺧﻮﺩﺭﺍ ﺑﭙﺎﺋﻴﻦ ﻭ ﺑﺨﺎﻙ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ﺍﻭﺭﺍ ﺑﺎ ﺗﺒﻎ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ﺳﺮﺍﺳﺮﺍﺷﻌﺎﺭ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ﻳﺎﺗﻮﺻﻴﻒ ﻣﺤﺒﻮ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الهی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ﺑﺼﻮﺭﺕ ﻇﺎﻫﺮ ﻋﺸﻖ ﻭﺭﺯﻯ ﺯﻧﺎﻧﻪ ﺑﺎ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ﺑﺮﺍﻯ ﺩﺭﺧﻮﺍﺳﺖ ﺩﻳﺪﺍﺭ ﻣﺠﺪﺩ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ﺑﺮﺍﻯ ﻓﺮﻣﺎ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ﺍﺭﺍﺩﻯ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ﻧﺸﺎﻥ ﺩﺍﺩﻥ ﺁﺧﺮﻳﻦ ﺁﺯﻣﺎﻳﺶ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ﻭﻋﺪﻩ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ﺍﻟﻬﻰ ﻭﮐﺴﺐ ﺑﻬﺸﺘﻬﺎﻯ ﻣﺨﺘﻠﻒ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 ﮔﺮﭼﻪ ﺑﺨﻠﻖ ﻫﻢ ﭘﻴﺎﻣﺒﺮ ﮔﻮﻧﻪ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ﺑﺎﺯ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BE6183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ﻣﮋﺩ</w:t>
      </w:r>
      <w:r w:rsidR="007B03F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ٴﻮﺻﻞ ﺗﻮ ﮐﻮ؟ﮐﺰ ﺳﺮ ﺟﺎﻥ ﺑﺮ ﺧﻴﺰﻡ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ﻃﺎﻳﺮ ﻗﺪﺳﻢ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ﺍﺯ ﺩﺍﻡ ﺟﻬﺎﻥ ﺑﺮ ﺧﻴﺰﻡ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ﻭﺻﻞ ﺗﻮ ﺑﺮﺍﻳﻢ ﺩﺳﺖ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ﻭ ﺭﻏﺒﺖ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ﺩﺍﺩﻥ ﺟﺎﻥ ﻧﻴﺰ ﺑﺮ ﻣﻰ ﺧﻴﺰﻡ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ﺟﺎﻥ ﺭﺍ ﺍﺯ ﺗﻦ ﺧﻮﺩ ﺑﻴﺮﻭﻥ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ﭘﻴﺮ ﺳﺎﻟﻚ ﺭﺍ ﺩﺭ ﻋﺰﻟﺘﮕﺎﻩ ﺩﻳﺪﺍﺭ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ﻭﺍﺟﺎﺯﻩ ﻣﺮﮒ ﻗﺒﻞ ﺍﺯ ﻣﺮﮒ ﺭﺍ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ﺗﻠﻘﻴﻨﺎﺕ ﻭ ﺗﺸﻮﻳﻘﺎﺕ ﻭ ﺗﻌﻠﻴﻤﺎﺕ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ﺑﺎ ﻭﻋﺪﻩ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ﻋﻔﻮﻗﻄﻌﻰ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ﺑﻬﺸﺘﻰ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ﺭﺍ ﺗﺴﻠﻴﻢ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ﺷﻬﻮﺩ ﺷﺸﻢ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ﺍﻟﻬﻰ ﺧﻮﺩﺭﺳﻴﺪﻩ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ﺑﺎ ﻃﺮﻳﻘﺖ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ﻧﻤﻰ ﺗﻮﺍﻧﺪ ﺑﻨﻮﺭ ﻗﺎﺋﻢ ﻭ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ﺑﺮﺳﺪ ﮐﻪ ﮐﺎﻣﻠﺎﻥ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ﺳﻠﻮﮐﻰ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 ﻧﺴﺦ ﺑﻬﺘﺮ ﺑﺸﺮﻯ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ﻣﺘﻮﻟﺪ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ﻭﺩﺭ</w:t>
      </w:r>
      <w:r w:rsidR="00BE618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ﻧﻮﺭﻗﺎﺋﻢ ﺍﻃﺎﻋﺖ ﻣﺤﺾ ﺍﺯ ﺗﻌﻠﻴﻤﺎﺗﻌﻤﻠﻰ ﺩﮔﺮﮔﻮﻧﻰ ﮊﻧﺘﻴﻚ ﺭﻭﺣﻰ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ﺑﭙﺮﺩﺍﺯﻧﺪ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ﻭﺻﺤﺒﺘﺎﺯ ﺗﺤﮑّﻢ ﺳﻴﺎﺳﻰ ﻭﻣﺬﻫﺒﻰ ﻭﺣﺰﺑﻰ ﻭ ﺑﺸﺮﻯ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ﮐﺎﻣﻠﻰ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ﺍﻧﮕﺸﺖ ﺷﻤﺎﺭﻯ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ﺩﺭ ﻃﻮﻝ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ﺑﻘﻴﻪ ﻋﻤﺮ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ﻧﻤﻴﺘﻮﺍﻧﺪ ﺑﻴﺸﺘﺮ ﺗﺮﺑﻴﺖ</w:t>
      </w:r>
      <w:r w:rsidR="007B03F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ﺩﺭ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ﻏﺰﻟﻬﺎﻯ ﻋﺎﺷﻘﺎﻧﻪ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ﺗﺸﻮﻳﻖ ﭘﻴﺮ ﺭﺍ ﺑﺮﺍﻯ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ﻭ ﺍﻃﻤﻴﻨﺎ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ﺑﻤﺮﺣ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ﺩﺭﺍﻳﻦ ﻏﺰﻝ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ﻃﺎﻳﺮ ﻗﺪﺳﻢ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ﭘﺮﻧﺪﻫﺎﻯ ﺁﻣﺎﺩﻩ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ﺑﻌﻮﺍﻟﻢ ﻣﻘﺪ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ﻭﻧﻮﺭﻗﺎﺋ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هستم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ﭘﺮﻭﺍﺯ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ﮐﺮﺩ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ام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ﺩﺍﻡ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ﺩﺭ ﺻﻮﺭﺕ ﻧﻮﻋ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ﻮﻃﻠﺴﻢ ﺧﻮﺩﺭﺍ ﺷﮑﺴﺘﻢ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ﻭﺑﺘﻘﺪ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ﻫﺮﮐﺎﻣﻞ ﻣﺤﻤﺪﻯ ﺭﺳﻴﺪﻡ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ﺣﻴﻮﺍﻧﻰ ﻭﺑﺸﺮﻯ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ﺗﺒﺪﻳﻞ ﺑﻨﻔ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ﻣﻄﻤﺌﻨّﻪ ﻭ ﺍﻟﻬﻰ ﻭﻣ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ﻠﻬﻤﻪ ﺷﺪﻩ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 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ﺗﻘﺪ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ﻭﭘﺎﮐﻰ ﻳﺎﻓ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ﻣﻌﺮﺍﺝ ﻋﺮﺵ ﺭﺣﻤﺎﻥ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ﺍﺳﺮ</w:t>
      </w:r>
      <w:r w:rsidR="009836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ﺳﻔﺮ ﺍﻟﻬﻰ ﺭﺍ ﻧﻤﻮﺩﻩ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ﺟﺎﺋﻰ 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ﺟﺒﺮﺋﻴﻞ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ﺁﻧﺠﺎ ﺭﺍﻩ ﻧﺪﺍﺷﺘﻪ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ﺑﻮ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ﮔﺮ ﺑﻨﺪ</w:t>
      </w:r>
      <w:r w:rsidR="008F46E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ﺧﻮﻳﺸﻢ ﺧﻮﺍﻧﻰ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ﺳﺮ ﺧﻮﺍﺟﮕﻰ ﮐﻮﻥ ﻭﻤﮑﺎﻥ ﺑﺮ 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ﺑﭙﻴﺮ ﻣﺤﺒﻮﺏ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ﻭ ﭘﻴﻤﺎﻥ ﺑﺎ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ﭘﻴﺮ ﺣﺎﺿﺮ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ﺑﻌﻨﻮﺍﻥ ﺑﻨﺪﮔﻰ 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ﻋﻀﻮ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ﺣﻀﻮﺭﺍ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ﺣﮑﻢ ﺑﻨﺪﮔﺎﻥ ﻣﻄﻴﻊ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ﻣﺮﺯ ﻣﺮﮒ ﻣﺤﺴﻮﺏ ﮔﺮﺩﺩ ﺁﻧﮕﺎﻩ ﺍﮔﺮ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ﮐﻮﻥ ﻭﻣﮑﺎﻥ ﻭ ﺗﻤﺎﻣﻰ ﻫﺴﺘﻰ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ﺁﻧﻬﺎ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ﮐﺸﻴﺪ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ﺑﺒﻨﺪﮔﻰ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ﺳﺎﻟﻚ ﺍﻭ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ﻭﭼﻪ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ﺑﺎﺯﮔﻮﺷﺖ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ﺑﻨﺪﻩ 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ﺑﻨﺪﻫﺎﻯ ﺍﺯ ﺑﻨﺪﮔﺎﻥ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ﻭﻋﺒﺪ ﻣﻮﺑﺪ ﺍﻭ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ﻧﻤﻮﻧﻪ ﺭﺳﺘﻢ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ﺭﺳﻴﺪﻩ ﻳﺎ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ﻣﻮﻓﻖ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ﭘﺎﺩﺷﺎﻫﻰ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ﺳﻮﺩ 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 ﻣﺮﮒ ﻭ ﻗﻬﻘﺮﺍﻯ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ﺑﺪﻧﺒﺎﻝ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ﭼﻬﺎﺭﮔﺎﻧﻪ ﻭ ﭼﻬﺎﺭ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ﻣﺼﻮﻥ ﺍﺯ ﻫﺮﮔﻮﻧﻪ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ﺷﺘﺎﻧﺶ ﺭﺳﻴﺪﻥ ﺑﻨﻮﺭ ﺭ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ﻫﻔﺖ ﻫﺰﺍﺭ ﺳﺎﻝ ﺩﻳﮕﺮ ﺧﻮﺍﻫﺪ ﺑﻮﺩ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ﺃﺑﺮ ﻫﺪﺍﻳﺖ ﺑﺮﺳﺎﻥ ﺑﺎﺭﺍﻧﻰ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ﭘﻴﺸﺘﺮ ﺯﺍﻧﮑﻪ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ﮔﺮﺩﻯ ﺯﻣﻴﺎﻥ ﺑﺮﺧﻴﺰﻡ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ﻭﺩﺭﺧﻮﺍﺳﺖ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ﺑﺎﺭﺍﻧﻰ ﺍﺯ ﻫﺪﺍﻳﺖ ﻭ ﺭﺣﻤﺖ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ﺍﺯ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ﻭﺩﺍﺩﻩ ﻫﺎﻯ ﺍﻟﻬﻰ ﺑﺮﺍﻯ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ﺧﺴﺘﻪ ﻭﺳﺎﮐﻦ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ﭘﻮﭼﻰ ﻭ ﻋﺪﻡ ﺗﻮﻓﻴﻖ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ﺭﻧﺠﻬﺎﻯ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ﻣﺒﺎﺩﺍ ﺣﺎﻓﻆ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ﮔﻮﺭ ﺍﻭ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 ﺍﺯ ﻣﻴﺎﻥ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ﺣﻘﺎﺭﺕ ﻧﻮﻋﻰ ﺑﻤﺎﻧﺪ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ﻧﻴﺴﺖ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ﺑﺘﻮﻓﻴﻖ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ﻭﺭﺣﻤﺖ ﺍﻟﻬﻰ 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ﻧﻮﺭ ﻗﺎﺋﻢ ﺑﺎ ﻣﺮﮒ ﺍﺭﺍﺩﻯ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ﺍﮔﺮ ﺭﺣﻤﺘﻰ ﻳﺎﻓﺖ ﻭ ﺷﻬﻮﺩﻧﻬﺎﺋﻰ ﺭﺍ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ﺩﻟﺨﻮﺵ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ﻭﺍﻣﻴﺪﻭﺍﺭ ﺑﮑﺎﺭ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ﻣﺮﺣﻠﻪ ﺑﻌﺪﻯ ﺧﻮﻳﺶ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ﺍﮔﺮﺑﻨﻬﺎﻳﺖ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ﻃﺒﻴﻌﻰ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ﺑﺪﻳﺪﺍﺭ ﭘﻴﺮ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ﻗﺎﺋﻢ ﻭﻣﺮﮒ ﺍﺭﺍﺩﻯ ﻧﺮﺳﻴﺪﻩ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ﺳﺮ ﺗﺮﺑﺖ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ﻣﻰ ﻭﻣﻄﺮﺏ ﺑﻨﺸﻴﻦ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ﺑﺒﻮﻳﺖ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</w:t>
      </w:r>
      <w:r w:rsidR="00CF7AB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ﺤ</w:t>
      </w:r>
      <w:r w:rsidR="00CF7AB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</w:t>
      </w:r>
      <w:r w:rsidR="0056626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ﺭﻗﺺ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ﮐﻨﺎﻥ ﺑﺮﺧﻴﺰﻡ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ﻭﺩﺭﺧﻮﺍ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ﺑﺪﻭﻥ ﺣﻀﻮﺭ ﭘﻴﺮ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ﺑﻐﻞ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 ﻣﺮﮒ ﺍﺭﺍﺩﻯ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ﺑﺎﺯﮔﺸﺘﻰ ﺑﺨﻠﻖ ﻫﻢ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ﺧﺎﻙ ﻭ ﮔﻮﺭ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ﺑﻴﺎﺋﻰ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ﻣﻰ ﻭ ﻣﻄﺮﺏ ﺑﻴﺎ ﻭ ﺑﻨﺸﻴﻦ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ﻭﻧﻬﺒﺎ ﻏﻢ ﻭ ﻏﺼّﻪ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ﺑﻨﺠﺎﺕ ﺍﻟﻬﻰ ﺧﻮﺩ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ﺑﺨﻠﻖ ﺑﺎﺯ ﻧﮕﺸﺘﻪ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ﺑﻔﺮﻣﺎﻥ ﭘﻴﺮ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ﻣﺮﺯ ﻣﺮﮒ ﺭﺍ ﮔﺬﺷ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ﻣﻦ ﺩﺭﺳﻨﮓ ﻟﺤﺪ ﮔﻮﺭ ﺧﻮﺩ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ﺍﺳﺘﺨﻮﺍﻧﻰ ﭘﻮﺳﻴﺪﻩ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ﻭﺑﻮﻯ ﺗﻮﺭﺍ ﺍﺳﺘﺸﻤﺎﻡ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ﺭﻗﺼﺎﻥ ﺑﺮ ﻣﻰ ﺧﻴﺰﻡ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ﺑﺪﻳﺪﺍﺭﺕ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ﺣﻀﻮﺭ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ﺭﻗﺺ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ﮐﻨﺎﻥ ﻭ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ﺧﻮﺭﺳﻨﺪ ﺍﺯ ﺗﻮﻓﻴﻖ 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ﺍﺯ ﻋﺰﻟﺘﮕﺎﻩ ﻭ ﺗﻌﻬّﺪ ﺳﻠﻮﮐﻰ ﺑﺮﺧﻮﺍﻫﺪ ﺧﻮﺍﺳﺖ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ﺨﻴﺰ ﻭ ﺑﺎ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ﺑﻨﻤﺎ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ﺑﺖ ﺷﻴﺮﻳﻦ ﺣﺮﮐﺎﺕ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ﺳﺮ ﺟﺎﻥ ﻭﺟﻬﺎﻥ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ﺩﺳﺖ ﻓﺸﺎﻥ ﺑﺮﺧﻴﺰﻡ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ﺍﮔﺮ ﺧﻮﺍﺳﺘﻰ ﺑﺮﺳﺮ ﺧﺎﻙ ﻣﻦ ﺑﺎﻳﺴﺘﻰ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ﻧﺸﺎﻧﻢ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ﺑﺖ ﺷﻴﺮﻳﻦ ﺣﺮﮐﺎﺕ ﻣﻦ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ﻣﻦ ﻧﻴﺰ ﺍﺯ ﺳﺮﺟﺎﻥ ﻭﺟﻬﺎﻥ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ﺗﻤﺎﻡ ﺭﻏﺒﺖ ﻭ ﺗﻤﺎﻡ ﻋﻠﺎﻗﻤﻨﺪﻯ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ﻓﺸﺎﻥ ﺑﺮ ﻣﻰ ﺧﻴﺰﻡ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ﻭﻗﺖ ﺗﻮﻟﺪ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ﻭﺍﻟﻬﻰ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ﭘﻴﺮ ﺧﻮﺩﺭﺍ ﺗﺸﻮﻳﻖ ﺑﺮﺍﻯ ﺣﻀﻮﺭ ﺑﺮﺳﺮ ﻋﺰﻟﺘﮕﺎﻩ ﺧﻮﺩﻣﻴﮑﻨﺪ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ﮐﻬﻤﺮﮒ ﺍﺭﺍﺩﻯ ﺭﺍ ﺑﺪﺳﺘﻮﺭ ﭘﻴﺮ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 ﺍﻟﻬﻰ 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ﺳﻠﻮﮐﻰ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ﮔﺮﭼﻪ ﭘﻴﺮﻡ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ﺷﺒﻰ ﺗﻨﮓ ﺩﺭ ﺁﻏﻮﺷﻢ ﮐﺶ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ﺳﺤﺮﮔﻪ ﺯﮐﻨﺎﺭ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ﺟﻮﺍﻥ ﺑﺮ 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ﺑﺮﺍﻯ ﻣﺤﺒﻮﺏ ﺗﻐﺰﻝ ﻋﺎﺷﻘﺎﻧﻪ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ﺩﺭ ﻭﻗﺖ ﻣﺮﮒ ﺧﻮﺩ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ﭘﻴﺮ ﻭﻧﺎﺗﻮﺍﻥ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ﺍﮔﺮ ﺩﺭ ﺳﺤﺮ ﻭ ﺷﺐ ﻳﻠﺪﺍﻯ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ﺑﺮﻣﻰ ﺧﻴﺰﻡ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ﻣﺴﺘﻀﻌﻒ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ﺗﻦ ﻭ ﺫﻫﻦ ﻭ ﺭﻭﺍﻥ ﺣﻴﻮﺍﻧﻰ ﺧﻮﺩﺭﺍ ﺑﺮﺍﻯ ﻣﺮﮒ ﺍﺭﺍﺩﻯ ﻭ ﭘﺎﻳﺎﻥ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ﺷﻬﻮﺩ ﻧﻮﺭ ﻗﺎﺋﻢ ﺁﻣﺎﺩﻩ ﮐﺮﺩﻩ ﺩﻳﺪﺍﺭ ﺷﺐ ﺁﺧﺮ ﻋﻤﺮ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ﻭﻳﻠﺪﺍﻯ ﺧﻮﻳﺶ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ﺍﻟﻬﻴﻤﻴﺨﻮﺍﻫﺪﮐﻪ ﺍﻭﺭﺍ ﺗﻌﻠﻴﻢ ﻭ ﻫﺪﺍﻳﺖ ﻭﺗﻠﻘﻴﻦ ﻭﻭﻋﺪﻩ 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ﺧﺪﺍﻭﻧﺪ ﻣﺘﻌﻬّﺪ ﻭﻋﺪ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ﺍﻭ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ﺭﻭﺯ ﻣﺮﮔﻢ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ﻧﻔﺴﻰ ﻣﻬﻠﺖ ﺩﻳﺪﺍﺭ 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ﭼﻮ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ﺯﺳﺮ ﺟﺎﻥ ﻭﺟﻬﺎﻥ ﺑﺮ ﺧﻴﺰﻡ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ﻭﺍﺯ ﺯﺑﺎﻥ ﺳﺎﻟﮑﺎﻥ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ﭘﻴﺮ ﺩﺭﺧﻮﺍﺳﺖ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ﺭﻭﺯ ﻣﺮﮒ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ﻭﺍﻟﺒﺘﻪ ﻣﺮﮒ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ﺑﻔﺮﻣﺎﻥ ﭘﻴﺮ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ﺑﺄﻧﺪﺍﺯﻩ ﻳﻚ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ﻓﺮﺻﺖ ﻣﻴﺨﻮﺍﻫﻢ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ﺍﺯ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ﺗﻮ ﭘﻴﺮ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ﺗﻤﺮﮐﺰ ﺍﻳﻦ ﺻﻮﺭﺕ ﻣﺮﺩﻩ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ﺣﺎﻓﻆ ﺍﺯ ﺯﺑﺎﻥ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ﻫﺮﺳﺎﻟﻚ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ﻭﻋﺪﻩ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ﺣﺎﻓﻆ ﺍﺯ ﺳﺮ ﺟﺎﻥ ﻭ ﺭﻏﺒﺖ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ﻭﺩﻧﻴﺎﻯ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ﺷﻴﺮﻳﻦ ﺗﺮﻳﻦ ﺃﻣﺮﻯ ﺑﺮﺍﻯ ﻫﺮ ﻣﻮﺟﻮﺩﻯ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ﮐﺮﺍﻣﺎﺕ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ﺟﺎﻟ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ﺁﻥ ﺍﺯ ﺟﺎﻥ ﻣﻰ ﮔﺬﺭﻡ ﺗﺎ ﺑﺠﺎﻧﺎﻥ ﺍﻟﻬﻰ ﺧﻮﺩ ﺑﺮﺳﻢ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052507" w:rsidP="00520DA2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ﭼﺮﺍ ﻧﻪ ﺩﺭ ﭘﻰ ﻋﺰﻡ ﺩﻳﺎﺭ ﺧﻮﺩ ﺑﺎﺷﻢ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ﭼﺮﺍ ﻧﻪ ﺧﺎﻙ ﺳﺮ ﮐﻮﻯ ﻳﺎﺭ ﺧﻮﺩ ﺑﺎﺷﻢ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 ﺣﺎﻓﻆ ﻣﻴﭙﺮﺳﺪ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ﻣﻦ ﻫﻤﭽﻨﺎﻥ ﺩﺭ ﭘﻰ ﻋﺰﻡ ﻭﻋﺰﻳﻤﺖ ﺑﺪﻳﺎﺭ ﺧﻮﺩ ﻧﺒﺎﺷﻢ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ﺩﻳﺎﺭ ﻭﻃﻦ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ﺩﻳﺎﺭ ﺍﻭ ﺩﻳﺮ ﻭﻣﻌﺒﺪ ﻭﺧﺎﻧﻘﺎﻩ ﭘﻴﺮ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ﻭﻃﺮﻳﻘﺖ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ﺍﻭﺳﺖ ﻭ ﻟﺬﺍ ﺣﺎﻓﻆ ﻋﺰﻡ ﻭ ﺍﺭﺍﺩﻩ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ﻋﺰﻳﻤﺖ ﻭ ﺭﻓﺘﻦ ﺑﺪﻳﺎﺭ ﺍﻟﻬﻰ ﺧﻮﺩ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ﮐﻪ ﻣﻦ ﺧﺎﻙ ﺳﺮ ﮐﻮﻯ ﺩﺭﮔﺎﻩ ﭘﻴﺮ ﺍﻟﻬﻰ ﻭ ﻃﺮﻳﻘﺖ 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ﺍﻭ ﺑﺎﺷﻢ ﻫﻢ ﺣﻘﻴﺮﺗﺮﻳﻦ ﻗﺴﻤﺖ ﺩﺭﮔﺎﻩ ﻭ ﺧﺎﻧﻘﺎﻩ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ﮔﺪﺍﻯ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ﺑﺎﻳﻦ ﻓﻘﻴﺮ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ﺑﺎﺩﻩ ﺍﻟﻬﻰ ﻭﺣﮑﻤﺖ ﻭﺩﺳﺘﻮﺭ ﻭ ﻫﺪﺍﻳﺘﻰ 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ﭘﺬﻳﺮﺵ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ﭘﻴﻮﺳﺘﻦ ﺳﺎﻟﻚ ﺑﻄﺮﻳﻘﺖ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ﺯﻣﺎﻧﻰ ﺗﻌﻠﻴﻢ ﻣﻘﺪﻣﺎﺗﻰ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ﺑﻌﺰﻟﺘﮕﺎﻩ ﺧﻮﺩ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ﺗﺨﻠﻴﻬﻮﺗﺤﻠﻴﻪ ﺧﻮﺩﺭﺍ ﺗﺎ ﺗﺠﻠﻴﻪ ﻣﺮﺍﺗﺐ ﺷﻬﻮﺩ ﺍﻟﻬ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ﻏﻢ ﻏﺮﻳﺒﻰ ﻭ ﻏﺮﺑﺖ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ﺑﺮ ﻧﻤﻰ ﺗﺎﺑﻢ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ﺑﺸﻬﺮ ﺧﻮﺩ ﺭﻭﻡ ﻭ ﺷﻬﺮﻳﺎﺭ ﺧﻮﺩ ﺑﺎﺷﻢ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ﺩﻟﻴﻞ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ﻏﻢ ﻏﺮﻳﺒﻰ ﻭ ﻏﺮﺑﺖ ﺯﺩﮔﻰ ﺭﺍ ﺗﺤﻤّﻞ ﻧﻤﻰ ﺗﻮﺍﻧﻢ ﺑﮑﻨﻢ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ﺍﺯ ﺷﻬﺮ ﺧﻮﺩ ﺷﻴﺮﺍﺯ ﺩﻭﺭ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ﻫﺮﮔﺰ ﺩﺭ ﺗﻤﺎﻡ ﻋﻤﺮ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ﺷﻬﺮ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ﺭﻫﺎ ﻧﮑﺮﺩ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ﻏﺮﻳﺐ ﺍﺯ ﻋﻮﺍﻟﻢ ﺍﻟﻬﻰ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ﻫﺎﻯ ﻧﻴﺎﻣﺪﻩ ﻭﻭﻋﺪﻩ ﻫﺎ ﻭﻭﻋﻴﺪ ﻫﺎﻯ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ﺗﻮﻟﺪﺍﺕ ﭘﻴﺸﻴﻦ ﺧﻮﺩ ﻗﺮﺍﺭ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ﺑﻮﻃﻦ ﺍﻟﻬﻰ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ﺑﻌﻬﺪ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ﺍﻟﺴ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ﺘﻮﻟﺪﺍ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ﭙﻴﺸﻴﻦ ﺧﻮﻳﺶ ﺑﺮﺍﻯ ﺭﺳﻴﺪﻥ ﺑﺼﺎﺣﺒﺎﻥ ﺗﺠﺴّﻢ ﺷﻬﻮﺩﻫﺎﻯ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ﻧﻴﺰ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ﻏﺮﺑﺖ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ﻭﺳﺮﺍﺳﺮ ﺷﺐ ﻭ ﺗﺎﺭﻳﻚ ﻭ ﺳﺮﺩ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ﻭﺧﺎﻙ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ﺁﻟﻮﺩﻩ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ﻏﺮﺑﺖ ﺍﺯ ﺧﺎﻧﻪ ﺍﻭ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ﺩﻭﺭﻯ ﺍﺯ ﭘﻴﺮ ﻭ ﺧﺎﻧﻘﺎﻩ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ﻣﺠﺪﺩ ﺍﺯ ﭘﻴﺮ ﺩﺭ ﺧﺎﻧﻘﺎﻩ ﺍﻭ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ﺍﺳﺘﻀﻌﺎﻑ ﺧﻮﺩﺭﺍ ﺗﺎ ﺳﺮﺣﺪ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ﻣﺮﮒ ﺍﺭﺍﺩﻯ ﻭﮐﺸﺘﻦ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ﺣﻀﻮﺭ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ﺩﺍﺩﻥ ﻓﺮﻣﺎﻥ ﻣﺮﮒ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ﺗﻠﻘﻴﻨﺎﺕ ﻭﻫﺪﺍﻳﺘﻬﺎ ﻭ ﺗﻌﻠﻴﻤﺎﺕ ﻭﻭﻋﺪﺩﻩ ﻫﺎﻯ ﻧﻬﺎﺋﻰ ﺧﻮﺩ ﺍﺯ ﻃﺮﻑ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ﻧﻬﺎﺋﻰ ﻭ ﮐﺴﺐ ﻫﺮﻳﻚ ﺍﺯ ﻣﺮﺍﺗﺐ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ﺭﺟﻌﺖ ﻧﻮﻉ ﻓﻮﻕ ﺑﺸﺮﻯ ﺑﺮﺗﺮ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ﻃﺎﻗﺖ ﺗﺤﻤّﻞ ﻏﺮﺑﺖ ﺍﺯ ﺧﺎﻧﻘﺎﻩ ﭘﻴﺮ ﻭﻣﺮﺍﺗﺐ ﺍﻟﻬﻰ ﺧﻮﺩﺭﺍ 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ﺑﺸﻬﺮ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ﻭﺷﻬﺮﻳﺎﺭ ﺧﻮﻳﺶ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ﻭﺑﻨﺰﺩ ﭘﻴﺮ ﺍﻟﻬﻰ ﻭﺧﺎﻧﻘﺎﻩ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ﺷﻬﺮ ﺑﻌﺮﺑﻰ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ﻣﺎﻩ ﻭﻳﺎ 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ﺑﻤﻌﻰ ﻣﺪﻳ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ﻮﺯﻧﺪﮔﻰ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ﺷﻬﺮﻯ ﻭﺩﺭ ﺟﺎﻣﻌﻪ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ﻭﺍﻓﺮﺍﺩ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ﺣﻘﻴﻘﺖ ﺷﻬﺮ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ﻫﺮﻳﻚ ﺍﺯ ﭼﻠّﻪ ﻫﺎﻯ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ﻫﺮﻳﻚ ﺍﺯ ﺷﻬﻮﺩﻫﺎﻯ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ﻣﻴﺨﻮﺍﻫﺪ ﺑﻨﺰﺩ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ﭼﻠّﻪ ﻫﺎﻯ ﺳﻠﻮﮐﻰ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ﻭﻧﺰﺩ ﻳﻚ ﮐﺎﻣﻞ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ﺷﻬﺮﻳﺎﺭ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ﻳﺎﺭﺍﻟﻬﻰ ﺳﺎﻟﻚ ﺩﺭﺩﻭﺭﻩ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ﻭﺷﻬﺮ ﻭﻣﺎﻩ ﻭﺷﻬﻮﺩ ﭼ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لّه ها می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ﺻﻮﺭﺕ ﭘﻴﺮ ﺩﺭ ﺣﻀﻮﺭ ﺫﻫﻨﻰ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ﻭﻭﺳﻴﻠﻪ ﻣﻮﺭﺩ ﺗﻮﺳّﻞ ﻋﺒﺎﺩﻯ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ﺯ ﻣﺤﺮﻣﺎﻥ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ﺳﺮﺍ ﭘﺮﺩ</w:t>
      </w:r>
      <w:r w:rsidR="008F46E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ﻭﺻﺎﻝ ﺷﻮﻡ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E618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ﺯﺑﻨﺪﮔﺎﻥ ﺧﺪﺍﻭﻧﺪﮔﺎﺭ ﺧﻮﺩ ﺑﺎﺷﻢ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ﺭﻭﺷﻦ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ﻏﺮﺑﺖ ﺩﺭ ﻋﺰﻟﺘﮕﺎﻩ ﺧﺴﺘﻪ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ﺩﻟﺶ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ﻭﻟﻮ ﺑﺎ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ﮐﻨﺎﺭ ﭘﻴﺮ ﺩﺭ ﻃﺮﻳﻘﺖ ﻭ ﻣﮑﺘﺐ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ﻭﺧﺎﻧﻘﺎﻩ ﻭﻣﻴﮑﺪﻩ ﺍﻭ ﻗﺮﺍﺭ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ﺑﺸﻬﺮ ﻭﻧﺰﺩ ﺷﻬﺮﻳﺎﺭ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ﻣﺤﺮﻣﺎﻥ ﺳﺮﺍﭘﺮﺩﻩ ﻭﻣﺠﻠ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ﻭﺻﺎﻝ ﻭﺩﻳﺪﺍﺭ ﺩﺍﺋﻢ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 ﭘﻴﺮﺍﻟﻬﻰ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ﺍﻳﻦ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ﺑﺎﺍﻳﻨﮑﻪ ﺍﺯ ﮐﺎﻣﻠﺎﻥ ﺍﻟﻬﻰ 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ﺍﺯ ﺑﻨﺪﮔﺎﻥ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ﺧﺪﺍﻭﻧﺪﮔﺎﺭ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ﮐﻪ ﺭﺑﻮﺑﻴّﺖ ﻭ ﺗﺮﺑﻴﺖ ﺍﻟﻬﻰ ﺭﺍ ﺩﺭ ﻣﻘﺎﻡ ﺣﺴﻴﻨﻰ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ﺣﺴﻨﻰ ﺍﻣﺎﻡ ﺯﻣﺎﻥ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ﺍﺯ ﻣﺮﺍﺗﺐ ﭘﺮﻭﺭﺵ ﻭ ﭘﺮﻭﺭﺩﮔﺎﺭﻯ 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ﮐﺎﺭﻫﺎﻯ ﺧﻮﺩﺭﺍ ﺑﺎ ﻭﺳﺎﺋﻞ 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ﭘﺮﻭﺭﺩﮔﺎﺭﻯ ﺍﻟﻬﻰ ﺑﺮﺍﻯ ﭘﺮﻭﺭﺵ ﺍﻟﻬﻰ ﺍﺭﻭﺍﺡ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ﺍﻭﻟﻴﺎﻯ ﺍﻟﻬﻰ ﺯﻧﺪﻩ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ﺷﻬﻮﺩﻯ ﺩﺭ ﻋﻮﺍﻟﻢ ﺍﻟﻬﻰ ﻭ ﺭؤﻳﺎﺋﻰ ﺻﻮﺭﺕ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ﺁﻝ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 ﻭﻗﺎﺋﻢ ﻭ ﻋﺮﺵ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ﻕﺧﺪﺍﻭﻧﺪﮔﺎﺭ 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ﺍﻟﻪ ﺑﺮﺍﻯ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ﺍﺯ ﻧﻈﺮ ﺁﺧﻮﻧﺪﻫﺎﻯ ﻗﺸﺮﻯ ﻧﺎﺩﺭﺳﺖ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ﻣﻴﺨﻮﺍﻫﻨﺪ 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ﺁﻳﺖ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ﻋﻠﺎﻣﺖ ﻭﻣﻌﺠﺰﻩ ﻭ ﺁﻳﺪﻯ ﺍﺯ ﺧﺪﺍﻭﻧﺪ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ﻣﺮﺩﻡ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ﺗﺤﻤﻴﻞ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ﮐﺎﺭ ﻋﻤﺮ ﻧﻪ ﭘﻴﺪﺍﺳﺖ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ﺑﺎﺭﻯ ﺁﻥ ﺍﻭﻟﻰ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ﺭﻭﺯ ﻭﺍﻗﻌﻪ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ﭘﻴﺶ ﻧﮕﺎﺭ ﺧﻮﺩ ﺑﺎﺷﻢ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ﺑﺎﻳﻦ ﺩﻟﻴﻞ ﮐﻪ ﮐﺎﺭ ﻋﻤﺮ ﻭ ﻃﻮﻝ ﺁﻥ ﭘﻴﺪﺍ ﻭﻣﻌﻠﻮﻡ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ﻟﺤﻈﻪ ﻣﻤﮑﻦ ﺍﺳﺖ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ﻃﺒﻴﻌﻰ ﺩﺳﺖ ﺩﺍﺩ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میبا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ﺍﮔﺮ ﺳﺎﻟﻚ ﺑﺨﺘﻢ ﺃﻋﻤﺎﻝ ﺳﻠﻮ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ﻨﺮﺳﻴﺪﻩ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ﺑﻀﺮﺭ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ﺗﻮﻟﺪ ﻣﺠﺪﺩ ﺑﺸﺮﻯ ﻭﻟﻮ ﺑﻬﺘﺮﻯ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ﺩﻧﺒﺎﻟﻪ ﺭﺍﻩ 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ﻣﻌﻠﻮﻡ ﻧﻴﺴﺖ ﺩﺭ ﺗﻮﻟﺪ ﺑﺎ ﻋﻘﻞ ﻭ ﮐﺮﺍﻣﺎﺕ ﺑﻴﺸﺘﺮ ﺧﻮﺩ ﺑﺎﺯ ﺑﺨﻮﺍﻫﺪ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ﺧﻄﺮ ﺧﻮﺩ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ﺳﺮﻯ ﺑﻴﺸﺘﺮﻯ ﺑﻬﻤﺮﺍﻩ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ﺍﻳّﺎﻡ ﺩﺭ ﻃﻮﻝ ﻋﻤﺮ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ﺍﻭﻟﻰ ﻭ ﺳﺰﺍﻭﺍﺭ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ﻭ ﺑﻬﺘﺮ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ﺭﻭﺯ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ﻭﻭﻗﻮﻉ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ﻧﮕﺎﺭ ﻣﺤﺒﻮﺏ ﺧﻮﺩ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ﺑﻬﺘﺮ ﺍﺳﺖ ﺑﺎﻣﺮﮒ ﺍﺭﺍﺩﻯ ﻗﺒﻞ ﺍﺯﻣﺮﮒ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ﻣﺤﻀﺮ ﭘﻴﺮ ﺍﻟﻬﻰ ﺑﻤﻴﺮﻡ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ﺩﻳﺪﺍﺭ ﻭ ﺷﻬﻮﺩﻫﺎ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ﻣﻌﻴّﺖ ﻭﺷﻔﺎﻋﺖ ﭘﻴﺮ ﮐﺎﻣﻞ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ﺭﺍ ﺭﺍﺣﺖ ﺑﮕﺬﺭﻧﺪ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ﺑﻤﺮﺍﺗﺐ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ﺍﻟﻬﻰ ﺧﻮﺩ ﺩﺭ ﻧﻮﺭ ﻗﺎﺋﻢ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ﻣﺮﺍﺗﺐ ﺍﻟﻬﻰ ﺷﻬﻮﺩ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ﺁﻝ ﻋﺒﺎ ﻧﻴﺰ ﺣﺎﺿﺮ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ﻧﮕﺎﺭﺵ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 ﺳﻴﺮﺕ ﺍﻭ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ﺷﺎﻫﺪ ﻫﺮ ﻣﻘﺎﻡ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ﺍﻳﻦ ﻫﻤﺎﻧﻰ ﻭ ﺍﺣﺘﺮﺍﻡ ﻭ ﺯﻳﺒﺎﺋﻰ</w:t>
      </w:r>
      <w:r w:rsidR="0056626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ﻭﮐﻤﺎﻝ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ﺍﻟﻬﻰ ﺁﻧﺮﺍ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ﻣﺮﮒ ﮐﻪ ﺣﺘﻤﻰ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ﺁﻧﺮﺍ ﻭﺳﻴﻠﻪ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ﻧﮑﻨﻴﻢ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ﺯﺩﺳﺖ ﺑﺨﺖ ﮔﺮﺍﻥ ﺧﻮﺍﺏ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ﮐﺎﺭﺑﻰ ﺳﺎﻣﺎﻧﻢ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ﮔﺮﻡ ﺑﻮﺩ ﮔ</w:t>
      </w:r>
      <w:r w:rsidR="000519F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له 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ﺭﺍﺯ ﺩﺍﺭ ﺧﻮﺩ ﺑﺎﺷﻢ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ﺍﻳﻨﻚ ﺩﺭ ﻋﺰﻟﺘﮕﺎﻩ ﺣﺴﺮﺕ ﺩﻳﺪﺍﺭ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ﻧﺪﺍﺷﺘﻦ ﺳﻌﺎﺩﺕ ﻣﺮﮒ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ﺭﺳﻴﺪﻥ ﺑﻤﺮﺍﺣﻞ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ﻭﺷﺮﺍﻳﻂ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ﻭ ﮐﺎﻓﻰ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ﺗﺨﻠﻴﻪ 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ﺗﺤﻠﻴﻪ ﺑﺮﺍﻯ ﺭﺳﻴﺪﻥ ﺑﺘﺠﻠﻴﻪ 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ﺑﺨﺖ ﺧﻮﺩ ﮐﻪ ﺑﺨﻮﺍﺏ ﺳﻨﮕﻴﻨﻰ ﻓﺮﻭﺭﻓﺘﻪ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ﻭﮐﺎﺭﺵ ﺑﺒﻰ ﺳﺎﻣﺎﻧﻰ ﻭ ﻋﺪﻡ ﻧﻈﺎﻡ ﻭ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ﮐﺴﻰ ﺑﺴﺮﺍﻏﺶ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ﻣﻴﺂﻳﺪ ﻭﻧﻪ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ﺳﻌﺎﺩﺕ ﻣﺮﮒ ﻣﺮﺍﺗﺐ ﺷﻬﻮﺩﻯ ﺭﺍ ﺗﮑﻤﻴﻞ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ﺟﺎﻯ ﮐﻠﻪ ﻫﻢ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ﺍﺳﺖ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ﺭﺍﺯ ﺩﺍﺭ ﺧﻮﻳﺶ ﺑﺎ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شم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ﻮﺑﮑﺴﻰ ﻧﮕﻮﻳﻢ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ﺑﺮﺯﺑﺎﻥ ﻧﻴﺎﻭﺭﺩ ﻭﺧﻮﺩﺭﺍ ﻣﻘﺼّﺮ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ﺗﻮﻟﺪﺍﺕ ﭘﻴﺸﻴﻦ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ﮐﻤﺘﺮ ﺍﺯ ﺫﺧﻴﺮﻩ ﺗﻮﻟﺪ ﺑﻌﺪﻯ ﻭﺁﺧﺮ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 ﺁﻭﺭﻯ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ﻫﻢ ﺯﻣﺎﻥ ﮐﻮﺩﮐﻰ ﻭﺟﻮﺍﻧﻰ ﻭﺟﻬﺎﻟﺖ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ﺳﻔﻴﻪ ﻣﺬﻫﺒﻰ ﻗﺸﺮﻯ ﺳﻨّﻰ ﻳﺎ ﺷﻴﻌﻰ ﺍﻓﺘﺎﺩﻥ ﻫﺮﭼﻪ ﺑﻴﺸﺘﺮ ﻋﺒﺎﺩﺕ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ﺷﺮﻙ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ﭼﻮﻥ ﺧﺪﺍﻭﻧﺪ ﺍﻭﺭﺍ ﻫﺪﺍﻳﺖ ﺑﭙﻴﺮ ﺍﻟﻬﻰ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ﻣﺮﺍﺗﺐ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ﺷﺮﻭﻉ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ﺑﻴﺸﺘﺮ ﻭﮐﻤﺒﻮﺩﻫﺎﻯ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ﺗﺰﮐﻴﻪ 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ﻭﻋﺰﻟﺖ ﻧﺸﻴﻨﻰ ﺍﻭ ﺭﺍ ﺩﺭﺍﺯ ﺗﺮ ﻭ ﺳﺨ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ﺳﻮﺧ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ﺠﻬﻨ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ﻧﺴﺎﻥ ﺑﺎ ﺧﻮﺩﺵ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ﻫﻤﻴﺸﻪ ﭘﻴ</w:t>
      </w:r>
      <w:r w:rsidR="008F46E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شه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ﻋﺎﺷﻘﻰ ﻭ ﺭﻧﺪﻯ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ﺩﮔﺮ ﺑﮑﻮﺷﻢ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ﻭﻣﺸﻐﻮﻝ ﮐﺎﺭ ﺧﻮﺩ ﺑﺎﺷﻢ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ﭘﻴﺸﻪ ﻭ ﺷﻐﻞ ﺷﺎﻏﻞ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ﻋﺎﺷﻘﻰ ﻭﺭﻧﺪﻯ ﺑﻮﺩﻫﺎﺳﺖ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ﺍﺯ ﻭﻗﺘﻰ ﮐﻪ ﺗﻮﺑﻪ ﺳﻠﻮﮐﻰ ﻭ ﻧﺼﻮﺣﻰ ﺧﻮﺩ ﺭﺍ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ﺑﻮﺍﺳﻄﻪ ﺍﻟﻬﻰ ﺧﻮﺩﺭﺍ ﺩﺭﺗﻮﺳّﻠﺎﺕ ﻋﺒﺎﺩﻯ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ﻭﺗﻤﺮﮐﺰ ﻭﺗﻮﺟّﻪ ﺑﺪﺳﺘﻮﺭﺍﺕ ﭘﻴﺮ ﻣﻌﺮﻓﻰ ﺷﺪﻩ ﺧﺪﺍﻭﻧﺪ ﺭﺍ ﺍﺩﺍﻣﻪ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ﺭﻧﺪﻯ ﻭ ﺩﺭﻭﻳﺸﻰ ﺭﺍ ﺩﺭ ﭘﻴﺶ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ﻓﻘﺮﻯ ﻭ ﺳﻌﻰ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ﺗﺮﻙ ﺩﻧﻴﺎ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 ﻧﻮﻉ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ﻭﮐﺎﺭﺑﺮﺩ ﻋﻘﻞ ﻟﻮﺍﻣﻪ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ﻧﻘّﺎﺩ ﺧﻮﻳﺸﺘﻦ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ﺍﻋﻤﺎﻝ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ﺯﻳﺮ ﻧﻈﺮ ﻭﻣﺮﺍﻗﺒﻪ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ﺧﻄﺎ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ئی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ﺍﺯ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ﻭﺳﺨﺘﻰ ﺯﻧﺪﮔﻰ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ﻋﻠّﺖ ﺩﻳﺮ ﺷﺪﻥ ﻧﺠﺎﺕ ﺭﺍ ﺍﺯ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ﺧﻮﺩ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ﻭﻳﺎﺩﺭ ﺿﻌﻒ ﻓﻌﻠﻰ ﻋﺸﻖ ﻭ ﺍﻳﻤﺎﻥ ﺧﻮﺩ ﺑﺎﻋﻤﺎﻝ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ﺣﺎﻓﻆ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ﻣﺎﻧﻨﺪ ﮔﺬﺷﺘﻪ ﺑﺎﻳﻦ ﻋﺎﺷﻖ ﭘﻴﺸﮕﻰ ﻭﺭﻧﺪﻯ ﻭﺯﻳﺮ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ﻮﺑﻬﻤﻴﻦ ﮐﺎﺭ ﻣﺸﻐﻮﻝ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ﺷﻐﻞ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ﺗﻮﺳّﻞ ﻋﺒﺎﺩﻯ ﺑﺎ ﺗﻤﺮﮐﺰ ﺩﺭ ﻭﺍﺳﻄﻪ ﺍﻟﻬﻰ ﺻﻮﺭﺕ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ﻫﺮ ﻳﻚ ﺍﺯ ﻣﺮﺍﺗﺐ ﺷﻬﻮﺩﻯ 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ﺑﺎ ﺍﺫﮐﺎﺭ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ﺩﻓﻊ 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ﺍﻟﻪ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ﺑﻤﺮﺍﺗﺐ ﺍﻟﻬﻰ ﻭ ﺷﻬﻮﺩﻯ ﺧﻮﺩ ﻣﻰ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ﻫﺴﺘﻰ ﻭ ﻭﺳﻴﻠﻪ ﺗﺄﻟّﻪ ﻣﻦ ﻣﻴﺒﺎﺷﻰ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ﻧﻤﻰ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ﻭﺍﺻﻞ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ﺭﺣﻤﺎﻥ ﻧﻴﺰ ﭼﻨﻴﻦ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ﺑﺮ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ﻭ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ﻣﻮﻗﺘﺎ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ﻳﮑﺴﺎﻥ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ﺧﺒﺮﻯ ﺍﺯ ﺑﻌﺪ ﺍﺯ ﺭ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ﺑﻰ ﻧﻬﺎﻳﺖ ﺍﺭﺑﺎﺏ ﻧﻮﻉ ﺗﺎ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ﭘﻴﺶ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ﺃﺑﺪﻳّﺖ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ﻳﻚ ﺭﻭﺡ ﻭﻫﺮ ﻣﻮﺟﻮﺩﻯ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ﺭﺳﻴﺪﻩ ﺑﺎﺷﺪ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ﺩﺭﭘﻴﺶ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ﻣﺤﺪﻭﺩ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ﺩﺍﺩﻩ ﻫﺎ ﻭﮐﺮﺍﻣﺎﺕ ﻭﺻﻔﺎﺕ ﻧﻴﺴﺖ 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ﺍﻟﺄﻧﻮﺍﺭ ﻭ ﺭ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ﻟﺃﺭﺑﺎﺏ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تی الله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ﻟﺄﺭﺑﺎﺏ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)ﺑﻤﻌﻨﻰ( ﺃﻫﻮ)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ﺃﻫﻮﺭﻣﺰﺩﺍﻯ ﺯﺭﺩﺷﺘﻰ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ﻣﻴﮕﻮﻳﺪ ﻫﻨﻮﺯ(ﺍﻳﻦ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ﻭﻫﻮ)ﻧﻴﺴﺖ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ﺧﻠﺎﺻﻪ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ﺍﻟﺬﻯ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ﺃﻫﻮ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ﺍﻳﻦ ﺍﻭ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ﻫﻮ ﺩﺭ ﻫﺎﻫﻮﺕ ﻋﻤّ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ﺩﺭﻋﺎﻟﻢ ﻭﺟﻮﺩﻯ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ﻋﺪﻡ ﻣﺎﺳﻮﺍﻩ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ﺍﺳﻢ ﺍﻟﺒﺎﻃﻦ ﻭ ﺍﻟﺨﺎﺭﺝ ﺍﺯ ﻫﺴﺘﻰ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ﻭﺩﺭ ﺗﻮﺻﻴﻒ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ﻫﻮﺕ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ﺍﻟﺄﺭﺑﺎﺏ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ﻋﺎﻟﻢ ﻭﺟﻮﺩﻯ ﺷﺒﻪ ﻋﺪﻡ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ﺍﺳﻢ ﺍﻟﺪﺍﺧﻞ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ﺩﺭﻫﺴﺘﻴﻬﺎ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ﻭﺍﻟﻈﺎﻫﺮ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ﺻﺎﺩﺭ ﺍﻭﻝ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ﺁﻏﺎﺯﻯ ﺑﺮﺍﻯ ﺁﻓﺮﻳﻨﺶ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ﺍﺯ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ﺧﺪﺍﻭﻧﺪ(ﻫﻮ)ﺑﻮﺩﻩ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ﺧﺪﺍﻭﻧﺪ ﻫﻮ ﻗﺒﻞ ﺍﺯ 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ﺑﻮﺩ ﮐﻪ ﻟﻄﻒ ﺃﺯﻝ ﺭﻫﻨﻤﻮﻥ ﺷﻮﺩ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ﻭﮔﺮﻧﻪ ﺗﺎ ﺑﺄﺑﺪ ﺷﺮﻣﺴﺎﺭ ﺧﻮﺩ ﺑﺎﺷﻢ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ﺯﺑﺎﻥ ﺩﻳﮕﺮﻯ ﺑﺨﻮﺩ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ﮐﻪ ﻟﻄﻒ ﺃﺯﻟﻰ ﺭﻫﻨﻤﻮﻥ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ﺗﺎ ﺃﺑﺪ ﺷﺮﻣﺴﺎﺭ 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ﻟﻄﻒ ﺍﻟﻬﻰ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 ﺑﻰ ﭘﺎﻳﺎﻥ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ﻭﺧﻮﺍﺳﺘﻪ ﺧﺪﺍﻭﻧﺪﺑﺮﺍﻯ ﺩﺍﺩﻥ ﮐﺮﺍﻣﺎﺕ ﻧﻮﻋﻰ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ﺗﺪﺑﻴﺮﺍﺕ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ﻣﺮﻩ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ﻧﻮﻉ ﺗﺤﺖ ﺟﻤﺎﺩﻯ ﻭ ﺟﻤﺎﺩﻯ ﻭ ﮔﻴﺎﻫﻰ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ﻓﺼﻮﻝ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ﻧﻮﻉ ﺑﺸﺮﻯ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ﺭﻭﺡ ﺩﺭ ﺳﻠﻮﻙ ﺍﻟﻬﻰ ﻣﺸﻐﻮﻝ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ﺍﺭﺍﺩﻯ ﻭ ﻳﻚ ﺷﺒﻪ ﺭﻩ ﺻﺪ ﺳﺎﻟﻪ ﺭﻓﺘﻦ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ﺭﻫﻨﻤﻮﻧﻰ ﺧﺪﺍﻭﻧﺪ ﻫﺪﺍﻳﺖ ﻭ ﻫﺪﺍ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ﺭﺳﺎﻧﻰ ﻭ ﺭﺍﻫﻨﻤﺎﺋﻰ ﻫﺎﻯ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 ﺍﺯ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 ﺑﻬﻤّﺖ ﻭ ﺳﻌﻰ ﻭﮐﻤﻴّﺖ ﻋﺒﺎﺩﺍﺕ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ﻭﺣﺘّﻰ ﺟﺪﻳّﺖ ﺧﻮﺩ ﺩﻝ ﺑﺒﻨﺪﻧﺪ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ﻣﻌﻠﻮﻡ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ﭼﻪ ﺣﺪ ﻭﺩﺭ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ﻗﺒﻮﻝ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ﺩﺭﺟﻪ ﺑﺪﺭﺟﻪ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ﻣﺤﺒّﺖ 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 ﺑﺎﻭﺭﻯ ﻭ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ﻭ ﺍﻃﺎﻋﺖ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ﺳﺮﺍﺳﺮ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ﻋﺪﻡ ﺍﻃﺎﻋﺖ ﻭ ﻋﺸﻖ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ﻋﻤﺮ ﺭﻭﺯﻫﺎ ﺻﺎﺋﻢ ﻭ ﺷﺒﻬﺎ ﻗﺎﺋﻢ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ﻗﻌﺮ ﻭﻭﺳﻂ ﺟﻬﻨّﻢ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ﺟﻬﻨّﻢ ﺟﻬﺎﻧﻮﻡ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ﺻﻮﺭﺗﻬﺎﻯ ﻧﻮﻋﻰ ﮐﺎﺭﻣﺎﺋﻰ ﻗﻬﻘﺮﺍﺋﻰ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ﺑﺪﺗﺮ ﭼﻮﻥ ﻣﺎﺭ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 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 ﻭ ﺧﻮﻙ ﺑﻬﺘﺮﻳﻦ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ﺗﮑﺮﺍﺭ ﮔﺬﺷﺘﻪﻫﺎ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ﺁﻳﻨﺪﻩ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ﺁﻧﻘﺪﺭ ﺗﮑﺮﺍﺭ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ﻋﺎﻗﺒﺖ ﻓﺮﻣﺎﻥ ﮐﻦ ﻓﻴﮑﻮﻥ ﺩﺭ ﻭﻇﻴﻔﻪ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ﺩﺭ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ﺷﻬﻮﺩ ﻧﻮﺭ ﻗﺎﺋﻢ ﺭﺍ ﺩﻧﺒﺎﻝ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ﺑﮑﺎﺭﻭﺍﻥ ﺍﺯ ﭘﻴﺶ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ﺭﻓﺘﻪ ﺍﺭﻭﺍﺡ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ﺭﺟﻌﺘﻬﺎﻯ ﺍﻧﻮﺍﻉ ﻓﻮﻕ ﺑﺸﺮﻯ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ﻫﻤﮕﺎﻥ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ﻭﻳﺮﻭﺳﻬﺎ ﻭ ﭘﺎﺋﻴﻦ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ﺑﺪﺍﻥ ﺑﺮﺳﻨﺪ ﻭﺧﻮﺍﻫﻨﺪ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ﺑﻘﻴﻤﺖ ﻋﺬﺍﺏ ﻣﮑﺮﺭﺯﻧﺪﮔﻰ ﻫﺎﻯ ﻣﮑﺮﺭ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ﺗﻮﻟﺪﺍﺕ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ﺣﻴﻮﺍﻧﻰ ﻭﺣﺘﻰ ﺑﺸﺮﻯ ﺩﺭﺩﻧﺎﻙ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ﻣﻰ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ﺷﺮﻣﺴﺎﺭﻯ ﺳﺮ ﺑﺰﻳﺮﻯ ﭼﻮﻥ ﺗﻤﺎﻣﻰ ﺩﻭﺍﺏ ﭼﻬﺎﺭﭘﺎ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ﭘﺮ ﻋﺬﺍﺏ ﺩﻭﮔﺎﻧﻪ ﺣﻴﻮﺍﻧﻴّﺖ ﻭ ﺑﻴﮕﺎﺭﻯ ﻭ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ﮐﻮﺭﻯ ﻋﻘﻠﻰ ﻭ ﻧﺎﺗﻮﺍﻧﻰ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ﮐﺎﺭﻯ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ﺟﺒﺮﺍﻥ ﮔﺬﺷﺘﻪ ﻫﺎﻯ ﺧﻮﺩ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ﻭﭼﻨﺪ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ﻣﺪﺍﻡ ﻧﻮﻉ 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ﻧﻮﻋﻰ ﻓﺮﺍﻭﺍﻥ ﺭﺍ ﺻﻮﺭﺕ ﻧﻮﻋﻰ ﻋﻮﺽ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ﺭﻧﺞ ﻧﻮﻋﻰ ﺧﻮﺩ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ﺑﻬﺘﺮ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ﻣﻘﺪﻣﺎﺗﻰ ﭘﻨﺞ ﺗﻦ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 ﺃﻭﺍﺧﺮ 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ﺑﻄﺮﻳﻘﺖ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ﺑﻨﻮﺭ ﻗﺎﺋﻢ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ﺑﺎﻧﻮﺍﻉ ﻓﻮﻕ ﺑﺸﺮﻯ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ﺗﻤﺎﻣﻰ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ﺑﺪ ﺫﺍﺕ ﻭ ﺑﺪ ﻃﻴﻨﺖ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ﺯﻧﺪﮔﻰ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ﻋﺬﺍﺏ ﻭﺭﻧﺞ ﺯﻧﺪﮔﻰ ﻫﺎ ﺟﺒﺮﺍﻥ ﺧﻮﺍﻫﻨﺪ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ﻭﺭﻭﺯﻯ ﺑﻘﻮﻝ ﻋﺎﺭﻓﻰ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ﺟﻬﻨّﻢ ﺍﺯﺟﻬﻨّﻤﻴﺎﻥ ﺧﺎﻟﻰ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ﺟﻤﺎﺩﻯ ﻭﺟﻤﺎﺩﻯ ﻭ ﮔﻴﺎﻫﻰ ﻭ ﺣﻴﻮﺍﻧﻰ ﻧﻴﺎﻓﺮﻳﻨﺪ ﻭﻟﻰ ﺧﺪﺍﻭﻧﺪ ﺩﺭ ﻫﻴﭻ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ﮐﺎﺭﺵ ﺯﻣﺎﻥ ﺧﺎﺗﻤﻪ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ﻭﺍﺭﻭﺍﺡ ﻫﻤﭽﻨﺎﻥ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ﺃﺻﻞ ﺍﻟﻬﻰ ﺧﻮﺩ ﺩﺭ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ﭘﺎﺋﻴﻦ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ﻣﻘﺎﻡ ﺗﮑﺎﻣﻠﻰ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ﺑﺒﺎ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ﻣﻘﺎﻡ ﺗﮑﺎﻣﻠﻰ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ﻇﻬﻮﺭ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ﺷﺎﻫﺪﺍﻥ ﻧﻮﺭ ﻗﺎﺋﻢ ﺩﺭ ﺭﺟﻌﺖ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ﻓﺮﺷﺘﻪ ﮔﻮﻧﻪ ﻣﻬﺪﻯ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ﺑﺘﮑﺎﻣﻠﺎﺕ ﺧﻮﺩ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ﺷﺎﻳﺴﺘﻪ ﺩﻳﺪﺍﺭ ﻭ ﺍﻳﻦ ﻫﻤﺎﻧﻰ ﻣﻘﺎﻡ ﺗﮑﺎﻣ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ﺮﺏ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ﺭﺣﻤﺎﻧﻰ ﺧﻮﺩ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ﺭﺣﻤﺎﻥ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ﺃﺑﺪ ﺍﻳﻦ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ﺃﺭﺑﺎﺏ ﻧﻮﻉ ﻭ 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ﺻﻔﺎﺕ ﻭﺗﻤﺪﻧﻬﺎﻯ ﻋﺎﻟﻰ ﺩﺭ ﭘﻴﺶ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ﭘﺎﻳﺎﻧﻰ ﻫﻢ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ﺩﺭ ﻫﻴﭻ ﮐﺎﺭ ﻭ ﺻﻔﺘﺶ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ﺑﺎﺯﮔﺸﺘﻪ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ﻭ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ﺍﺯ ﻫﺮ ﮔﻨﺎﻩ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ﻭﻣﻌﺎﻑ ﺍﺯ ﻫﺮ ﻭﻇﻴﻔﻪ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ﺧﺪﻣﺎﺕ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ﺍﺏ ﺫﺧﻴﺮﻩ ﺁﺧﺮﺕ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ﺑﺮﺟﺴﺘﻪ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 ﺭﻭﺍﻥ ﻭ ﺭﻭﺡ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ﺯﻧﺪﮔﻰ 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ﮐﻬﮑﺸﺎﻥ ﺭﺍﻩ ﺷﻴﺮﻯ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ﺍﻧﺴﺎﻥ ﮐﺎﻣﻞ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ﮐﺮﻩ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ﻭﮐﻤﻰ ﺍﺯ ﻓﻀﺎ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ﺯﻧﺪﮔﻰ ﺳﻪ ﺑﻌﺪﻯ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ﺍﻟﻬﻰ ﻫﻨﻮﺯ ﻣﺤﺮﻭﻡ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ﺑﺎ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ﺑﻄﺮﻳﻘﺖ ﻣﺤﻤﺪ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 ﻣﻴﺘﻮﺍﻥ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ﺭﻗﻴﻘﻬﺎﻯ ﺍﺯ ﻣﺎﻫﻴّﺖ ﻧﻮﻉ ﻓﻮﻕ ﺑﺸﺮﻯ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865C28" w:rsidRPr="004D5F6B" w:rsidRDefault="00052507" w:rsidP="00520DA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ﺩﻭﺳﺘﺪﺍﺭ ﺭﻭﻯ ﺧﻮﺵ ﻭ ﻣﻮﻯ ﺩﻟﮑﺸﻢ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ﻣﺪﻫﻮﺵ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ﭼﺸﻢ ﻣﺴﺖ ﻭﻣﻰ ﺻﺎﻑ ﺑﻰ ﻏﺸﻢ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ﻋﺸﻖ ﺑﺎ ﺭﻭﻯ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ﻋﻠﻨﺎ ﺩﺭ ﺳﻠﻮﻙ ﺍﻟﻬﻰ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ﭘﻴﺮ ﺍﻟﻬﻰ</w:t>
      </w:r>
      <w:r w:rsidR="008F46E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ﺑﻤﻌﺮﻓﻰ ﺧﺪﺍﻭﻧﺪ ﺁﺷﮑﺎﺭﺍ ﺍﻋﻠﺎﻡ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 ﻇﺎﻫﺮ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ﻋﺸﻖ ﻳﻚ ﺯﻥ ﺯﻳﺒﺎ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ﺩﻭﺳﺘﺪﺍﺭ ﺭﻭﻯ ﺯﻳﺒﺎ ﻭ ﮔﻴﺴﻮﺍﻥ ﺩﻟﮑﺶ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ﻃﺎﻟﺐ ﺩﻳﺪﻥ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ﻣﺪﻫﻮﺵ ﻭ ﻣﺨﻤﻮﺭ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ﻧﺮﮔﺴﻴﻦ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ﺑﺎﺩﻩ ﺻﺎﻑ ﺑﻰ ﻏﺶ ﻭ ﺗﻘﻠّﺐ ﻣﻴﺒﺎﺷﻢ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ﻭ ﺩﺳﺘﻮﺭﺍﺕ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ﻓﻠﺴﻔﻪ ﻫﺎﻯ ﺑﺮﺗﺮ ﺁﻳﻨﺪﻩ ﻧﮕﺮﻯ ﻭ ﺃﺑﺪﻯ 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ﮔﻔﺘﻰ ﺯﺳﺮ ﻋﻬﺪ ﺃﺯﻝ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ﻳﻚ ﺳﺨﻦ ﺑﮕﻮ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ﺁﻧﮕﻪ ﺑﮕﻮﻳﻤﺖ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ﺩﻭ ﭘﻴﻤﺎﻧﻪ ﺩﺭ ﮐﺸﻢ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ﺑﺨﻮﺍﻧﻨﺪﻩ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ﻣﻦ ﺧﻮﺍﺳﺘﻰ ﮐﻪ ﺍﺯ ﺭﺍﺯ ﻋﻬﺪ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ﺳﺨﻨﻰ ﺑﺮﺍﻳﺖ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ﺑﮕﻮﻳﻢ ﺍﻟﺒﺘﻪ ﺣﺎﺿﺮﻡ 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ﺩﻭ ﭘﻴﻤﺎﻧﻪ ﺑﺎﺩﻩ ﺑﻨﻮﺷﻢ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 ﺣﺎﻝ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ﺑﻴﺎﻳﻢ ﻭﻣﺮﺍﺗﺐ ﺍﻟﻬﻰ ﺍﺯ ﺩﻫﺎﻥ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ﺳﺨﻦ ﺑﮕﻮﻳﻨﺪ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ﺩﻭ ﺷﻬﻮﺩ ﻭ ﺩﻭ ﺧﻮﺍﺳﺘﻪ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ﺩﻳﮕﺮﻡ ﺭﺍ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ﻣﻴﺘﻮﺍﻧﻢ ﺍﺯ ﺩﺍﺩﻩ ﻫﺎﻯ ﺭﺣﻤﺘﻬﺎﻯ ﺍﻟﻬﻰ ﺧﻮﺩ ﺳﺨﻦ 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ﺭﺍﺯ ﻋﻬﺪ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ﺃﺯﻝ ﻣﻄﻠﻖ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ﺣﺮﮐﺖ ﺗﮑﺎﻣﻠﻰ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ﺍﻭﻟﻴﻪ ﻭﺍﻟﻬﻰ ﻫﺮ 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ﻧﻄﻔﻪ ﺃﺑﺪﻯ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ﻭﺍﺻﻠﻰ ﻫﺮ ﻣﻮﺟﻮﺩﻯ ﺍﺯ ﺧﺪﺍﻭﻧﺪ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ﻣﺒﺪﺃ ﺣﺮﮐﺖ ﺗﮑﺎﻣﻠﻰ ﺍﻳﻦ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ﺑﺪﻧﻬﺎ ﻭ ﺻﻮﺭﺗﻬﺎﻯ ﻧﻮﻋﻰ ﺗﺤﺖ ﺟﻤﺎﺩﻯ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ﻭﺟﻤﺎﺩﻯ ﻭﮔﻴﺎﻫﻰ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ﻓﺮﺍﻭﺍﻥ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ﺑﺪﻭﻥ ﺍﺭﺍﺩﻩ ﺩﺭ ﻳﻚ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ﺃﺯﻟﻰ ﺃﺑﺪﻯ ﮐﻦ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ﻓﻴﮑﻮﻥﺍﻟﻬﻰ ﺭﺍ ﺍﺟﺮﺍ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ﻓﺮﻣﺎﻧﻰ ﮐﻪ ﻣﻴﮕﻮﻳﺪ ﺑﺸﻮ ﻭﮐﺎﻣﻞ ﺗﺮ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ﻓﺮﻣﺎﻥ ﮔﺮﻓﺘﻪ ﺑﺘﺪﺭﻳﺞ ﺩﺭ 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ﺃﺑﺪ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ﻫﻤﭽﻨﺎﻥ ﺩﺭ ﺣﺎﻝ ﺷﺪﻥ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ﻓﺮﺿﺎ ﺩﺭ ﺃﺑﺪﻳّﺖ ﺍﻳﻦ ﺷﺪﻥ ﻫﺎ ﻭ ﺻﻴﺮﻭﺭﺕ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ﺍﻟﻬﻰ ﺗﺄﻣﻴﻦ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ﻭﻟﻰﺍﻳﻨﻚ ﺩﺭ ﻣﻴﺎﻥ ﺭﺍﻩ 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ﺩﺍﺷﺘﻦ ﻋﻘﻞ ﺧﻮﺩﺳﺮﻯ ﻭ ﺍﺧﺘﻴﺎﺭ ﺁﺯﺍﺩ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ﺩﺭ ﻳﻚ ﺗﮑﺎﻣﻞ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ﺷﺒﻪ ﻣﻴﺘﻮﺍﻧﺪ ﺭ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ﺼﺪ ﺳﺎ</w:t>
      </w:r>
      <w:r w:rsidR="000519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ﺪﺭﺗﮑﺎﻣﻞ ﻃﺒﻴﻌﻰ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ﺷﺎﻳﺴﺘﻪ ﻧﻮﻉ ﻓﻮﻕ ﺑﺸﺮﻯ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ﺭﺟﻌﺘﻬﺎﻯ ﺑﻌﺪﻯ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ﻭﻫﻔﺖ ﻫﺰﺍﺭ ﺳﺎﻝ ﺭﺍ ﺟﻠﻮ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ﺳﺒﻘﺖ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ﺯﻣﺎﻥ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ﭼﻨﻴﻦ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ﺍﺗﻠﺎﻑ ﻭ ﺍﺳﺮﺍﻑ ﮐﺮﺍﻣﺎﺕ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ﺑﺎﻟﻔﻌﻞ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ﻟﺬﺕ ﺟﻮﺋﻰ ﻭ ﺑﺮﺗﺮﻯ ﺟﻮﺋﻰ ﻭ ﺳﺘﻤﮑﺎﺭﻯ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ﺑﻘﻬﻘﺮﺍﻫﺎﻯ ﮐﺎﺭﻣﺎﺋﻰ ﻭﻣﺠﺮﻡ ﺷﺪﻥ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ﻗﺮﺁﻥ ﺩﺭ ﻧﺴﺦ ﻭﻣﺴﺦ ﻭ ﻓﺴﺦ ﻭﺭﺳﺦ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ﻭﻭﺳﺦ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 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ﺗﮑﺮﺍﺭ ﮔﺬﺷﺘﻪ ﻫﺎ ﺩﺭ ﺁﻳﻨﺪ</w:t>
      </w:r>
      <w:r w:rsidR="00CF7AB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ﻭﺯﻧﺪﮔﻴﻬﺎﻯ ﭘﺮ ﻋﺬﺍ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ﺑﻨﻮﻉ ﺑﺸﺮﻯ ﻭ ﻫﻤﻴﻦ ﻭﻇﻴﻔﻪ ﺳﻠﻮﻙ ﺍﻟﻬﻰ ﺗﺎ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ﻣﻴﺘﻮﺍﻧﺪ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ﻋﻘﻞ ﻭ ﺁﺯﺍﺩﻯ ﺍﻧﺴﺎﻥ ﺭﺍ ﺑﻴﺸﺘﺮ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ﺑﻘﻬﻘﺮﺍ ﻣﻴﺒﺮﺩ ﺗﺎ ﺗﮑﺎﻣﻞ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ﺍﻣﺎ(ﻋﻬﺪ ﺃﺯﻝ) ﺑﻤﻌﻨﻰ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 ﭘﻴﺸﻴﻦ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(ﻋﻬﺪ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ﺍﻟﺴﺖ)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ﺭﻭﺡ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ﺍﻧﺴﺎﻥ ﺩﺭ ﺗﻮﻟﺪ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جه ای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ﺗﮑﺎﻣﻞ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ﺑﻬﺘﺮ ﺑﺸﺮﻯ ﺑﺎﺯ ﻣﺘﻮﻟﺪ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ﺑﺎﻟﺄﺧﺮﻩ ﺑﻨﻮﺭ ﻗﺎﺋﻢ 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ﺍﻳﺪﺁﻝ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ﮐﻤﺎﻝ ﻣﻴﺴّﺮ ﺑﺮﺍﻯ ﺭﻭ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ﻋﺮ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ﺮﺏ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 ﺑﺎﻳﺪ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ﭘﻴﺎﻣﺒﺮﮔﻮﻧﻪ ﺑﺎﺯﮔﺮﺩﺩ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ﻭﻣﺮﺑّﻰ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 ﺭﺍﻩ ﺧﻮﺩﺭﺍ ﺑﺪﻳﮕﺮﺍﻥ ﺑﻴﺎﻣﻮﺯﺩ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ﻭﻭﺳﻴﻠﻪ ﺗﻮﺳّﻞ ﻋﺒﺎﺩﻯ ﻭ ﺍﻟﻬﻰ ﻣﺴﺘﻌﺪﺍﻥ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ﮐﺎﺭﻭﺍﻥ ﺗﮑﺎﻣﻞ ﺍﺭﻭﺍﺡ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ﺗﻮﻗﻔﻰ ﻧﻤﻰ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ﻧﺨﻮﺍﻫﺪ ﻧﻤﻮﺩ ﺩﺭ ﺗﻮﻟﺪ ﭘﻴﺸﻴﻦ ﮐﻪ ﺁﺧﺮﻳﻦ ﺷﻬﻮﺩ ﻧﻮﺭﻯ ﺑﺎ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ﺍﻟﻌﺰﻣﻰ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ﺷﺮﻁ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 ﻣﻴﮕﺸﺖ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ﻋﻬﺪ(ﺍﻟﺴﺖ ﺑﺮﺑّﮑﻢ)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ﺁﺭﻯ ﻣﻴﺪﺍﺩ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ﻣﺘﻌﻬّﺪ ﻣﻴﺸﺪ ﺩﺭ ﺗﻮﻟﺪ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ﺻﺎﺣﺐ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ﺗﺠﺴّﻢ ﺍﻳﻦ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ﻧﻮﺭ ﺷﻬﻮﺩﻯ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ﺗﺴﻠﻴﻢ ﻭﺍﺩﺍﻣﻪ ﺗﮑﺎﻣ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ﺯﺭﺩﺷ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ﻤﺮﺗﻀﻮﻯ ﺧﻮﺩ ﻣﺘﻌﻬﺪ ﺑﻮﺩ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ﻣﺴﻴﺢ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ﺻﺎﺣﺐ ﺻﻮﺭﺕ 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و تجسّم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ﺗﺴﻠﻴﻢ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ﻳﺎ ﺩﺭ ﺗﻮﻟﺪ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باز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ﻭ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ﺍﻟﺴﺘﻰ ﺑﺎ 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ﻤﺼﻄﻔﻮﻯ ﺧﻮﺩ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ﻭﻫﺮ ﮐﺎﻣﻞ ﻣﺴﻴﺤﻰ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 ﺑﺎﺯ ﺑﻬﺘﺮ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ﻭﮐﺮﺍﻣﺎﺕ ﺑﻴﺸﺘﺮ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ﺻﺎﺣﺐ ﺻﻮﺭﺕ 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و تجسّم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هر یک از اولیای زنده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 ﺩﺭ ﺗﺴﻠﻴﻢ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ﻣﺴﻴﺢ ﺑﺼﻮﺭﺕ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ﺑﻘﺎﺋﻢ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ﺯﺭﺩﺷﺖ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ﺳ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جّاد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ﺑﻨﻮﺭ ﻗﺎﺋﻢ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 ﻧﻴﺰ ﺑﻨﻮﺭ 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ﺑﺮﺳﺪ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ﻣﺠﺴّﻢ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ﺩﺭ ﺟﻬﺎﻥ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ﺭﻭﺡ ﻣﺤﻤﺪ ﻭ ﻋﻠﻰ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ﻭﮐﻠﻴّﻪ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ﻃﻮﻝ ﺯﻣﺎﻧﻬﺎ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ﺩﺭ ﺗﺴﻠﻴﻢ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ﻭﻋﻬﺪ ﺍﻟﺴﺖ ﺑﺮﺑّﮑﻢ ﺧﻮﺩﺭﺍ ﺁﺭﻯ ﮔﻔ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ﻟﺒّﻴﻚ ﻭ ﺍﻃﺎﻋ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ﺧﻮﺩ ﻣﻬﺪﻯ ﻣﻮﻋﻮﺩ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ﺧﻠﺎﻝ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ﻫﺰﺍﺭ ﺳﺎﻝ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ﻋﺼﺮ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ﺍﻟﺴﺘﻰ ﺑﺎ ﻧﻮﺭ 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ﺭﺣﻤﺎﻥ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ﺗﻮﻟﺪ ﻧﻮﻉ ﺑﺎﺯ ﺑﺮﺗﺮ ﻓﻮﻕ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ﻟﺒّﻴﻚ ﺑﮕﻮﻳﻨﺪ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ﺑﺘﮑﺎﻣﻞ ﺍﺩﺍﻣﻪ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ﺗﮑﺎﻣﻠﺎﺕ ﺍﻧﻮﺍﻉ ﻫﻴﭻ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ﺷﺒﺎﻫﺘﻰ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ﺷﺒﺎﻫﺘﻰ ﺩﺭ ﮐﻴﻔﻴّﺖ ﻋﻘﻠﻰ ﺑﺎﻫﻢ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ﻭﺑﺸﺮ ﻗﺎﺑﻞ ﻗﻴﺎ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با هم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ویا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ﻋﻘﻞ ﺑﺸﺮ ﺑﺎ ﻋﻘﻞ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ﺍﻣﺮﻭﺯ ﺩﺭ ﭘﻨﺞ ﺗﻮﻟّﺪ ﭘﻴﺸﻴﻦ ﺑﺎ ﭘﻨﺞ ﺍﻭﻟﻰ ﺍﻟﻌﺰﻡ ﻗﺒﻞ ﺍﺯ ﻣﺤﻤﺪ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 ﺍﻟﻬﻰ ﺭﺳﻴﺪﻩ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ﻣﻴﺘﻮﺍﻧﻨﺪ ﭘ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ﺗﺠﺪﻳﺪ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ﺷﻬﻮﺩﻫﺎﻯ ﭘﻨﺠﮕﺎﻧﻪ ﻣﻘﺪﻣﺎﺗﻰ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ﻧﺎﻡ ﺗﺎﺯﻩ ﭘﻨﺞ ﺗﻦ ﺁﻝ ﻋﺒﺎﻯ ﻣﺤﻤﺪﻯ ﺭﺍ ﻳﺎﻓ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 ﭼﻬﺎﺭﮔﺎﻧﻪ ﻭ ﭼﻬﺎﺭﮔﻮﻧﻪ ﺧﺎﺹ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ﺩﺭﺯﻧﺪﮔﻰ ﻭﻭﺟﻮﺩﻯ 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ﮐﻬﮑﺸﺎﻥ ﺭﺍﻩ ﺷﻴﺮﻯ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ﺧﻮﺩ ﺩﺍﺭﻧﺪ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ﺗﮑﺎﻣﻞ ﺭﻭﺣﻰ ﺁﻧﻬﺎ ﻫﻴﭻ ﺷﺒﺎﻫﺘﻰ ﺑﺎ ﺗﮑﺎﻣﻞ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ﭼﻴﺰﻯ ﺑﻴﺸﺘﺮ ﺍﺯ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ﺧﻮﺍﻫﻨﺪ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 ﮐﺴﻰ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ﺩﺭﺟﻪ ﺍﺯ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ﻣﺮﺍﺗﺐ ﺍﻟﻬﻰ ﭘﻴﺸﻴﻦ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ﻋﻬﺪ ﺍﻟﺴﺖ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ﺗﺎ ﺃﺑﺪ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ﺍﺭﻭﺍﺡ ﻋﺎﻗﺒﺖ ﺩﺭ ﻧﻬﺎﻳﺖ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ﻧﻬﺎﻳﺖ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ﺍﻟﺄﻧﻮﺍﺭ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ﺻﺎﺩﺭ ﺍﻭﻝ 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ﺁﻓﺮﻳﻨﺶ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(ﻫﻮ)ﺩﺭ ﻋﻤّ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ﺑﻴﺮﻭﻥ ﺍﺯ ﻫﺴﺘﻰ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ﻫﺎﻯ ﻣﻮﺭﺩ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ﻣﺎ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ﺃﺯﻝ ﺑﺎﺯ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ﺍﻟﺴﺖ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ﻋﻬﺪ ﺍﻟﺴﺖ ﻋﻬﺪﻯ ﺍﻟﻬﻰ ﺍﺯ ﺭﻭﺡ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ﺃﺯﻝ ﺗﺎ ﺃﺑﺪ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(ﺃﺯﻝ)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ﺑﻤﻌﻨﻰ ﺁﻳﻨﺪﻩ ﻫﺎﻯ ﻧﻴﺎﻣﺪﻩ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ﮐﻪ(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ﻳﺰﺍﻝ) ﻭﻫﻤﭽﻨﺎﻥ ﺑﺮﻗﺮﺍﺭ ﻭ ﺑﺪﻭﻥ ﺯﻭﺍﻝ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ﺗﻔﺎﻭﺕ ﺑﺎ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ﺃﺑﺪ ﮔﻔﺘﻪ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ﺁﺩﻡ ﺑﻬﺸﺘﻴﻢ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ﺃﻣّﺎ ﺩﺭﻳﻦ ﺳﻔﺮ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ﺣﺎﻟﻰ ﺃﺳﻴﺮ ﻋﺸﻖ ﺟﻮﺍﻧﺎﻥ ﻣﻬﻮﺷﻢ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ﺣﺎﺗﻔﻆ ﺧﻮﺩﺭﺍ ﺍﻧﺴﺎﻥ ﺑﻬﺸﺘﻰ ﻣﻴﺪﺍﻧﺪ ﮐﻪ ﺑﮑﻤﺎﻝ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ﻭﺑﻬﺸﺘﻬﺎﻯ ﭼﻬﺎﺭﮔﺎﻧﻪ ﺧﻮﺩ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ﻭﻣﻴﺮﺳﺪ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ﻣﻮﻗّﺘﺎ ﺩﺭ ﺟﻬﺎﻥ ﺟﻬﻨﻤﻰ ﺑﺮﺍﻯ ﮐﻤﻚ ﺑﺪﻳﮕﺮﺍﻥ ﺗﻮﻟﺪ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ﺩﻭﻡ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ﻳﺎﻓ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 ﺁﺩﻡ ﺩﺭ ﺑﻬﺸﺖ ﺑﻮﺩ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ﺑﺎﻋ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ﺷﺪﻩ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ﺩﺭ ﺑﻬﺸﺖ ﺣﻴﻮﺍﻧﻴّﺖ ﻭ ﺑﻰ ﺧﺒﺮﻯ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ﺍﻃﻔﺎﻝ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ﺑﺒﻬﺸﺖ ﺑﺮﺗﺮ ﺍﻟﻬﻰ ﺑﺮﺳﺎﻧﺪ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ﻫﻢ ﺍﮐﻨﻮﻥ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ﺩﺭ ﺑﻬﺸﺖ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ﺑﺒﻬﺸﺖ ﺑﺮﺗﺮ ﻧﻮﻋﻰ ﻭ ﺻﻔﺎﺗﻰ ﺑﺮﻭﻧﺪ ﻭﻫﻢ ﻋﻤﻠﺎ ﺩﺭ ﺟﻬﻨﻤﻰ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ﺑﺎﻋﺬﺍﺏ ﻫﺎ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ﺧﻮﺩﺭﺍ ﺑﺘﺮﺑﻴﺖ ﺭﻭﺣﻰ ﺑﻬﺘﺮ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ﺩﺭ ﺟﻬﻨّﻢ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ﺧﻮﺩ ﺩﺭ ﺑﻬﺸﺖ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ﻭﻫﺪﺍﻳﺖ 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ﻏﻴﺮ ﺳﺎﻟﮑﺎﻥ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ﺩﺭ ﺑﻬﺸﺖ ﻣﻮﻋﻮﺩ ﺗﻮﻟﺪ ﭘﻴﺸﻴﻦ 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ﺍﺗﻠﺎﻑ ﮐﺮﺍﻣﺎﺕ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ﺑﺘﮑﺮﺍﺭ ﮔﺬﺷﺘﻪ 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ﻗﻬﻘﺮﺍﻫﺎ ﺧﻮﺍﻫﻨﺪ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ﺑﻬﺸﺖ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ﻋﺰﻟﺘﮕﺎﻩ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ﺟﻬﻨﻤﻰ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ﻣﺎﺩﻯ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ﻟﺬﺕ ﻧﻮﻋﻰ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ﻟﻮ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ﺍﻣﻪ 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ﻟﻮ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ﺍﻣﻪ ﻣﺎﻧﻊ ﮐﺎﺮ ﻋﻘﻞ ﻣﺎﺩﻯ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ﺩﺭ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ﺣﺎﻓﻆ ﺧﻮﺩﺭﺍ ﺍﺳﻴﺮ ﺻﻮﺭﺕ ﻧﻮﻉ ﺑﺸﺮﻯ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ﺧﻮﺍﺳﺘﻪ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ﻭﭘﻴﺮﺵ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 ﺑﻨﻔﻊ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ﺫﺧﻴﺮﻩ ﺁﺧﺮﺕ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ﺭﺍﺑﺮﺍﻯ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ﻓﻮﻕ ﺑﺸﺮﻯ ﻓﺮﺍﻫﻢ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ﺟﻮﺍﻧﺎﻥ ﻣﺴﺘﻌﺪ ﺭﺍ ﻣﻬﻮﺵ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ﻣﺎﻩ ﭼﻬﺎﺭﺩﻩ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 ﻣﻨﻴﺮ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ﺭﺍ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ﺭﻭﺡ ﺗﮑﺎﻣﻞ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ﻣﺮﮒ ﻧﻮﻋﻰ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ﻫﻴﭽﮕﺎﻩ ﭘﻴﺮﻯ ﻣﻘﺎﻣﻰ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ﻭﻋﻘﻠﻰ ﻭ ﺟﺎﻭﺩﺍﻧﮕﻰ ﺭﺍ ﺍﺯ ﺩﺳﺖ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ﻭﺭﺍﻩ ﺍﻳﻦ ﺗﻮﻓﻴﻖ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ﺷﻨﺎﺧﺖ ﭘﻴﺮ 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ﻃﺎﻟﺐ ﻟﻘﺎﻯ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ﺗﺨﻠﻴﻪ ﻭ ﺗﺤﻠﻴﻪ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ﻓﻮﻕ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ﻣﻴﮕﻮﻳﺪ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ﺑﺴﻮﻯ ﺧﺪﺍ 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ﺳﻔﺮ ﺩﺭ ﺧﺪﺍ ﻭ ﺑﺎ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ﻋﻮﺍﻟﻢ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ﺳﻔﺮ ﺍﺯ ﺧﺪﺍ ﺑﺨﻠﻖ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ﮐﺎﻣﻞ ﻣﺤﻤﺪﻯ ﺩﺭ ﺁﻥ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520DA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ﻋﺎﺷﻘﻰ ﮔﺰﻳﺮ ﻧﺒﺎﺷﺪ ﺯﺳﺎﺯ ﻭﺳﻮﺯ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ﺍﺳﺘﺎﺩ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ﭼﻮ ﺷﻤﻊ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ﻣﺘﺮﺳﺎﻥ ﺯﺁﺗﺸﻢ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ﻭﻓﺎﺩﺍﺭﻯ ﻭ ﺻﺒﺮ ﻭﺑﺮﺩﺑﺎﺭﻯ ﺗﺎ ﺁﺧﺮﻳﻦ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ﺧﺮﻭﺝ ﺟﺎﻥ ﺍﺯ ﺗﻦ ﺑﺸﺮﻯ ﺍﺳﺖ ﻭ ﻟﺬﺍ ﺍﺯ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ﮔﺮﻳﺰ ﻭ ﮔﺰﺍﺭﻯ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ﺳﻮﺧﺖ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ﺭﺍ ﺳﺎﺧﺖ ﺩﺭ ﺗﺨﻠﻴﻪ ﻭﺗﺤﻠﻴﻪ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ﺗﺠﻠﻴﻪ ﻫﺎﻯ 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ﺑﻄﻮﺭﻯ 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ﻭﺫﻫﻦ ﻭﺭﻭﺍﻥ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ﺩﺭ ﺭﺍﻩ ﺗﺤﻘّﻖ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ﺑﺎﻟﻘﻮ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ﻓﻮﻕ ﺑﺸﺮﻯ ﺁﻣﺎﺩﻩ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ﺳﺮﭘﻴﭽﻰ ﺍﺯ ﻓﺮﻣﺎﻥ ﮐﻦ ﻓﻴﮑﻮﻥ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ﺷﻬﻮﺍﻧﻰ 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ﻫﻮﺳﺮﺍﻧﻰ ﺑﺮﺩﻥ ﺑﺎ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ﺳﻮﺧﺖ ﮐﺮﺍﻣﺎﺕ 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ﻣﺮﮒ ﻧﻪ 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ﺑﺎﻟﻘﻮ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ﻧﻄﻔﻪ ﮐﺸﺘﻪ ﺍﺳﺖ ﮐﻪ ﻣﻌﺎﺩﻝ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ﻫﺮ ﻧﻮﻉ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 ﺑﺠﻬﺎﻥ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ﺗﺎ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ﺑﻘﺎﻓﻠﻪ ﺍﺯ ﭘﻴﺶ ﺭﻓﺘﻪ ﺍﻧﻮﺍﻉ ﻓﻮﻕ ﺑﺸﺮﻯ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ﻋﺎﻗﺒﺖ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ﻭﻟﻮ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ﻋﻘﺐ ﺭﻭﻯ ﻫﺎ ﻭﻋﻘﺎﺑﻬﺎ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ﻭﺑﻀﺮﺭ ﺧﻮﺩ ﺩﺭﺗﺤﻤّﻞ ﺭﻧﺠﻬﺎﻯ ﺯﻧﺪﮔﻰ ﺟﻬﻨﻤﻰ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ﺑﻤﺨﺎﻟﻒ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ﺳﻠﻮﻙ ﻣﻴﮕﻮﻳﺪ ﮐﻪ ﻣﻦ ﭼﻮﻥ ﺷﻤﻊ ﺑﺮﭘﺎ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ﺍﻳﺴﺘﺎﺩ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ﻭﻣﻴﺴﻮﺯﻡ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ﻣﺮﺍ ﺍﺯ ﺁﺗﺸﺪﺭ ﺷﻤﻊ ﻭ ﺩﻭﺭﻩ ﺯﻧﺪﺫﮔﻰ ﻣﺘﺮﺳﺎﻥ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ﺁﺗﺶ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ﺣﺴﺮ</w:t>
      </w:r>
      <w:r w:rsidR="00051B2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ﺯﻧﺪﮔﻰ ﻫﺎﻯ ﻗﻬﻘﺮﺍﺋﻰ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ﺗﺮﺳﻴﺪ ﻭ ﺳﻮﺧﺘﻦ ﺳﺎﻟﻚ ﺩﺭ ﻓﺮﺍﻕ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ﻣﺮﮒ ﺍﺭﺍﺩﻯ ﺍﻭ ﺣﺎﺿﺮ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ﺗﺎﺑﺴﺮﻭﻗﺖ ﺣﺎﻓﻆ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ﺑﺎ ﻣﺮﮒ ﺍﺭﺍﺩﻯ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ﺗﺠﺮﺑﻪ ﺁﻧﺮﺍ ﭘﻴﺮ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ﺗﺄﺧﻴﺮﻯ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ﺩﻭﺭﻩ ﺳﻠﻮﻙ ﺍﻭ ﺩﺭﺍﺯ ﺗﺮ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ﻣﻌﺎﻳﺐ ﻭﮔﻨﺎﻫﺎﻥ ﻭﮐﻤﺒﻮﺩﻫﺎ ﻭ ﻋﻘﺪﻩ ﻫﺎ ﻭ ﻋﻘﻴﺪﻩ ﻫﺎﻯ ﺑﺎﻃﻞ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ﻭﺑﺎ ﺍﻳﻤﺎﻥ ﻭﺑﺎﻭﺭﻯ ﺩﺭ ﺗﻮﺳّﻞ ﻋﺒﺎﺩﻯ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ﺩﻭﺭﻩ ﺳﻠﻮﻙ ﻭﺭﺳﻴﺪﻥ ﻋﻔﻮ ﺍﻟﻬﻰ ﺳﺮﻳﻌﺘﺮ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ﮐﺎﻣﻞ ﻣﺤﻤﺪﻯ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ﺩﺭﺩﻭﺑﻬﺸﺖ ﻧﺨﺴﺘﻴﻦ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ﺷﻴﺮﺍﺯ ﻣﻌﺪﻥ ﻟﺐ ﻟﻌﻠﺴﺖ ﻭﮐﺎﻥ ﺣ</w:t>
      </w:r>
      <w:r w:rsidR="0046360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ﺟﻮﻫﺮﻯ ﻣﻔﻠﺴﻢ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ﺍﻳﺮﺍ ﻣﺸﻮ</w:t>
      </w:r>
      <w:r w:rsidR="0033306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ﺷﻴﺮﺍﺯ ﺭﺍ ﻣﻌﺪﻥ ﻟﺒﻬﺎﻯ ﻟﻌﻞ ﺭﻧﮓ ﺳﺮﺥ ﺯﻳﺒﺎﺭﻭﻳﺎﻥ ﻭﻣﻌﺪﻥ ﺣﺴﻦ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ﻫﻤﻪﺟﺎﻫﺎﻯ ﺟﻬﺎﻥ ﺯﻳﺒﺎ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ﺷﻴﺮﺍﺯ ﻣﻌﺪﻥ ﺣﮑﻤﺘﻬﺎﻯ ﭘﻴﺮﺍﻟﻬﻰ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ﻣﻘﻴﻢ ﺍﻳﻦ ﺷﻬﺮ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ﺩﻫﺎﻥ ﻭﻟﺒﺎﻥ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ﺳﺮﺍﺯﻳﺮ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ﻓﻘﻴﺮ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ﻣﻔﻠﺶ ﺑﻰ ﭘﻮﻝ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ﻧﻤﻴﺘﻮﺍﻧﻤﺎﺯ ﻟﺒﻬﺎﻯ ﺯﻳﺒﺎﻯ ﺷﻴﺮﺍﺯﻳﺎﻥ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ﺑﺮﺧﻮﺭﺩﺍﺭ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ﺁﻥ ﻫﻢ ﻫﺴﺘﻢ ﻭﻟﻰ ﺣﺎﻓﻆ ﺧﻮﺩﺭﺍ ﻧﺎﺷﺎﻳﺴﺘﻬﺎﻯ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ﻧﻤﻴﺘﻮﺍﻧﺪ ﺍﺯ ﮔﻮﻫﺮﻫﺎﻯ ﻟﺒﺎﻥ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ﺑﻬﺮﻩ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ﺟﻮﻫﺮﻯ ﻭ ﮔﻮﻫﺮﺷﻨﺎﺵ ﻣﻴﺪﺍﻧﺪﻭﻟﻰ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ﺑﻬﺮﻩ ﻫﺎﻯ ﺷﻬﻮﺩﻯ ﮐﺎﻓﻰ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ﺩﻳﺪﺍﺭ ﭘﻴﺮ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ﺑ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ﭼﺸﻢ ﻣﺴﺖ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ﺩﺭﻳﻦ ﺷﻬﺮ ﺩﻳﺪ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ﺣﻘّﺎ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ﻣﻰ ﻧﻤﻰ ﺧﻮﺭﻡ ﺃﮐﻨﻮﻥ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ﺳﺮﺧﻮﺷﻢ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ﻭﺍﺯ ﺑ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ﻣﺴﺖ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ﻧﺮﮔﺴﻴﻦ ﺩﺭ ﺷﻬﺮ ﺷﻴﺮﺍﺯ ﺩﻳﺪﻩ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ﺍﻳﻨﮑﻪ ﺷﺮﺍﺑﻰ ﺧﻮﺭﺩﻩ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ﺑﻌﻠّﺖ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ﭼﺸﻤﺎﻥ ﺧﻤﺎﺭ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ﺗﻮﺳّﻠﺎﺕ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ﺍﮔﺮ ﺑﺪﻳﺪﺍﺭ ﻣﺠﺪﺩ ﭘﻴﺮ ﺑﺮﺳﺪ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ﻭﺑﻨﻮﺭ ﻗﺎﺋﻢ ﻭ ﺑﺎﺯﮔﺸﺖ ﺑﺨﻠﻖ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ﺣﮑﻤﺖ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ﺯﻳﺒﺎﺭﻭﻳﺎﻥ ﻣﺴﺘﻌﺪ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ﺑﺘﻌﻠﻴﻢ ﺁﻧﺎﻥ ﺧﻮﺍﻫﺪ ﭘﺮﺩﺍﺧﺖ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ﺷﻬﺮﻳﺴﺖ ﭘﺮ ﮐﺮﺷ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ﺣﻮﺭﺍﻥ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ﺯﺷﺶ ﺟﻬﺖ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ﭼﻴﺰﻳﻢ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ﺧﺮﻳﺪﺍﺭ ﻫﺮ ﺷﺸﻢ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ﺷﻬﺮ ﺷﻴﺮﺍﺯ 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ﺩﺍﺷﺘﻦ ﭘﻴﺮ ﺍﻟﻬﻰ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ﮐﺮﺷﻤﻪ ﻭﻧﺎﺯ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ﺃﺩﺍﻯ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ﺣﻮﺭﻳّﻪ ﻫﺎ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و خوبان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ﺗﻮﺍﻥ ﺟﺴﻤﻰ ﻭ ﻧﻴﺎﺯ ﻃﺒﻴﻌﻰ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ﻫﺮﭼﻴﺰ ﺭﺍ ﺯﻳﺒﺎ ﻣﻰ ﺑﻴﻨﺪ ﻋﺎﺷﻖ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ﮐﻤﺎﻝ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ﺟﻮﺍﻧﺎﻥ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 ﺭﻭﺍﻥ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ﺗﺮﺑﻴﺖ ﺍﻟﻬﻰ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ﻓﻌﻠﺎ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ﺗﻮﺍﻧﻰ ﻭ ﺍﺟﺎﺯﻫﺎﻯ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ﺩﻭﻗﻄﻌﻪ ﻟﺒﺎ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ﺍﺣﺮﺍﻡ ﺣﺞ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ﺃﮐﺒﺮ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ﺑﺮﺧﻮﺩ ﺣﺮﺍﻡ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ﻭﺑﺠﺰ ﺩﺳﺘﻮﺭﺍﺕ ﭘﻴﺮ ﻓﮑﺮﻯ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ﺣﻮﺭﻳﻪ ﻫﺎﻯ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ﺩﺧﺘﺮﮐﺎﻥ ﺯﻳﺒﺎ ﺭﻭﻯ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ﻫﻮﺭ ﻭﺣﻮﺭ ﻭ ﺧﻮ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ﻫﺎﻯ ﺷﻬﻮﺩﻯ ﻭﺍﻟﻬﺎﻣﺎﺕ ﻟﺪﻧ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ﻰ ﻭ ﺍﻓﮑﺎﺭ ﺑﮑﺮ ﺗﺎﺯ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ﺒﺘﺎﺯﻩ ﻭﻧﻮ ﺑﻨﻮ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ﻣﺤﻤﺪﻯ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ﺒﺨﺖ ﺃﺭ ﻣﺪﺩ ﺩﻫﺪ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ﮐﺸﻢ ﺭﺧﺖ ﺳﻮﻯ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ﮔﻴﺴﻮﻯ ﺣﻮﺭ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ﮔﺮﺩ ﻓﺸﺎﻧﺪ ﺯﻣﻔﺮﺷﻢ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ﺑﺎﻣﻴﺪ ﺍﻳﻨﮑﻪ ﺑﺨﺖ ﻭﺳﺮﻧﻮﺷﺖ ﻭ ﺗﺪﺑﻴﺮ ﺍﻟﻬﻰ ﺍﻭﺭﺍ ﻣﺪﺩ ﻭﮐﻤﻚ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ﺧﺪﺍﻭﻧﺪﺩﺭ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ﭘﺎﮐﺴﺎﺯﻯ ﻫﺎﻯ ﺭﻭﺍﻥ ﻧﺎﺧﻮﺩﺁﮔﺎ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ﺑﻨﺠﺎﺕ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ﻧﻮﺭ ﻗﺎﺋﻢ ﻭ ﻋﺮﺵ ﺭﺣﻤﺎﻥ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ﭼﻮﻥ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ﻭﺑﻌ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ﺁﺭﺯﻭ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ﮐﺮﺩﻥ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 ﺍﺯ ﺗﻦ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ﺑﻨﻮﺭ ﻗﺎﺋﻢ ﻭﺭﻭﺡ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ﺑﭙﻴﺮ ﺍﻟﻬﻰ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ﻭﺩﺭﮐﻨﺎﺭ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ﮔﻴﺴﻮﺍﻥ ﺑﻠﻨﺪ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ﻓﺮﺷﺘﮕﺎ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ﺧﻮﺩ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ﻣﻔﺮﺵ ﻭ ﻓﺮﺷﻰ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ﺭﻭﻯ ﺁﻥ 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 ﻳﮕﻴﺮﻯ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ﻋﺮﻭ</w:t>
      </w:r>
      <w:r w:rsidR="00366A6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ﻃﺒﻊ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ﺟﻠﻮﻩ ﺁﺭﺯﻭﺳﺖ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ﺁﻳﻨﻬﺎﻯ ﻧﺪﺍﺭﻡ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ﺁﻥ ﺁﻩ ﻣﻴﮑﺸﻢ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ﺷﺎﻋﺮﺑﺨﻮﺩ 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ﻭﺯﺑﺎﻥ ﺣﺎﻝ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ﺭﺍﺑﻴﺎﻥ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ﻋﺮﻭ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ﻃﺒﻊ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ﻏﺰﻟﺴﺮﺍﺋﻰ ﻣﻦ ﻭ ﺫﺍﺕ ﻭ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ﺗﺰﮐﻴﻪ ﺷﺪﻩ ﻣﻦ</w:t>
      </w:r>
      <w:r w:rsidR="00366A6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پا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ﻙ ﻭ ﺯﻳﺒﺎ ﺷﺪﻩ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 ﺩﺍﺭﺩ ﺟﻠﻮﻩ ﮔﺮﻯ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ﺗﺨﻠﻴﻪ ﻭﺗﺤﻠﻴﻪ ﺭﺍ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ﺑﺘﺠﻠ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ﺁﺧﺮﺧﻮﺩ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ﺗﻨﻬﺎ ﺩﺭ ﻣﺮﮒ ﺍﺭﺍﺩﻯ ﺣﺎﻓﻆ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ﺑﺮﺍﻯ ﺭﺳﻴﺪﻥ ﺑﺎﻳﻦ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ﺁﺭﺯﻭﻯ ﺗﺠﻠّﻰ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 ﺑﺂﻳﻨﻬﺎﻯ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ﺧﻮﺩﺭﺍ ﺩﺭ ﺁﻳﻨﻪ ﻧﮕﺎ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ﻭﺧﻮﺩﺭﺍ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ﺩﺭ ﻣﻴﺎﻥ ﻧﺪﻳﺪﻩ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ﻣﺠﺪﺩ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ﺍﺣﺘﻀﺎﺭ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ﺍﺯ ﺭﻭﻯ ﺍﻭ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ﻭﭼﺸﻢ ﺑﺮ ﻫﻢ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ﺑﺪﻫﺪ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ﺑﺮﺳﺪ ﻭﺷﺎﻳﺪ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ﺑﺨﻠﻖﻫﻢﺑﺎﺯ ﮔﺮﺩ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ﺩﺭ ﺩﺍﻣﺎﻥ ﭘﻴﺮ ﺍﻟﻬﻰ ﺧﻮﺑﺶ ﺩﺭ ﺣﺎﻝ ﻧﻮﺷﻴﺪﻥ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ﺍﻳﻦ ﺁﻳﻨﻪ ﺩﻝ ﺧﻮﺩ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ﭼﻨﺎﻥ ﭘﺎﻙ 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ﺍﻟﻬﻰ ﻭﺻﻮﺭﺕ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ﺩﺭﺁﻥ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ﺷﺎﻳﺴﺘﻪ ﺩﻳﺪﺍﺭ ﭘﻴﺮ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BC228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520DA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ﺧﻴﺎﻝ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ﺑﮕﺬﺭﺩ ﺑﮕﻠﺸﻦ ﭼﺸﻢ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ﺍﺯ ﭘﻰ ﻧﻈﺮ ﺁﻳﺪ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ﺑﺴﻮﻯ ﺭﻭﺯﻥ ﭼﺸﻢ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ﭘﻴﺮ ﮐﺎﻣﻞ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 ﺗﻤﺮﮐﺰ ﺩﺭ ﺻﻮﺭﺕ ﺷﻬﻮﺩﻯ ﭘﻴﺮﺣﺴﻴﻨﻰ ﺧﻮﺩ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 ﻋﺒﺎﺩﺍﺕ ﻣﺘﻮﺳّﻠﺎﻧﻪ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ﺃﺫﮐﺎﺭ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ﺁﻧﺮﺍ ﺧﻴﺎﻝ ﺭﻭﻯ ﻳﺎﺭ ﻣﻴﻨﺎﻣﺪ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ﭼﻮﻥ ﺍﻳﻦ ﺧﻴﺎﻝ ﺍﺯ ﻧﻈﺮﺵ ﻣﻰ 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ﺩﺍﺧﻞ ﮔﻠﺸﻦ ﭼﺸﻢ ﺍﻭ ﻣﻴﺸﻮﺩ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ﻭ ﻓﮑﺮ ﺣﺎﻓﻆ ﻧﻴﺰ ﺑﻨﻈﺮ ﮐﺮﺩﻥ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ﺑﺴﻮﻯ ﭼﺸﻢ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ﺗﺎﺍﺯ ﺧﻴﺎﻝ ﺣﺎﻓﻆ ﺑﺘﻤﺎﺷﺎ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ﻓﮑﺮ ﭘﻴﺮ 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ﮐﻠﻤﺎﺕ 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ﻭﭼﻪ ﺯﻳﺒﺎﺋﻰ ﮔﻔﺘﻪ ﻫﺎﻯ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ﻭﭼﺸﻢ ﻭﻟﺒﺎﻥ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ﺧﻴﺎﻝ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ﺑﻴﺎﺩ ﺁﻭﺭﺩﻥ ﺩﺳﺘﻮﺭﺍﺕ ﻋﺒﺎﺩﻯ ﻭ ﻫﺪﺍﻳﺘﻬﺎﻯ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ﺣﮑﻢ ﺗﺬﮐّﺮ ﭘﻴﺎﻣﺒﺮ ﻭﺧﺪﺍﻭﻧﺪ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ﻓﮑﺮ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ﺑﺘﻤﺎﺷﺎﻯ ﺗﺼﻮﺭ ﻣﺤﺒﻮﺏ ﺩﺭ ﺧﻴﺎﻝ ﺳﺎﻟﻚ ﻣﻴﺂﻳﺪ ﻭﺭﻗﻴﺒﻰ ﺑﺮﺍﻯ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ﺷﺪﻫﺎﺳﺖ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ﺧﻴﺎﻝ ﺳﺎﻟﻚ ﺑﺎﻓﮑﺮ ﺍﻭ ﺗﻮﺃﻡ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ﺗﺬﮐّﺮﺍﻟﻬﻰ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ﺩﺭﺍﻳﻦ ﺣﺎﻝ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ﻋﺒﺎﺩﺍﺕ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ﺑﺘﻔﮑﺮﺍﺕ ﺍﻟﻬﻰ ﻭ ﺗﺬﮐّﺮﺍﺕ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ﻋﺒﺎﺩﺗﻰ ﺑﺨﺪﺍﻭﻧﺪ ﻭ ﺁﺳﻤﺎﻥ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ﺳﺎﻟﻚ ﻣﻴﺮﻭﺩ ﻭﻣﻘﺒﻮﻝ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ﻧﻴﺰﺩﺭ ﺍﻳﻨﮕﻮ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ﺎﺣﻮﺍ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است که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ﻭﺗﺤﻠﻴﻪ ﺁﻥ ﻣﻴﭙﺮﺩﺍﺯﻧﺪ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ﺳﺎﻟﻚ ﭘﻴﺮ ﺭﺍ ﺩﺭ ﺗﺨﻴّﻞ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ﭼﺸﻢ ﻭﺭﻭﺯﻧﻪ ﻣﺮﺩﻣﻚ ﭼﺸﻢ ﻧﻴﺰ ﻣﺸﻐﻮﻝ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ﺗﻤﺎﺷﺎ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ﺩﺭ ﺩﻝ ﻭ ﻓﮑﺮ ﻭ ﭼﺸﻢ ﺑﺎﻫﻢ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ﺳﺰﺍﻯ ﺗﮑﻴﻪ ﮔﻬﺖ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ﻣﻨﻈﺮﻯ ﻧﻤﻰ ﺑﻴﻨﻢ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ﻣﻨﻢ ﺯﻋﺎﻟﻢ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ﺍﻳﻦ ﮔﻮ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شه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ﻣﻌﻴّﻦ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ﺳﺰﺍ ﻭﻣﻌﺎﺩﻝ ﺗﮑ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گا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ﭼﺸﻢ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ﻧﻈﺮ ﺑﻤﺤﺒﻮﺏ ﻫﻴﭻ ﺩﻳﺪﻧﻰ ﺩﻳﮕﺮﻯ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ﺭﺳﺪ ﮐﻪ ﻣﻌﺎﺩﻝ ﻭ ﺑﻬﺘﺮ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ﺩﻝ ﻭﻓﮑﺮ ﺣﺎﻓﻆ ﺳﺎﻟﻚ ﺑﺂﻧﻬﺎ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 ﻭﻫﺮﭼﻪ ﺩﺭ ﺁﻥ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ﮔﺬﺷﺘﻪ ﻫﺎﻯ ﺣﺎﻓﻆ ﻭﺧﺎﻃﺮﺍﺕ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ﺁﺭﺯﻭﻫﺎﺋﻰ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ﻋﻤﺮﻯ ﺑﺮﺍﻯ ﺁﻥ ﻣﻰ ﮐﻮﺷﻴﺪﻩ ﺑﻮﺩ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ﻭﺍﻳﻨﻚ ﻫﻴﭻ ﮐﺪﺍﻡ ﻧﻤﻰ ﺗﻮﺍﻧﻨﺪ ﻧﻈﺮ ﺳﺎﻟﻚ ﻣﺘﻤﺮﮐﺰ ﺩﺭ ﺻﻮﺭﺕ ﭘﻴﺮ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ﻧﻈﺮﺵ ﺭﺍ ﺟﻠﺐ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ﺑﻬﺘﺮ ﻣﻴﺘﻮﺍﻧﺪ ﮐﻪ ﺩﺭ ﺗﺮﻙ ﺩﻧﻴﺎ ﺑﮑﻮﺷﺪ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ﺩﺭﮔﻮ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شه عز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ﻟﺘﮕﺎﻩ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ﺳﻮﮊﻩ ﻋﻴﻦ ﻭ ﭼﺸﻢ ﺑﻴﻨﺎﻯ ﺍﻭ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ﺳﺎﻟﻚ ﺑﻴﺮﻭﻥ ﺍﺯ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ﺧﺎﮐﻰ ﻭﺗﺎﺭﻳﻚ ﻭ ﺗﻨﻬﺎﺋﻰ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ﺩﻟﺒﺴﺘﮕﻰ ﺑﭽﻴﺰﻯ ﻭ ﮐﺴﻰ ﻭﺟﺎﺋﻰ ﻧﺪﺍﺷ</w:t>
      </w:r>
      <w:r w:rsidR="0046360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ﺍﺯ ﻋﺰﻟﺘﮕﺎﻩ ﺧﻮﺩ ﺧﺴﺘﻪ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ﺩﺭ ﻋﺒﺎﺩﺕ ﻣﺘﻮﺳّﻠﺎﻧﻪ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ﻭﻓﮑﻮﺭﺍﻧﻪ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ﻭﻣﺘﺬﮐّﺮﺍﻧﻪ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ﺧﻮﺍﻫﺪ ﺑﻮﺩ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 ﮐﻪ ﻟﻌﻞ ﻭ ﮔﻬﺮ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ﻧ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ثار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ﻣﻘﺪﻡ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ﺯﮔﻨﺞ ﺧﺎ</w:t>
      </w:r>
      <w:r w:rsidR="0033306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ﻣﻰ ﮐﺸﻢ ﺑﺮ ﻭﺯﻥ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 ﺍﻭ ﺩﺭ ﻋﺰﻟﺘﮕﺎﻩ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ﺍﺭﺍﺩﻯ ﻭ ﺗﻌﻠﻴﻤﺎﺕ ﻭﺗﻮﺟﻴﻬﺎﺕ ﻭﻭﻋﺪﻩ ﻫﺎﻯ ﺍﻟﻬﻰ ﺧﻮﺩﺭﺍ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ﺳﺨﺖ ﺧﻮﺩﺭﺍ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ﺣﻀﻮﺭ ﭘﻴﺮ ﻭ ﺑﺪﺳﺘﻮﺭ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ﺩﺭﺧﻮﺍﺳﺖ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ﺑﻨﺰﺩ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ﻭﻗﺖ ﺩﺭﺳﺖ ﻣﻨﺎﺳﺐ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ﺿﻤﻨﺎ ﺑﺪﻳﺪﺍﺭ ﺁﺧﺮ ﺻﻮﺭﺕ ﭘﻴﺮ ﻭﻭﺩﺍﻉ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 ﺷﻨﻴﺪﻥ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ﻭﻧﻮﺷﻴﺪﻥ 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ﻮﮔﻔ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ﺁﻧﮕﺎﻩ ﻟﻌﻞ ﻭﮔﻮﻫﺮ ﻧ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ﻣﻘﺪﻡ ﭘﻴﺮ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ﮐﻨﺞ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ﮔﻨﺞ ﺧﺎﻧﻪ ﺩﻝ ﻭ ﻓﮑﺮ ﻭ ﮊﻧﺘﻴﻚ ﺭﻭﺣﻰ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ﺍﻳﻦ ﮔﻮﻫﺮﻫﺎﻯ ﻗﻄﺮﺍﺕ ﺃﺷﻚ 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ﺍﺣﺴﺎﺳﺎﺕ ﭘﺎﻙ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ﺩﺭﻭﻥ ﭼﺸﻢ ﻭ ﺑﺮ ﻭﺯﻥ ﻭﺩﺭﺷﺘﻰ ﺗﺨﻢ ﭼﺸﻢ ﺑﭙﺎﻯ ﻣﺤﺒﻮ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ﻧﺠﺎﺕ ﻭﺍﻗﻌﻰ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ﻧﻮﺭ ﻗﺎﺋﻢ ﻭﻣﺮﮒ ﺍﺭﺍﺩﻯ ﻣﻴﺪﺍﻧﺪ ﺗﻤﺎﻡ ﺍﺷﻌﺎﺭ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ﻏﺰﻟﻴّﺎﺕ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ﻓﺮﺍﻕ ﻳﺎﺭ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ﻧﻴﺎﺯ ﺑﻮﻯ ﺩﺭ ﻭﻗﺖ ﺍﺣﺘﻀﺎﺭﺍﻭ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ﺑﻨﻬﺎﻳﺖ ﺍﺳﺘﻀﻌﺎﻑ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ﻭﺫﻫﻦ ﻭﺭﻭﺍﻥ ﺧﻮﺩ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ﻭﻏﺰﻟﺴﺮﺍﺋﻰ ﺑﺎ ﺭﻗﺺ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ﺷﺎﺩﻯ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ﻭﺩﻳﺪﺍﺭ ﻧﻮﺭﻗﺎﺋﻢ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ﺑﻴﺪﺍﺭﻯ ﺍﺯ ﺧﻮﺍﺏ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ﺩﺭ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 ﻭﺑﻮﺳﻪ ﻫﺎﻯ ﺍﻭ ﺑﺪﻧﺒﺎﻝ ﺧﻮﺍﻫﺪ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ﺳﺤﺮ ﺳﺮﺷﻚ ﺭﻭﺍﻧﻢ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ﺧﺮﺍﺑﻰ ﺩﺍﺷﺖ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ﮔﺮﻡ ﻧﻪ ﺧﻮﻥ ﺟﮕﺮ ﻣﻴﮕﺮﻓﺖ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ﺩﺍﻣﻦ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ﺩﻳﺸﺐ ﺳﺤﺮﮔﺎﻩ ﺃﺷﻚ ﭼﺸﻢ ﻭ ﺭﻭﺍﻥ ﺍﻣّﺎﺭﻩ ﻣﻦ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ﻓﮑﺮﺧﺮﺍﺑﻰ ﺑﻮﺩ ﻭﻳﺎ ﺃﺷﻚ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ﺳﻴﻞ ﺁﺳﺎ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ﺍﻣﮑﺎﻥ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ﻭﻳﺮﺍﻧﻰ ﺍﻃﺮﺍﻑ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ﺩﺭ ﺗﻤﺮﮐﺰ ﻭﺗﻮﺳّﻞ ﻋﺒﺎﺩﻯ ﺧﻮﺩ ﭘﻠﮑﺎﻥ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ﻫﻢ ﻧﻤﻰ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ﺗﺨﻢ ﭼﺸﻢ ﺧﺸﻚ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ﻭﺑﺎﻋ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 ﻭﺳﻮﺯﺵ ﻭﮐﻮﺭﻯ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ﻏﺪﺩ ﺃﺷﮑﻰ ﺟﺮﻳﺎﻥ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ﻋﺎﺩﻯ ﻭ ﺳﺮﻳﻊ ﺗﺮ ﺭﺍ ﭘﻴﺪﺍ ﻣﻴﮑﻨﺪ ﺗﺎ ﺭﻭﻳﻪ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ﮐﺮﻩ ﭼﺸﻢ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ﻧﺮﻡ ﻭ ﺧﻨﻚ ﺑﺠﺎﻯ ﭘﻠﮑﺎﻥ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 ﺳﺎﻟﻚ ﻧﻤﻴﺘﻮﺍﻧﺪ ﺍﺯ ﭘﺸﺖ ﭘﺮﺩﻩ ﺃﺷﻚ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ﺧﻴﺎﻝ ﻣﺤﺒﻮﺏ ﺭﺍ 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 ﺍﻳﻨﮑﻪ ﺧﻮﻥ ﺟﮕﺮ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ﺩﺍﻣﻦ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ﻣﺮﺍ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ﻧﺘﻮﺍﻧﺪ ﺑﺮﺍﻩ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ﺧﻮﻥ ﺟﮕﺮ ﺗﻌﺒﻴﺮﻯ ﺍﺯ ﺳﺨﺘﻰ ﻏﺼّﻪ ﻭ ﺩﻝ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ﮔﺮﻓﺘﮕﻰ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ﺍﻳﻦ ﺍﺣﻮﺍﻝ ﺃﺷﻚ ﺭﺍ ﺑﺮﺍﻩ ﻣﻰ ﺍﻧﺪﺍﺯﺩ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گا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ﻫﻰ ﻧﻴﺰ ﺃﺷﻚ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ﺧﻮﻧﻴﻦ ﻣﻴﮕﺮﺩﺩ ﻭﺗﺨﻢ ﭼﺸﻢ ﺳﺮﺥ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ﻧﺨﺴﺖ ﺭﻭﺯ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ﺩﻳﺪﻡ ﺭﺥ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ﻣﻰ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ﺭﺳﺪ ﺧﻠﻠﻰ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ﺧﻮﻥ ﻣﻦ ﺑﮕﺮﺩﻥ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ﺭﻭﺯ ﺍﻭﻝ ﮐﻪ ﭼﺸﻤﻢ ﺑﺼﻮﺭﺕ ﺗﻮ ﺍﻓﺘﺎﺩ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ﻭ ﻓﮑﺮﻡ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ﺭﻭﺯﻯ ﺧﻠﻞ ﻭ ﺍﺧﺘﻠﺎﻝ ﻭ ﮔﺮﻓﺘﺎﺭﻯ ﺑﺮﺍﻳﺖ ﺩﺳﺖ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ﺍﺯ ﭼﺸﻤﺎﻥ ﺗﻮ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ﮔﻨﺎﻩ ﺭﺍ ﺑﮕﺮﺩﻥ ﭼﺸﻢ ﺧﻮﺩ ﺑﻴﻨﺪﺍﺯ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ﺻﻮﺭﺕ ﻳﺎﺭ ﺩﻝ ﺭﺍ ﭼﻨﺎﻥ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ﺍﺣﺘﻤﺎﻝ ﻣﻴﺪﻫﺪ ﺧﻮﻥ ﺟﮕﺮ ﻭ ﻣﺮﮒ ﺩﺳﺖ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ﻣﺪﺍﻡ ﺩﺭ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ﺗﺨﻴّﻞ ﻣﺪﺍﻡ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ﺩﺭ ﺗﻤﺎﻡ ﺭﻭﺯ ﻭﺷﺐ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ﻣﺮﮒ ﺑﮕﺮﺩﻥ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ﺑﮕﺮﺩﻥ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ﻭﺫﺍﺕ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ﺩﻳﺪﻥ ﺑﭽﺸﻢ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ﺍﻋﻀﺎﻯ ﺗﻦ ﺑﺎﻫﻢ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ﻭﺣﺪﺕ ﻭﺟﻮﺩﻯ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ﻫﺮﻳﻚ ﮐﺎﺭ ﺧﻮﺩﺭﺍ 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ﻣﺮﮐﺰ ﺗﺼﻤﻴﻢ ﺗﻨﻬﺎ ﺫﺍﺕ ﻭ ﮊﻧﺘﻴﻚ ﺭﻭﺣﻰ ﻳﺎ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ﮔﺮﻓﺘﺎﺭﻳﻬﺎﻯ ﻏﻴﺮ ﺳﺎﻟﮑﺎﻥ ﺑﺨﺎﻃﺮ ﭼﺸﻢ ﻭ ﭼﺸﻢ ﭼﺮﺍﻧﻰ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ﻋﻘﺪﻩ ﻫﺎﻯ ﺭﻭﺍﻧﻰ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ﺍﻣﺎﺭﻩ ﻧﺎﺧﻮﺩﺁﮔﺎﻩ 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ﻭﻓﻌﺎﻟﻴّﺖ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ﻏﻴﺮ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ﻣﺘﻔﺎﻭﺕ ﻭﻣﺘﻌﺪﺩ ﺳﻮﮊﻩ ﻫﺎﻯ ﺟﻬﺎﻥ ﮔﺮﻓﺘﺎﺭ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ﻭﺣﺮﺹ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ﻭﻃﻤﻊ ﺁﻧﻬﺎ ﺭﺍ ﺧﻮﺍﻫﺪ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ﻋﺰﻟﺘﮕﺎﻩ ﻣﺼﻮﻥ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</w:t>
      </w:r>
      <w:r w:rsidR="00865C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ﻭﺑﺎﺯﻯ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ﺩﺭ ﮐﺎﺭ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ﺗﻤﺮﮐﺰ ﻋﺒﺎﺩﻯ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ﻭﻗﺘﻰ ﮐﻪ ﺑﻨﺠﺎﺕ ﺷﻬﻮﺩﻯ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ﺩﺭﺑﺎﺯﮔﺸﺖ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ﻣﺼﻮﻥ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ﭼﺸﻢ ﻭ ﻧﺎﺧﻮﺩﺁﮔﺎﻩ ﻭ ﺭﻭﺡ ﺍﻟﻬﻰ ﺍﻧﺴﺎﻥ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ﺩﻳﺪﻧﻰ ﻫﺎ ﺑﺮﺩﺍﺷﺖ ﺩﻳﮕﺮﻯ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ﻣﺸﮑﻞ ﺳﺎﺯ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ﭼﻴﺰ ﺭﺍ ﺍﻟﻬﻰ ﻭ ﻧﻴﺎﺯﻣﻨﺪ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ﺗﻠﺎﺵ ﺩﺍﻧﺴﺘﻪ ﻭﻧﺪﺍﻧﺴﺘﻪ ﺑﺮﺍﻯ ﺗﮑﺎﻣﻞ ﺧﻮﻳﺶ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ﺑﺒﻮﻯ ﻣﮋﺩ</w:t>
      </w:r>
      <w:r w:rsidR="00865C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ﻭﺻﻞ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ﺳﺤﺮ ﺷﺐ ﺩﻭﺵ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ﺑﺮﺍﻩ ﺑﺎﺩ ﻧﻬﺎﺩﻡ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ﭼﺮﺍﻍ ﺭﻭﺷﻦ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ﺩﻳﺸﺐ ﺳﺤﺮﮔﺎﻩ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ﺑﺮﺍﻩ ﺩﻳﺪﺍﺭ ﺗﻮ ﺑﻮﺩﻡ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ﺑﮑﻨﺎﺭ ﻣﻦ ﺩﺭ ﻋﺰﻟﺘﮕﺎﻩ ﺑﻴﺎﺋﻰ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ﻭﻣﮋﺩﻩ ﻭﺻﻞ ﺑﻮﻯ ﺗﻮ ﻭ ﺭﻭﻯ ﺗﻮﺭﺍ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ﻣﻴﮑﺮﺩﻡ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ﻧﺴﻴﻢ ﻣﻌﻄّﺮ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ﻳﺎﺭ ﺭﺍ ﺍﺯ ﺁﻥ ﺑﺮﺩﺍﺷﺖ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ﺩﺭ ﺣﺎﻝ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ﺑﺎﺩ ﺯﻭﺩﺗﺮ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 ﺭﺍ ﺍﻧﺠﺎﻡ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ﻧﺠﺎﺕ ﺳﻠﻮﮐﻰ ﻭ ﺷﻬﻮﺩﻯ ﻭ ﺍﺣﻮﺍﻝ ﺳﺨﺖ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ﺑﺎ ﺣﻀﻮﺭ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ﻭﻣﺮﮒ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ﺳﺎﻟﻚ ﺣﺎﺻﻞ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ﮐﺎﺭ ﺳﺎﻟﻚ ﻫﻤﻪ ﺷﺐ ﻫﺎ ﺍﻳﻦ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ﺩﺭﺧﻮﺍﺳﺖ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ﭘﻴﺮ ﺭﺍ ﺍﺯ ﺧﺪﺍﻭﻧﺪ ﺑﻨﻤﺎﻳﺪ ﻭﻳﺎ ﺩﺭ ﺗﺨﻴّﻞ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ﻃﻠﺒﻴﺪﻩ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ﭘﻴﺮ ﺩﻳﺪﺍﺭ ﺑﻘﻴﺎﻣﺖ ﮔﻔﺘﻪ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ﺭﺳﻴﺪﻥ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ﺟﺎﻥ ﺍﺯ ﺗﻨﺶ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ﻳﻚ ﻣﺮﮒ ﻗﺒﻞ ﺍﺯ ﻣﺮﮒ 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ﻧﻮﻉ ﺑﺸﺮﻯ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ﺧﻮﺍﺴﺘﻪ ﺍﺻﻠﻰ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ﺑﺎ ﭘﻴﺮ ﺧﻮﺩ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ﻫﺮﮔﺰ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ﻫﻢ ﺑﺎﺯ ﻧﮕﺮﺩﺩ ﻭﺑﺮﺍﻯ ﺗﺴﺮﻳﻊ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ﺁﺭﺯﻭ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ﻭﻣﺪﺍﻡ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ﺩﺭﺣﺎﻝ ﺍﺳﺘﻀﻌﺎﻑ ﺗﻦ ﻭ ﺫﻫﻦ ﻭ ﺭﻭﺍﻥ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ﺭﺍ ﻳﮑﺠﺎ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ﻗﺮﺑﺎﻧﻰ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ﻣﻘﺪﻡ ﭘﻴﺮ ﻭ ﻧﻮﺭ ﻗﺎﺋﻢ ﺧﻮﺩ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ﻫﻤﻴﻦ ﻣﮋﺩﻩ ﻭ ﺍﻣﻴﺪ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ﺗﻮ ﺑﻮﺩ ﮐﻪ ﺩﻳﺸﺐ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ﻭﻗﺖ ﭼﺮﺍﻍ ﺭﻭﺷﻦ ﭼﺸﻤﻢ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ﭘﻴﺮﺭﺍ ﺩﺍﺷﺖ ﺩﺭ ﺭﺍﻩ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ﺩﺍﺩﻡ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ﭼﺸﻢ ﺣﺎﻓﻆ ﺑﻨﻮﺭ ﺻﻮﺭﺕ ﻣﺤﺒﻮﺏ ﺑﺤﻘﻴﻘﺖ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ﺑﭙﻴﻮﻧﺪﺩ ﻭ ﺑﺪﻳﺪﺍﺭ ﭘﻴﺮ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ﭼﺮﺍﻍ ﭼﺸﻢ ﻣﻦ ﭼﻨﺎﻥ ﺭﻭﺷﻦ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 ﻭﻭﺯﺵ ﻫﺎﻯ ﺁﻥ ﻧﺘﻮﺍﻧﺴﺖ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 ﻭ ﺳﻌﻰ ﺑﺮﺍﻯ ﺍﺑﻘﺎﻯ ﺻﻮﺭﺕ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ﺗﺨﻴّﻞ ﺩﺭ ﻣﺸﮑﻠﺎﺕ ﺧﺎﺭﺟﻰ ﻭ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ﻣﺤﻴﻄﻰ ﺳﺨﺖ 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ﻣﺤﻔﻮﻅ ﺑﺪﺍﺭﺩ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ﺳﺎﻟﻚ ﺑﺎ ﻗﻄﻊ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ﻧﺎﭼﺎﺭﻯ ﺗﺨﻴّﻞ 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ﻣﺮﺍﺗﺐ ﺷﻬﻮﺩ ﺑﺮﺗﺮ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ﺳﺎﻟﻚ ﺳﻌﻰ ﺩﺭ ﺑﺮﮔﺮﺩﺍﻧﺪﻥ ﺻﻮﺭﺕ ﻣﺤﺒﻮﺏ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ﺍﺫﮐﺎﺭ ﺗﻮﺣﻴﺪﻯ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ﺗﮑﺮﺍﺭ ﻣﻴﻨﻤﺎﻳﺪ ﺯﻳﺮﺍ ﺑﺎ ﻭﺍﺳﻄﻪ ﺍﻟﻬﻰ ﺧﻮﺩ ﺗﺄﻟّﻪ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ﮐﻪ ﺍﻭ ﻫﻤﭽﻨﺎﻥ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ﺑﻌﺮﺵ ﺭﺣﻤﺎﻥ ﭼﻨﻴﻦ ﺍﺫﮐﺎﺭﻯ ﺗﻮﺣﻴﺪﻯ ﺗﮑﺮﺍﺭ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ﺑﻤﺮﺩﻣﻰ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ﺩﻝ ﺩﺭﺩﻣﻨﺪ ﺣﺎﻓﻆ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ﻣﺰﻥ ﺑﻨﺎﻭﻙ ﺩﻟﺪﻭﺯ ﻣﺮﺩﻡ ﺃﻓﮑﻦ ﭼﺸﻢ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ﺳﻮﮔﻨﺪ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ﻣﺮﺩﻣﻰ ﮐﻨﺪ ﻭ ﺍﻧﺴﺎﻥ ﺩﻭﺳﺘﻰ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ﺩﺭﺩﻣﻨﺪ ﺣﺎﻓﻆ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ﻧﻮﻙ ﺗﻴﺰ ﻭ ﺩﻝ ﺩﻭﺯ ﻣﮋﮔﺎﻥ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ﺗﻴﺮﺑﺎﺭﺍﻥ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ﻃﺎﻗﺖ ﺗﺤﻤّﻞ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ﭘﺮ ﺯﺧﻢ ﻭﻧﺎﺗﻮﺍﻥ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ﻣﺪﺍﻡ ﺑﺼﻮﺭﺕ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ﻣﮋﮔﺎﻥ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ﻭﺗﻮﺳّﻞ ﻭ ﻋﺸﻖ ﺑﺎﺯﻯ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ﻏﻤﺰﻩ ﻫﺎﻯ ﭘﻴﺮ ﺭﺍ ﻧﺸﺎﻧﻬﺎﻯ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ﻗﺒﻮﻝ ﺁﻣﺪﻥ ﺧﻮﺩ ﺑﻨﺰﺩ ﺳﺎﻟﻚ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ﻧﻮﻙ ﺗﻴﺰ ﺳﻮﺯﻥ ﻭ ﺗﻴﺮﻯ ﮐﻪ ﻓﺮﺷﺘﻪ ﮐﻴﻮﺑﻴﺪ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 ﺩﻭ ﺩﻝ ﺭﺍ ﺑﻬﻢ ﻣﻴﺪﻭﺯﺩ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ﺑﻬﻢ ﻣﻰ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ﭘﻴﻮﻧﺪﺍﻧﺪ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ﻣﮋﮔﺎﻥ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ﻓﺮﺳﺘﺎﺩﻩ ﺍﺯ ﮐﻤﺎﻝ ﺃﺑﺮﻭﻯ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ﻳﻚ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ﺪﻗﻴﻖ ﻣﺪﺍﻡ ﺑﻴﺎﺩ ﻓﺮﺍﻕ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ﻣﻰ ﺃﻧﺪﺍﺯﺩﻭ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ﻭﺿﻮﻯ ﻗﺒﻞ ﺍﺯ ﻧﻤﺎﺯ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ﻭﻯ ﺳﻮ ﻭ ﺳﻤﺖ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ﻗﺒﻠﻪ ﻭﻭﺳﻴﻠﻪ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ﺳﺎﻟﻚ ﺩﺭ ﻧﻤﺎﺯ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ﺑﺎ ﺍﺳﺎﻣﻰ ﺍﻟﻬﻰ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ﺍﺳﺒﺎﻍ ﻭ ﺍﺳﺒﺎﻕ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ﻭﺯﻭﺩﺗﺮﻭﻭﺍﺿﺢ ﺗﺮﺁﻣﺎﺩﻩ 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ﮐﻌﺒﻪ ﺩﺭ ﻣﮑﻪ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ﺳﻤﺖ ﺑﺪﻧﻰ ﺳﺎﻟﻚ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ﺩﻳﮕﺮﺍﻥ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ﻋﺒﺎﺩﻯ ﺳﺎﻟﻚ ﺭﺍ ﺗﮑﻔﻴﺮ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F73DBE" w:rsidRPr="004D5F6B" w:rsidRDefault="00A63616" w:rsidP="00520DA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ﮐﻪ ﺍﺯ ﺁﺗﺶ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ﺧ</w:t>
      </w:r>
      <w:r w:rsidR="000C2D8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ﻢ ﻣﻰ ﺩﺭ ﺟﻮﺷﻢ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ﻣﻬﺮ ﺑﺮ ﻟﺐ ﺯﺩﻩ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ﺧﻮﻥ ﻣﻰ ﺧﻮﺭﻡ ﻭ ﺧﺎﻣﻮﺷﻢ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ﺍﺣﻮﺍﻝ ﺳﻠﻮﮐﻰ ﺧﻮﺩ ﺭﺍ ﺩﺭ ﻋﺰﻟﺘﮕﺎﻩ ﺷﺮﺡ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ﻭ ﻓﮑﺮﺵ ﭼﻨﺎﻥ ﺩﺭﺁﺗﺶ ﻓﺮﺍﻕ ﻭ ﻋﺸﻖ ﻭﺍﻣﻴﺪ ﺩﻳﺪﺍﺭ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ﻧﺠﺎﺕ ﺩﺭ ﺣﻀﻮﻯ ﻣﺤﺒﻮﺏ ﺑﺮﺍﻯ ﻧﻮﺭ ﻗﺎﺋﻢ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ﺧﻢ ﻣﻰ ﻭﺷﺮﺍﺏ ﺩﺭ ﺣﺎﻝ ﺟﻮﺵ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ﻭﺧﺮﻭﺵ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ﺣﺎﻓﻆ ﺳﺎﻟﻚ ﻣﻬﺮﺳﮑﻮﺕ ﺑﺮ ﻟﺐ ﺯﺩﻩ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ﺧﻮﻥ ﺩﻝ ﻣﻰ ﺧﻮﺭﺩ ﻭﺧﺎﻣﻮﺵ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ﮐﻠﺎﻣﻰ ﺩﺍﺭﺩ ﻭﻧﻪ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ﺷﮑﺎﻳﺘﻰ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ﺗﻮﺳّﻞ ﻋﺒﺎﺩﻯ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ﺃﺫﮐﺎﺭ ﺗﻮﺣﻴﺪﻯ ﻭ ﻋﺒﺎﺩﺍﺕ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ﺧﺪﺍﻭﻧﺪ ﺑﻮﺍﺳﻄﻪ ﺍﻟﻬﻰ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ﻣﺤﺒّﺖ ﻭﮔﻔﺘﮕﻮﺩﺍﺭﺩ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ﻗﺼﺪ ﺟﺎﻧﺴﺖ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ﻃﻤﻊ ﺩﺭ ﻟﺐ ﺟﺎﻧﺎﻥ ﮐﺮﺩﻥ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ﻣﺮﺍ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ﺩﺭﻳﻦ ﮐﺎﺭ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ﺑﺠﺎﻥ ﻣﻰ ﮐﻮﺷﻢ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ﻃﻤﻊ ﺑﻮﺳﻴﺪﻥ ﻟﺐ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ﻣﻌﺎﺩﻝ ﺟﺎﻥ ﺍﺯ ﺗﻦ ﺩﺍﺩﻥ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ﮐﻪ ﺑﺎﻳﺪ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ﻋﮑ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ﻟﻌﻤﻞ ﮐﺸﻨﺪﻩ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ﻟﺒﺎﻥ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ﺑﺮﺍﻯ ﺑﻮﺳﻴﺪﻥ ﺩﺭ ﻭﻗﺖ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ﺳﺎﻟﻚ ﻣﺤﺘﻀﺮ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ﺩﺭ ﮐﻨﺎﺭﺵ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ﺗﻠﻘﻴﻨﺎﺕ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 ﺧﻮﺩﺭﺍ ﺑﺴﺎﻟﻚ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ﺁﺧﺮﻳﻦ ﺁﺯﻣﺎﻳﺶ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ﺍﺳﺖ ﺟﺎﻥ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ﺑﺠﺎﻧﺎﻥ ﺍﻟﻬﻰ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ﺑﺎﺯﮔﺸﺖ ﺍﺣﺘﻤﺎﻟﻰ ﺑﺨﻠﻖ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ﺒﻮﺳﻴﺪﻥ ﺭﻭﻯ ﻭ ﻟﺒﺎﻥ ﻳﺎﺭ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ﻟﺒﺎﻥ ﻳﺎﺭ ﭘﻴﺮ ﺍﻟﻬﻰ ﺣﮑﻤﺘﻬﺎﻯ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ﺳﺮﺍﺯﻳﺮ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ﺣﻴﺮﺕ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ﺍﺭﺯﺵ ﺣﮑﻤﺘﻬﺎ ﻭ ﺍﻫﻤﻴّﺖ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ﺗﻮﺿﻴﺤﺎﺕ ﻭ ﻫﺪﺍﻳﺘﻬﺎ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ﻟﺰﻭﻡ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 ﺗﻌﻠﻴﻤﺎﺕ ﭘﻴﺮ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ﺑﻨﺎﻇﺮ ﻭﺧﻮﺍﻧﻨﺪﻩ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ﺑﺒﻴﻦ ﮐﻪ ﻣﻦ ﺩﺭ ﺍﻳﻦ ﺁﺭﺯﻭﻯ ﻃﻤﻊ ﻟﺒﺎﻥ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ﺑﺠﺎﻥ ﻣﻰ ﮐﻮﺷﻢ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ﺳﻌﻰ ﺳﻠﻮﮐﻰ ﺭﺍ ﭼﻨﺎﻥ ﺟﺪﻯ ﺩﻧﺒﺎﻝ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ﺍﺳﺘﻀﻌﺎﻑ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ﺭﺍ ﺑﺠﺎﺋﻰ ﻣﻴﺮﺳﺎﻧﻢ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ﺍﺭﺍﺩﻯ ﺳﺎﻟﻚ ﻣﻄﻠﻮﺏ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ﺑﺎﻣﻴﺪ ﺩﻳﺪﺍﺭ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ﻭﺑﻮﺳﻪ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ﻭﭼﻪ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ﺑﻴﺪﺍﺭﺷﺪﻥ ﺍﺯ ﺧﻮﺍﺏ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ﺗﻮﻟﺪ ﺩﻭﻡ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ﻭﺍﻟﻬﻰ ﺳﺎﻟﻚ ﺩﺭ ﺑﺎﺯﮔﺸﺖ ﺑﺨﻠﻖ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ﻧﺠﺎﺕ ﻳﺎﻓﺘﻪ 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ﮐﻰ ﺁﺯﺍﺩ ﺷﻮﻡ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ﻏﻢ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ﻫﺮ 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ﻫﻨﺪﻭﻯ ﺯﻟﻒ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ﺣﻠﻘﻪ ﮐﻨﺪ ﺩﺭ ﮔﻮﺷﻢ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ﮐﺠﺎ ﻣﻴﺘﻮﺍﻧﻢ ﺍﺯ ﻏﻢ ﺩﻝ ﺧﻮﺩ ﺁﺯﺍﺩ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ﺑﻨﺠﺎﺕ ﺑﺎ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ﻣﺮﮒ ﺍﺭﺍﺩﻯ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ﻫﺮﮔﺎﻩ ﮐﻪ ﻣﻰ ﺧﻮﺍﻫﻢ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ﺍﺯ ﻏﻢ ﺩ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 ﺷﻮﻡ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ﺑﻴﻨﻢ ﮐﻪ ﺯﻟﻔﺎﻥ ﺳﻴﺎﻩ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ﺣﻠﻘﻪ ﺑﺮ ﮔﻮﺵ ﻣﻦ ﻣﻴﺸﻮﺩ ﺑﺎﺯ ﺑﻴﺎﺩ ﻏﻢ ﺧﻮﺩ ﻣﻰ ﺍﻓﺘﻢ ﺯﻳﺮﺍ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ﺗﺨﻴّﻞ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ﺷﻬﻮﺩﻯ ﭘﻴﺮ ﮐﺎﻣﻞ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ﻟﺒﺎﻥ ﻭ ﺧﺎﻝ ﻭ ﭼﺸﻤﺎﻥ ﻭﻣﮋﮔﺎﻥ ﻭ ﺃﺑﺮﻭﺍﻥ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ﮔﻴﺴﻮﺍﻥ ﻭ ﺃﻧﺪﺍﻡ ﻭﮐﻤﺮ ﻳﺎﺭ ﻋﺸﻖ ﺑﺎﺯﻯ ﺩﺍﺭﺩ ﻭﻣﺤﺒّﺖ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ﻭﻏﻤﺶ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ﻣﺤﺒّﺖ ﺑﻮﻟﻰ ﺍﻟﻬﻰ ﺑﮕﻔﺘﻪ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ﺑﭙﻴﺎﻣﺒﺮ ﻭﺧﺪﺍﻭﻧﺪ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ﺻﻮﺭﺕ ﻣﺤﺒﻮﺏ ﮔﻮﺋﻰ 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ﻧﺰﺩﻳﻚ ﺍﻭ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ﻟﺐ ﻣﻰ ﺑﻮﺳﺪ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ﻭﮔﻴﺴﻮﺍﻥ 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ﺑﺴﺮ ﻭﺻﻮﺭﺕ ﻭ ﭘﺸﺖ ﮔﻮ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عا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ﺷﻖ ﻣﻴﺨﻮﺭﺩ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ﻟﺬﺕ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ﻣﻌﻨﻮﻯ ﻭﻣﻴﻨﻮﻯ ﺑﻴﺸﺘﺮ ﺍﺯ ﻣﻘﺎﻡ ﺍﻟﻬﻰ ﺧﻮﺩ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ﺣﺎﺵ ﻟﻠﻪ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ﻧﻴﻢ ﻣﻌﺘﻘﺪ ﻃﺎﻋﺖ ﺧﻮﻳﺶ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ﻗﺪﺭ ﻫﺴﺖ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ﮔﻬﮕﻪ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ﻗﺪﺣﻰ ﻣﻰ ﻧﻮﺷﻢ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ﺧﺪﺍ ﺭﺍ ﺷﮑﺮ ﮐﻪ ﻣﻴﺪﺍﻧﻢ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ﺍﻋﺘﻘﺎﺩ ﺯﻳﺎﺩﻯ ﺑﻄﺎﻋﺎﺕ ﻋﺒﺎﺩﻯ ﺧﻮﺩ 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ﺣﺘﻤﺎ 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ﺍﻭﺭﺍ ﮐﺎﻓﻰ ﻭﺩﺭﺳ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ﻤﻴﺪﺍﻧﺪ ﻭﺧﻮﺍﻫﺪ ﭘﺬﻳﺮﻓﺖ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ﺧﻮﺩ ﻏﺮﻭﺭ ﺯﻫﺪ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ﻭﺑﺎﻃﻞ ﮐﻨﻨﺪﻩ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ﻋﺒﺎﺩﻯ ﺍﺳﺖ ﻭ ﻳﺎ ﺍﻳﻨﮑﻪ ﺣﺘﻤﺎ ﺧﺪﺍﻭﻧﺪ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ﺑﻬﺸﺘﻬﺎﺭﺍ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ﻭﺍﻗﻊ ﺑﻴﻦ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 ﺍﺟﺎﺯﻩ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ﮔﻬﮕﺎﻩ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ﻣﻰ ﻧﻮﺷﻰ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ﺣﺎﻓﻆ ﺣﮑﻤﺘﻬﺎﻯ ﺍﻟﻬﻰ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ﻣﻰ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ﺗﻮﺳّﻠﺎ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ﺩﻯ ﺧﻮﻳﺶ ﺑﺎ ﺻﻮﺭﺕ ﭘﻴﺮ ﻭ ﺗﺬﮐّﺮ ﺣﮑﻤﺘﻬﺎ ﻭ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ﺳﺘﻮﺭ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ﺣﺎﻟﻰ ﻣﻴﮑﻨﺪ ﻭﺧﻮﺩﺭﺍ ﺳﺮﻣﺴﺖ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 ﻣﻠﺎﻣﺘﻰ ﺑﻮﺩﻥ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 ﺩﺭ ﺑﺮﺍﺑﺮ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ﺃﻧﮕﻮﺭﻯ ﺭﺍ ﻣﻰ ﺧﻮﺭﺩﻩ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ﻓﮑﺮ ﻋﺒﺎﺩﺕ ﻭ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ﺩﺭ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ﻧﮑﻨﻨﺪ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ﻧﮑﻮﻫﺶ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ﺭﺍ ﺑﺎ ﺻﺒﺮ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ﺟﺎﻯ 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ﻫﺴﺖ ﺍﻣّﻴﺪﻡ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ﻋﻠﻰ ﺭﻏﻢ ﻋﺪﻭ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ﺭﻭﺯ ﺟﺰﺍ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ﻓﻴﺾ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ﻋﻔﻮﺵ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ﻧﻨﻬﺪ ﺑﺎﺭ ﮔﻨﻪ ﺑﺮ ﺩﻭﺷﻢ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ﺍﻳﻦ ﺍﻣﻴﺪ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ﮐﺎﺭ ﺳﻠﻮﻙ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ﻋﻠﻰ ﺭﻏﻢ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ﺍﺩﻋﺎﻯ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 ﻣﺨﺎﻟﻒ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ﻋﺪﻭ ﻗﺸﺮﻯ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ﺑﺎﺷﺪ ﻳﺎ ﺷﻴﻌﻰ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</w:t>
      </w:r>
      <w:r w:rsidR="006808C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 ﻧﻮﺷﻰ ﺣﺎﻓﻆ ﺭﺍ ﮔﻨﺎﻩ ﺣﺘﻤﻰ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ﺟﻬﻨّﻢ ﺳﺎﺯ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ﺧﻮﺍﻫﺪ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ﻣﻰ ﺃﻧﮕﻮﺭ ﻧﻤﻰ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ﺑﺎﺩﻩ ﺍﻟﻬﻰ ﺣﮑﻤﺘﻬﺎ ﻭ ﺩﺳﺘﻮﺭﺍﺕ ﭘﻴﺮ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ﻣﺪﺍﻡ ﻣﻴﻨﻮﺷﺪ ﻭﻣﻴﻨﻴﻮﺷﺪ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ﺍﺻﺮﺍﺭ ﺁﺧﻮﻧﺪﻫﺎ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ﺍﻣﻴﺪﻭﺍﺭ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 ﺟﺰﺍ ﻭ ﻣﺠﺎﺯﺍﺗﻬﺎ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ﻓﺮﺍﻭﺍﻥ ﻋﻔﻮ ﺍﻟﻬﻰ ﭼﻨﺎﻥ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ﺳﻨﮕﻴﻦ ﮔﻨﺎﻩ ﺭﺍ ﺑﺮ ﺩﻭﺵ ﻣﻦ ﻧﮕﺬﺭﺍﻧﺪ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ﺳﺎﻟﮑﺎﻥ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ﮐﻤﺘﺮﺍﺯ ﺩﻩ ﺩﺭ ﺻﺪ ﺍﺯ ﮔﻨﺎﻫﺎﻥ ﻭﺁﻟﻮﺩﮔﻰ ﻫﺎﻯ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ﺑﻘﻴّﻪ ﺭﺍ ﺧﻮﺍﻫﺪ ﺑﺨﺸﻴﺪ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ﺳﺎﻟﻚ ﻫﻢ ﺍﮐﻨﻮﻥ ﻧﺠﺎﺗﻰ ﻫﻢ ﻳﺎﻓﺖ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ﺣﻀﻮﺭﻯ ﺩﺭ ﻣﺤﺸﺮ ﺧﺮﺍﻥ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ﻏﻴﺮ ﺳﺎﻟﮑﺎﻥ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ﺩﻗﻴﻘﺎ ﺫﺭﻩ ﺫﺭﻩ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ﺑﺎﻟﻤ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ﺩﺭ ﮐﺎﺭﻣﺎﻫﺎ ﺭﺍ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ﻋﻔﻮ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ﻳﺎ ﻗﺴﻤﺘﻰ ﺩﺭ ﮐﺎﺭ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ﻣﻨﻈﻮﺭ ﺑﻴﺸﺘﺮ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ﻗﺸﺮﻳﻮﻥ ﻣﺬﻫﺒﻰ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ﺍﻧﺴﺎﻧﻬﺎﻯ ﺳﺎﺩﻩ ﻟﻮﺡ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ﻗﺪﺭﺕ ﻋﻘﻠﻰ ﺑﺮﺍ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ﮐﺎﻓﺮﻭﺟﺎﻫﻞ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ﻧﺴﺦ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ﺑﺎﺯ ﺑﻴﺸﺘﺮ ﺑﺎ ﺗﮑﺎﻣﻞ ﻃﺒﻴﻌﻰ ﺧﻮﺩ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ﺑﺸﺮﻯ ﺑﺎﺯ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ﻋﻔﻮ ﺍﻟﻬﻰ ﺍﺯ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ﺑﻘﻴﻪ ﺭﺍ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ﮔﻔﺘﻪ ﭘﻴﺎﻣﺒﺮ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ﻗﺪﻡ ﭘﻴﺸﺮﻓﺖ ﺳﺎﻟﻚ ﻣؤﻣﻦ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ﻧﻴﺰ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ﻗﺪﻡ ﺟﻠﻮﺗﺮ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ﺑﺎ ﮐﻤﺘﺮ ﺍﺯ ﺩ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ﺪﺭﺻﺪ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ﻋﻔﻮ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ﺑﻘﻴّﻪ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ﻣﺠﺎﺯﺍﺗﻰ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ﺁ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 ﺍﻳﻦ ﮔﻨﺎﻫﺎﻥ ﺑﺎﻗﻰ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ﭘﺎﺋﻴﻦ ﺑﻮﺩﻥ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ﻓﺼﻞ ﻧﻮﻉ ﻓﻮﻕ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ﺑﺎ ﮐﺮﺍﻣﺎﺕ ﮐﻤﺘﺮﻯ ﺩﺭ ﺗﻦ ﻭﺫﻫﻦ ﻭ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ﻧﺘﻮﺍﻧﺪ ﺑﺮﺍﺣﺘﻰ ﻭ ﺳﺮﻋﺖ ﺑﻮﻇﺎﻳﻒ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ﻭﻳﮋﻩ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ﺧﺪﺍﻭﻧﺪ ﺍﻳﻨﻚ ﺩﺭ ﺑﺸﺮﻳّﺖ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ﻣﺠﺎﺯﺍﺕ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ﻧﻮﻉ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ﺩﺳﺘﻮﭘﺎﮔﻴﺮ ﺭﻭﺡ ﻧﻮﻉ ﻓﻮﻕ ﺑﺸﺮﻯ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ﺍﺳﺖ ﻋﺠﻠﻪ ﻧﺠﺎﺕ 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ﻫﺮﭼﻪ ﺑﻴﺸﺘﺮ ﻭﻋﻤﻴﻖ ﺗﺮ ﺗﺰﮐﻴﻪ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ﮐﺎﻣﻠﺎﻥ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ﺑﺘﺰﮐﻴﻪ ﺧﻮﺩ ﺩﺭ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ﻣﻄﻠﻖ ﭘﺎﮐﻰ ﺩﺭ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ﻫﻴﭻ ﻣﻮﺟﻮﺩﻯ ﻣﻤﮑﻦ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ﭘﺎﮐﻰ ﻣﻄﻠﻖ ﺗﻨﻬﺎ ﺩﺭﺧﺪﺍﻭﻧﺪ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ﺧﻮﺩﺳﺎﺯﻯ ﻭ ﭘﺎﮐﺴﺎﺯﻯ ﻫﺎﻯ ﻣﺮﺑﻮﻁ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ﺗﺎ ﺃﺑﺪ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ﺭﺟﻌﺘﻬﺎﻯ ﻓﻮﻕ ﺑﺸﺮﻯ ﻧﻴﺰ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ﻓﺮﺿﺎ ﺭﻭﺣﻰ ﻣﻄﻠﻘﺎ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ﭘﺎﻙ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ﮔﺎﻩ ﺩﺭ ﻫﻴﭻ ﻧﻮﻋﻰ ﺗﻮﻟﺪﻯ ﺩﺭﻫﺮﺻﻮﺭ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ﻨﻮﻋﻰ 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ﺟﻬﻨّﻢ ﺟﻬﺎﻥ ﺭﺍ ﻧﺨﻮﺍﻫﺪ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ﺑﺮﺍﻯ 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ﺟﻬﻨّﻤﻰ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ﺗﻔﺎﻭﺗﻬﺎﺋﻰ ﺩﺭﮐﻴﻔﻴّ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ﺠﻬﻨﻤﻰ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ﺑﺎﺭﮔﻨﺎﻫﺎﻥ ﮐﻪ ﺑﺮﺩﻭ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ﺑﺮ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ﺁ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ﮊﻧﺘﻴﮑﻰ ﻣﻰ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ﺗﻮﻟﺪ ﺑﻌﺪﻯ ﺑﺸﺮﻯ ﻳﺎ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ﻋﻘﺐ ﻣﺎﻧﺪﮔﻰ ﻭﻧﺎﺭﺳﺎﺋﻰ ﻫﺎﻯ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ﺑﺎﻟﻔﻌﻞ ﻭ ﮐﺮﺍﻣﺎﺕ ﺑﺎﻟﻘﻮ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ﺷﺨ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ص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ﺳﻠﻮﻙ ﺑﻌﺪﻯ ﺍﻭ ﺳﺨﺖ ﺗﺮ ﻭﻳﺎ ﻏﻴﺮ ﻣﻤﮑﻦ ﺩﺭ ﻳﻚ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 ﺩﻋﺎ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ﻭﻧﻤﺎﺯ ﻭ ﺍﻋﻤﺎﻝ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ﺑﺪﻭﻥ ﻭﺳﻴ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ﺩﻋﺎﻳﺶ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ﻣﻴﮕﺮﺩﺩ ﻭﮐﻮﺑﻴﺪﻩ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ﺩﺭ ﺻﻮﺭﺕ ﻧﻮﻋﻰ ﺑﻌﺪﻯ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ﻟﻄﻤﻪ ﻭﻗﻬﻘﺮﺍ ﺍﻳﺠﺎﺩ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ﺍﻟﻬﻰ ﻭ ﻏﻔﺮﺍﻥ ﺍﻭ ﺍﺯ ﮔﻨﺎﻫﺎﻥ ﻭﮐﻤﺒﻮﺩﻫﺎ ﻭ ﺁﻟﻮﺩﮔﻰ ﻫﺎ ﻭ ﺣﻘﺎﺭﺗﻬﺎ 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ﻋﺎﺩﺍﺕ ﺣﻴﻮﺍﻧﻰ ﻭ ﺣﺘﻰ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ﺑﺎﺗﻮﺑﻪ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ﻣﻮﻗّﺘﺎ ﻣﻰ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ﺴﻠﻮﻙ ﺭﺍ ﺩﺍﻧﺴﺘﻪ ﻳﺎ ﻧﺪﺍﻧﺴﺘﻪ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عفو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ﻣﻮﻗّﺘﺎ ﻣﻰ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ﺩﺭ ﺁﺯﻣﺎﻳﺶ ﻣﺮﮒ ﻗﺒﻞ ﺍﺯ ﻣﺮﮒ ﺑﻨﻮﺭ ﻗﺎﺋﻢ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ﺩﺭ ﺗﻮﻟﺪ ﺑﻌﺪﻯ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ﻋﻔﻮ ﺩﺍﺋﻢ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ﺳﺎﻟﮑﻰ ﮐﻪ ﻧﻴﻤﻪ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ﺳﻠﻮﻙ ﻭ ﺍﻃﺎﻋﺖ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ﺗﻨﻬﺎ ﺑﻤﺮﮒ ﺍﺭﺍﺩﻯ ﺗﻦ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ﮔﻨﺎﻫﺎﻥ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ﻭ ﻭ ﮔﻨﺎﻫﺎﻥ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ﺑﺪﺗﺮﻳﻦ ﮐﺎﺭﻣﺎﻫﺎ ﻭﻣﺠﺮﻡ ﺷﺪﻥ ﻫﺎ ﺭﺍ ﺩﺭ ﺭﻭﺡ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ﺧﻮﺍﻫﺪ ﺩﺍﺳﺖ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ﮔﺎﺭﻣﻪ ﻭﺟﺮﻡ ﻗﺮﺁﻧﻰ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ﻗﺎﻧﻮﻥ ﺍﺩﻳﺎﻥ ﻗﺒﻠﻰ ﭼﺸﻢ ﺩﺭﺑﺮﺍﺑﺮ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ﻭ ﻣﺠﺎﺯﺍﺕ ﺑﺎﻟﻤ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ﺳﺎﻟﮑﺎﻥ ﺩﺭ ﺣﺪ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ﺍﺯ ﺗﺨﻠﻴﻪ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ﺗﺤﻠﻴﻪ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ﻣﺮﺍﺣﻞ ﺷﻬﻮﺩﻯ ﻭﻧﺠﺎﺕ ﻧﻬﺎﺋﻰ ﺑﺮﺍﻯ ﺳﺎﻟﻚ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ﺑﻌﺪ ﺍﺯ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ﺩﺭ ﺳﺨﺘﻰ ﻋﺰﻟﺘﮕﺎﻩ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ﺗﺮﺑﻴﺘﻰ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ﺗﺎ ﺣﺪ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ﻣﺠﺎﺯﺍﺕ ﺍﻟﻬﻰ ﺧﻮﺩﺭﺍ ﺩﻳﺪﻩ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ﮐﻢ ﮔﻨﺎﻩ ﻭ ﺟﻮﺍﻥ ﻭ ﻣﻄﻴﻊ ﻭﻋﺎﺷﻖ ﻭ ﻋﺎﻗﻞ ﻭ ﻋﺎﻣﻞ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ﻋﻤﻠﺎ ﺑﺎ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ﮐﻤﺘﺮﻯ ﺭﻭﺑﺮﻭ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ﺟﻮﺍﻥ ﺗﺮﻫﺎ ﻓﺮﺻﺖ ﮔﻨﺎﻩ ﺑﻴﺸﺘﺮﻯ ﺭﺍ ﻧﺪﺍﺷ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ﻭﺗﺮﻙ ﮔﻨﺎﻩ ﻭﻋﺎﺩﺍﺕ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ﺟﻮﺍﻥ ﺑﺎ ﺍﺭﺍﺩﻩ ﺗﺮ ﺁﺳﺎﻥ 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ﺳﺎﻟﺨﻮﺭﺩﮔﺎﻥ ﻫﻢ ﮔﻨﺎﻩ ﺑﻴﺸﺘﺮ ﻭ ﻫﻢ 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ﺩﺭ ﺫﺍﺕ ﻗﺎﺩﺭ ﺩﻓﻊ ﻭ ﺭﻓﻊ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ﻭﺑﺪﻥ ﻭﻋﻘﻞ ﻭﺭﻭﺍﻥ ﺗﻮﺍﻧﻤﻨﺪﻳﺮﺍ ﻫﻢ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ﻳﺎﺭﺍ ﺗﺤﻤّﻞ ﮐﻨﻨﺪ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ﺟﺎﺯﺍﺕ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ﺟﺰ ﺷﺪﻥ ﻭﺩﺍﻍ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ﺩﻭﺍﺏ ﺭﺍ ﺩﺍﻍ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 ﮐﻪ ﺻﺎﺣﺐ ﺁﻧﻬﺎ ﻣﻌﻠﻮﻡ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ﻣﻰ ﺑﻴﻨﻴﻢ ﺍﻓﺮﺍﺩ ﺑﺸﺮﻯ ﺩﺭ ﺗﻦ ﻭ ﺫﻫﻦ 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ﻭ ﻓﺼﻞ ﻧﻮﻋﻰ ﺑﺎﻫﻢ ﻣﺘﻔﺎﻭﺕ ﻫﺴﺘﻨﺪ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ﮔﺬﺷﺘﻪ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ﻭﻣﻌﺎﻳﺐ ﺁﻧﻬﺎ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ﻣﺘﻔﺎﻭﺕ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ﻣﺴﺘﻌﺪﺍﻥ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ﺩﺭ ﺗﻮﻟﺪ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ﮔﻨﺎﻩ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ﺩﺭ ﺟﻮﺍﻧﻰ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ﮐﻤﺘﺮ ﻭ 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ﺗﻮﺍﻧﻬﺎﻯ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ﺑﻴﺸﺘﺮ ﻣﻴﺒﺎﺷﻨﺪ ﺳﺨﺘﻰ ﻣﺘﻔﺎﻭﺕ ﺳﺎﻟﮑﺎﻥ ﺩﺭ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ﺑﺎ ﻋﺸﻖ ﺑﻴﺸﺘﺮ 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ﻓﺪﺍﮐﺎﺭﻯ ﻭ ﺻﺒﺮ ﺑﻴﺸﺘﺮ ﺩﻭﺭﻩ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ﻣﻴﺘﻮﺍﻧﻨﺪ ﺟﺒﺮﺍﻥ ﮔﺬﺷﺘﻪ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ﻧﻮﻉ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ﺁﻥ ﺗﻨﻬﺎ(ﮐﻨﺘﺮﻝ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ﮐﺎﺭﻯ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330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ﺑﻮﺳﻴﻠﻪ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ﻭﻣﺪﺑّﺮ ﺻﻮﺭﺕ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ﺍﺭﺍﺩﻯ ﻭﺧﻮﺩﺳﺎﺯﻯ ﺍﻓﺮﺍﺩ ﺍﺯ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ﺑﺴﻴﺎﺭ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ﻧﻴﺮﻭﻣﻨﺪﻯ ﮐﻪ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ﺗﺮ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ﻭﺁﻧﮕﺎﻩ ﺧﻮﺷﺒﺨﺖ ﺗﺮ ﮐﺴﻰ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ﻫﺮﭼﻪ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ﺑﻴﺸﺘﺮ ﺫﺧﻴﺮﻩ ﺁﺧﺮﺕ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ﺧﺪﻣﺎﺕ ﺍﻟﻬﻰ ﺧﻮﺩ ﺩﺍﺷﺘﻪ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ﭘﺪﺭﻡ ﺭﻭ</w:t>
      </w:r>
      <w:r w:rsidR="00F73DB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ضه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ﺭﺿﻮﺍﻥ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ﺑﺪﻭ ﮔﻨﺪﻡ ﺑﻔﺮﻭﺧﺖ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ﭼﺮﺍ ﻣ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ﻠﻚ ﺟﻬﺎﻥ ﺭﺍ ﺑﺠﻮﻯ ﻧﻔﺮﻭﺷﻢ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ﺑﺎﺳﺘﻨﺎﺩ ﺍﻓﺴﺎﻧﻪ ﺗﻮﺭﺍﺕ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ﺁﺩﻡ ﻭﺣﻮﺍ ﺑﺨﺎﻃﺮ ﺩﻭﮔﻨﺪﻡ ﻳﺎ ﻳﻚ ﺳﻴﺐ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ﺟﻬﻨﻢ ﺩﻧﻴﺎ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ﺑﻬﺸﺖ ﻣﺤﺮﻭﻡ ﻣﺎﻧﺪﻧﺪ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ﺑﺮﺍﻯ ﺑﻬﺸﺖ ﺑﺮﺗﺮ ﻣﺤﺮﻭﻡ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ﻭ ﺧﻠﺎﻑ 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ﺁﺩﻡ ﭘﻴﺮ ﮐﺎﻣﻞ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ﻫﺮ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ﮐﻴﻮﻣﺮ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ﺁﺩﻣﻴﺒﻮﺩﻩ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ﻫﻤﮕﻰ ﺩﺭ ﮐﻤﺎﻝ ﺍﻟﻬﻰ ﺑﺂﺩﻣﻴّﺖ ﺧﻮﺩ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ﺑﺎ ﻳﻚ ﺩﺍﻧﻪ ﺟﻮ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ﻧﻮﻉ ﺑﺸﺮﻯ ﺭﺍ ﺑﻔﺮﻭﺷﺪ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ﺑﺒﻬﺸﺖ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ﺩﻭﺭﻩ ﺳﻠﻮﻙ ﺭﺍ ﺑﺎ ﺣﺪ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ﻏﺬﺍ ﺑﮕﺬﺭﺍﻧﺪ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ﺍﺳﺘﻀﻌﺎﻑ ﺗﻦ ﻭ ﺫﻫﻦ ﻭ ﺭﻭﺍﻥ ﺧﻮﺩﺭﺍ ﺯﻭﺩﺗﺮ ﻗﺎﺑﻞ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ﺁﻣﺎﺩﻩ ﻣﺮﮒ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ﺭﻭﺿﻪ ﺭﺿﻮﺍﻥ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ﺑﻮﺳﺘﺎﻥ ﺑﻬﺸﺖ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ﻭﺍ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ﻣﺤﻴﻂ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ﻭ ﻃﺮﻳﻘﺖ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ﺑﻬﺸﺖ ﺑﺮﺗﺮ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ﺑﻨﺠﺎﺕ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ﺭﺿﻮﺍﻥ ﻣﺘﺼﺪﻯ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ﭘﻴﺮ ﺍﻟﻬﻰ ﺑﺮﺍﻯ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ﺭﺿﺎﻳﺖ ﺍﻭ ﺭﺿﺎﻳﺖ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ﺩﺭ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ﻃﺮﺩ ﻭ ﻋﺎﻕ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ﻕ ﺳﺎﻟﻚ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ﺣﺪ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ﺻﻮﺭﺕ ﻣﺮﺗﻀﻮﻯ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ﺑﺎﺭﺗﻀﺎﻯ ﺍﻟﻬﻰ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ﻃﺒﻴﻌﻰ ﺑﻨﻮﻉ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ﭘﻴﺎﻣﺒﺮ 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 ﻋﺮﺵ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ﻗﻄﻌﻰ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ﺑﺎﺯﮔﺸﺖ ﺳﺎﻟﮑﻰ ﺍﺯ ﻧﻈﺮ ﺍﻟﻬﻰ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ﺑﺸﻬﻮﺩ ﭘﻨﺠﻢ 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ﻓﻮﺭﻯ ﻣﺮﮒ ﺍﺭﺍﺩﻯ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ﻭﻋﺮﺵ ﻣﻴﺮﺳﺪ ﺣﺘﻰ ﺍﮔﺮ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ﺯﻧﺪﻩ ﺩﺭ ﺑﺎﺯﮔﺸﺖ ﻭﺗﺎ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ﻣﺤﻤﺪﻯ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ﻗﺎﺋﻢ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ﻣﻴﮑﺎﺋﻴﻞ ﺩﺭ ﺧﺪﻣﺖ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ﻣﻘﺎﻡ ﺍﻳﻦ ﻫﻤﺎﻧﻰ ﺑﺮﺗﺮ ﺍﺯ ﺁﻧﻬﺎ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ﺍﻟﺒﺘﻪ ﮐﻤﺘﺮ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ﻣﻘﺎﻡ ﺭ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ﮐﻪ ﻣﻬﺪﻯ ﻣﻮﻋﻮﺩ 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ﺍﻟﻬﻰ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ﺯﻧﺪﻩ ﻣﺤﻤﺪﻯ ﺩﺭ ﺟﻬﺎﻥ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ﺘﻔﺎﻭﺕ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ﮐﺮﺍﻣﺎﺕ ﻭ ﻧﻴﺮﻭﻫﺎﻯ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ﺗﺼﺮﻑ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ﻭﺧﺪﺍﻭﻧﺪ ﻳﮑﻰ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ﻣﻨﺎﺳﺐ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ﻃﺎﻟﺐ ﻟﻘﺎﻯ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ﺑﻤﻌﺮﻓﻰ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ﻭﻳﮑﻰ ﺍﺯ ﺑﻬﺘﺮﻳﻦ ﺍﻳﻦ ﮐﺎﻣﻠﺎﻥ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ﺁﺷﮑﺎﺭﻳﺎ ﺑﻌﺪﺍ ﻏﻴﺮﺁﺷﮑﺎﺭ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ﻏﻴﺒﺖ ﮐﺒﺮﺍﻳﺶ ﻭﻓﺎ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 ﻏﻴﺒﺖ ﺻﻐﺮﺍﻯ ﺟﺎﻧﺸﻴﻦ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ﺍﻣﺎﻡ ﺯﻣﺎﻥ ﺧﻮﺩﺭﺍ ﺩﺭ ﺷﻬﻮﺩ ﺩﻭﻡ 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 ﺧﻮﺍﻫﻨﺪ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ﺁﺧﺮﻳﻦ ﺍﻣﺎﻡ ﺯﻣﺎﻥ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ﺍﻭﻟﻴﻦ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ﻧﻮﻉ ﻓﻮﻕ ﺑﺸﺮﻯ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ﭘﺪﺭ ﻧﺨﺴﺘﻴﻦ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ﻳﺎﻓﺘﻪ ﺍﺯ ﻧﮋﺍﺩ ﻫﺎﻯ ﻗﺪﻳﻢ ﺑﺸﺮﻯ ﻧﺌﻨﺪﺭﺗﺎﻝ ﻭﻳﺎ ﺍﻧﺴﺎﻥ ﭘﮑﻦ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16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ﻫﺰﺍﺭﺳﺎﻝ ﭘﻴﺶ ﺍﻧﺴﺎﻥ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ﺳﻔﻴﺪ ﭘﻮﺳﺖ ﺩﺭ ﺟﻬﺎﻥ ﭘﻴﺪﺍ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ﻫﻤﻴﺸﻪ ﺑﻬﺘﺮﺍﻥ ﺍﺯ ﺑﻬﺘﺮﻳﻦ ﭘﻴﺪﺍ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ﭼﻮﻥ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ﻣﻮﺗﺎﺳﻴﻮﻧﻬﺎﻯ ﻣﻔﻴﺪ ﭘﻴﺪﺍﻝ ﮐﺮﺩ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ﻭﺁﺩﻡ ﺍﻓﺴﺎ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ﻧﻮﻉ ﺑﺸﺮﻯ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ﭘﻴﺮ ﻭﺍﻣﺎﻡ ﺯﻣﺎﻧﻰ ﻧﺪﺍﺷﺘﻪ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 ﺑﺪﺳﺖ ﺧﺪﺍﻭﻧﺪ ﺗﺮﺑﻴﺖ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ﺳﻄﺢ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ﺑﺨﻠﻖ ﺑﺎﺯ ﮔﺸﺘﻪ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ﭘﻴﺎﻣﺒﺮ ﺍﻭﻟﻰ ﺍﻟﻌﺰﻡ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ﻣﺎﺩﺭ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ﭘﻴﺮ ﺣﺴﻴﻨﻰ ﺩﺍﺷ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ﭘﺪﺭ ﺍﻟﻬﻰ ﻧﺪﺍﺷﺘﻪ ﻭ ﻳﺘﻴﻢ ﺑﻮﺩﻩ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ﺍﻣﺎﻡ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ﻧﺪﺍﺷﺘﻪ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ﻣﺤﻤﺪ ﮐﻪ ﻣﺮﺑّﻰ ﻗﺮﻳﺸﻰ ﺧﻮﺩﺭﺍ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 ﺗﻮﺳّﻞ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 ﻣﺴﻴﺢ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ﺑﺠﺎﻯ ﻧﻮﺭ ﻣﺼﻄﻔﻮﻯ ﺭﺳﻴﺪ ﻭﺧﻮﺩ 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ﺁﺧﺮ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ﻫﻔﺖ ﻫﺰﺍﺭ ﺳﺎﻝ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ﺑﻌ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ﺍﻭﻟﻰ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ﺍﻟﻌﺰﻣﻰ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ﮐﺎﻣﻠﺎﻥ ﻣﺤﻤﺪﻯ ﻓﺮﺍﻭﺍﻥ ﺧﻮﺍﻫﻨﺪ ﺑﻮﺩ ﮐﻪ ﻫﺮﻳﻚ ﻣﻨﺎﺳﺐ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ﻭﻣﮑﺎﻥ 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ﺧﻮﺩﺷﺎﻥ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ﺑﺮﻧﺎﻣﻪ ﻫﺎﻯ ﺳﻠﻮﮐﻰ ﺩﺍﺭﻧﺪ ﻭﻧﻪ ﻗﺼﺪ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ﺣﮑﻮﻣﺘﻬﺎﻯ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ﺳﻴﺎﺳﻰ ﺳﺎﺧﺘﻦ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ﻭﺩﻳﻦ ﻭ ﻣﺬﻫﺐ ﺍﺳﻤﻰ ﻭ ﺭﺳﻤﻰ ﻏﻴﺮ ﺳﻠﻮﮐﻰ ﺩﺭ ﺟﻬﺎﻥ ﺑﺮﭘﺎ ﻧﻤﻮﺩﻥ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ﻭ ﭘﺪﺭ ﺍﻟﻬﻰ ﺣﺴﻨﻰ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ﻭﺍﻟﺪﻳﻦ ﻳﺎ ﺩﻭ ﻭﺍﻟﺪ ﺳﺎﻟﻚ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ﺩﺭﺁﻥ ﺯﻣﺎﻥ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ﻭﺍﻟﺪﻳﻦ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ﺍﻳﻨﻚ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ﻭﭘﻴﺎﻣﺒﺮ ﻣﻘﺎﻣﺎﺕ ﺑﺮﺗﺮ ﻣﺮﺗﻀﻮﻯ ﻭﻣﺼﻄﻔﻮﻯ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F73DBE" w:rsidRPr="004D5F6B" w:rsidRDefault="00A63616" w:rsidP="00520DA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ﺧﺮﻗﻪ ﭘﻮﺷﻰ ﻣﻦ ﺍﺯ ﻏﺎﻳﺖ ﺩﻳﻦ ﺩﺍﺭﻯ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ﭘﺮﺩ</w:t>
      </w:r>
      <w:r w:rsidR="00F73DB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ﻯ ﺑﺮ ﺻﺪ ﻋﻴﺐ ﻧﻬﺎﻥ ﻣﻰ ﭘﻮﺷﻢ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ﺣﺎﻓﻈﺎﮔﺮ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ﺧﺮﻗﻪ ﺗﺼﻮﻑ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 ﺗﻦ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ﺍﻳﻦ ﻳﻚ ﺭﻳﺎﮐﺎﺭﻯ 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 ﺑﺮﻭﺣﺎﻧﻴّﺖ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ﺑﺎﻋ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ﺧﻨ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 ﺁ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ﺍﻋﻤﺎﻝ ﻋﺒﺎﺩﻯ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ﺩﻭ ﻗﻄﻌﻪ ﺍﺣﺮﺍﻡ ﺧﻮﺩﺭﺍ ﺩﺭ ﻋﺰﻟﺘﮕﺎﻩ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ﻧﻴﺎﺯﻫﺎﻯ ﺧﻮﺩﺭﺍ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ﻣﻴﮕﺬﺭﺍﻧﻨﺪ ﻭﺣﺎﻓﻆ ﺑﻌﻠﺖ ﻧﺎﭼﺎﺭﻯ ﺍﺳﺘﻔﺎﺩﻩ ﺍﺯ ﺧﺮﻗﻪ ﭘﺮ ﺧﺮﻗﻪ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ﻭﻭﺻﻠﻪ ﻭﺳﻮﺭﺍﺥ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ﻭﭘﺎﺗﺮﮔﻰ ﺧﻮﺩﺭﺍﺑﺮﺍﻯ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ﺑﺮﺗﻦ ﺑﺎﻗﻰ ﮔﺬﺍﺭﺩﻩ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ﻋﻴﺒﺐ ﻭ ﻋﻮﺭﺕ ﺧﻮﺩ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ﭘﻮﺷﺸﻰ ﺳﺎﺧﺘﻪ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921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ﻋﻴﺐ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 ﺩﺭ ﺗﻦ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ﻭ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ﻗﺘﻞ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ﺭﻓﻊ ﻣﻌﺎﻳﺐ ﻭﻋﻮﺭﺕ ﻭﻧﻨﮓ ﺑﺸﺮﻯ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ﻧﺎﻇﺮﺍﻥ ﺑﺴﺎﻟﻚ ﺳﺘﺮ ﻋﻮﺭﺕ ﺍﻭ ﺿﺮﻭﺭﻯ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520DA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ﮐﻪ ﺧﻮﺍﻫﻢ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ﻧﻨﻮﺷﻢ ﺑﺠﺰ ﺍﺯ ﺭﺍﻭﻕ 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ﭼﮑﻨﻢ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ﺳﺨﻦ ﭘﻴﺮ ﻣﻐﺎﻥ ﻧﻨﻴﻮﺷﻢ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ﻗﻮﻝ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ﺭﺍ ﺟﺰ ﺍﺯ ﺳﺮ ﺭﻓﺘﻪ ﻫﺎﻯ ﺧﻢ ﻧﻨﻮﺷﺪ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ﺻﺎﻑ ﻭﻗﻮﻯ ﺗﺮﺍﺳﺖ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ﺳﺮﺭﻓﺘﻪ ﺩﻫﺎﻥ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ﺣﮑﻤﺘﻬﺎﻯ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ﻫﺮ ﺷﺮﺍﺑﻰ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 ﺗﺮ ﺩﺭ ﺃ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ﻣﻦ ﺳﺨﻨﺎﻥ ﭘﻴﺮ ﻣﻐﺎﻥ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ﺣﺎﻓﻆ ﺭﺍ ﻧﻨﻮﺷﻢ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ﻓﻬﻢ ﺩﺭﻙ ﺩﺭﺳﺖ ﺁﻥ ﻧﻨﻴﻮﺷﻢ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ﺑﮕﻮﺵ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ﺑﮕﻮﺵ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ﻭ ﻋﻘﻞ ﺑﻨﻴﻮﺷﻴﺪﻥ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ﺭﺍﻭﻕ 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ﻗﺴﻤﺖ ﺧﻤﺨﺎﻧﻪ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ﺭﺍﻭﻕ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ﮔﺎﺯ ﺳﺮ 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ﺁﺭﻭﻍ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ﺻﺪﺍ ﻭﮔﺎﺯ ﺍﺯ ﺩﻫﺎﻥ ﺧﻢ ﺑﻴﺮﻭﻥ ﻣﻴﺮﻳﺰﺩ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ﺗﺮﺍﻭﺵ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ﻣﺸﺘﺮﻳﺎﻥ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ﭘﻴﺮ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ﻭﻫﺪﺍﻳﺘﻬﺎﻯ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ﭘﻴﺮﻣﻐﺎﻥ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ﺗﻌﺒﻴﺮﻯ ﺯﺭﺩﺷﺘﻰ ﺍﺯ ﺍﻭﻟﻴﺎﻯ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ﺷﺠﺎﻋﺎﻧﻪ 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ﻭﺗﻔﻬﻴﻢ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ﺍﻳﺮﺍﻧﻴﺎﻥ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ﻣﺤﻤﺪﻯ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ﺣﺎﺕ ﺳﻠﻮﻙ ﺍﻟﻬﻰ ﺯﺭﺩﺷﺘﻰ ﺁﻭﺭﺩﻩ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ﺩﻝ ﺍﻳﺮﺍﻧﻴﺎﻥ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ﺭﺍﺣﺖ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ﻧﺸﻴﻨﺪ ﻭﻣﻔﻬﻮﻡ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ﻣﻎ ﻫﺎ ﺭﺍ ﻳﻮﻧﺎﻧﻴﺎﻥ ﻣﻐﻮ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ﻗﺸﺮﻳّﻮﻥ ﺯﺭﺩﺷﺘﻰ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ﺑﻎ ﻫﺎ ﮐﺎﻣﻠﺎﻥ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ﺩﺭﮐﻨﺎﺭ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ﺗﻴﺴﻔﻮﻥ ﺑﻎ ﺩﺍﺩ ﻣﺮﺍﮐﺰ ﻋﺒﺎﺩﻯ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ﺑﻌﺪﻫﺎ ﺑﻐﺪﺍﺩ ﭘﺎﻳﺘﺨﺖ ﺯﻳﺒﺎﻯ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ﻋﺒّﺎﺳﻴﺎﻥ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ﻭﻣﮑﻪ ﺟﺎﻯ ﻣﻎ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ﺑﮑّﻪ ﮐﻌﺒﻪ ﺟﺎﻯ ﺑﻎ ﻫﺎ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ﺍﻟﺄﺻﻞ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ﻭﺍﮊﻩ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ﺩﺭﻯ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ﺑﮑﺎﺭ ﻣﻰ 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ﻗﺮﺁﻥ ﻭﺍﺣﺎﺩﻳﺶ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ﻧﻮﻳﺴﻨﺪﻩ ﺗﺎ ﺁﻧﺠﺎ ﮐﻪ ﺑﺮﺧﻮﺭﺩﻯ ﺑﺎ ﺁﻧﻬﺎ ﺩﺍﺷﺘﻪ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ﻣﺸﺨّﺺ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ﺑﺮﺧﻰ ﺍﻳﺮﺍﻧﻴﺎﻥ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ﺍﺳﻠﺎﻣﻰ ﮐﻪ ﻋﺮﺑﻰ ﺍﺳﺖ ﺩﻭﺭﻯ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ﻭﺍﻳﺮﺍﻧﻰ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ﺍﺷﺘﺮﺍﻙ ﺩﺭ ﻭﺍﮊﻩ ﻫﺎﻯ ﻓﺮﻫﻨﮓ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ﺯﺑﺎﻥ ﻋﺒﺮﻯ ﻭﺣﺘﻰ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ﺗﻴﻦ ﻭﻳﻮﻧﺎﻧﻰ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ﺍﻟﻔﺎﻅ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ﺯﺭﺩﺷﺘﻰ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ﻓﺮﺍﻭﺯﺍﻥ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 ﮐﻪ ﺁﻧﻬﺎ ﻧﻴﺰ ﺍﺻﻠﻰ ﻫﻨﺪﻯ ﺍﺩﻳﺎﻥ ﭘﻴﺸﻴﻦ ﺭﺍ ﺩﺍﺷﺘﻪ ﺍﻧﺪ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ﺍﺯ ﺍﻳﻦ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 ﻣﻄﺮﺏ ﻣﺠﻠ</w:t>
      </w:r>
      <w:r w:rsidR="00F73DB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ﺭﻩ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ﺷﻌﺮ ﺣﺎﻓﻆ ﺑﺒﺮﺩ ﻭﻗﺖ ﺳﻤﺎﻉ ﺍﺯ ﻫﻮﺷﻢ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ﺍﮔﺮ ﻣﻄﺮﺏ ﻧﻮﺍﺯﻧﺪﻩ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ﺍﺯ ﺭﺍﻩ ﻋﺸﻖ ﻭ ﺳﻠﻮ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ﺍﻳﻨﮕﻮﻧﻪ ﺑﻨﻮﺍﺯﺩ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ﺧﻮﺍﻫﻰ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ﺷﻌﺮﺣﺎﻓﻆ ﺩﺭ ﻭﻗﺖ ﺳﻤﺎﻉ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ﻣﺪﻫﻮﺵ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 ﺣﺎﻓﻆ ﺭﺍ ﺑﺮﺩﺍﺷﺘﻰ ﺳﻠﻮﮐﻰ ﺑﻨﻤﺎﺋﻴﺪ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ﻣﻌﺎﻧﻰ ﻣﻮﺭﺩ ﻧﻈﺮ ﺣﺎﻓﻆ ﺭﺍ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 ﻫﻢ ﺗﺄ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ﮐﺎﻓﻰ ﺩﺭ ﺩﺭﻙ ﺍﻫﻤﻴﺖ ﺳﻠﻮﻙ ﺍﻟﻬﻰ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ﻋﺼﺮ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ﮔﺮﻯ ﺳﺨﺖ ﺷﺎﻓﻌﻰ ﻭ ﻏﻴﺮﻩ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ﺷﺒﻴﻪ ﺍﻣﺮﻭﺯ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ﺗﺸﻴّﻊ ﺍﻳﺮﺍﻧﻴﺎﻥ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ﺁﺧﻮﻧﺪﻯ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ﻣﺨﺎﻟﻒ ﺳﻠﻮﻙ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ﻫﺮﻓﻘﻴﻪ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ﺳﻔﻴﻬﻰ ﺭﺍ ﺩﻧﺒﺎﻝ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ﺳﻤﺎﻉ ﻭ ﺷﻨﻴﺪﻥ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ﺷﻨﻮﻧﺪ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ﻣﺒﻨﺎﻯ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ﺑﺮﺩﺍﺷﺖ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 ﻓﻴﻠﺶ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ﻫﻨﺪﻭﺳﺘﺎﻥ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ﺩﺭ ﺗﺮﺑﻴﺘﻬﺎﻯ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ﻣﻮﺳﻴﻘﻰ ﻭ ﺷﻌﺮ ﻭ ﺻﺪﺍﻯ ﻧﻴﮑﻮ ﻭ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ﻣﺤﻴﻄﻰ ﻣﻨﺎﺳﺐ ﻭﺍﻧﺘﺨﺎﺏ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ﺍﻓﺮﺍﺩ ﻳﻚ ﺭﻧﮓ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ﺍﻣﻮﺭﻋﻘﻠﻰ ﻭ ﻣﻨﻄﻘﻰ ﻭ ﻓﻠﺴﻔﻰ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ﺑﺎﻣﻮﺭﺍﻟﻬﻰ ﻭﺳﻠﻮﮐﻰ ﺭﺍ ﺑﻬﺘﺮ ﺩﺭﺩﻝ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ﺷﻨﻮﻧﺪﻩ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ﺍﻳﻦ ﺩﺳﺖ ﻋﺮﻓﺎﻧﻰ ﻭ ﺳﻠﻮﮐﻰ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ﻭﻧﻬﻪ ﻣﺬﻫﺒﻰ ﻗﺸﺮﻯ ﻭﻳﺎ ﻋﻠﻤﻰ ﻭ ﺍﺩﺑﻰ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ﺗﻔﺴﻴﺮ ﺩﻳﮕﺮ 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520DA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بخصو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 ﮔﻔﺘﻪ ﻫﺎﻯ ﭘﻴﺎﻣﺒﺮ ﻭﺍﻣﺎﻣﺎﻥ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ﻧﻮﻳﺴﻨﺪﻩ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ﺗﻔﺴﻴﺮ ﺳﻠﻮﮐﻰ ﻧﻤﻮﺩﻩ ﺍﺳﺖ ﭼﻨﻴﻦ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ﺍﺻﺮﺍ ﺑﺨﺪﺍﻭﻧﺪﮔﺎﺭﻯ ﺣﺎﻓﻆ ﺩﺭﺍﻳﻦ ﻋﺼﺮ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 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ﺩﺑﻴﺎ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عر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ﻓﺎﻧﻰ</w:t>
      </w:r>
      <w:r w:rsidR="00F73DB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ﻧﻴﮑﻮ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ﻗﺸﺮﻳ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ﻓﺮﻗﻰ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ﺑﺪﻧﺒﺎﻝ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ﻭﻣﺤﻤﺪﻯ ﺗﺎﺯﻩ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ﺧﺪﺍﻭﻧﺪ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ﺻﺎﺩﻕ ﺑﺎﺷﻨﺪ ﺑﺪﺍﻥ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ﺷﻬﻮﺩﻫﺎﻯ ﺧﻮﺩ ﺑﭙﻨﺞ ﺗﻦ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ﮐﻪ ﺑﺮﺍﻯ ﺍﺳﺎﻣﻰ ﻭ ﺩﺍﺳﺘﺎﻧﻬﺎﻯ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ﺗﺎﺭﻳﺨﻰ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ﺟﻨﮓ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B2D8D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ﻣﻦ ﺍﺯ ﺳﺮﺯﻧﺶ ﻣﺪ</w:t>
      </w:r>
      <w:r w:rsidR="00BB2D8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ﻋﻴﺎﻥ ﺃﻧﺪﻳﺸﻢ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20DA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ﺷﻴﻮ</w:t>
      </w:r>
      <w:r w:rsidR="00BB2D8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ﻣﺴﺘﻰ ﻭﺭﻧﺪﻯ ﻧﺮﻭﺩ ﺍﺯ ﭘﻴﺸﻢ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ﺑﺨﻮﺍﻧﻨﺪﻩ ﻭﭘﻴﺮ ﺧﻮﺩ 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ﺑﺨﻮﺍﻫﺪ ﺍﺯ ﺳﺮﺯﻧﺸﻬﺎﻯ ﻣﺪﻋﻴﺎ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ﻣﺨﺎﻟﻔﻴﻦ ﺳﻠﻮﻙ ﺍﻟﻬﻰ ﺩﺭ ﺩﻳﻦ ﻭﺭﺯﻯ ﺩﺭﺳﺖ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ﺑﻬﺪﺍﻳﺖ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ﺯﻧﺪﻩ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ﺃﻧﺪﻳﺸﻪ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ﻧﮕﺮﺍﻧﻰ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ﮐﻢ ﮐﺎﺭﻯ ﻳﺎ ﺗﺮﻙ ﺳﻠﻮﻙ ﻭ ﺍﻧﮑﺎﺭ ﮐﺎﺭ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ﻣﮕﺮﮐﻪ ﺿﺮﻭﺭﺕ 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ﺷﻴﻮﻩ ﻭﺭﻭﺵ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ﻋﺎﺷﻘﺎﻧﻪ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ﻭﻣﺴﺘﻰ ﺍﻟﻬﻰ ﺍﺯ ﺣﮑﻤﺘﻬﺎﻯ ﺍﻟﻬﻰ ﻭ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ﺭﻧﺪﻯ ﺯﻳﺮﮐﻰ ﺑﺎ ﻋﻘﻞ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ﺭﻓﺘﻦ ﻭﺭﻫﺮﻭﻯ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ﻫﺮ ﺷﺒﻰ ﺭﺍ ﺑﺮﺍﺑﺮ ﺻﺪ ﺳﺎﻝ 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ﻭﺗﻮﻓﻴﻘﻰ ﺍﺯ ﻣﺮﺍﺗﺐ ﺍﻟﻬﻰ ﺍﺯ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ﺩﻳﮕﺮ ﻗﺸﺮﻳّﻮﻥ ﺑﺪﻭﺭ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ﻣﺪﺍﺭ ﺧﻮﺩ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ﻧﺸﺨﻮﺍﺭ ﻣﻄﺎﻟﺐ ﻣﺮﺩﮔﺎﻥ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ﺗﮑﺮﺍﺭ ﺧﻮﺍﻫﺪ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ﺑﺎﻋﻤﺎﻝ ﺳﻠﻮﮐﻰ ﺑﺪﺳﺘﻮﺭ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ﺁﻧﭽﻪ ﺍﺯ ﭘﻴﺎﻣﺒﺮ ﻧﻘﻞ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ﺳﺎﻟﮑﺎﻥ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ﺑﻌﺒﺎﺩﺍﺕ ﻣﺘﻮﺳّﻠﺎﻧﻪ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ﺍﻟﻬﻰ ﺑﻤﻌﺮﻓﻰ ﺧﺪﺍﻭﻧﺪ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ﻭﻧﺒﺎﻳﺪ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ﻣﻨﮑﺮﺍﻥ ﻭ ﺁﺧﻮﻧﺪﻫﺎ ﻭﺩﺷﻤﻨﻰ ﺁﻧﻬﺎ ﺗﺮﺳﻰ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ﺁﺯﺍﺭ ﺁﻧﻬﺎ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ﻭﺭﺳﻴﺪﮔﺎ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ﺧﺪﺍﻭﻧﺪ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ﺻﺪ ﺳﺎﻟﻪ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ﻧﺠﺎﺕ ﻭﻫﻔﺖ ﺳﺎﻝ ﺳﻠﻮﻙ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ﺑﻬﻔﺖ ﻫﺰﺍﺭ ﺳﺎﻝ ﺍﻧﺘﻈﺎﺭ ﺑﻬﺸﺘﻰ ﻭﺭﺟﻌﺖ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ﻭﻣﺼﻮﻧﻴّﺖ ﺍﺯ ﻫﺮ ﻗﻬﻘﺮﺍﻯ ﮐﺎﺭﻣﺎﺋﻰ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ﺯﻣﺎﻥ ﺳﺒﻘﺖ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ﻭﺁﻳﻨﺪﻩ ﻫﺎﻯ ﺗﮑﺎﻣﻞ ﺭﻭﺣﻰ ﺭﺍ ﻫﻢ ﺍﮐﻨﻮﻥ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ﭘﺎﻳﺎﻥ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ﺑﻬﻴﭻ ﺷﻬﻮﺩﻯ ﻫﻢ ﻧﺮﺳﻴﺪ ﻭﺑﺂﺧﺮ ﻋﻤﺮ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ﺗﺮﻙ ﺳﻠﻮﻙ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 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ﻣﺼﻮﻥ ﺍﺯ ﻫﺮ ﻗﻬﻘﺮﺍ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ﻫﺰﺍﺭﺳﺎ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ﻧﺴ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ﺑﺠﻬﺎﻥ ﺑﺎﺯ ﺧﻮﺍﻫﺪ 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ﺩﻧﺒﺎﻟﻪ ﺭﺍﻩ ﺍﻟﻬﻰ ﺗﺎ ﻧﻮﺭ ﻗﺎﺋﻢ ﺭﺍ ﻃﻰ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ﺯﻫﺪ ﺭﻧﺪﺍﻥ ﻧﻮﺁﻣﻮﺧﺘﻪ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ﺭﺍﻫﻰ ﺑﺪﻫﻴﺴﺖ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ﮐﻪ ﺑﺪ ﻧﺎﻡ ﺟﻬﺎﻧﻢ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ﺻﻠﺎﺡ ﺃﻧﺪﻳﺸﻢ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ﺯﻫﺪ ﺭﻳﺎﮐﺎﺭﺍﻧﻪ ﻧﻮ ﺁﻣﻮﺧﺘﮕﺎﻥ ﺭﺍ ﺭﺍﻫﻰ ﻧﺎﺩﺭﺳﺖ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 ﺃﻧﺪﮐﻰ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ﺣﺎﺕ ﻭﺍﻋﻤﺎﻝ ﺳﻠﻮﮐﻰ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ﻧﻴﺰ ﻣﻴﺨﻮﺍﻫﻨﺪ ﻫﺪﺍﻳﺖ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ﺳﺎﻟﮑﻰ ﺑﺎ ﺷﻬﻮﺩ ﻧﻮﺭ ﻗﺎﺋﻢ ﻭﻋﺮﺵ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ﻭﺗﺄﻳﻴﺪ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ﺩﺳﺘﻮﺭ ﺍﻟﻬﻰ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 ﻭﻇﻴ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ﺩﻳﺪﺍﺭ ﺩﻭﻡ ﻧﻮﺭ ﻗﺎﺋﻢ ﺩﺭ(ﻧ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ﺰﻟ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ﺧﺮﻯ) ﺑﻮﻯ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ﺑﻬﻤﺎﻥ ﻭﻇﺎﻳﻒ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ﻭﺭﺍﻫﻨﻤﺎﻯ ﺍﻟﻬﻰ ﺳﺎﻟﮑﺎﻥ ﻃﺎﻟﺐ ﺳﻠﻮﻙ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ﺷﺨﺼﺎ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 ﻣﻌﺮﻓﻰ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ﻫﻴﭻ ﻣﺮﺣ</w:t>
      </w:r>
      <w:r w:rsidR="00045F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 ﺧﻮﺩﺳﺮﻯ ﻧﺸﺎﻥ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ﺧﻮﺩﭘﺮﺳﺘﻰ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ﺷﺒﻴﻪ ﺁﺧﻮﻧﺪ ﭘﺮﺳﺘﻰ ﺻﻮﻓﻴﺎﻥ ﻏﻴﺮ ﺻﺎﻓﻰ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ﺻﻮﻓﻴﺎﻥ ﺩﺍﻧﺸﮕﺎﻫﻰ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B2D8D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ﺷﺎﻩ ﺷﻮﺭﻳﺪﻩ ﺳﺮﺍﻥ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ﺧﻮﺍﻥ ﻣﻦ ﺑﻰ ﺳﺎﻣﺎﻥ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ﺯﺍﻧﮑﻪ ﺩﺭ ﮐﻢ ﺧﺮﺩﻯ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ﻫﻤﻪ ﻋﺎﻟﻢ ﺑﻴﺸﻢ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ﺷﺎﻩ ﺷﻮﺭﻳﺪ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ﻮﺑﻰ ﺧﺎﻧﻤﺎﻥ ﻭ ﺁﻭﺍﺭﻩ ﻋﺰﻟﺘﮕﺎﻩ ﺧﻮﻳﺶ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ﺷﮑﺴﺘﻪ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ﻧﻔﺴﻰ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ﺍﻋﻠﺎﻡ ﮐﻤﺎﻝ ﺧﻮﺩﺭﺍ ﺑﺮﺍﻯ ﻃﺎﻟﺒﺎﻥ ﺳﻠﻮﻙ ﺍﻟﻬﻰ ﻧﻤﻰ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ﻭﭘﻴﺮﺵ ﺭﺍ ﺑﻄﺮﻓﻴﻦ ﻣﻌﺮﻓﻰ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ﺷﻮﺭﻳﺪﻩ ﻭ ﺑﺨﺪﺍ ﻧﺮﺳﻴﺪﻩ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ﺍﻭﺭﺍ ﮐﻢ ﻋﻘﻞ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ﮐﻢ ﻋﻘﻞ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ﺍﻋﻤﺎﻝ ﻋﺒﺎﺩﻯ ﺧﻮﺩﺭﺍ ﻧﺎﺭﺳﺎ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ﻭﻣﺮﺍﺗﺐ ﺷﻬﻮﺩﻯ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ﻭﺗﺎﺑﻊ ﺣﮑﻤﺘﻬﺎ ﻭﺩﺳﺘﻮﺭﺍﺕ ﭘﻴﺮ ﺧﻮﺩ ﭘﺎﻳﺪﺍﺭﺑﺎﺷﺪ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BB2D8D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ﺟﺒﻴﻦ ﻧﻘﺶ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ﺧﻮﻥ ﺩﻝ ﻣﻦ ﺧﺎﻟﻰ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ﺑﺪﺍﻧﻨﺪ ﮐﻪ ﻗﺮﺑﺎﻥ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ﮐﺎﻓﺮ ﮐﻴﺸﻢ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 ﻣﻴﺨﻮﺍﻫﺪ ﮐﻪ ﺑﺮ ﭘﻴﺸﺎﻧﻰ ﺍﻭ ﺍﺯ ﺧﻮﻥ ﺩﻝ ﺧﺎﻟﻰ ﻧﻘﺶ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ﻳﻚ ﻗﺮﺑﺎﻧﻰ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ﭘﻴﺮ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ﭘﺮﺩﻩ ﻣﺮﮒ ﻧﻴﺰ ﮔﺬﺷﺘﻪ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ﻫﻨﺪﻭﺍﻥ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ﺧﺎﻝ ﻫﻤﺴﺮﻯ ﺑﺮ ﺟﺒﻴﻦ ﻭ ﭘﻴﺸﺎﻧﻰ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ﺑﻤﻌﻨﻰ ﺷﻮﻫﺮ ﺩﺍﺭ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ﺩﺭﺳﺖ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ﭘﻴﺮ ﺍﻟﻬﻰ ﺩﺍﺷﺘﻦ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ﻧﻴﺰ ﻋﻠﺎﻣﺖ ﻭﻧﺸﺎﻧﻪ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 ﻭﺁﺯﺍﺩﻯ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ﺑﻬﻢ ﻧﺪﺍﺷﺘﻪ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ﺍﻣﺮﻭﺯ ﺑﺎﻳﺪ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ﺗﻘﻴّﻪ ﺑﻴﺸﺘﺮ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ﻭﺧﺎﻝ ﻭﮔﻮﺷﻮﺍﺭﻩ ﻭﺭﻳﺶ ﻭ ﮔﻴﺴﻮﻯ ﺑﻠﻨﺪ ﻭ ﻋﻠﺎﺋﻢ ﺩﻳﮕﺮ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ﺭﺳﻮﺍﻯ ﺩﻳﮕﺮﺍﻥ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 ﻣﺤﺒﻮﺑﻰ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ﻭﻣﻘﺪﺳﻰ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ﺳﻨّﺘﻰ ﻗﺸﺮﻯ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ﻭﺍﻣﺎﻣﺎﻥ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ﻭﺍﻭﻟﻴﺎﻯ ﺍﻟﻬﻰ ﻣﺤﻤﺪﻯ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ﺳﻨّﻰ ﺑﻮﺩﻫﺎﻧﺪ ﻭﻧﻪ ﺷﻴﻌﻰ ﮐﻪ ﻫﻢ ﺳﻨّﻰ ﺑﺎ ﺳﻨّﺖ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ﺳﻠﻮﻙ ﺍﻟﻬﻰ ﺗﺎ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ﺁﺧﺮﺑﻮﺩﻩ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ﻭﺳﻨﺖ(ﺑﺪﻭﻥ ﺗﺸﺪﻳﺪ)ﻭ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ﺷﺪﻫﺎﻧﺪ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ﺷ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یعه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ﺑﺸﻌﺎﻉ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ﺭﺳﻴﺪ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ﺍﻣﺎﻡ ﺭﺿﺎ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ﺑﺪﻭﻥ ﺷﻌﺎﻉ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 ﺷﻴﻌﻪ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ﺍﻋﺘﻘﺎﺩﻯ ﺑﻨﻤﺎ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ﺑﮕﺬﺭ ﺑﻬﺮ 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ﺩﺭﻳﻦ ﺧﺮﻗﻪ ﻧﺪﺍﻧﻰ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ﭼﻪ ﻧﺎ ﺩﺭﻭﻳﺸﻢ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ﺩﺭﻭﻳﺶ ﺑﺎ ﺧﺎﻝ ﺭﺳﻮﺍﻯ ﻋﺸﻖ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ﺩﻳﺪﻯ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ﺍﻋﺘﻘﺎﺩﻯ ﺑﻤﻦ ﺩﺍﺷﺘﻪ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ﺩﮔﻮﺍﻧﻪ ﻭﻣﺠﻨﻮﻥ ﻣﺨﻮﺍﻥ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ﻭﺯﻭﺩ ﻫﻢ ﺑﮕﺬﺭ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ﻭﺑﺤﺸﻰ ﻭﻣﺨﺎﻟﻔﺘﻰ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ﺑﺨﺎﻃﺮ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ﺍﺯ ﻣﻦ ﺑﮕﺬﺭ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ﺑﻴﺸﺘﺮ ﺗﺤﻘﻴﻖ ﻭﭼﻮﻥ ﻭﭼﺮﺍ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ﮔﻮﺭ ﺧﻮﺩ ﻣﻴﺨﻮﺍﺑﺪ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 ﻣﺴؤﻝ ﺩﺭﺳﺖ ﻭ ﻏﻠﻂ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ﺩﻳﻨﻰ ﻭﻏﻴﺮ ﺩﻳﻨﻰ ﺩﻳﮕﺮﺍﻥ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ﺑﮑﻨﻨﺪ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ﻭﺧﻮﺩﺭﺍ ﺑﺎ ﺧﺪﺍﻭﻧﺪ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ﺧﻮﺩﻡ ﻫﻢ ﻣﻴﺪﺍﻧﻢ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ﺯﻳﺮ ﺍﻳﻦ ﺧﺮﻗﻪ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ﺗﺼﻮﻑ ﻭ ﺍﺣﺮﺍﻡ ﺗﻦ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ﺩﺭ ﺫﺍﺕ ﺭﻭﺣﻰ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ﭼﻘﺪﺭﻧﺎﺩﺭﻭﻳﺸﻰ ﻭ ﺑﺪﻯ ﻧﻬﻔﺘﻪ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ﻫﻤﻴﺸﻪ ﺧﻮﺩﺭﺍ ﻧﺎﺩﺭﻭﻳﺶ ﻭ ﻧﺎﺩﺭﺳﺖ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ﺍﻋﻤﺎﻝﻋﺒﺎﺩﻯ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ﺩﻗﻴﻘﺎ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ﺧﺪﺍﻭﻧﺪ ﺭﺿﺎﻳﺖ ﺧﻮﺩﺭﺍ ﺑﺎ ﻣﺮﺍﺗﺐ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ﻣﺮﺣﻠﻪ ﺑﺴﺎﻟ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ﻨﺸﺎ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ﺩﺭﺭؤﻳﺎﻫﺎ ﺍﻳﻦ ﺍﺣﻮﺍﻝ ﻣﻠﮑﻮﺗ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ﻮﻣﻴﻨﻮﻯ ﺑﺮﺍﻯ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ﺭﺿﺎﻳﺖ ﮐﺎﻣﻞ ﺍﻟﻬﻰ ﺑﺎ ﺧﺒﺮ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ﺗﻨﻬﺎ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ﺧﻮﺩﺷﺎﻥ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ﺑﭙﻴﺮﺷﺎﻥ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 ﺑﺎ ﺧﻮﺩﺷﺎﻥ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 ﺑﺮﺍﻯ ﻫﻤﻪ ﻣﺮﺩﻡ ﺑﺨﻮﺍﻫﻨﺪ ﺍﻣﺎﻣﺖ ﻭ ﭘﻴﺎﻣﺒﺮﻯ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ﺭﻭﺣﺎﻧﻴّﺖ ﻭﺭﺑﻮﺑﻴّﺖ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ﺷﻌﺮ ﺧﻮﻧﺒﺎﺭ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ﺑﺪﺍﻥ ﻳﺎﺭ ﺭﺳﺎﻥ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ﺯﻣﮋﮔﺎﻥ ﺳﻴﻪ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ﺭﮒ ﺟﺎﻥ ﺯﺩ ﻧﻴﺸﻢ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ﺑﺒﺎﺩ ﺻﺒﺎ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ﺑﻨﺰﺩ ﻳﺎﺭ ﻣﺤﺒﻮﺏ ﺭﺳﻴﺪﻯ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 ﺧﻮﻧﻴﻦ ﻣﺮﺍ ﺑﻮﻯ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ﺑﺪﺍﻧﺪ ﮐﻪ ﭼﻪ ﺧﻮﻥ ﺟﮕﺮﻯ ﺍﺯ ﻓﺮﺍﻕ ﺍﻭ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ﺁﻣﺎﺩﻩ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ﺗﻮ ﺩﺭ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ﻗﺒﻞ ﺍﺯ ﻣﺮﮒ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ﺗﺎﺷﺎﻳﺪ ﺑﻨﺰﺩ ﺣﺎﻓﻆ ﺳﺎﻟﻚ ﺩﺭ ﻋﺰﻟﺘﮕﺎﻩ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ﺻﺤﺮﺍﺋﻰ ﻋﺰﻟﺖ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ﺑﻘﻴﺎﻣﺖ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ﺗﺤﻘﻖ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ﻭﺩﺍﻉ ﺁﺧﺮ ﺧﻮﺩﺭﺍ ﺑﺎ ﭘﻴﺮ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ﻭﻭﺳﺎﻟﻚ ﺟﺎﻥ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 ﺟﺒﺮﺋﻴﻞ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ﺑﻴﺎﺭ ﺍﻟﻬﻰ ﻧﻴﺰ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ﻣﮋﮔﺎﻥ ﺳﻴﺎﻫﺖ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ﺗﺨﻴّﻞ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ﻭﺭﺯﻯ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ﺭﮒ ﺟﺎﻥ ﺣﺎﻓﻆ ﻧﻴﺸﺘﺮﻯ ﺯﺩ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ﺯﺧﻢ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ﺗﺬﮐّﺮﺍﺕ 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ﺭﺍ ﺩﺭ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ﺍﮔﺮ ﺑﺎﺩﻩ ﺧﻮﺭﻡ ﻭﺭ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ﮐﺎﺭﻡ ﺑﺎﮐ</w:t>
      </w:r>
      <w:r w:rsidR="00BB2D8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 ﺭﺍﺯ 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ﻋﺎﺭﻑ ﻭﻗﺖ ﺧﻮﻳﺸﻢ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ﺑﺪﻳﮕﺮﺍﻥ ﻭﻣﺨﺎﻟﻔﻴﻦ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ﻣﻦ ﺑﺎﺩﻩ ﻣﻰ ﺃﻧﮕﻮﺭﻯ ﺑﺨﻮﺭﻡ ﻳﺎ ﻧﺨﻮﺭﻡ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ﺑﮑﻨﻢ ﻳﺎ ﻧﮑﻨﻢ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ﺍﺭﺗﺒﺎﻃﻰ ﺑﺎ ﺩﻳﮕﺮﻯ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ﺍﻳﻨﮑﻪ ﺑﺤﮑﻤﺘﻬﺎﻯ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ﺍﺳﺖ ﻳﺎ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ﺑﮑﺴﻰ ﻣﺮﺑﻮﻁ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 ﺑﺠﺎﻯ ﺩﻳﮕﺮﻳﻨﻪ ﺩﺭ ﮔﻮﺭﺵ ﻣﻴﺨﻮﺍﺑﺪ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ﺩﺭ ﻗﻴﺎﻣﺖ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ﻣؤﺍﺧﺬﻩ ﺑﺠﺎﻯ ﺩﻳﮕﺮﻯ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ﻓﮑﺮ ﻣﻴﮑﻨﻨﺪ ﻣﻴﺨﻮﺍﻫﻨﺪ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ﺃﻣﺮ ﺑﻤﻌﺮﻭﻑ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ﻭﻧﻴﮑﻰ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ﺍﻭﻝ ﺑﺒﻴﻨﻨﺪ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ﺧﻮﺩﺷﺎﻥ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ﺃﻣﺮ ﺑﻤﻌﺮﻭﻑ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ﺗﺬﮐّﺮ ﺑﺪﻳﮕﺮﺍﻥ ﺑﻮﺳﻴﻠﻪ ﺍﻭﻟﻴﺎ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 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ﺳﺎﻟﻚ ﺑﺎﺯﭘﺸﻴﻤﺎﻥ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ﻨﺪﺍﺭﻧﺪ ﮐﻪ ﺩﺳﺘﻮﺭ ﻭﺗﺤﮑّﻢ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ﺍﻳﻦ ﺳﺎﻟﻚ ﺳﺮﮐﺸﻰ ﺧﻮﺩ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 ﺳﺎﻟﮑﺎﻥ ﺩﺭ ﻋﺰﻟﺖ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ﭼﮕﻮﻧﻪ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 ﺩﺳﺘﻮﺭﺍﺕ ﺩﻳﻨﻰ ﺭﺍ ﺩﻧﺒﺎﻝ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ﺑﮑﺴﻰ ﻣﺮﺑﻮﻁ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ﺻﺪﻫﺎ ﻣﺬﻫﺐ ﺍﺳﻠﺎﻣﻰ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ﻳﮑﺪﻳﮕﺮ ﺭﺍ ﺗﮑﻔﻴﺮ ﻧﻤﻰ ﮐﻨﻨﺪ ﻭﺑﺎﻃﻞ ﻧﻤﻰ ﺩﺍﻧﻨﺪ؟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ﭼﺮﺍ ﺧﻮﺩ ﻓﮑﺮ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ﺣﺘﻤﺎ 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ﮐﺸﺘﺎﺭ ﻭﺁﺯﺍﺭ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ﺑﻨﺎﻡ ﺗﻌﺰﻳﺮ ﺍﻟﻬﻰ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ﺧﻮﺩ ﺷﺎﻳﺴﺘﻪ ﺗﻌﺰﻳﺮ ﺍﻟﻬﻰ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C2D8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ﺭﺍﺯﻯ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ﺍﺳﺮﺍﺭ ﻣﺮﺍﺗﺐ ﺷﻬﻮﺩﻯ ﻭﺩﺳﺘﻮﺭﺍﺕ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ﺧﻮﺩﺵ ﺑﻬﺘﺮ ﻣﻴﺪﺍﻧﺪ 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ﻋﺎﺭﻑ ﻭﺩﺍﻧﺎﻯ ﺍﻭﻗﺎﺕ ﻭ ﺍﺣﻮﺍﻝ ﺍﻟﻬﻰ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ﺑﭽﺸﻢ ﺩﻝ ﺩﺭ ﺭؤﻳﺎ ﺩﻳﺪﻩ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ﻣﺮﺍﺗﺐ ﺍﻟﻬﻰ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ﺍﺳﺘﻘﺒﺎﻝ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ﻭﭼﮕﻮﻧﻪ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ﺗﺄﻳﻴﺪ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 ﻭﺗﺸﮑﺮ ﻋﺠﻴﺒﻰ ﻫﻢ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ﺑﮑﻤﺎﻝ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ﻣﻴﺘﻮﺍﻧﺪ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ﺭﺍ ﺍﮔﺮ ﺧﻮﺍﺳﺘﻨﺪ ﻭﺧﺪﺍﻭﻧﺪ ﺧﻮﺍﺳﺖ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 ﺑﺴﻠﻮﻙ ﺍﻟﻬﻰ ﺑﺘﺠﺮﺑﻴّﺎﺕ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ﺍﺧﺘﻴﺎﺭ ﺍﻟﻬﻰ ﻭﺗﻔﻮﻳﻀﻰ ﮐﻪ ﺩﺍﺭﻧﺪ ﻋﻤﻞ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ﺯﻣﺎﻥ ﻭﻣﮑﺎﻥ ﻭ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ﻭﻣﺸﮑﻠﺎﺕ ﺭﻭﺍﻧﻰ ﺳﺎﻟﮑﺎﻥ ﺧﻮﺩ ﺩﺳﺘﻮﺭﺍﺗﻰ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ﭘﺰﺷﻚ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ﺑﺮﺣﺴﺐ ﺣﺎﻝ ﺑﻴﻤﺎﺭ ﻧﺴﺨﻪ ﻣﻰ ﻧﻮﻳﺴﻨﺪ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ﺷﻔﺎ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ﻭﺣﺮﺍﻣﻰ ﺭﺍ ﺑﺮﺍﻯ ﺍﻭ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ﻋﺎﺭﻑ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ﻭﺭؤﻳﺎﺋﻰ ﻭ ﺍﻓﮑﺎﺭ ﻭﺍﻟﻬﺎﻣﺎﺕ ﻟﺪﻧّﻰ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ﻭﺍﺭﺩﺍﺕ ﻭﺩﺍﺩﻩ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ﺁﻳﺖ 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ﻭﻋﻠﺎﺋﻤﻰ ﺍﻟﻬﻰ ﻭﻣﻌﺠﺰﺍﺕ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ﺍﻟﻬﻰ ﮐﺎﻣﻠﺎﻥ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ﺭﻓﺘﺎﺭ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ﻭﺗﻌﻠﻴﻢ ﺳﺎﻟﮑﺎﻥ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 ﻫﻤﻪ ﻣﺮﺩﻣﺎ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ﺘﺎﺯﻳﺎﻧﻪ ﺑﺪﺳﺖ ﻭﺑﺎ ﺷﻤﺸﻴﺮ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ﻭﻣﺴﻠﺴﻞ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ﺣﺪﻭﺩ ﺍﻟﻬﻰ ﺭﺍ ﺍﺟﺮﺍ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ﺣﺪﻭﺩ ﺍﻟﻬﻰ ﺗﻨﻬﺎ ﻫﻤﺎﻥ ﻣﻘﺮﺭﺍﺕ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ﺳﺎﻟﮑﺎﻥ ﺑﺎ ﺧﻮﺩﺷﺎﻥ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ﻭﻣﺮﺩﻡ ﺑﻰ ﺍﻋﺘﻘﺎﺩ ﺑﺨﺪﺍ ﻭﺩﻳ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ﻮﺭﺯﻯ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ﺑﺎﻳﺪ ﻧﺎﭼﺎﺭ ﺑﺮﻓﺘﺎﺭﻫﺎﻯ ﮐﺎﺫﺏ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ﮔﺎﻩ ﭘﻴﺮ ﺍﻟﻬﻰ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ﻫﻢ ﻧﺪﺍﺷﺘﻪ ﻭﺍﻭﻳﺴﻰ ﺑﻮﺩﻩ ﺑﺎﺷﺪ ﮐﻪ ﺗﻮﺳّﻞ ﻋﺒﺎﺩﻯ ﺧﻮﺩﺭﺍ ﺍﺯ ﺁﻧﭽﻪ ﺩﺭ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 ﺍﺯ ﺧﺪﺍﻭﻧﺪ ﺩﻳﺪﻩ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ﺗﻘﻴّﻪ ﻭ ﺣﻔﺎﻇﺖ ﻭﺭﺍﺯ ﺩﺍﺭﻯ ﺳﺎﻟﮑﺎﻥ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ﻭﻇﺎﻳﻒ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ﻣﻬﻢ ﺣﻔﻆ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ﺭﻳﺎﺋﻰ ﮐﺎﺭ ﻋﺒﺎﺩﻯ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ﻋﺎﺭﻑ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ﮐﺎﻣﻞ ﺍﻟﻬﻰ ﻭ ﺁﺷﻨﺎ ﺑﺘﻤﺎﻡ ﻣﺮﺍﺗﺐ ﺷﻬﻮﺩﻯ ﻭﺗﺠﺮﺑﻴّﺎﺕ ﺭﺍﻩ ﺧﻮﺩ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ﻋﺮﻓﺎﻥ ﺩﺍﻧﺸﮕﺎﻫﻰ ﻭ ﮐﺘﺎﺏ ﺧﻮﺍﻧﻰ ﺃﺩﺑﻰ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ﺍﻇﻬﺎﺭ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 ﻭﺩﻳﮕﺮ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ﺁﻧﻬﺎ ﺭﺍ ﻣﻰ ﭘﺮﺳﺘﻨﺪ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ﺣﺎﻓﻈﻰ ﺯﻧﺪﻩ ﻭﻣﻠّﺎﻯ ﺭﻭﻣﻰ ﺯﻧﺪﻩ ﻧﻴﺎﺯ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 ﻣﻌﺮﻓﻰ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ﻭﻣﺮﺩﻩ ﭘﺮﺳﺘﻰ ﻧﺒﺎﻳﺪ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ﻣﻤﮑﻦ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ﻧﻴﺎﺯﻯ ﻫﻢ ﺑﺎﺭﺳﺎﻝ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ﺑﻴﺸﻤﺎﺭﻯ ﻫﻢ ﻧﺒﻮﺩ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ﺑﻬﻤﺎﻥ ﺁﺩﻡ ﻭﺣﻮﺍ ﻭﻣﻮﺳﻰ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ﻭﻋﻴﺴﻰ ﻣﻴﺸﺪ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ﻫﺮ ﺯﻣﺎﻥ ﻣﻘﺎﻣﻰ ﺷﻬﻮﺩﻯ ﺑﺮﺗﺮﻯ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ﺍﺯ ﻫﻤﻪ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ﻭ ﺷﻬﻮﺩﻯ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ﺑﺘﻮﺍﻧﻨﺪ ﻓﺮﺿﺎ ﺑﺎ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ﺭ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</w:t>
      </w:r>
      <w:r w:rsidR="00F73AC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ﻧﻮﻉ ﺑﺸﺮ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ﻭﻗﺎﺋﻢ ﺁﻝ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ﺑﻌﺪﻯ ﺁﻣﺎﺩ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ﺁﻧﮕﺎﻩ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956A8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ﺣﺠﺎﺏ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ﭼﻬﺮ</w:t>
      </w:r>
      <w:r w:rsidR="00BB2D8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ﻏﺒﺎﺭ ﺗﻨﻢ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ﺧﻮﺷﺎ ﺩﻣﻰ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ﺍﺯ ﺁﻥ ﭼﻬﺮﻩ ﭘﺮﺩﻩ ﺑﺮ ﻓﮑﻨﻢ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ﺩﺭ ﻋﺰﻟﺘﮕﺎﻩ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ﻏﺒﺎﺭ ﺗﻦ ﺍﻭ ﺣﺠﺎﺏ ﭼﻬﺮﻩ ﺟﺎﻥ ﻭﻯ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ﺗﻦ 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ﺯﻧﺪﺍﻥ ﺭﻭﺡ ﺑﺸﺮﻯ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ﺍﺳﺘﻮ ﻧﻤﻰ ﮔﺬﺍﺭﺩ ﮐﻪ ﺑﺄﻧﻮﺍﺭ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ﻭﺷﻬﻮﺩﻫﺎ ﺩﺭ ﺩﻝ ﻭ ﮊﻧﺘﻴﻚ ﺭﻭﺣﻰ ﻭﻯ ﻣﺘﺠﻠّﻰ ﮔﺮﺩﺩ ﮐﻪ ﺩﺭ ﺩﺭؤﻳﺎ ﺑﺮﺍ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ﺑﺮﺍﻯ 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ﺗﻦ ﺑﻴﺮﻭﻥ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ﺍﻟﻬﻰ ﻧﻮﺭ ﻗﺎﺋﻢ ﻧﻮﻉ ﺑﺸﺮﻯ ﺑﺮﺳﺪ ﮐﻪ ﻧﻮﻉ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ﺍﻳﺪﺁﻝ ﮐﻤﺎﻝ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ﺑﺮﺍﻯ ﻧﻮﻉ ﺑﺸﺮﻯ ﺩﺭ ﺷﻬﻮﺩﻫﺎ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ﻭﺑﺠﺎﻧﺎﻥ ﺍﻟﻬﻰ ﻣﻠﺤﻖ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ﺍﮔﺮ 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 ﭘﻴﺮ ﮐﺎﻣﻞ ﺧﻮﺩ ﭼﺸﻢ ﺑﺎﺯ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ﺩﺭﺑﻐﻞ ﺍﻭ ﻗﺮﺍﺭ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ﺧﻮﺩﺭﺍ ﺍﺯ ﺩﺳﺖ ﺍﻭ ﻣﻴﻨﻮﺷﺪ ﮐﻪ ﺟﺎﻧﻰ ﺗﺎﺯﻩ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ﻣﺎﺩﻯ ﺭﺍ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ﻏﺒﺎﺭ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ﺳﺎﻟﻚ ﺩﺭ ﻋﺰﻟﺘﮕﺎﻩ ﺧﻮﺩ ﺧﺎﻙ ﺁﻟﻮﺩ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ﻏﺒﺎﺭ ﺑﺎﺩ ﻭﻫﻮﺍ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ﺗﻮﺟّﻬﻰ ﺑﺎﺣﻮﺍﻝ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ﺍﺩﺍﻣﻪ ﻣﻴﺪﻫﺪ ﺧﻮﺵ ﺁﻥ ﺩﻡ ﻭ ﺯﻣﺎﻥ ﻭﻧﻔﺴﻰ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ﺑﺘﻮﺍﻧﺪ ﺍﺯ ﭼﻬﺮﻩ ﺟﺎﻥ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ﭘﺮﺩﻩ ﺗﻦ ﺭﺍ ﺑﺮﺃﻓﮑﻨﺪ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ﺑﺪﻳﺪﺍﺭ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ﻳﺎﻫﻤﺎﻥ ﻟﺤﻈﻪ ﻣﺮﮒ ﺍﺭﺍﺩﻯ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 ﻣﺮﮒ ﻗﺒﻞ ﺍﺯ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ﻭﻭﻋﺪﻫﻬﺎﻯ ﺍﻟﻬﻰ ﺳﺎﻟﻚ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ﺍﮐﻨﻮﻥ ﻣﻮﺭﺩ ﻗﺒﻮﻝ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ﺁﺧﺮﻳﻦ ﻭ ﺳﺨﺖ ﺗﺮﻳﻦ ﺁﺯﻣﺎﻳﺶ ﺍﻟﻬﻰ ﺧﻮﺩ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ﺑﻨﻤﺎﻳﺪ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ﭼﻨﻴﻦ ﻗﻔ</w:t>
      </w:r>
      <w:r w:rsidR="00BB2D8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ﺳ</w:t>
      </w:r>
      <w:r w:rsidR="00F73AC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ﺍﻯ ﭼﻮ ﻣﻦ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ﺍﻟﺤﺎﻧﻴﺴﺖ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ﺭﻭﻡ ﺑﮕﻠﺸﻦ ﺭﺿﻮﺍﻥ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ﻣﺮﻍ ﺁﻥ ﭼﻤﻨﻢ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ﻏﺰﻝ ﺧﻮﺍﻥ ﺍﻭ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ﺃﻟﺤﺎﻥ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 ﺭﺍ ﺷﺎﻳﺴﺘﻪ ﺍﻳﻦ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ﭼﻨﻴﻦ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ﻗﻔ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ﻃﻠﺴﻢ ﺑﺪﻥ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ﺟﻨﺒﻪ ﺣﻴﻮﺍﻧﻰ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ﺃﺳﻴﺮ ﺑﻤﺎﻧﺪ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ﺑﺎﻳﺪ ﺭﻭﺡ ﺣﻴﻮﺍﻧﻰ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ﻋﻤﻠﺎ ﮐﺸﺘﻪ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ﺧﻮﺩ ﺭﺍ ﺑﻴﺒﺎﺑﺪ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ﺑﮕﻠﺸﻦ ﻭ ﮔﻠﺴﺘﺎﻥ ﺭﺿﻮﺍﻥ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ﺧﻮﺩﺭﺍ ﺷﺎﻳﺴﺘﻪ ﻣﺮﻍ ﺁﻥ ﭼﻤﻦ ﺍﻟﻬﻰ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ﺳﺎﻟﻚ ﻫﻤﻴﺸﻪ ﺩﺭﭼﻤﻦ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ﻭﻏﻴﺮ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ﺩﺭ ﺩﻣﻦ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ﺍﻟﻬﻰ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 ﺩﺭﮔﻠﺴﺘﺎﻥ ﻭ ﺑﻮﺳﺘﺎﻥ ﻃﺮﻳﻘﺖ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ﺍﻟﻬﻰ ﻭﻗﺘﻰ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ﺑﺸﻬﻮﺩ ﭼﻬﺎﺭﻡ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ﺁﻧﮕﺎﻩ ﺩﺭ ﻣﺮﮒ ﻃﺒﻴﻌﻰ ﺁﺧﺮ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ﻧﺠﺎ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ﺷﺎﻳﺴﺘﻪ ﺗﺮﺍﻥ ﺍﺯ ﺩﺍﻭﺭﻯ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ﺻﻮﺭﺕ ﻣﺼﻄﻔﻮﻯ ﭘﻨﺠﻢ ﻧﻴﺰ ﻣﻴﺮﺳﻨﺪ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ﺗﻮﺍﺟﺪﻭﺑﺄﻣﺮ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ﻭﺟﺪ ﺩﺭ ﺭؤﻳﺎ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ﻣﺼﻄﻔﻮﻯ ﺩﺳﺘﻮﺭ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ﺑﻴﺪﺍﺭ ﺍﺯﺧﻮﺍﺏ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ﻣﻮﺭﺩﺍﺻﻄﻔﺎﻯ ﺍﻟﻬﻰ ﺑﻮﺩﻩ ﮐﻪ ﻣﺮﺑّﻰ ﺩﻳﮕﺮ ﺳﺎﻟﮑﺎﻥ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ﻫﻤﻴﺸﻪ ﻳﮑﻰ ﺍﺯ ﺑﻬﺘﺮﻳﻦ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 ﺧﻴﺮﺗﺮﻳﻦ ﻭﺑﺎ ﮐﻤﺎﻝ ﺑﻴﺸﺘﺮﻳﻦ ﺍﺯ ﺑﻴﻦ ﺍﻭﻟﻴﺎﻯ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ﮔﺎﻧﻪ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ﺑﺎﺧﺘﻴﺎﺭ ﺍﻟﻬﻰ ﺍﻣﺎﻡ ﺯﻣﺎﻥ ﺧﻮﺩ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ﺁﺷﮑﺎﺭ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ﻭ ﻳﺎ ﻏﺎﻳﺐ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ﺩﻭﻡ ﺑﺪﻳﺪﺍﺭ ﻣﻘﺎﻡ ﺣﺴﻨﻰ ﺍﻣﺎﻡ ﺯﻣﺎﻥ ﺧﻮﺩ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ﻧﺎﻡ ﭘﻨﺞ ﺗﻦ ﺁﻝ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ﭘﻨﺞ ﺷﻬﻮﺩ ﻣﻘﺪﻣﺎﺗﻰ ﻃﺮﻳﻘﺖ ﻣﺤﻤﺪﻯ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ﻳﻚ ﺍﺯ ﺁﻧﻬﺎ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ﺍﻭﻟﻰ ﺍﻟﻌﺰﻡ ﺩﺭ ﮔﺬﺷﺘﻪ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ﮐﺸﻒ ﮐﺮﺩﻩ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ﺭﻭﺡ ﺳﺎﻟﻚ ﺩﺭﮔﺬﺷ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ها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ﺍﻣﺮﻭﺯ ﺑﻄﺮﻳﻘﺖ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ﻣﺮﺍﺗﺐ ﭘﻨﺠﮕﺎﻧﻪ ﺷﻬﻮﺩ ﻣﻘﺪﻣﺎﺗﻰ ﻣﺤﻤﺪﻯ ﺭﺍ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ﻭﺗﺰﮐﻴﻪ ﻣﺠﺪﺩ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ﺭﺑﺎﻟﻨﻮﻉ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ﭘﻨﺞ ﺗﻮﻟﺪ ﺑﺸﺮﻯ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ﺑﺎﺭ ﭘﻴﺎﻣﺒﺮ ﺑﺨﻠﻖ ﺑﺎﺯ ﮔﺸﺘﻪ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 ﺍﺯﺳﺎﻟﮑﺎﻥ ﻣﺤﻤﺪ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ﺗﻤﺎﻣﻰ ﺷﻬﻮﺩﻫﺎﻯ ﻣﻘﺪﻣﺎﺗﻰ ﭘﻴﺸﻴﻦ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ﺑﻴﻚ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ﺗﺎﺯﻫﺨﻮﺩ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ﺑﻨﻬﺎﻳﺖ ﻧﺠﺎﺕ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ﺗﻮﻟﺪ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ﺑﺸﺮﻯ ﺑﺎ ﮐﺮﺍﻣﺎﺕ ﺑﻴﺸﺘﺮﻯ ﺑﺘﻮﺍﻧﺪ ﺑﻨﻮﺭ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ﻋﻴﺎﻥ ﻧﺸﺪ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ﭼﺮﺍ ﺁﻣﺪﻡ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ﮐﺠﺎ ﺭﻓﺘﻢ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ﺩﺭﻳﻎ ﻭ ﺩﺭﺩ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ﻏﺎﻓﻞ ﺯﮐﺎﺭ ﺧﻮﻳﺸﺘﻨﻢ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ﺑﺮﺍﻳﻢ ﻣﻌﻠﻮﻡ ﻧﺸﺪ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ﺑﺠﻬﺎﻥ ﺁﻣﺪ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ﻭ ﮐﺠﺎ ﺭﻓﺘﻪ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ﺩﺭﻳﻎ ﻭ ﺍﻓﺴﻮ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ﺳﺮﻧﻮﺷﺖ ﻣﺠﻬﻮﻝ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ﻭﻏﺎﻓﻞ ﺍﺯ ﮐﺎﺭ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ﺑﮑﺠﺎ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ﺭﻭﺡ ﺍﻧﺴﺎﻥ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 ﭘﻴﺎﻣﺒﺮ ﺍﻭﻟﻰ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ﻭﻫﺮﮐﺪﺍ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ﺩﺭ ﻳﻚ ﺗﻮﻟﺪ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ﺷﻬﻮﺩ ﻣﻘﺪﻣﺎﺗﻰ ﻣﺤﻤﺪ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ﺍﺯ ﻧﻮ ﺗﺠﺪﻳﺪ ﺑﺎ ﺗﺰﮐﻴﻪ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ﺯﻣﺎﻧﻰ ﺷﺨﺺ ﻏﺎﻓﻞ ﻭ ﺟﺎﻫﻞ ﻭ ﻏﻴﺮ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ﻗﺸﺮﻯ ﻣﺬﻫﺒﻰ ﭘﺮ ﺧﻄﺎ ﺑﻮﺩﻩ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ﻫﺮ ﺷﻬﻮﺩ ﻣﻘﺪﻣﺎﺗﻰ ﻳﻚ ﺣ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 عمر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ﺑﻌﻤﺮﻯ ﺩﺳﺖ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ﺷﺸﻢ ﻧﻮﺭ ﻗﺎﺋﻢ ﺣﺞ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ﺃﮐﺒﺮ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ﭘﻴﺎﻣﺒﺮ ﺁﻧﺮﺍ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ﺗﻌﻠﻴﻢ ﺣﺞ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ﺑﺪﻳﮕﺮﺍﻥ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ﺑﺤﺞ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ﻭﻣﻬﻤﺘﺮ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ﻫﺮﮐ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ﺑﺠﻬﺎﻥﺁﻣﺪﻩ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 ﻋﻘﻠﻰ ﻭ ﺍﺑﺮﺍﺯ ﻋﺸﻖ ﻭﺗﺮﻙ ﻧﻔﺮﺕ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ﺑﺘﻮﺍﻧﺪ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ﺻﺒﺮ ﻭ ﺷﮑﻴﺒﺎﺋﻰ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ﺍﺟﺮﺍﻯ ﺍﻋﻤﺎﻝ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ﺑﺪﺳﺘﻮﺭ ﭘﻴﺮ ﺍﻟﻬﻰ ﺑﻤﻌﺮﻓﻰ ﺧﺪﺍﻭﻧﺪ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ﺗﮑﺎﻣﻞ ﺍﺭﺍﺩﻯ ﺭﻭﺡ ﺧﻮﺩﺭﺍ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ﺗﺨﻠﻴﻪ ﻭﺗﺤﻠﻴﻪ ﻭ ﺗﺠﻠﻴﻪ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ﻗﻮ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ﺷﻬﻮﺩﻫﺎﻯ ﻣﺠﺪﺩ ﻗﻮﺵ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 ﺩﺭ(ﻧﺰ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ﺍﺧﺮﻯ)ﺭﻭﺣﻰ ﺍﻟﻬﻰ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 ﻣﺤﻤﺪﻯ ﻣﻘﺎﻡ ﭘﻴﺎﻣﺒﺮﻯ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 ﺑﺮﺗﺮ ﺍﺯ ﺃﻧﺒﻴﺎﻯ ﺍﻭﻟﻰ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ﭘﻴﺸﻴﻦ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ﺷﻬﻮﺩ ﻭﻧﻮﺭ ﻗﺎﺋﻢ ﻭ ﻋﺮﺵ ﺭﺣﻤﺎﻥ ﺭﺍ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 ﻗﺒﻞ ﺍﺯ ﻣﺤﻤﺪ ﻧﺪﺍﺷﺘﻪ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ﺗﻨﻬﺎ ﮐﺎﻣﻠﺎﻥ ﻣﺤﻤﺪﻯ ﺷﺎﻫﺪ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ﺑﺨﻠﻖ ﺑﺎﺯﻧﮕﺸﺘﻪ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ﺭﺟﻌﺖ ﮐﻨﻨﺪﮔﺎﻥ ﺩﺭ ﻧﻮﻉ ﻓﻮﻕ ﺑﺸﺮﻯ ﻫﻔﺖ ﻫﺰﺍﺭﺳﺎﻝ ﺩﻳﮕﺮ ﺧﻮﺍﻫﻨﺪ ﺑﻮﺩ ﺗﺎ ﺑﻄﺮﻳﻘﺖ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ﮐﺎﻣﻞ ﻣﺤﻤﺪﻯ ﻭﺍﻣﺎﻡ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ﺯﻣﺎﻥ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ﭼﻮﻥ 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ﺭ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ﻭ ﻋﺮﺵ ﺭ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ﺭﺣﻤﺎﻥ ﺧﻮﺍﻫﺪ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ﺁﻏﺎﺯ ﮐﻨﻨﺪﻩ ﺁﻥ ﻧﻮﻉ ﺑﺮﺗﺮ ﻭ ﻓﺮﺷﺘﻪ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 ﺧﻮﺍﻫﺪ ﺑﻮﺩ ﻭﻣﻬﺪ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ﺧﻮﺩﺭﺍ ﺑﻨﻮﺭ ﺭ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 ﺳﺎﻝ ﺍﻧﺘﻈﺎﺭ ﻋﺮﺷﻰ ﺭ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ﺳﻮﻡ 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ﻣﻴﺪﺍﻧﺪ ﮐﺠﺎ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ﮐﺠﺎ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ﮐﺠﺎ 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ﺑﻴﺎﻥ ﻧﻤﻰ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ﺍﺷﻌﺎﺭﻯ ﺟﺰ ﻭﺻ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ﺗﻮﺻﻴﻒ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ﺍﻫﻤﻴﺖ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ﺑﻴﻦ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ﻣﺴﺎﺋﻞ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ﺻﺤﺒﺖ ﺩﻳﮕﺮﻯ ﻧﻤﻰ ﮐﻨﺪ ﻭﺑﺎ ﭼﻨﺪ ﺑﻴﺖ ﺷﻌﺮ ﮐﺴﻰ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ﻧﻤﻴﺘﻮﺍﻧﺪ ﺑﺤﻘﺎﻳﻖ ﺍﻟﻬﻰ ﺑﺮﺳﺪ ﻣﮕﺮ ﺫﺍﺕ ﺷﺨﺺ ﺍﺯ ﺗﻮﻟﺪﺍﺕ ﺃﺯﻟﻰ ﭘﻴﺸﻴﻦ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ﭘﻴﺎﻣﺒﺮﻯ ﺭﺍ ﭘﻨﺞ ﺑﺎﺭ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ﺧﺪﺍﻭﻧﺪ ﺍﮔﺮ ﻣﺸﻴّﺖ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ﻫﻤّﺖ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ﻭﺳﻌﻰ ﺧﻮﺩﺭﺍ ﺳﺨﺖ ﺗﺮ ﺍﺯ ﮔﺬﺷﺘﻪ ﻫﺎ ﺍﻧﺠﺎﻡ ﺩﻫﺪ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ﺷﻔﺎﻋﺖ ﻳﺎ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ﻫﻤﺴﻔﺮﻯ ﭘﻴﺮﺍﻟﻬﻰ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ﻣﻴﺘﻮﺍﻧﺪﺍﺯ ﭘﺮﺩﻩ ﻣﺮﮒ ﻗﺒﻠﺎﺯ ﻣﺮﮒ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ﺑﺸﻬﻮﺩ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 ﻗﺎﺋﻢ </w:t>
      </w:r>
      <w:r w:rsidR="00FF46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ﺭﻭح اﻟﻘﺪس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ﺭﺑﺎﻟﻨﻮﻉ ﺑﺸﺮﻯ ﻭ ﺍﻳﺪﺁﻝ ﮐﻤﺎﻝ ﻣﻴﺴّﺮ ﺑﺮﺍﻯ ﻧﻮﻉ ﺑﺸﺮﻯ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ﻳﺎ ﺍﻳﻞ ﻭ ﺍﻟﻪ ﺟﺒﺮﻭﺕ ﻧﺨﺴﺘﻴﻦ ﺑﺮﺍﻯ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ﺭ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ﺩﺭ ﻣﻘﺎﻣﻰ</w:t>
      </w:r>
      <w:r w:rsidR="00BB2D8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ﺩﺭ ﺟﺒﺮﻭﺕ ﺩﻭﻡ ﻣﻴﺮﺳﺪ ﺳﺎﻟﻚ ﺗﺎ ﺷﻬﻮﺩ ﺁﺧﺮ ﺧﻮﺩﺭﺍ ﻧﻴﺎﺑﺪ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ﺑﺎ ﺧﺒﺮﺍﺯ ﻧﺘﻴﺠﻪ ﺍﻋﻤﺎﻝ ﺳﻠﻮﮐﻰ ﻭ ﻋﺒﺎﺩﻯ ﺧﻮﺩ ﺑﺎﺷﺪ ﻭ ﺣﺘ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ﻭﻟﻴﺎﻯ ﺍﻟﻬﻰ ﺯﻧﺪﻩ ﻫﺮ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ﺗﺠﺮﺑﻴﺎﺕ ﺟﺪﻳﺪ ﺗﺮﻯ ﺍﻭ ﻓﻠﺴﻔﻪ ﻫﺎﻯ ﺳﻠﻮﮐﻰ ﻭ ﻋﻘﻠﻬﺎﻯ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ﺷﺪﻩ ﺁﻳﻨﺪﻩ ﻭ ﺁﻣﺎﺩﮔﻰ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ﻭ ﻧﻮﻋﻰ ﺑﺮﺍﻯ ﺭﺟﻌ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ﺑﻌﺪﻯ ﺩﺍﺭﺩ ﻭ ﺍﺯ ﺑﻬﺸﺘﻬﺎﻯ 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ﺗﺎﺯ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تر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ﻣﻨﺎﺳ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ﺑﺮﺍﻯ ﺯﻣﺎﻥ ﻭﻣﮑﺎﻥ ﻭ ﻣﺸﮑﻠﺎﺕ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ﺑﻨﻮﻉ ﻓﻮﻕ ﺑﺸﺮﻯ ﻧﺰﺩﻳﮑﺘﺮ ﮔﺮﺩﻳﻢ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ﺩﺍﻧﺴﺘﻨﻰ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ﺍﻭﻟﻴﺎﻯ ﺍﻟﻬﻰ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ﺧﻮﺩ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ﺷﺒﺎﻫﺖﺑﻴﺸﺘﺮﻯ ﺑﺎ ﻋﻘﻞ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 ﻭ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ﻣﻬﺪﻯ ﻣﻮﻋﻮﺩ ﻣﺤﻤﺪ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ﻣﻬﺪﻯ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ﮐﺎﺷﻔﺎﻥ ﺍﻧﻮﺍﺭ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ﺍﻟﻬﻰ ﺑﺮﺗﺮ ﺗﺎ ﺃﺑﺪ ﺑﻰ ﭘﺎﻳﺎﻥ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ﺑﻰ ﻧﻬﺎﻳﺖ ﺍﺯ ﺍﻧﻮﺍﻉ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ﻓﻮﻕ ﺑﺸﺮﻯ 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همچنان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ﮐﻠﻴّﻪ ﺍﺭﻭﺍﺡ 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ﻓﺮﺿﺎ ﺑﻨﻮﺭ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ﺍﻟﺄﺭﺑﺎﺏ ﺩﺭ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 ﺑﺮﺳﻨﺪ ﮐﻪ ﻓﺮﻣﺎﻥ ﺍﺯﻟﻰ ﺃﺑﺪﻯ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ﺍﻟﻬﻰ(ﮐﻦ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ﻓﻴﮑﻮﻥ)ﺭﺍ ﺍﺟﺮﺍ ﮐﺮﺩﻩ ﺑﺎﺷﻨﺪ ﮐﻪ ﺧﻮﺍﻫﻨﺪ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ﭼﮕﻮﻧﻪ ﻃﻮﻑ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ﻓﻀﺎﻯ ﻋﺎﻟﻢ ﻗﺪ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ﺳﺮﺍ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ﺗﺮﮐﻴﺐ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ﺗﺨﺘﻪ ﺑﻨﺪ ﺗﻨﻢ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ﻣﻴﺘﻮﺍﻧﺪ ﻃﻮﻑ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ﭼﻴﺰ ﭘﺮ ﮐﺎ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ﺭﻭﻯ ﺁﺏ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ﻓﻀﺎﻯ ﻋﺎﻟﻢ ﻗﺪ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ﺩﺭﺍﻳﻦ ﺳﺮﺍﻯ ﺣﻘﻴﺮ ﺩﻧﻴﺎﻯ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ﺗﺮﮐﻴﺐ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 ﺩﺭ ﺗﻦ ﻭ ﺫﻫﻦ ﻭﺭﻭﺍﻥ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ﺗﺨﺘﻪ ﺑﻨﺪ ﻭﺃﺳﻴﺮ ﺗﻦ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ﻣﺮﻍ ﺩﻝ ﻭ ﻓﮑﺮ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ﻧﻤﻴﺘﻮﺍﻧﺪ ﭘﺮﻭﺍﺯﻯ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ﮐﻪ ﭘﺸﺘﻬﺎﻯ ﭘﺮ ﺑﺎﺭ ﺍﺯ ﮔﻨﺎﻫﺎﻥ ﺗﺰﮐﻴﻪ ﻧﺸﺪﻩ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ﺧﻮﺩﺩﺍﺭﺩ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ﺗﺰﮐﻴﻪ ﻭﺗﺨﻠﻴﻪ ﻭ ﺗﺤﻠﻴﻪ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ﺳﺮ ﺣﺪ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ﺩﻳﺪ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ﻭﺩﺍﻭﺭﻯ ﺍﻭ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ﺒﺤﺪ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ﺷﺮﻁ ﮐﺎﻓﻰ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ﺣﺘﻰ ﺑﺎ ﮐﻤﺘﺮ ﺍﺯ ﺩﻩ ﺩﺭ ﺻﺪ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ﺑﻘﻴّﻪ ﺑﺎﺭ ﻋﻘﺐ ﻣﺎﻧﺪﮔﻰ ﻫﺎ ﺭﺍ ﺩﺭ ﻧﻮﻉ ﻓﻮﻗﺒﺸﺮﻯ ﭘﺎﮐﺴﺎﺯﻳﻨﻤﺎﻳﺪ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ﻃﻮﻑ ﺭﻭﻯ ﺁﺏ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ﻃﺎﺋﻒ ﺷﺪﻥ 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ﻃﻮﺍﻑ ﻭ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ﮔﺮﺩﺵ ﺑﺪﻭﺭ ﮐﻌﺒﻪ ﺩﻝ ﭘﻴﺮ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ﻫﻔﺖ ﺑﺎﺭ ﺩﺭ ﻫﻔﺖ ﺷﻬﻮﺩ ﺧﻮﺩ ﺩﻳﺪﺍﺭﻯ ﺍﺯ ﭘﻴﺮ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ﻃﻮﺍﻑ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ﺩﺭ ﻫﻔﺖ ﻋﺎﻟﻢ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ﺷﻬﻮﺩﻯ ﺩﺭ ﻳﻚ ﻋﺎﻟﻢ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ﻣﻠﮑﻮﺗﻰ ﻭﺟﺒﺮﻭﺗﻰ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ﺳﺮﺍﭼﻪ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ﺳﺮﺍﻯ ﮐﻮﭼﻚ ﻭﺣﻘﻴﺮ ﺟﻬﺎ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ﻨﻮﻉ ﺑﺸﺮﻯ ﺑﺮﺍﻯ ﺭﻭﺡ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ﺑﻬﻤﻴﻦ ﺟﻬﺎﻥ ﺑﺎﺯ ﻣﻴﮕﺮﺩﻧﺪ ﻭﻟﻰ ﺑﺎ ﮐﺮﺍﻣﺎﺕ ﺑﺎﻟﻔﻌﻞ ﻧﻮﻋﻰ ﻓﻮﻕ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ﻋﻈﻴﻤﺘﺮ ﺍﺯ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ﻫﺰﺍﺭﺍﻥ ﺑﺎﺭ ﺑﻴﺸﺘﺮ ﻭ ﻧﻴﺮﻭﻣﻨﺪ ﺗﺮ ﺩﺭ ﻋﻘﻞ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ﺭﻭﺍﻥ ﻭ ﺗﻦ ﻭ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ﻣﻮﺟﻮﺩﻳّﺘﻰ ﭼﻬﺎﺗﺮ ﺑﻌﺪﻯ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ﻧﻴﺰ ﺗﺼﻮﺭﻯ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 ﻧﻤﻰ ﺗﻮﺍﻧﻴﻢ ﺩﺍﺷﺘﻪ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ﺗﺨﺘﻪ 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ﺷﺨﺼﻰ ﺭﺍ ﺩﺭ ﺯﻧﺪﺍﻥ ﻣﺤﺒﻮ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ﺑﺪﻳﻮﺍﺭ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ﺯﻧﺠﻴﺮ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ﺗﺨﺘﻪ ﻫﺎﻯ ﻣﺤﮑﻢ ﺑﺴﺘﻪ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ﻧﺘﻮﺍﻧﺪ ﺣﺮﮐﺘﻰ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956A8" w:rsidRPr="004D5F6B" w:rsidRDefault="004956A8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ﺯﺧﻮﻥ ﺩﻟﻢ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ﺑﻮﻯ ﺷﻮﻕ ﻣﻰ ﺁﻳﺪ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ﻋﺠﺐ ﻣﺪﺍﺭ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ﻫﻢ ﺩﺭﺩ ﻧﺎ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فه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ﺧﺘﻨﻢ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ﻣﻰ ﺑﻴﻨﻰ ﮐﻪ ﺍﺯ ﺧﻮﻥ ﺩﻟﻢ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ﺷﻮﻕ ﻭ ﻋﺸﻖ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ﺗﻌﺠ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ﻣﻦ ﻫﻢ ﺩﺭﺩ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ﻧﺎﻓﻪ ﺁﻫﻮﻯ ﺧﺘﻨﻢ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ﺍﻳﻦ ﺁﻫﻮ ﮐﺸﺘﻪ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ﻣﻌﻄّﺮ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ﺑﻬﺘﺮﻳﻦ ﻋﻄﺮﻫﺎ ﺭﺍ ﺭﺳﻴﺪﻩ ﺍﺯ ﺧﺘﻦ ﭼﻴﻦ ﻣﻴﺪﺍﻧﺴﺘﻨﺪ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ﻭﺑﻮﻯ ﺷﻮﻕ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ﻭ ﺳﻌﻰ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ﺩﻳﺪﺍﺭ ﻣﺠﺪﺩ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ﻧﺠﺎﻡ ﻣﺮﮒ ﺍﺭﺍﺩﻯ ﺑﺮﺍﻯ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ﻭﺩﻳﺪﺍﺭ ﭘﻴﺮ ﻭﻧﻮﺭ ﻗﺎﺋﻢ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ﺍﺯ ﺑﺸﺮﻳّﺖ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ﻃﺮﺍﺯ ﭘﻴﺮﻫﻦ ﺯﺭﮐﺸﻢ ﻣﺒﻴﻦ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ﺷﻤﻊ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ﺳﻮﺯﻫﺎﺳﺖ ﻧﻬﺎﻧﻰ ﺩﺭﻭﻥ ﭘﻴﺮﻫﻨﻢ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ﺑﻨﺎﻇﺮ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ﻧﻈﺮ ﺑﻄﺮﺯ ﻭﺩﻭﺧﺖ ﭘﻴﺮﺍﻫﻦ ﺯﺭﮐﺶ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ﻓﺮﺳﻮﺩﻩ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ﺷﻤﻊ ﺭﻭﺷﻨﻰ ﺩﺭﺣﺎﻝ ﺫﻭﺏ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ﺩﺭﻭﻥ ﺍﻳﻦ ﻟﺒﺎ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ﺳﻮﺯﻫﺎﻯ ﺯﻳﺎﺩﻯ ﻧﻬﺎﻥ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ﺩﺭ ﻓﮑﺮ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ﻣﺤﺮﻭﻣﻴّﺖ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ﻋﺪﻡ ﺗﻮﻓﻴﻖ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ﻧﺠﺎﺕ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 ﻭﻫﺴﺘﻰ ﺣﺎﻓﻆ ﺯﭘﻴﺶ ﺍﻭ ﺑﺮﺩﺍﺭ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 ﻭﺟﻮﺩ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ﻧﺸﻨﻮﺩ ﺯﻣﻦ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ﻣﻨﻢ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ﺍﺯ ﻣﺤﺒﻮﺏ ﺍﻟﻬﻰ 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 ﻭﻫﺴﺘﻰ ﺑﺸﺮﻯ ﺣﺎﻓﻆ ﺭﺍ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ﻣﻴﺎﻥ ﺑﺮﺩﺍﺭ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ﺑﺪﺳﺘﻮﺭ ﭘﻴﺮ ﻭﺣﻀﻮﺭ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ﻭﺗﻮﺟﻴﻬﺎﺕ ﻭ ﺗﻠﻘﻴﻨﺎﺕ ﻭﻭﻋﺪ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ﭘﻴﺮ ﺍﻟﻬﻰ ﺑﺎﻳﺪ ﺑﻮﺩ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ﺯﻳﺮﺍﻣﻦ ﮐﺴﻰ ﻧﻴﺴﺘﻢ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ﮔﻔﺘﻦ ﻣﻨﻢ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ﺑﺎﺷﻢ ﮐﻪ ﺑﺎﻳﺪ ﺧﻮﺩﺭﺍ ﺍﺯ ﻣﻴﺎﻥ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ﺟﺰﺋﻰ ﺍﺯﻭﺣﺪﺕ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ﻭﺟﻮﺩﺑﺎ ﺭ</w:t>
      </w:r>
      <w:r w:rsidR="0035115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 ﮔﺮﺩﺩﻭﺑﻮﺍﺣﺪﻳّﺖ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ﺑﺄﺣﺪﻳّﺖ ﺧﻮﺩ ﺩﺭ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ﮐﻪ ﺩﺭ ﻣﻘﺎﻡ (ﺩﻧﺎ ﻓﺘﺪﻟّﻰ) ﮐﻪ ﮐﺎﻣﻠﺎ ﺳﺎﻟﻚ ﺧﻮﺩﺭﺍ ﻣﻌﻠﻖ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ﻓﻀﺎ ﻣﻴﺒﻴﻨﺪ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956A8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ﭼﻞ ﺳﺎﻝ ﭘﻴﺶ ﺭﻓﺖ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ﻑ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ﻣﻴﺰﻧﻢ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ﭼﺎﮐﺮﺍﻥ ﭘﻴﺮ ﻣﻐﺎﻥ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ﮐﻤﺘﺮﻳﻦ ﻣﻨﻢ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ﭼﻬﻞ ﺳﺎﻝ ﺍﺳﺖ ﺍﺯ ﺩﻳﻦ ﻭﺭﺯﻯ ﻗﺸﺮﻯ ﻭ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ﻣﻨﺠﺮ ﺑﮑﻤﺎﻝ 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ﻣﻨﺠﺮ ﺷﺪﻩ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 ﮐﻤﺎﻝ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 ﻭﻟﻰ ﻫﻤﭽﻨﺎﻥ ﺧﻮﺩﺭﺍ ﮐﻤﺘﺮﻳﻦ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ﻓﺮﺩﻯ ﺍﺯ ﭼﺎﮐﺮﺍﻥ ﻭ ﺑﻨﺪﮔﺎﻥ ﭘﻴﺮ ﻣﻐﺎﻥ ﻫﺴﺘﻢ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ﺧﻮﺩﺭﺍ ﮐﻮﭼﻚ ﭘﻴﺮ ﺧﻮﺩﻍ ﻭ ﺍﻣﺎﻡ ﺯﻣﺎﻥ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 ﻭﮐﺴﺮ ﺗﺎ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ﻧﻬﺎﺋﻰ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ﺍﺩﻋﺎﻯ ﮐﻤﺎﻝ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ﻭﺍﺻﻠﺎﻥ ﺍﻠﻬﻰ ﻧﻴﺰ ﺑﻴﻦ ﺧﻮﺩ ﻣﺮﺍﺗﺐ ﻣﺨﺘﻠﻒ ﺩﺍﺭﻧﺪ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ﻫﺮﮔﺰ ﺑﻴﻤﻦ ﻋﺎﻃﻔﺖ ﭘﻴﺮ ﻣﻰ ﻓﺮﻭﺵ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ﺳﺎﻏﺮ ﺗﻬﻰ ﻧﺸﺪ ﺯﻣﻰ ﺻﺎﻑ ﺭﻭﺷﻨﻢ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ﻭﺣﺘﻰ ﺣﺎﻓﻆ ﺩﺭ ﺍﻳﻦ ﺯﻣﺎﻥ ﮐﻪ ﭼﺎﮐﺮﻯ ﻭﻧﻮﮐﺮﻯ ﭘﻴﺮ ﻣﻐﺎﻧﻢ ﺍﻟﻬﻰ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ﺑﻮﻯ ﻣﻌﺮﻓﻰ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ﻣﺤﺒّﺖ ﻭ ﻋﻄﻮﻓﺖ ﻭ ﺧﻮﺍﺳﺘﻪ ﺍﻳﻦ ﭘﻴﺮ ﻣﻰ ﻓﺮﻭﺵ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ﻣﺴﺖ ﮐﻨﻨﺪﻩ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ﺳﺎﻏﺮ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ﺑﺎﺩﻩ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ﺻﺎﻓ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الهی 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ﺑﺪﻭﻥﻏﺶ ﻭ ﺩﺭﻭﻍ ﻭﻣﻘﺎﺻﺪ ﺩﻧﻴﻮﻯ ﻭﺗﻌﺼّﺐ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ﺣﺎﻓﻆ ﺧﻮﺩﺭﺍ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ﺑﻨﺪﻫﺎﻯ ﺍﺯ ﺑﻨﺪﮔﺎﻥ ﻣﺤﻤﺪ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956A8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ﺟﺎﻩ ﻋﺸﻖ ﻭﺩﻭﻟﺖ ﺭﻧﺪﺍﻥ ﭘﺎﮐﺒﺎﺯ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ﭘﻴﻮﺳﺘﻪ ﺻﺪﺭ ﻣﺼﻄ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به ها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ﺑﻮﺩ ﻣﺴﮑﻨﻢ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ﺍﻓﺘﺨﺎﺭ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ﻟﻄﻒ ﻭ ﺑﺮﮐﺖ ﻣﻘﺎﻡ ﻋﺸﻖ ﻭ ﺳﻠﻮﻙ ﺍﻟﻬﻰ ﻭﺩﻭﻟﺖ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ﺭﻧﺪﺍﻥ ﮐﺎﻣﻞ ﺍﻟﻬﻰ ﭘﺎﮐﺒﺎﺯ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ﭘﺎﮐﺴﺮﺷﺖ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 ﻫﻤﻴﺸﻪ ﺣﺎﻓﻆ ﺩﺭ ﺻﺪﺭ ﻣﺼﻄﺒﻪ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ﺧﻮﺍﻥ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 ﻣﻴﮑﺪﻩ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ﻧﺸﻴﻦ ﻣﻰ ﻓﺮﻭﺵ ﺑﻮﺩﻩ ﺍﺳﺖ ﺩﺭ ﻋﺰﻟﺘﮕﺎﻩ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ﺩﺭﻳﺎﻓﺖ ﺍﺣﻮﺍﻝ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ﻧﺎﺏ ﺧﺪﺍﻭﻧﺪ ﺑﻮﺳﻴﻠﻪ ﺣﮑﻤﺘﻬﺎﻯ ﭘﻴﺮ ﺍﻟﻬﻰ ﻭ ﺩﺳﺘﻮﺭﺍﺕ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ﻣﻮﻓﻘﻴ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ﺴﺎﺯ ﺍﻭ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ﻫﻤﻴﺸﻪ ﺧﻮﺩ ﺭﺍ ﺳﺮﺧﻮﺵ ﺩﺭ ﺣﻀﻮﺭ ﺫﻫﻨﻰ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ﺷﺄﻥ ﻣﻦ ﺑﺪﺭﺩ ﮐﺸﻰ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ﻇﻦ</w:t>
      </w:r>
      <w:r w:rsidR="006401C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ﺑﺪ ﻣﺒﺮ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ﮐﺂﻟﻮﺩﻩ ﮔﺸﺖ ﺟﺎﻣﻪ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ﻭﻟﻰ ﭘﺎﻙ ﺩﺍﻣﻨﻢ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ﻧﺎﻇﺮ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ﻧﺴﺒﺖ ﺑﺤﺎﻓﻆ ﺳ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ﻇﻦ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ﻧﺸﺴﺘﻪ 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 ﻭ ﻗﻄﺮﺍﺕ ﺗﻪ ﻣﺎﻧﺪﻩ ﺳﺎﻏﺮ ﭘﻴﺮ ﻣﻴﻔﺮﻭﺵ ﺭﺍ ﻣﻰ ﻧﻮﺷﺪ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ﻣﺤﺘﺮ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ﺍﻟﺒﺘﻪ ﻗﺒﻮ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ﺪﺍﺭﻡ ﮐﻪ ﺩﺍﻣﻦ ﻣﻦ ﺁﻟﻮﺩﻩ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ﻣﻄﻤﺌﻦ ﺑﺎﺵ ﮐﻪ ﺩﺍﻣﺎﻥ ﭘﺎﻙ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ﺑﮑﺎﺭﻫﺎﻯ ﺧﻄﺎ ﻧﻤﻰ ﭘﺮﺩﺍﺯﻡ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ﭼﻬﺎﺭ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 ﺑﺮﺍﻯ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ﺧﺎﺹ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ﻗﺎﺑﻞ ﺍﻧﺘﻘﺎﻝ ﺑﺪﻳﮕﺮﺍﻥ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ﺑﻨﺪﺭﺕ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ﺻﺎﺩﻗﺎﻧﻪ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ﻭ ﻋﺸﻖ ﺍﻳﻦ ﭘﻴﺮ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ﭼﻨﺪ ﻗﻄﺮﻩ ﺗﻪ ﻣﺎﻧﺪﻩ ﺳﺎﻏﺮ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ﻭﺩﺭﺩ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ﺁﺷﻐﺎﻝ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ﺧﻤﺨﺎﻧﻪ ﭘﻴﺮ ﺭﺍ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ﺯﻣﺎﻥ ﺩﺭﺍﺯﻯ ﺑﺎ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ﺃﻧﺪﻙ ﺣﮑﻤﺘﻬﺎﻯ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ﻣﺪﻫﻮ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ﻮﺩﺭ ﺗﻔﮑّﺮﺍﺕ ﻋﻤﻴﻖ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ﺩﺭﻙ ﺑﻬﺘﺮ ﻭ ﺑﺮﺩﺍﺷﺖ ﻭﺍﺿﺤﺘﺮ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ﺧﻮﺩ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ﺧﻮﺩﺭﺍ ﻋﺎﺷ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ﭘﻴﺮﻣﻴﮑﻨﺪ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ﺘﺰﮐﻴﻪ ﺁﻟﻮﺩﮔﻴﻬﺎﻯ ﻧﺎ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ﺗﻦ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ﺁﻟﻮﺩﮔﻰ ﺫﻫﻦ ﻭ ﻓﮑﺮ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ﺑﺂﻟﻮﺩﮔﻰ ﺭﻭﺍﻥ ﻧﺎﺧﻮﺩﺁﮔﺎﻩ ﮐﻪ ﺍﻳﻦ ﻣﻬﻢ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ﻨﺒﺎﻳﺪ ﺁﻟﻮﺩﻩ ﺍﺯ ﺍﻣﻮﺭ ﻧﺎﺣﻖ ﻭﻏﻴﺮ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ﻧﻴﺰ ﺩﺭ ﺗﺰﮐﻴﻪ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ﭘﺎﮐﺴﺎﺯﻯ ﺑﻴﺸﺘﺮ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 ﭘﻴﺮ ﮐﺎﻣﻞ ﺑﺎﺩﻩ ﺣﮑﻤﺖ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ﻭﺍﺣﻮﺍﻟﻰ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ﻣﻰ ﺃﻧﮕﻮﺭ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ﺷﺄﻥ ﻭﻣﻘﺎﻡ ﺣﺎﻓﻆ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ﺷﺎﻋﺮ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ﺃﺩﻳﺐ ﻭ ﺩﻳﻦ ﺷﻨﺎ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ﻗﺮﺁﻥ ﺧﻮﺍﻥ ﻭﺣﺎﻓﻆ ﺁﻥ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ﺑﺮﺍﺑﺮ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ﺑﻨﺪﮔﻰ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ﺑﻨﺪﮔﻰ ﭘﻴﺮ ﺍﻟﻬﻰ ﺑﻤﻌﺮﻓﻰ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ﻗﻴﺎ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ﺩﺍﻭﺭﻯ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ﻣﻌﻴﺎﺭﻫﺎﻯ ﺍﻟﻬﻰ ﺗﻨﻬﺎ ﻋﺸﻖ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ﻭﺑﺎﻭﺭ ﮐﻨﻨﺪﻩ ﻗﻠﺒﻰ ﻭﻟﻰ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ﻋﻈﻴﻢ ﺗﺮ ﺍﺯ ﺁﻥ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ﻋﺎﻟﻢ ﻓﻴﺰﻳﻚ ﻭ ﺩﺍﻧﺸﻤﻦ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ﻣﺤﺘﺮﻡ ﻭ ﭘﺰﺷﮑﻰ ﻋﺎﻟﻰ ﻗﺪﺭ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ﺗﺤﺼﻴﻠﺎﺕ ﺗﺼﻮﻑ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ﺩﺍﻧﺸﮕﺎﻩ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ﺩﮐﺘﺮﺍﻯ ﺍﺩﺑﻴّﺎﺕ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ﺑﺎ ﺍﻟﻘﺎﺑﻰ ﮐﻪ ﺑﺨﻮﺩﺷﺎﻥ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ﺁﻳﺖ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ﺁﺧﻮﻧﺪ ﺷﻴﻌﻰ ﻳﺎ ﺳﻨّﻰ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ﻣﺴﻠﻤﺎﻥ ﻭ ﻏﻴﺮ ﻣﺴﻠﻤﺎﻥ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 ﺍﻟﻬﻰ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ﺁﻳﻨﺪﻩ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ﺳﺎﺯ 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ﺸﻬﺒﺎﺯ ﺩﺳﺖ ﭘﺎﺩﺷﻬﻢ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ﭼﻪ ﺣﺎﻟﺘﺴﺖ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ﻳﺎﺩ ﺑﺮﺩ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ﻫﻮﺍﻯ ﻧﺸﻴﻤﻨﻢ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ﭼﻨﺎﻥ ﺷﺎﻩ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ﭘﺮﻧﺪﻩ ﺍﻭﺝ ﮔﻴﺮﻳﻤﻴﺪﺍﻧﺪ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ﺭﻭﻯ ﺩﺳﺖ ﭘﺎﺩﺷﺎﻩ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ﺑﻤﻌﺮﻓﻰ ﺧﺪﺍﻭﻧﺪ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ﻭﻗﺖ ﺩﺳﺘﻮﺭ ﭘﺮﻭﺍﺯ ﻭ ﺷﮑﺎﺭ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ﺑﺎﺯ ﻭ ﻋﻘﺎﺏ ﺩﺳﺘﻮﺭ ﺭﺍ ﺍﺟﺮﺍ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ﻭﺷﮑﺎﺭ ﺧﻮﺩﺭﺍ ﺑﭙﻴﺮ ﺧﻮﺩ ﮔﺰﺍﺭﺵ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ﺍﺯ ﺧﻮﺩ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 ﺍﻳﻦ ﻋﺰﻟﺘﮕﺎﻩ ﻭ ﺗﻨﻬﺎﺋﻰ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ﻭﻣﺤﺮﻭﻣﻴّﺖ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ﻓﺮﺍﻕ ﻳﺎﺭ ﺩﺭﻣﺎﻧﺪﻩ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ﻫﻮﺍﻯ ﭘﺮﻭﺍﺯ ﻭﻣﻌﺮﺍﺝ ﺑﻤﺮﺍﺗﺐ ﺍﻟﻬﻰ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ﻧﺸﺴﺘﻦ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ﻫﻮﺵ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ﺭﺍ ﺍﺯ ﻣﻦ ﺭﺑﻮﺩﻩ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ﺣﻴﻔﺴﺖ ﺑﻠﺒﻠﻰ ﭼﻮ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ﺍﮐﻨﻮﻥ ﺩﺭﻳﻦ ﻗﻔ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ﺍﻳﻦ ﻟﺴﺎﻥ ﻋﺬﺏ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ﺧﺎﻣﺶ ﭼﻮ ﺳﻮﺳﻨﻢ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ﻳﺎ ﺣﺎﻓﻆ ﺣﻴﻒ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ﺑﻠﺒﻠﻰ ﻏﺰﻟﺨﻮﺍﻥ ﻭ ﻏﺰﻝ ﺳﺮﺍ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ﻗﻔ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 ﻋﺰﻟﺘﮕﺎﻩ ﻭﻧﻮﻉ ﺑﺸﺮﻯ 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ﺍﺳﻴﺮ ﻭﺩﺭ ﺑﻨﺪ 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ﺗﻮﺍﻥ ﺁﺯﺍﺩ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ﭘﺮﻭﺍﺯ ﺑﺂﺳﻤﺎﻥ ﻫﺎﻯ ﺍﻟﻬﻰ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ﺍﻳﻨﮑﻪ ﺯﺑﺎﻥ ﻋﺬﺏ ﻭ ﺷﻴﺮﻳﻦ ﻭﺩﻟﭙﺬﻳﺮﻯ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ﺸﻌﺮﻭﻏﺰ</w:t>
      </w:r>
      <w:r w:rsidR="006401C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ﮔﻞ ﺳﻮﺳﻦ ﺧﺎﻣﻮﺵ ﻧﺸﺴ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ﺳﻮﺳﻦ ﻧﻴﺰﺯﺑﺎ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ﺒﻠﻨﺪ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ﺧﺎﻣﻮﺵ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ﻫﻨﻮﺯ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ﺑﻨﺠﺎ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 ﻧﻮﺭﻗﺎﺋﻢ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ﺍﻟﻘﺪ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 ﺑﻴﺎﻥ ﻣﻄﻠﺒﻰ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ﺗﻘﻴّﻪ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ﮔﻔﺘﺎﺭﻯ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ﻣﺒﺎﺩﺍ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 ﺍﻭ 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ﺍﻭﺭﺍ ﺁﺯﺍﺭ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ﻭﺗﮑﻔﻴﺮ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ﺳﺎﻟﻚ ﺑﺪﻭﻥ ﺗﻘﻴّﻪ ﻭﺣﻔﺎﻇﺖ ﺧﻮﺩﺵ ﻧﻴﺰ ﺑﻨﺠﺎﺗﻰ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ﺁﺏ ﻭﻫﻮﺍﻯ ﻓﺎﺭ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ﻋﺠﺐ ﺳﻔﻠﻪ ﭘﺮﻭﺭﺳﺖ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 ﻫﻤﺮﻫﻰ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ﺧﻴﻤﻪ ﺍﺯﻳﻦ ﺧﺎﻙ ﺑﺮﮐﻨﻢ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ﺩﺭ ﻣﻘﺎﻳﺴﻪ ﺁﺏ ﻭﻫﻮﺍﻯ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ﺳﻔﻠﻪ ﭘﺮﻭﺭ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ﺍﻓﺮﺍﺩ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ﭘﺴﺖ ﺭﺍ ﺳﺎﻟﻚ ﻭ ﺻﺎﻟﺢ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 ﺣﺎﻓﻆ ﺍﺯ ﺷﻴﺮﺍﺯ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 ﺯﺍﻳﻨﺪﻩ ﻭﻣﺴﮑﻦ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ﺷﻴﺮﺍﻥ ﺍﻟﻬﻰ ﮐﺎﻣﻞ ﺭﺳﻴﺪﻩ ﺑﺨﻮﺍﻥ ﻫﻔﺘﻢ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ﻓﺎﺭ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ﺳﺮﺯﻣﻴﻦ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ﭘﺎﺭﺳﺎﻳﺎﻥ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ﮐﺠﺎ ﮐﻪ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ﻗﺪﻳﻢ ﺍﻳﺮﺍﻥ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ﺧﻄّﻪ ﻓﺎﺭ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ﺩﺭﻋﻬﺪ ﺳﺎﺳﺎﻧﻴﺎﻥ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ﻣﺮﺍﮐﺰ ﺩﻳﻨﻰ ﺯﺭﺩﺷﺘﻰ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ﺍﺳﺘﺨﺮ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ﻧﻘﺎﻁ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ﮐﺎﻣﻞ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ﻫﻤﭽﻨﺎﻥ ﺍﻳﻦ ﺣﺎﻝ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ﺩﺭﺍﻧﺴﺎﻧﻬﺎﻯ ﺑﻴﻤﺎﺭ 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ﭘﺰﺷﮑﺎﻥ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ﺑﺘﻮﺍﻧﻨﺪ ﻧﻮﺭﻣﺎﻝ ﻭ ﻋﺎﺩﻯ ﭼﻮﻥ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ﺩﻳﮕﺮﺍﻥ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ﺳﺎﻟﮑﺎﻥ ﺳﺎﻟﻢ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ﻋﺎﻗﻞ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ﻭﻣﺸﻴّﺖ ﺍﻟﻬﻰ ﻭ ﺷﻔﺎﻋﺖ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ﺃﻋﻠﻰ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ﻣﻤﮑﻦ ﻭﻣﻴﺴّﺮ 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ﻋﻘﻞ ﮐﻠّﻰ ﺍﻟﻬﻰ ﻭﻓﻮﻕ ﺑﺸﺮﻯ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ﻭﻣﻴﮑﺎﺋﻴ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ﺨﺎﺩﻣﺎﻥ ﻭﻟﻰ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ﺟﻮﺍﻥ ﻭﺗﺎﺯ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ﺭﺍ ﺑﺮﺍﻯ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ﺩﺳﺖ ﻧﻤﻴﺪﻫﻨﺪ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ﺧﻴﻤﻪ ﻭﺧﺮﮔﺎﻩ ﺭﺍ ﺍﺯ ﺍﻳﻦ ﺳﺮﺯﻣﻴﻦ ﻭﺟﻬﺎ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ﭘﻴﺮﺍﻟﻬﻰ ﺭﺍﺩﺭﮐﻨﺎﺭ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ﺟﺎﻥ ﺑﺸﺮﻯ ﺭﺍ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ﺑﻴﺮﻭﻥ ﮐﻨﺪ ﻭ ﺑﺠﺎﻧﺎﻥ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ﻧﻮﻉ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ﭘﻴﺮ ﺷﻔﻊ ﻫﻤﺮﺍﻫﻰ ﺳﻔﺮ ﺁﺧﺮﺕ ﺍﻭﺭﺍ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ﺁﺏ ﻭﻫﻮﺍﻯ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ﻗﺮﺁﻥ ﺳﺮﺯﻣﻴﻦ ﻣﺼﺮ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ﻣﺎﺩﻯ ﺩﻧﻴﺎ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ﻓﺎﺭ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ﺍﺯ ﺩﻧﻴﺎ ﭘﺮﺳﺘﺎﻥ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ﻓﺎﺭ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ﺳﺎﺳﺎﻧﻴﺎﻥ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ﺭﺍ ﺩﺭ ﻧﻘﺶ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ﺭﺳﺘﻢ ﺑﻨﺎ 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ﻗﺮﻳﺶ ﺯﺭﺩﺷﺘﻰ ﻣﻬﺎﺟﺮ ﺍﺯ ﺍﻳﺮﺍﻥ ﺑﻴﻤﻦ 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ﺑﻤﮑّﻪ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ﺑﺮﭘﺎ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ﻫﻤﺎﻥ ﻣﺸﺨّﺼﺎﺕ ﻓﻨﻰ ﮐﻌﺒﻪ ﺯﺭﺩﺷﺖ ﺩﻭﻃﺒﻘﻪ ﻭﺩ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ﺁﻥ ﺗﻨﻬﺎ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ﻃﺒﻘﻪ ﺩﻭﻡ ﺑﺎﺯ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ﭘﻨﺠﺮ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ﻧﺪﺍﺭﺩ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ﺭﻭ ﺑﺪﻳﺪﺍﺭ ﻧﺪﺑﻪ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ﺍﺷﻚ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ﺗﻤﺮﮐﺰ ﻣﻴﺮﻳﺰﻧﺪ ﻭﻟﻰ ﺑﻌﺪﻫﺎ ﮐﻌﺒﻪ ﻣﮑّﻪ ﺃﻧﺒﺎﺭ ﺑﺘﻬﺎﻯ ﻗﺒﺎﺋﻞ ﻋﺮﺏ ﺷﺪ ﮐﻪ ﺿﺎﻣﻦ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ﺩﺳﺘﻪ ﺟﻤﻌﻰ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ﻭﺁﺗﺶ ﺑﺶ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ﭼﻬﺎﺭﻣﺎﻫﻪ ﺩﺭ ﺳﺎﻝ ﮔﺮﺩﻳﺪ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ﺑﺰﻳﺮ ﺧﺮﻗﻪ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ﻗﺪﺡ ﺗﺎ ﺑﮑﻰ ﺑﮑﺸﺪ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ﺑﺰﻡ ﺧﻮﺍﺟﻪ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ﭘﺮﺩﻩ ﺯﮐﺎﺭﺕ ﺑﺮﺃﻓﮑﻨﻢ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ﺩﺭﺗﻘﻴّﻪ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ﻣﺤﺮﻣﺎﻧﻪ ﺑﺴﻠﻮﻙ ﻭﻧﻮﺷﻴﺪﻥ ﻭﺑﻨﻴﻮﺷﻴﺪﻥ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ﺭﺍ ﺩﻧﺒﺎﻝ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ﻋﺰﻟﺘﮕﺎﻩ ﺗﻨﻬﺎ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ﺑﮑﺎﺭ ﻫﺎﻯ ﻏﻴﺮ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 ﻣﻠﺎﻣﺘﻰ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ﺍﺯ ﻗﺸﺮﻳّﻮﻥ ﻣﺬﻫﺒﻰ ﺭﺍ ﺍﺯ ﺧﻮﺩ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ﺑﮑﻰ ﻣﻦ 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ﻗﺪﺡ ﻭ ﮐﻮﺯﻩ ﺷﺮﺍﺏ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ﺟﺎﻣﻪ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ﺧﺮﻗﻪ ﺧﻮﺩ ﭘﻨﻬﺎﻥ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ﺧﺮﻳﺪ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ﺣﮑﻤﺘﻬﺎﻯ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ﻣﻴﺨﺎﻧﻪ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ﻭﺧﺎﻧﻘﺎ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ﺩﺭﻳﺎﻓﺖ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ﻭﺗﻌﻠﻴﻢ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 ﻭﺳﺮﻣﺴﺖ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ﺑﺨﻮﺩﺵ ﻧﻬﻴﺐ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ﺗﻮﺭﺍ 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ﺑﺰﻡ ﺧﻮﺍﺟﻪ ﻭﭘﺎﺩﺷﺎﻩ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ﭘﺮﺩﻩ ﺍﺯ ﮐﺎﺭ ﺭﻳﺎﺋﻰ ﺗﻮ ﺑﺮ ﻣﻴﺪﺍﺭﻡ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ﺭﺳﻮﺍ ﺷﻮﻯ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ﺣﺎﻓﻆ ﻗﺸﺮﻯ ﻣﺤﺮﻣﺎﻧﻪ ﭼﻨﻴﻦ ﺷﺮﺍﺏ ﺃﻧﮕﻮﺭﻯ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ﺣﮑﻤﺘﻬﺎﻯ ﭘﻴﺮ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 ﺭﻭﺯﻯ ﺩﺭ ﺑﺮﺍﺑﺮ ﭘﺎﺩﺷﺎﻩ ﻭ ﺣﺎﮐﻢ ﻭﻣﻠّﺖ ﺭﺳﻮﺍ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 ﻫﻤﭽﻨﺎﻥ ﺍﺭﺗﺒﺎﻃﻰ ﺑﺎﻗﻰ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ﻣﺠﻠ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ﻧﻴﺰ ﺭﺳﻮﺍ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ﺘﻮﺭﺍﻧﺸﻪ ﺧﺠﺴﺘﻪ ﮐﻪ ﺩﺭ </w:t>
      </w:r>
      <w:r w:rsidR="008D47D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ﻳﺰﻳﺪ ﻓﻀﻞ</w:t>
      </w:r>
      <w:r w:rsidR="008D47D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)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ﺷﺪ ﻣﻨّﺖ ﻣﻮﺍﻫﺐ ﺍﻭ ﻃﻮﻕ ﮔﺮﺩﻧﻢ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ﺗﻮﺭﺍﻥ ﺷﺎﻩ ﺧﺠﺴﺘﻪ ﭘﻴﺮ 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ﻫﻢ ﻣﻨﻈﻮﺭ ﭘﺎﺩﺷﺎﻩ ﺣﺎﮐﻢ ﺷﻴﺮﺍﺯ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ﺪﻧﺒﺎﻝ ﺻﺎﺣ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ﻔﻀﺎﺋ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ﺒﻴﺸﺘﺮ ﺩﺭﺑﻴﻦ ﻣﺮﺩ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ﻭﺍﻓﺘﺨﺎﺭ ﭘﺎﺩﺷﺎﻫﺎﻥ ﻗﺪﻳﻢ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ﺑﺪﺍﺷﺘﻦ ﻫﺮﭼﻪ ﺑﻴﺸﺘﺮ ﺩﺍﻧﺎﻳﺎﻥ ﻭ ﮐﺘﺎﺑﺨﺎﻧﻪ ﻫﺎ ﻭﭘﺰﺷﮑﺎﻥ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ﻤﺪﺍﻡ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ﮐﺴﻰ ﺑﻴﺶ ﺍﺯﻳﻦ ﺍﺭﺍﺋﻪ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ﭘﺎﺩﺍﺷﻬﺎﻯ ﻣﻮﻫﺒﺘﻬﺎﻯ ﺍﻟﻬ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 ﺩﺍﺩﻩ ﻭ ﻃﻮﻕ ﮔﺮﺩﻥ ﺍﻭ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ﺣﻠﻘﻪ ﮔﻞ ﺑﮕﺮﺩﻥ ﺣﺎﻓﻆ ﺑﺎ ﻓﻀﻴﻠﺖ ﺑﻴﺸﺘﺮ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ﺷﺎﻋﺮﻯ ﻫﻤﻪ ﭘﺴﻨﺪ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ﭘﻴﺮ ﺍﻟﻬﻰ ﮐﻪ ﺑﺴﺎﻟﮑﺎﻥ ﺑﺎ ﻋﺸﻖ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ﻭﺻﺪﺍﻗﺖ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ﺑﻔﻀﻞ ﺍﻟﻬﻰ ﻭ ﺷﻬﻮﺩﻯ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ﺮﺳﻴﺪ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ﻫﻤﻴﺸﻪ ﭼﻨﻴﻦ ﺳﺎﻟﮑﺎﻥ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ﺑﺎﻓﻬﻢ ﻭﺍﻃﺎﻋﺖ ﻭﻋﻘﻞ ﺭﺍ ﺑﻴﺸﺘﺮ ﺩﻭﺳﺖ ﻣﻴﺪﺍﺭﺩ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ﻭﺯﻭﺩﺗﺮ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ﻣﻮﻓﻖ ﺑﻨﺠﺎﺕ ﺳﻠﻮﮐﻰ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956A8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ﻋﻤﺮﻳﺴﺖ ﺗﺎ ﻣﻦ ﺩﺭ ﻃﻠﺐ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ﻫﺮ ﺭﻭﺯ ﮔﺎﻣﻰ ﻣﻴﺰﻧﻢ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ﺩﺳﺖ ﺷﻔﺎﻋﺖ ﻫﺮ ﺯﻣﺎﻥ ﺩﺭ ﻧﻴﮑﻨﺎﻣﻰ ﻣﻴﺰﻧﻢ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ﻧﺎﻟﻬﮑﻨﺎﻥ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ﻋﺪﻡ ﺗﻮﻓﻴﻖ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ﺗﺄﺷﻴﺮ ﺳﺨﺖ 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ﻏﺼّﻪ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ﻨﺠﺎ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ﭘﻴﻤﺎﻥ ﺳﻠﻮﮐﻰ ﻭﺯﻧﺪﮔﻰ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ﻋﻤﺮﻯ ﺍﺳﺖ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 ﻃﻠﺐ ﻭﺁﺭﺯﻭﻯ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ﺭﻭﺯ ﮔﺎﻣﻰ ﺑﺮ ﻣﻴﺪﺍﺭﻡ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ﻃﻠﺐ ﺩﺭ ﺍﻧﺴﺎﻥ ﻏﻴﺮ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ﻭﺷﻬﻮﺕ ﻭ ﺷﻬﺮﺕ ﻭ ﻣﻘﺎﻡ ﻭ ﺷﺮﻭﺕ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ﺑﺮﺗﺮﻯ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ﺗﺴﻠّﻂ ﺩﺭ ﺟﺎﻣﻌﻪ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 ﻭﺻﺎﺩﻕ ﺩﺭ ﻃﻠﺐ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ﺩﻳﺪﺍﺭ ﺗﺠﻠّﻰ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ﻓﻄﺮ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ﻭﺑﺮﺣﺴﺐ ﻋﻬﺪﺍﻟﺴﺖ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ﺑﻴﺎﺩ ﺁﻭﺭﺩﻫﺎﻧﺪ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ﻭﻓﻄﺮﺗﺎ ﻃﺎﻟﺐ ﺑﺮﺗﺮﻳﻦ ﻣﻘﺎﻡ ﺷﻬﻮﺩﻯ ﻭ ﺗﮑﺎﻣﻠﻰ ﻭ ﺍﻟﻬﻰ ﺩﺭ ﺍﺭﺍﺩﻩ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ﻭﻫﻤّﺖ 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ﻣﻴﺴّﺮ ﺑﺮﺍﻯ ﻧﻮﻉ ﺑﺸﺮﻯ ﻧﻮﺭ ﻗﺎﺋ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ﺳﺎﻟﻚ ﺻﺎﺩﻕ ﻭﻣﺴﺘﻌﺪ ﻭﺑﺎ ﺗﮑﺎﻣﻠﺎﺕ ﺃﺯﻟﻰ ﭘﻴﺸﻴﻦ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ﺭﺍﻫﻨﻤﺎ ﻭ ﺩﻟﻴﻞ ﻭ ﺩﺳﺘﮕﻴﺮ ﺧﻮﺩﺭﺍﺧﻮﺍﺳﺘﻪ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ﭘﻴﺮ ﺣﺴﻴﻨﻰ ﻭ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ﺩﺭ ﺭؤﻳﺎ ﺧﻮﺍﻫﺪ ﺷﻨﺎﺧﺖ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ﺍﻳﻨﮑﻪ ﻫﺮﮐﺶ ﺁﺧﻮﻧﺪ ﻭ ﺳﻴّﺪﻯ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ﻣﺬﻫﺐ ﻗﺸﺮﻯ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ﻋﺎﻟﻢ ﻭ ﺭﻭﺣﺎﻧﻰ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ﺩﺍﺭﺍﻯ ﺧﻮﺑﻴﻬﺎﻯ ﻧﻬﺎﺋﻰ ﺩﺍﻧﺴﺘﻪ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ﻳﻚ ﺍﺯ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ﺍﻳﺘﻬﺎ 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ﻣﺮﺍﺗﺐ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ﺑﻘﺎﺋﻢ ﻭﻋﺮﺵ ﺭﺣﻤﺎﻥ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ﺧﻮﺩﺷﺎﻥ ﻫﻢ ﺭﺳﻴﺪﻩ ﻗﺎﺋﻢ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ﺳﺎﻟ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ﻋﻤﻞ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ﭘﻴﺮﺍﻟﻬﻰ ﻣﻨﺎﺳ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ﻗﺪﻡ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ﻣﺴﺘﻘﻴﻢ ﻗﺎﺋﻢ ﺭﺳﺎﻥ ﻭ ﻗﻴﺎﻣﺖ ﺳﺎﺯ ﭘﻴﺶ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ﻭﻣﺸﮑﻠﺎﺕ ﺭﺍﻩ ﻭﺭﻧﺠﻬﺎﻯ ﺩﻭﺭﻫﺴﻔﺮ ﺭﻭﺣﺎﻧﻰ ﻭ ﻋﻘﻠﻰ ﻭﻭﺟﻮﺩﻯ ﺧﻮﺩ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ﺗﺤﻤّ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ﺟﺴﻢ ﻭﺗﻦ ﻫﻨﻮﺯ ﺩﺭ ﺟﺎﻯ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ﮔﻮﺩﺍﻝ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ﻗﺒﺮﻯ ﺑﺎﻗﻰ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ﺣﺞ ﺃﮐﺒﺮ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ﻃﺮﻳﻘﺖ ﻣﺤﻤﺪ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ﻭﻣﻌﺮﻓﻰ ﺧﺪﺍﻭﻧﺪ ﺍﺯ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ﻃﺮﻳﻘﺘﻬﺎﻯ ﺳﻠﻮﮐﻰ ﺃﻫﻞ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ﻭﺍﻭﻟﻰ ﺍﻟﻌﺰﻣﻬﺎﻯ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ﺧﻮﺩﺭﺍ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ﺑﻤﻌﺮﻓﻰ ﺍﻟﻬﻰ ﺗﺮﺑﻴﺖ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ﺑﻬﻤﺎﻥ ﻣﺮﺍﺗﺐ ﺷﻬﻮﺩﻯ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ﻣﺮﺑﻴﺎﻥ ﺍﻟﻬﻰ ﺁﻧﻬﺎ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ﺳﺎﻟﮑﻰ ﺑﻄﺮﻳﻘﺖ ﻣﺤﻤﺪﻳﺪﺭ ﭘﻨﺞ ﺗﻮﻟﺪ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ﺑﺎﺭ ﭘﻴﺎﻣﺒﺮ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 ﭘﻴﺎﻣﺒﺮﻯ ﺑﺮﺗﺮ ﺍﺯ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ﻭ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ﺑﻌﺮﺵ ﺭﺣﻤﺎﻥ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ﻣﺴﻴﺢ ﻧﺮﺳﻴﺪﻩ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 ﻣﻘﺪﻣﺎﺗﻰ ﭘﻨﺞ ﺗﻦ ﺁﻝ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ﺭﻭﺡ ﺩﺭ ﻳﻚ ﺗﻮﻟﺪ ﺑﺸﺮﻯ ﺻﺪ ﺳﺎﻟﻪ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ﻤﻴﺘﻮﺍﻧﺪ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ﺑﻄﺮﻳﻘﺖ ﻣﺤﻤﺪﻯ ﺗﺠﺪﻳﺪ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ﻫﺮﻳﻚ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ﻗﺪﺭﻯ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ﻫﺰﺍﺭ ﻣﺎﻫﻪ ﺻﺪ ﺳﺎﻟﻪ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ﺷﺸﻢ ﺣﺞ ﺃﮐﺒﺮ ﻧﻮﺭﻗﺎﺋﻢ ﻭ ﻋﻘﻠﻬﺎ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ﻭﺍﺣﻮﺍﻝ ﻭﮐﺮﺍﻣﺎﺕ ﻋﺎﻃﻔﻰ ﻭ ﺍﻟﻬﻰ ﻣﺮﺑﻮﻃﻪ ﺭﺍ ﺧﻮﺍﻫﻨﺪ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ﮊﻧﺘﻴﻚ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ﺑﻬﺘﺮ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ﺭﺟﻌﺖ ﻓﻮﻕ ﺑﺸﺮﻯ 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ثار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ﻳﮕﺎﻧﻪ ﺣﺞ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ﻣﮑّﻪ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ﻓﺮﻣﻮﺩ ﮐﻪ ﺍﻳﻨﻚ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ﻧﻮﺑﺖ ﺁﻥ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ﺑﺮﻭﻳﺪ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ﻣﺮﺍﺟﻌﻪ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ﻭﻟﺒّﻴﻚ ﺭﺍ ﺑﻮﻯ ﺑﮕﻮﻳﻨﺪ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ﺧﺪﺍﻭﻧﺪ ﻭﻟﻰ ﺍﻟﻬﻰ ﺍﻭﺭﺍ ﺑﻮﻯ ﻣﻌﺮﻓﻰ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ﻣﺎﻡ</w:t>
      </w:r>
      <w:r w:rsidR="008D47D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ﺗﻤﺮﻳﻦ ﺯﻳﺎﺭ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کعبه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ﺑﻤﺎ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ﮐﻪ ﺁﺷﮑﺎﺭ ﺑﻮﺩ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ﻣﺮﺍﺟﻌﻪ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ﻭﺗﺰﮐﻴﻪ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ﺍﻋﻤﺎﻝ ﺣﺞ ﮐﻌﺒﻪ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ﺗﻤﺮﻳﻨﻰ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ﻭﻧﻤﺎﻳﺸﻰ ﮐﻪ ﺍﺯ ﺩﺍﺳﺘﺎﻥ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ﺗﻌﻴﻴﻦ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ﻗﺸﺮﻳﻮﻥ ﻣﺬﻫﺒﻰ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ﻫﺮﺣﺎﻝ ﻭﻫﺮﻗﺪﺭ ﻋﺒﺎﺩﺍﺕ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ﺷﺮﻙ ﻧﻤﻰ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ﺷﻔﻴﻊ ﻭﻫﻤﺴﻔﺮ ﺍﻟﻬﻰ ﭘﻴﺮ ﮐﺎﻣﻠﻰ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شفع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ﻭﺟﻔﺖ ﻭﻫﻢ ﭘﺎﻟﮑﻰ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ﺩﻭ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ﺷﺘﺮ ﺩﺭ 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سفر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ﻧﻴﻚ ﻧﺎﻣﻰ ﺍﻟﻬﻰ ﻣﻮﺭﺩ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ﺑﮑﺪﺍﻡ ﻳﻚ ﺍﺯﺃﺳﻤ</w:t>
      </w:r>
      <w:r w:rsidR="00F2130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اء الله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ﺮﺳﻴﺪ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ﻮﻧﺎﻣﻮ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ﻮﻧﻤﺎﺯ ﻓﺎﺭﺳﻰ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ﺍﺳﻤ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ﺍﺳﺮﺍﺭ ﻭ ﻧﺎﻣﻮﺳﻬﺎﻯ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ﺷﻬﺮﺕ ﺍﺟﺘﻤﺎﻋ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ﻴﺎﻓﺘﻦ ﺑﻨﻴﮑﻰ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ﻭﺧﻮﺷﻨﺎﻣ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ﮐﻪ ﻣﺮﺍﺗﺒﻰ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ﻧﻴﺴﺘﻦ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ﻧﻮﻉ ﺑﺸﺮﻯ ﺑﺮﺗﺮﻳﻦ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ﻧﻴﮑﻰ ﻣﻴﺴّﺮ 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ﺑﻌﺮﺵ ﺭﺣﻤﺎﻥ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ﺭﺟﻌﺖ ﻓﻮﻕ ﺑﺸﺮﻯ ﻧﻴﮑﻰ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ﻭﺑﻬﺘﺮﻯ ﻧﻴﺰ ﻗﺎﺑﻞ ﻓﻬﻢ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ﺑﻰ ﻣﺎﻩ ﻭﻣﻬﺮ ﺃﻓﺮﻭﺯ 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ﺑﮕﺬﺭﺍﻧﻢ ﺭﻭﺯ 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ﺩﺍﻣﻰ ﺑﺮﺍﻫﻰ ﻣﻴﻨﻬﻢ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ﻣﺮﻏﻰ ﺑﺪﺍﻣﻰ ﻣﻰ ﺯﻧﻢ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ﺍﻳﻨﻚ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ﻣﺤﺮﻭﻡ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ﻓﺮﺍﻕ ﻣﺎﻫﻰ ﮐﻪ ﺧﻮﺭﺷﻴﺪ ﺃﻓﺮﻭﺯ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ﺭﻭﺯ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ﻣﻰ ﮔﺬﺭﺍﻧﺪ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ﺑﺪﻳﺪﺍﺭ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ﻗﺒﻞ ﺍﺯ ﻣﺮﮒ ﺧﻮﺩ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ﻧﻮﺭ ﺍﻟﻬﻰ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ﺭﺍ ﺭﻭﺷﻦ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ﻓﺮﻭﺯﺍﻥ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ﺧﻮﺭﺷﻴﺪ ﺟﻬﺎﻥ ﺭﺍ ﺗﺄ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ﺍﺕ ﻧﺎﺩﻳﺪﻩ ﻭ ﻧﺎ ﻣﻔﻬﻮﻡ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ﻣﺮﮐﺰ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ﺍﺯﻫﺮ ﺧﻮ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شه کهکشا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ﻳﺎﺣﺘﻰ ﺍﺯ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ﻣﺮﮐﺰ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ﺍﺯﻗﺪﺭ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ﺘﺼﻮﺭ ﻣﺎ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ﺨﻮﺭﺷﻴﺪ ﻧﻴﺰ ﺍﻧﺮﮊ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ﻤﺪﺍﻭﻡ ﺧﻮﺩﺭﺍ ﺍﺯ ﺁﻥ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ﺑﺮﺍﻯ ﮔﺬﺭﺍﻥ ﺭﻭﺯﻫﺎﻯ ﺩﻭﺭﻩ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ﺳﻠﻮﻙ ﺍﻟﻬﻰ ﺩﺍﻣﻰ ﻭ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ﻫﺮ ﺭﺍﻫﻰ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ﻣﺮﻏﻰ ﺭﺍ ﺷﮑﺎﺭ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ﺳﺮﮔﺮﻡ ﺍﺳﺖ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ﺑﻬﺮﻫﺎﻯ ﺍﻟﻬﻰ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ﺑﺮﺍﻯ ﺩﻳﺪﺍﺭ ﭘﻴﺮﺍﻟﻬﻰ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ﻭﻳﺎﺍﻧﺠﺎﻡ ﻣﺮﺍﺳﻢ ﻣﻬﻢ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ﺳﺎﻟﻚ ﺑﺸﺮﻯ ﺩﺭ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ﭘﻴﺮ ﺭﺍ ﺑﺴﻮﻯ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ﺷﮑﺎﺭ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ﻧﻤﺎﻳﺪ ﻭ ﻳﺎ ﺷﮑﺎﺭ ﺍﻭ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ﺷﮑﺎﺭ ﻫﺮ ﺩﺍﺩﻫﺎﻯ ﺍﻟﻬﻰ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عا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ﺑﺸﮑﺎﺭ ﻧﻮﺭ ﻗﺎﺋﻢ ﺩﺭ ﺣﺞ ﺃﮐﺒﺮ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ﻗﻬﻘﺮﺍﻫﺎﻯ ﮐﺎﺭﻣﺎﺋﻰ ﺩﻳﮕﺮ ﺧﻠﺎﺻﻰ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ﻳﺎﺑﺪ ﺗﺎ ﺩﺭﺁﻳﻨﺪﻩ ﻫﺎﻳﻰ ﻧﻴﺎﻣﺪﻩ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ﻭﺭﺟﻌﺖ ﻭﺗﻮﻟﺪ ﺑﺎ ﮐﺮﺍﻣﺎﺕ ﻏﻴﺮ ﻗﺎﺑﻞ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ﻣﺎ ﺍﺯ ﻋﻈﻤﺖ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ﺭﻭﺡ ﻣﻮﻓﻖ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ﺭﻭ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گر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 ﺃﺑﺪ ﺑ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ﺧﺪﺍﻭﻧﺪ ﻭﺗﻘﺮ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ﺏ ﺻﻔﺎﺗﻰ ﻭ ﺗﻤﺪﻧﻰ 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ﺍﺧﻠﺎﻗﻰ ﭘﻴﺶ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ﺷﻬﻮﺩ ﺑﻰ ﻧﻬﺎﻳﺖ ﺍﺭﺑﺎﺏ ﻧﻮ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ﺑﻨﻮﺭ ﺍﻟﺄﻧﻮﺍﺭ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ﺻﺎﺩﺭ ﻧﺨﺴﺘﻴﻦ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ﺧﺪﺍﻭﻧﺪ(ﻫﻮ)ﺩﺭ ﺑﻴﺮﻭﻥ ﺍﺯ ﻫﺮﮔﻮﻧﻪ ﻫﺴﺘﻰ ﺩﺭ ﺗﺼﻮﺭ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ﻫﺎﻫﻮﺕ ﻭﻋﻤ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ﺍﺳﻢ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ﺍﻟﺒﺎﻃﻦ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ﺑﺸﺮﻁ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ﺍﺳﻢ ﺍﻟﺨﺎﺭﺝ ﺍﺯ ﻫﺮﮔﻮﻧﻪ ﻫﺴﺘﻰ ﻫﺎ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 ﻫﻤﺎﻥ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(ﺃﻫﻮ) ﺩﺭ ﺃﻫﻮﺭﻣﺰﺩﺍﻯ ﺯﺭﺩﺷﺘﻰ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ﻳﻌﻨﻰ(ﺍﻳﻦ ﻫﻨﻮﺯ ﺍﻭ)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ﻳﺎ(ﺍﻟّﺬﻯ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ﻫﻮ)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ﺃﻭﺭﻧﮓ ﮐﻮ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ﮔﻠﭽﻬﺮ ﮐﻮ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 ﻭﻓﺎ ﻭﻣﻬﺮ ﮐﻮ؟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ﺣﺎﻟﻰ ﻣﻦ ﺃﻧﺪﺭ ﻋﺎﺷﻘﻰ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</w:t>
      </w:r>
      <w:r w:rsidR="0075320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د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ﺗﻤﺎﻣﻰ ﻣﻴﺰﻧﻢ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ﮐﺎﻣﻞ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ﺍﻋﻠﺎﻡ ﮐﻤﺎﻝ ﺍﻟﻬﻰ ﺧﻮﺩ ﻭ ﺗﻌﻠﻴﻢ ﺳﺎﻟﮑﺎﻥ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ﭘﺮﺳﺪﮐﻪ ﺃﻭﺭﻧﮓ ﮐﻮ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ﮔﻞ ﭼﻬﺮﻩ ﮐﻮ ﮐﻪ ﺑﺮ ﺩﻳﮕﺮﺍﻥ ﺍﻭﺭﻧﮓ ﻭ ﺃﺭﻳﮑﻪ ﺷﺎﻫﻰ ﻭ ﺗﺎﺝ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ﻭﮔﻞ ﭼﻬﺮﻩ ﺭﺍ ﻣﻴﭙﺮﺳﺪ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ﺻﻮﺭﺕ ﮔﻠﮕﻮﻥ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ﻣﺠﻨﻮﻥ ﻭ ﻟﻴﻠﻰ ﺑﻮﺩﻩ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ﺍﻭﺭﻧﮓ ﺗﺎﺝ ﺷﺎﻫﻰ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ﻫﺮ ﮐﺎﻣﻞ ﺍﻟﻬﻰ ﺯﻧﺪﻩ ﻭ ﺩﺭ ﻫﺮ ﺯﻣﺎﻥ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ﺩﻟﻬﺎﻯ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ﭘﺎﺩﺷﺎﻫﻰ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ﺃﺭﻳﮑﻪ ﺣﮑﻮﻣﺖ ﺍﻟﻬﻰ ﺧﻮﺩ ﺗﮑﻴﻪ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ﮔﻞ ﭼﻬﺮﻩ ﻫﺎﻯ ﮔﻠﮕﻮﻥ ﺍﺯ 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ﻭﻣﺴﺖ ﺣﮑﻤﺘﻬﺎﻯ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ﻫﻴﺠﺎﻥ ﻭﺷﻮﻕ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ﮐﻪ ﺩﺭ ﺍﺧﺘﻴﺎﺭﺵ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ﺳﺎﻟﮑﺎﻥ ﻃﺎﻟﺐ ﻟﻘﺎﻯ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ﻭﻓﺎﺩﺍﺭﻯ ﭘﻴﻤﺎﻥ ﻭﻣﻬﺮ ﻭﻋﺸﻖ ﻭﺭﺯﻯ ﺑﻮﺳﻴﻠﻪ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ﻋﺒﺎﺩﺍﺕ ﻋﺎﺷﻘﺎﻧﻪ ﺧﻮﺩ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ﺯﻳﺮﺍ ﺣﺎﻓﻆ ﻣﻴﮕﻮﻳﺪ ﺣﺎﻝ ﺩﺭ ﻋﺸﻖ ﻣﻦ ﻭﺍﺩ ﻭ ﻧﻮﺑﺖ ﺩﺍﺭﻡ ﮐﻪ ﺑﺘﻤﺎﻣﻰ ﺍﺩﺍ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ﻣﺤﻤﺪﻯ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ﻳﮑﻰ ﺍﺯ ﺁﻧﻬﺎ ﮐﻪ ﭘﺮ ﺧﻴﺮﺗﺮﻳﻦ ﻭﮐﺎﻣﻠﺘﺮ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ﺍﺯ ﺗﻤﺎﻣﻰ ﮐﺎﻣﻠ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ﺍﺧﺘﻴﺎﺭ ﻭﺍﻧﺘﺨﺎﺏ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ﺍﻣﺎﻣﺖ ﺯﻣﺎﻥ ﺧﻮﺩ ﺑﺮﮔﺰﻳﺪﻩ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ﺍﻣﺎﻣﺎﻥ ﺯﻣﺎﻥ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ﺁﺷﮑﺎﺭ ﺑﻮﺩﻧﺪ ﻳﺎ ﺍﻣﺮﻭﺯ ﻏﻴﺮ ﺁﺷﮑﺎﺭ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ﻣﻌﺮﻓﻰ ﺑﺼﻮﺭﺕ ﺑﮑﺴﻰ ﻧﻤﻴﺸﻮﻧﺪ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ﺪﺭﺷﻬﻮﺩ ﺩﻭﻡ ﻣﻰ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ﺁﺧﻮﻧﺪﻫﺎﻯ ﺗﻤﺎﻣﻰ ﻣﺬﺍﻫﺐ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ﺑﺨﻠﻔﺎ ﻭ ﺣﮑﺎﻡ ﺳﻴﺎﺳﻰ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ﺧﻮﺍﻫﻨﺪ ﮐﺸﺖ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ﺍﻧﺴﺎﻧﻰ ﺯﻧﺪﻩ ﻭﮔﻢ ﻧﺎﻡ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ﺗﻠﻪ ﭘﺎﺗﻴﻚ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ﺩﻳﮕﺮ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ﻫﺮﮐﺎﻣﻠﻰ ﺍﻟﻬﻰ ﺑﺎﺯ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ﺍﻣّﻰ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ﻭﻣﻬﺪﻯ ﻣﻮﺭﺩ ﺍﻧﺘﻈﺎﺭ ﺍﻭ ﻭﻫﻤﺎﻥ ﺣﺴﻴﻦ ﺑﺎﺯﮔﺸﺘﻪ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ﺍﻧﺘﻘﺎﻡ ﺧﻮﻥ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ﻣﻌﺼﻮﻣﻴّﺖ ﻭ ﭘﺎﺩﺷﺎﻫﻰ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ﺣﺴﻴﻦ ﺟﺎﻥ ﺩﺍﺩ ﻭﺑﺠﺎﻧﺎﻥ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ﻫﻤﺎ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ﺤﺴﻴﻨﻰ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ﺑﺮﺍﻯ ﺍﻭﺳﻴﻨﻪ ﺯﺩ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 ﺷﮑﺎﻓﺖ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ﺣﺴﻴﻦ ﺍﻭﺭﺍ ﺑﻮﻯ ﻣﻌﺮﻓﻰ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ﺑﭙﻴﻤﺎﻥ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ﻭﺗﺨﻠﻴﻪ ﻭﺗﺤﻠﻴﻪ ﻭﺗﺠﻠﻴﻪ ﻫﺎﻯ ﺍﻟﻬﻰ ﻭﻧﺠﺎﺕ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ﺁﻣﺎﺩﻩ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ﻧﺮﺩ ﻋﺸﻖ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ﻣﺪﻋﻴﺎﻥ ﺷﺎﻳﺴﺘﮕﻰ ﻭﺍﺳﺘﻌﺪﺍﺩ ﻭ ﻓﻬﻢ ﻭﮐﻤﺎﻝ ﻭ ﺻﺒﺮ ﺑﺎﺯﻯ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C609E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ﺑﻮ ﮐﻪ ﻳﺎﺑﻢ ﺁﮔﻬﻰ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ﺳﺎ</w:t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ﺳﺮﻭ ﺳﻬﻰ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ﮔﻠﺒﺎﻧﮓ ﻋﺸﻖ ﺍﺯ ﻫﺮ ﻃﺮﻑ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ﺧﻮﺷﺨﺮﺍﻣﻰ ﻣﻴﺰﻧﻢ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ﺻﺪﺩ ﻳﺎﻓﺘﻦ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ﺳﺎﻳﻪ ﻫﺮ ﺳﺮﻭ ﺳﻬﻰ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ﭼﻪ ﮐﺴﺎﻥ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ﺳﺮﻭ ﺑﻠﻨﺪ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ﺳﺎﻳﺒﺎﻥ ﺧﻮﻳ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ﻓﺮﻳﺎﺩ ﻋﺸﻖ ﻭﮔﻠﺒﺎﻧﮓ ﻣﺤﺒّﺖ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ﻫﺮ ﻃﺮﻑ ﺑﺮﺍﻯ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ﺧﻮﺵ ﺧﺮﺍﻡ ﻭﻣﺴﺘﻌﺪﻯ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ﺑﻴﺎﻳﺪ ﺍﺯﺳﺎﻳﻪ ﺣﺎﻓﻆ ﺧﻮﺵ ﺑﺨﺮﺍﻣﺪ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ﻭﻋﺰﻟﺘﮕﺎﻩ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ﺳﺮﻭ ﺳﻬﻰ ﺑﻠﻨﺪ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ﻗﺪﺗﺮﻳﻦ ﺳﺮﻭ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ﺑﻪ ﺳﻬﺎ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ﻫﻔﺘﻢ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ﺑﺎﻧﮓ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ﺻﺪﺍﻯ ﺳﺎﻟﻚ ﻋﺎﺷﻖ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ﺑﮕﻞ ﺍﻟﻬﻰ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ﺻﺪﺍ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ﺣﺮﻓﻰ ﺭﺍ ﺑﺎ ﺧﺪﺍﻭﻧﺪ ﺑﺎ ﺍﻭ ﻣﻴﺰﻧﺪ ﻭ ﻳﺎ ﺣﺎﻓﻆ ﺳﺎﻟﻚ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ﻃﻠﺐ ﺗﺠﻠّﻰ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ﮔﻠﺒﺎﻧﮓ ﻭ ﻓﺮﻳﺎﺩ ﻋﺸﻖ ﻭ ﻃﻠﺐ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ﮐﺎﻣﻞ ﺍﻟﻬﻰ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ﺑﺮﺍﺣﺘﻰ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ﺧﺮﺍﻣﺎﻥ ﺭﺍﻩ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ﺁﺯﺍﺩ ﺷﺪﻩ ﻭﻧﺠﺎﺕ ﻳﺎﻓﺘﻪ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4956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ﭼﻨﺪ ﮐﺎﻥ ﺁﺭﺍﻡ ﺩﻝ ﺩﺍﻧﻢ ﻧﺒﺨﺸﺪ ﮐﺎﻡ ﺩﻝ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ﺧﻴﺎﻟﻰ ﻣﻰ ﻣﮑﺸﻢ ﻓﺎﻝ ﺩﻭﺍﻣﻰ ﻣﻴﺰﻧﻢ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ﮔﺮﭼﻪ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ﻣﺤﺒﻮﺏ ﻭ ﺁﺭﺍﻡ ﺩﻝ ﺍﻭ ﻫﺮﮔﺰ ﮐﺎﻡ ﺩﻝ ﺑﺤﺎﻓﻆ ﺳﺎﻟﻚ</w:t>
      </w:r>
      <w:r w:rsidR="004956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ﻣﺠﺪﺩ ﻭ ﺑﻮ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ﺑﺎ ﺍﻮ ﻧﺪﺍﺭﺩ ﻭﻟ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ﻧﻘﺶ ﺧﻴﺎﻟﻰ ﺍﻭﺭﺍ ﺩﺭ ﺫﻫﻦ ﻭ ﭼﺸﻢ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ﻧﻘّﺎﺷﻰ ﻣﻴﮑﻨﺪ ﻭﻣﺪﺍﻡ ﺑﺎ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ﻓﺎﻝ ﻭ ﺗﻔﺎؤﻝ ﻭ ﺍﻣﻴﺪﻭﺍﺭﻯ ﻣﻴﮕﻴﺮﺩ ﻭ ﺻﺒﻮﺭﻯ ﻣﻴﮑﻨﺪ ﻭﺣﺎﻓﻆ ﺑﺪﻳﺪﺍﺭ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ﺧﻮﺵ ﻣﻴﺒﺎﺷﺪ ﻭ ﺍﻣﻴﺪﻭﺍﺭ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ﺩﺍﻧﻢ ﺑﺮﺳﺮﺁﺭﺩ ﻏﺼّﻪ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ﺭﻧﮕﻴﻦ ﺑﺮﺁﺭﺩ ﻗﺼّﻪ ﺭﺍ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ﺁﻩ ﺧﻮﻥ ﺃﻓﺸﺎﻥ ﮐﻪ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ﻫﺮ ﺻﺒﺢ ﻭ ﺷﺎﻣﻰ ﻣﻴﺰﻧﻢ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ﺍﻳﻦ ﻏﺼّﻪ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ﻭﻓﺮﺍﻕ ﻣﺤﺒﻮﺏ ﺑﺮﺍﻯ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ﺑﻘﻴﺎﻣﺖ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ﻭﻭﻗﺖ ﺷﻬﻮﺩ ﻧﻮﺭ ﻗﺎﺋﻢ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ﺑﺴﺮ ﺧﻮﺍﻫﺪ 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 ﻣﺤﺒﻮﺏ ﺁﻧﺮﺍ ﭘﺎﻳﺎﻥ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ﺑﻮﻓﺎﻯ ﭘﻴﺮ ﺍﻃﻤﻴﻨﺎﻥ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 ﺧﻮﺩ ﻧﻴﺰ ﻭﻓﺎﺩﺍﺭﻯ ﺧﻮﻳﺶ ﺭﺍ ﺭﻫﺎ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ﻋﺒﺎﺩﻯ ﺍﻭﺭﺍ ﺍﺟﺮﺍ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ﻣﻴﺪﺍﻧﻢ 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ﺍﻳﻦ ﻗﺼّﻪ ﭘﺮ ﻏﺼّﻪ ﻣﺮﺍ ﭘﺎﻳﺎﻥ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ﺁﻩ ﻭﻧﺎﻟﻪ ﺧﻮ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ﻓﺸﺎﻥ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ﺷﺐ ﻭﺭﻭﺯ ﺑﺪﺍﻥ ﻧﺎﻟﻪ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ﺑﺎ ﺧﺪﺍﻭﻧﺪ ﺍﺯ ﻃﺮﻳﻖ ﻭﺍﺳﻄﻪ ﺍﻟﻬﻰ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ﺗﻮﺳّﻞ ﻋﺒﺎﺩﻯ ﺣﺮﻑ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ﺍﻳﻦ ﺧﻮﻥ ﺍﻓﺸﺎﻧﻰ ﺩﻝ ﺣﺎﻓﻆ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ﺍﺳﺘﻀﻌﺎﻑ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ﺑﺴﺮﺣﺪ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ﺑﺮﺍﻯ ﺗﻠﻘﻴﻦ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609E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ﺗﺸﻴﻴﻊ ﻭﻣﺸﺎﻳﻌﺖ ﺳﻔﺮ ﺁﺧﺮﺕ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ﺷﻔﻊ ﻭ ﺟﻔﺖ ﻭ ﺩﺭ ﮐﻨﺎﺭ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ﺷﻔﺎﻋﺖ ﺍﻟﻬﻰ ﺍﻭﺭﺍ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ﺁﺧﺮ ﺍﻟﻬﻰ ﺧﻮﺩﺭﺍ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ﺁﺯﻣﺎﻳﺸﺎﺕ ﺍﻟﻬﻰ ﺭﺍ ﻧﻴﺰ ﺳﺎﻟﻚ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ﺑﻤﺮﮒ ﺍﺭﺍﺩﻯ ﻗﺪﻡ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ﻗﻮﻟﻰ ﮐﻪ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ﭼﻬﺎﺭﮔﺎﻧﻪ ﻭﭼﻬﺎﺭﮔﻮﻧﻪ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ﺩﺳﺖ ﻭﺯﺑﺎﻥ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ﻭﺳﻴﺮﺕ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ﺳﻄﺢ ﮐﻤﺎﻝ ﺍﻳﺪﺁﻝ ﻧﻮﻉ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ﻭﻯ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ﺑﺮﺗﺮ ﺍﺯ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ﺭﺍ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ﺟﺒﺮﺋﻴﻞ ﻭ ﻣﻴﮑﺎﺋﻴﻞ ﺩﺭﺧﺪﻣﺖ ﻭﻟ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ﻣﺤﻤﺪ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ﺍﻟﻌﺰﻣﻬﺎﻯ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ﺑﻨﻮﺭ ﻗﺎﺋﻢ ﻭ ﻋﺮﺵ ﺭﺣﻤﺎﻥ ﻧﺮﺳﻴﺪ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ﺑﺘﺮﺑﻴﺖ ﺭﻭﺣﻰ ﻭ ﺧﺪﻣﺎﺕ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ﺳﻠﻴﻘﻪ ﻭﻣﻴﻞ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ﻣﻮﻓﻘﺎﻥ ﺑﺮﺍﻯ ﭘﻴﺮ ﺫﺧﻴﺮﻩ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ﺁﺧﺮﺕ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ﺁﻧﮑﻪ ﺍﺯ ﻭﻯ ﻏﺎﻳﺒﻢ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ﺣﺎﻓﻆ ﺗﺎﻳﺒﻢ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ﻣﺠﻠ</w:t>
      </w:r>
      <w:r w:rsidR="009C64A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ﺭﻭﺣﺎﻧﻴﺎﻥ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ﮔﻪ ﮔﺎﻩ ﺟﺎﻣﻰ ﻣﻰ ﺯﻧﻢ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ﺩﻭﺭﻩ ﻋﺰﻟﺖ ﺳﻠﻮﮐﻰ ﻭ ﺳﺮﮔﺮﻣﻰ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ﺍﻋﻤﺎﻝ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ﺑﺎﺍﻳﻨﮑﻪ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ﺍﺯ ﻣﻦ ﻏﺎﻳﺐ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ﺩﻝ ﻭﺫﻫﻦ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ﺣﻀﻮﺭ ﺫﻫﻨﻰ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ﮔﺮﭼﻪ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ﺑﺰﺑﺎﻥ ﺣﺎﻝ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ﺣﺎﻓﻆ ﺍﺯ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ﺗﻮﺑﻪ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ﺭﻭﺣﺎﻧﻴﺎﻥ ﮔﻬﮕﺎﻩ ﺟﺎﻣﻰ ﻫﻢ ﻣﻴﺰﻧﻢ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ﺗﻮﺑﻪ ﺷﺮﺍﺏ ﺃﻧﮕﻮﺭ ﺭﺍ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ﺩﺭ ﺧﻠﻮﺕ ﺧﻮﺩ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ﻣﺠﻠ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ﺍﻭﻟﻴﺎﻯ ﺭﻭﺣﺎﻧﻰ ﻭ ﺍﻟﻬﻰ 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همگی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ﺷﺮﺍﺏ ﻭ ﺑﺎﺩﻩ ﻣﻰ ﻧﺎﺏ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ﺣﮑﻤﺘﻬﺎﻯ ﺍﻭﻟﻴﺎ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ﻭﺍﺣﻮﺍﻝ ﮐﺴﺐ ﺷﺪﻩ ﻭﺍﺯ ﻣﺮﺍﺗﺐ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ﮔﻬﮕﺎﻩ ﺟﺎﻣﻰ ﻣﻴﻨﻮﺷﺪ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ﻭﺯﻣﺎﻧ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ﺩﺍﺩﻫﺎﻯ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ﺳﺮﻣﺴﺖ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ﻣﺮﺍﺗﺐ ﺍﻟﻬﻰ ﻭﺭﻭﺣﺎﻧﻰ ﻣﺪﺑّﺮ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ﺑﻮﻯ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ﺑﻴﺎﺩ ﺣﮑﻤﺘﻬﺎ ﻭ ﺩﺳﺘﻮﺭﺍﺕ ﭘﻴﺮ ﻣﻰ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ﺳﺮﻣﺴﺖ ﻭﻣﺸﻐﻮﻝ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ﻭﺗﺤﻤّﻞ ﺩﻭﺭﻯ ﺍﻭﺭﺍ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 ﻭﻗﺖ ﻣﻨﺎﺳﺐ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ﺑﺴﺮﻭﻗﺖ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ﻭﺗﻮﺍﺟﺪ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ﺗﻠﻘﻴﻨﺎﺕ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ﻭﺗﻮﺟﻴﻬﺎﺕ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ﻭﻋﺪﻩ 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ﺁﺧﺮﻳﻦ ﺑﺎﺭ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ﻭﭼﺸﻤﺎﻥ ﺧﻮﺩﺭﺍ ﻣﻰ ﺑﻨﺪﺩ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ﺗﺴﻠﻴﻢ ﻣﺮﮒ ﺷﻮﺩ ﻣﮕﺮ ﺍﻳﻨﮑﻪ ﭘﻴﺮ ﺑﺎﺯ ﻓﺮﻣﺎﻥ ﺑﻴﺪﺍﺭﻯ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ﻧﻬﻴﺒﻰ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ﺑﺮﻭﺡ ﺳﺎﻟﻚ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ﺑﺘﻦ ﺍﻭ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ﻣﺴﻴﺢ ﻭﻫﺮ ﭘﻴﺎﻣﺒﺮﻯ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ﺁﻥ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ﻭﻣﺸﻴّﺖ ﻭﻳﮋﻩ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ﺑﺪﺍ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ﺳﺎﻟﮑﻰ ﻣﺮﺩﻩ ﺑﺎﺯ ﺯﻧﺪﻩ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ﻣﺤﻤﺪﻯ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ﺻﺎﺣﺐ ﻣﻘﺎﻡ 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ﺧﻠﺎﺻﻪ ﺗﻤﺎﻡ ﻫﺴﺘﻰ ﻭ ﺁﻓﺮﻳﻨﺸﻬﺎﻯ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ﺁﻏﺎﺯ ﺃﺯﻝ ﺗﺎ 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ﺷﺪﻩ ﭘﻴﺮ ﮐﺎﻣﻞ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ﻣﻘﺎﻡ ﺍﻣﺎﻡ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ﺍﺯﺩﻳﮕﺮ ﮐﺎﻣﻠﺎﻥ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ﺍﺩﻳﺎﻥ ﺳﻠﻮﮐﻰ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ﺍﻭﻟﻴﺎﻯ ﺧﻮﺩﺭﺍ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ﮐﻤﺘﺮ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ﺗﮑﻤﻴﻞ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ﻧﺴﺦ ﺑﺸﺮﻯ ﺑﻬﺘﺮ ﺭﺍ ﺧﻮﺍﻫﻨﺪ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ﺯﺭﺩﺷﺖ ﺍﻣﺎﻡ ﺳﺠّﺎﺩ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 ﻭﻇﺎﻫﺮﺍ ﻫﺮ ﻣﻘﺎﻡ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ﺑﻬﺘﺮ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 ﺍﺯ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ﺯﻣﺎ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ﺑﺎﻳﺪ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ﺍﻭﺍﻣﺮ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ﻭ ﻋﻠﻰ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ﺗﺎﺭﻳﺨﻰ ﻭ ﻫﺮ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ﺗﺴﻠﻴﻢ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ﺑﻨﻮﺭ 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ﺷﺎﮔﺮﺩ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ﻣﮑﺘﺐ ﻣﺤﻤﺪ ﺑﻮﺩﻩ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ﮐﺸﻒ ﻧﻮﺭ ﺭ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ﻭﺻﺎﺣﺐ ﻧﺎﻡ ﻗﺎﺋﻢ ﺻﻮﺭﺕ ﻣﺠﺴّﻢ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ﺁﻳﻨﺪﻩ ﻫﺎ ﻣﺪﺍﻡ ﮐﺎﺷﻔﺎﻥ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ﺗﺠﻠّﻰ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ﺗﺠﺴّﻢ ﺍﻧﺴﺎﻧﻰ ﻫﺮ ﻧﻮﺭ ﺗﺠﻠّﻰ ﺍﻭﻟﻰ ﺍﻟﻌﺰﻡ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ﮔﺮﺩﺩ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ﺑﺰﺣﻤﺖ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ﻭﻣﺼﻄﻔﻰ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ﻭﻣﻬﺪﻯ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ﻭﻣﺴﻴﺢ ﮐﻪ ﺍﻣﻴﺪ ﻧﻮﺭ ﻣﺮﺗﻀﻮﻯ ﺯﺭﺩﺷﺖ 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ﺻﺎﺣﺐ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ﻣﺼﻄﻔﻮﻯ ﻭﺑﺮﺍﻯ 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E56E9F" w:rsidRPr="004D5F6B" w:rsidRDefault="00A63616" w:rsidP="000C1C37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ﺑﻰ ﺗﻮ ﺃﻯ ﺳﺮﻭ ﺭﻭﺍﻥ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ﮔﻞ ﻭ ﮔﻠﺸﻦ ﭼﮑﻨﻢ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C609E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ﺯﻟﻒ ﺳﻨﺒﻞ ﭼﻪ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ﻋﺎﺭﺽ ﺳﻮﺳﻦ ﭼﮑﻨﻢ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ﻭ ﻏﺮﺑﺖ ﻏﺮﻳﺒﻰ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ﺑﺪﻭﺭ ﺍﺯ ﺩﻳﺪﺍﺭﻣﺤﺒﻮﺏ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 ﻣﺮﮒ ﺍﺭﺍﺩﻯ ﻭ ﻣﻘﺪ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ﻗﺎﺋﻢ ﺭﻭﺡ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ﺷﻌﺮ ﻭ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 ﻭﻧﺎﻟﻪ ﺑﺮﺍﻯ ﭘﻴﺮ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ﺩﻝ ﭘﻴﺮ 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ﺧﻮﺩ ﺟﺬﺏ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ﺑﺪﻳﺪﺍﺭ ﺣﺎﻓﻆ ﺩﺭ ﻋﺰﻟﺘﮕﺎﻩ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ﺷﺒﻬﺎﻯ ﺩﺭﺍﺯ ﺍﻭﺭﺍ ﺑﻨﻮﺭ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ﺻﺒﺢ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ﺑﺸﻬﻮﺩ ﻧﻮﺭ ﺑﺪﺭ ﻣﻨﻴﺮ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ﺍﻳﻨﻚ ﻧﻴﺰ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ﺳﺮﻭ ﺭﻭﺍﻥ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ﻗﺎﻣﺘﻰ ﭼﻮﻥ ﺳﺮﻭ ﺑﻠﻨﺪ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ﻭﺭﻭﺍﻥ ﻭ ﺣﺮﮐﺖ ﻣﻴﮑﻨﻰ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ﮔﻠﺸﻦ ﻭ ﮔﻠﮕﺸﺖ ﺧﻮﺩ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ﻣﻴﺘﻮﺍﻧﻢ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ﺗﻮﺭﺍ ﺩﺭ ﺩﻝ ﻣﻦ ﻭﭼﺸﻢ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ﻓﺮﺍﻕ ﺗﻮﺭﺍ 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ﮔﻠﻬﺎﻯ ﺻﺤﺮﺍﺋﻰ 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ﮔﻠﺸﻦ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ﻭﻓﺮﺵ ﭘﺮ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ﺩﺭ ﺩﻝ ﻭ ﭼﺸﻢ ﺩﻝ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ﺍﻟﻬﻰ ﻭ ﻣﺮﺍﺗﺐ ﺭؤﻳﺎﺋﻰ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ﺟﻬﺎﻧﻰ ﺍﺯ ﺯﻳﺒﺎﺋﻰ ﻭ ﺑﻬﺸﺘﻰ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ﻃﺎﻟﺐ ﺩﻳﺪﺍﺭ ﺭﻭﻯ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ﮔﻠﺰﺍﺭ ﺻﺤﺮﺍﺋﻰ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ﺯﻟﻔﺎﻥ ﮔﻞ ﺳﻨﺒﻞ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ﺁﻭﻳﺰ ﺭﻭﻯ ﮔﻞ ﺳﻨﺒﻞ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ﺑﺎ ﻋﺎﺭﺽ ﻭ ﺻﻮﺭﺕ ﺯﻳﺒﺎﻯ ﮔﻞ ﺳﻮﺳﻦ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ﺁﺭﺍﻡ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ﻓﺮﺍﻕ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ﺟﺒﺮﺍﻥ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ﺑﺎﻟﻌﮑ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ﮔﻠﻬﺎ ﻭ ﺍﺣﻮﺍﻝ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ﻋﻄﺮ ﻭﻣﺤﻴﻂ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ﺩﺭ ﺑﺮﺩﺍﺷﺖ ﺭﻭﺣﺎﻧﻰ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ﺑﻴﺎﺩ ﺁﻭﺭﻯ ﺍﻟﻬﻰ ﻭ 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ﻣﻨﺠﺮ ﻣﻴﮕﺮﺩﻧﺪ ﻭ ﺭﻧﺞ ﺍﻭﺭﺍ ﺗﺠﺪﻳﺪ ﻭﺗﺸﺪﻳﺪ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ﻃﻌ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ﺑﺪﺧﻮﺍﻩ ﻧﺪﻳﺪﻡ ﺭﻭﻳﺖ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ﻧﻴﺴﺖ ﭼﻮﻥ ﺁﻳ</w:t>
      </w:r>
      <w:r w:rsidR="009C64A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ﺭﻭﻯ ﺯﺁﻫﻦ ﭼﮑﻨﻢ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ﻧﺎﻟﻪ ﺩﺍﺭﺩ ﮐﻪ ﺍﺯ ﺑﺶ ﻃﻌﻨﻪ ﺑﺪﺧﻮﺍﻩ ﻗﺸﺮﻯ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ﻧﺘﻮﺍﻧﺴﺘﻪ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ﺍﻡ ﺭﻭﻳﺖ ﺭﺍ ﺑﺒﻴﻨﻢ ﮐﻪ ﺳﺎﻟﻚ ﺩﺭ ﻋﺰﻟﺘﮕﺎﻩ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ﻣﺨﺎﻟﻔﺎﻥ ﺳﻠﻮﻙ ﻣﺪﺍﻡ ﻣﺨﺎﻟﻔﺖ ﻭ ﺗﮑﻔﻴﺮ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ﺑﺮﻳﺪﻩ ﺍﺯ ﺍﺩﺍﻣﻪ ﺗﻮﺳّﻠﺎﺕ ﻋﺒﺎﺩﻯ 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ﺩﺭ ﻧﺘﻴﺠﻪ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ﻣﺤﺮﻭﻣﻴّﺖ ﻭ ﺗﺄ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ﻧﺠﺎﺕ ﻭ ﺷﻬﻮﺩ ﻭ ﻣﺮﮒ ﺍﺭﺍﺩﻯ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ﻗﺼﻮﺭ ﺧﻮﺩ ﻭ ﻧﺘﻴﺠﻪ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 ﺩﻳﮕﺮﺍﻥ ﻣﻴﺪﺍﻧﺪ 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ﭼﻮﻥ ﺁﻳﻨﻪ ﺁﻫﻨﻰ ﺑﺪﻭﻥ ﺻﻴﻘﻞ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 ﺯﻧﮓ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ﻧﻤﻴﺘﻮﺍﻧﻢ ﺭﻭﻯ ﺗﻮﺭﺍ ﺩﺭ ﺁﻥ ﺑﺒﻴﻨﻢ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ﺁﻳﻨﻪ ﺩﻝ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ﺻﻴﻘﻠﻰ ﻭ ﭘﺎﻙ ﻭ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ﺁﻳﻨﻪ ﺩﻝ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ﭘﻴﺮ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ﺸﻬﻮﺩﻯ ﻭﺍﻟﻬﻰ ﺧﻮﺩﺭﺍ ﮔﺮﭼﻪ ﺁﻧﻘﺪﺭ ﺩﺭ ﺗﺼﻮﺭ ﭘﻴﺮ ﮐﺎﻣﻞ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ﺩﺭﺁﻳﻨﻪ ﺩﻳﻮﺍﺭ ﻧﻴﺰ ﺑﺠﺎﻯ ﺭﻭﻯ ﺧﻮﺩ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ﺷﮑﻞ ﻭ ﺷﻤﺎﻳﻞ ﺳﺎﻟﻚ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ﺷﺒﻴﻪ ﭘﻴﺮﺍﻟﻬﻰ ﺷﺪﻩ ﺍﺳﺖ ﻭﻧﻪ ﻓﻘﻂ ﺩﺭ ﻳﮕﺎﻧﮕﻰ ﻓﮑﺮ ﻭﺍﻓﻌﺎﻝ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ﺩﺭﺭﻭﺡ ﺷﺎﻫﺪ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ﭘﻴﺮ ﺭﺍ ﻳﺎﻓﺘﻪ ﻭﺗﺎ ﮐﻰ ﺧﺪﺍﻭﻧﺪ (ﺷﺮﻁ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ﻭﺣﺘﻰ ﺃﻋﻠﻢ) ﺧﻮﺩﺭﺍ ﺑﺪﺍﻧﺪ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ﺑﺮﺍﻯ ﻧﺠﺎﺕ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ﺑﺴﺮﺣﺪ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ﻭﮐﻮﻓﻪ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ﺩﺭ ﺩﺍﻭﺭﻯ ﺍﻟﻬﻰ ﺑﺮﺍﻯ ﺷﻬﻮﺩ ﻧﻮﺭ ﻗﺎﺋﻢ ﻭﻫﺮﺷﻬﻮﺩ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ﺑﺴﺘﻪ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ﺑﺴﺮﻧﻮﺷﺘﻬﺎﻯ ﺁﻳﻨﺪﻩ ﻳﻚ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ﺳﺮﻧﻮﺷ</w:t>
      </w:r>
      <w:r w:rsidR="009C64A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ﺍﺭﻭﺍﺡ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ﺍﻟﻬﻰ ﺑﺎﻳﺪ ﺑﺂﻧﻬﺎ ﮐﻤﻚ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ﻭﺳﺮﻧﻮﺷﺘﻬﺎﻯ ﺍﻳﻦ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ﺷﺪﻩ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ﺭﺟﻌﺘﻬﺎ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ﻔﻮ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ﻫﻢ ﺃﮐﻨﻮﻥ ﺑﺎ ﺫﺧﻴﺮﻩ ﺁﺧﺮ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ﺑﺮﻭ ﺃﻯ ﻧﺎﺻﺢ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ﺑﺮ ﺩﺭﺩﮐﺸﺎﻥ ﺧﺮﺩﻩ ﻣﮕﻴﺮ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ﮐﺎﺭﻓﺮﻣﺎﻯ ﻗﺪﺭ ﻣﻴﮑﻨﺪ ﺍﻳﻦ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ﭼﮑﻨﻢ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ﺑﻨﺼﻴﺤﺖ ﮐﻦ ﻣﺨﺎﻟﻒ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ﻣﺴﻠﻤﺎﻥ ﺑﺎﺷﺪ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ﻳﺎﺑﻬﺮ ﻣﺬﻫﺒﻰ ﻭﻳﺎ ﻣﻨﻄﻘ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ﺑﺪﻧﺒﺎﻝ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ﻭﻗﻴﺤﻰ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ﻧﻈﺮﻳﻪ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ﺳﻴﺎﺳﻰ ﻭﻓﻠﺴﻔﻰ ﻭ ﺣﺰﺑﻰ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ﺍﺟﺘﻤﺎﻋﻰ 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ﺑﺮﻭ ﻭ ﻣﺮﺍ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ﻧﺼﻴﺤﺖ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ﮐﻪ ﺩﺭﺩ ﮐﺶ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ﺧﻮﺩ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ﮐﺎﺭ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ﮐﺎﺭﻓﺮﻣﺎﻯ ﻗﺪﺭ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ﻭﺳﺮﻧﻮﺷﺘﻬﺎ ﻭ ﻫﺴﺘﻰ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ﺷﺪﻧﻰ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ﺑﮑﻨﻢ؟ﮐﻪ ﻣﻘﺎﻭﻣﺖ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(ﺟﺒﺮﺍﻟﻬﻰ)ﺍﺳﺖ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ﮐﻦ ﻓﻴﮑﻮﻥ ﺍﺯ ﺃﺯﻝ ﺗﺎ ﮐﻨﻮﻥ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ﺟﺮﺍ ﺑﺮﺍﻯ ﺗﻤﺎﻣﻰ ﻣﻮﺟﻮﺩﺍﺕ ﺯﻧﺪﻩ ﻭﻏﻴﺮﻩ ﺯﻧﺪ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ﮐﻤﺎﻝ ﺍﺯﻧﺮﺩﺑﺎﻥ 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ﺑﺎﻟﻠﻪ ﺭ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ﻭﺍﻳﻨﮑﻪ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ﺍﺧﺘﻴﺎﺭ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 ﺍﻧﺴﺎﻥ ﻣﻴﮕﻮﻳﺪ ﮐﻪ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ﺍﻳﻦ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ﺧﻮﺍﺳﺘﻪ ﺍﻟﻬﻰ ﺍﻧﺠﺎﻡ ﻧﮕﻴﺮﺩ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ﺑﺎﻳﺪ ﺑﺎﻋﺸﻖ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ﻓﻬﻢ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ﺑﺘﺪﺭﻳﺞ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ﺩﺭ ﺳﻠﺴﻠﻪ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ﺑﺪﺍﻥ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ﺧﻮﺩﺳﺮﻯ ﻭ ﺳﺮﮐﺸﻰ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ﺗﺄ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ﺑﻀﺮﺭ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ﺯﻧﺪﮔﻰ ﻫﺎﻯ ﺣﻴﻮﺍﻧﻰ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ﻣﻄﻴﻌﺎﻥ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ﮐﺎﺭﻯ ﻧﻤﻰ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ﮐﺎﺭﻯ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ﮐﺎﺭﻯ ﻧﮑﺮﺩﻩ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ﺩﺳﺘﻮﺭ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ﻣﺮﺍﺗﺐ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ﮊﻧﺘﻴﮑﻰ ﺭﻭﺣﻰ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ﺗﻮﻟﺪﺍﺕ ﺁﻳﻨﺪﻩ ﮐﺎﺭﺳﺎﺯﻯ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ﺗﻨﻬﺎ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ﻭﺧﻮﻳﺸﺘﻦ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ﺧﻮﺩ ﮐﺎﺭﻯ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ﺳﺮﻋﺖ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ﺧﻄﺮ ﮐﻨﺪﻯ ﻭﻳﺎ ﻗﻬﻘﺮﺍ ﻣﻰ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ﺳﺮﮐﺶ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ﺧﻠﺎﻑ ﻗ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ﻭ(ﺳﺮﻧﻮﺷ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ﺯﺭﻭﺍﻥ)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ﺧﻮﺩﺭﺍ ﺑﺒﺎﺯﺩ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ﺑﺎﺭﺩﻳﮕﺮ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ﺟﻬﻨﻤﻰ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 ﺁﻭﺭﻯ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ﻧﻮﻋﻰ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ﺑﺎ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ﻭﺑﺪﻭﻥ ﺍﺧﺘﻴﺎﺭﻯ ﺍﺯ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ﺑﺄﻧﺪﺍﺯﻩ ﻳﻚ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 ﺭﻫﺮﻭﻯ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ﻫﺮﺷﺐ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ﺳﺎﻟﻪ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ﻣﻌﺎﺩﻝ ﻳﻚ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ﻭ ﺗﻮﻟﺪﻯ ﺩﺭ ﺟﻬﺎﻥ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ﺭﻫﺮﻭﻯ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ﻮﮐﻨﺘﺮﻝ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ﻫﻔﺖ ﻫﺰﺍﺭ ﺳﺎﻝ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ﺯﻣﺎﻥ ﺳﺒﻘﺖ ﻣﻴﺠﻮﻳﺪ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ﺑﺂﻧﭽﻪ ﻫﻨﻮﺯ ﺩﺭ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 ﻧﺸﺪﻩ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ﻋﻮﺍﻟﻢ ﺍﻟﻬﻰ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ﺭﺳﻴﺪ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ﻫﻔﺖ ﻫﺰﺍﺭ ﺳﺎﻟﻪ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ﺳﻮﻡ ﺍﻧﺘﻈﺎﺭ ﺩﺭﺳﺎﻳﻪ ﻋﺮ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ﺯﻳﺮﺍﺭﻭﺡ ﺳﺎﻟﻚ ﺗﻤﺎﻡ ﺗﮑﺎﻣﻠﺎ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ﺩﻭﺭ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ﺯﻣﺎﻧﻰ ﺭﺍ ﻗﺒﻠﺎ ﺟﺴ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ﺭﺟﻌﺖ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ﺑﻄﺮﻳﻘﺖ ﻣﻬﺪﻯ ﻣﻮﻋﻮﺩ ﻣﺤﻤﺪ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ﻫﺰﺍﺭﺍ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ﺒﺮﺍﺑﺮ ﻋﻘﻞ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ﻭ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ﺯﻧﺪﮔﻰ 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ﮐﻬﮑﺸﺎﻥ 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ﺗﻮﺍﻧﻨﺪ ﺑﻨﻮﺭﺩﺩ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ﺑﺸﺮ ﺑﺎ ﺳﻪ ﺑﻌﺪ ﻭﺟﻮﺩﻯ ﺧﻮﺩ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ﻭﺫﻫﻦ ﻭﺭﻭﺍﻥ ﻧﺎﺧﻮﺩﺁﮔﺎﻩ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ﺩﻭﺭ ﮐﺮﻩ ﺯﻣﻴﻦ ﺭﺍ ﮔﺮﺩﺵ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ﺧﺮﻩ ﺩﺭ ﺁﻥ ﻧﻮﻉ ﺑﻨﻮﺭ ﺭﺑﺮﺣﻤﺎﻥ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ﻭﻋﺮﺵ ﺭ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ﭼﻬﺎﺭﺻﺪ ﻫﺰﺍﺭ ﺳﺎﻝ 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ﻧﻴﺎﺯﻯ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ﺑﺘﻮﻟﺪﺍﺕ ﻭﻟﻮ ﺑﻬﺘﺮ ﺩﺭ ﺟﻬﺎﻥ ﺧﻮﺍﻫﻨﺪ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 ﻧﻮﻉ ﻓﻮﻕ ﺑﺸﺮﻯ 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ﻗﺮﻥ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 ﭘﻴﺎﻣﺒﺮ ﻧﻮﻉ ﻓﻮﻕ ﺑﺸﺮﻯ ﺧﻮﺍﻫﺪ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ﮐﺎﻣﻠﺎﻥ ﻣﺤﻤﺪﻯ ﺑﺎ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ﮐﻨﻨﺪﮔﺎﻥ ﻧﻮﻉ ﻓﻮﻕ ﺑﺸﺮﻯ ﺧﻮﺍﻫﻨﺪ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ﺑﻘﻴﻪ ﻫﻤﭽﻨﺎﻥ ﺩﺭﻧﺴﺨﻬﺎﻯ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ﺑﺪﺗﺮ ﺩﺭ ﻣﺴﺨﻬﺎﻯ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ﻭﺑﺎﺯ ﺑﺪﺗﺮ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ﻣﻔﻬﻮﻡ ﺟﺎﻭﺩﺍﻧﮕﻰ ﻭﺯﻣﺎﻥ ﺑﻰ ﭘﺎﻳﺎﻥ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ﻣﻴﻠﻴﻮﻧﻬﺎ ﺳﺎﻝ ﺗﺸﮑﻴﻞ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ﻭﺭﺍﻩ ﻧﺠﺎﺕ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ﭘﻴﺮ ﺍﻟﻬﻰ ﺑﺘﻌﻴﻴﻦ ﭘﻴﺮ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ﺧﺪﺍﻭﻧﺪ ﺩﺭ ﺭؤﻳﺎ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ﻣﺨﺎﻟﻒ ﺩﺳﺘﻮﺭﺍﺕ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ﭘﻴﺎﻣﺒﺮﺍﻥ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ﭘﻴﺎﻣﺒﺮ ﺑﺮﺍﻯ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ﺍﻓﺮﺍﺩ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ﻣﻴﺪﺍﺩﻩ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ﺍﻣﺎﻣﺎﻥ ﻭﺍﻭﻟﻴﺎﻯ ﺍﻟﻬﻰ ﺍﻣّﻰ ﻭﮐﺎﻣﻞ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ﺗﻔﻮﻳﺾ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ﻭﻣﻌﺼﻮﻣﻴّﺖ ﻭ ﻧﻤﺎﻳﻨﺪﮔﻰ ﺍﻟﻬﻰ ﺑﺮﺍﻯ ﭼﻨﺪ ﺳﺎﻟﻚ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ﻭﺯﺑﺎﻥ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ﻭﺯﺑﺎﻥ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 ﺯﻣﺎﻥ ﻭﻣﮑﺎﻥ ﻭ ﺍﻓﺮﺍﺩ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ﭘﺰﺷﮑﻰ ﮐﻪ ﻧﺴﺨﻪ ﺩﺍﺭﻭﺋﻰ ﺭﺍ ﺗﻨﻬﺎ ﺑﺮﺍﻯ ﻳﻚ ﻣﺮﻳﺾ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ﻭﭼﻨﺪﻯ ﺑﻌﺪ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ﺗﻐﻴﻴﺮ ﺩﺳﺘﻮﺭ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ﺑﺨﺸﻨﺎ</w:t>
      </w:r>
      <w:r w:rsidR="0075320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ای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ﺗﺠﻮﻳﺰ ﺩﺍﺭﻭﺋﻰ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342CD" w:rsidRPr="004D5F6B" w:rsidRDefault="00545EB4" w:rsidP="000C1C37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ﺑﺮﻕ ﻏﻴﺮﺕ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ﭼﻨﻴﻦ ﻣﻰ ﺟﻬﺪ ﺍﺯ ﻣﮑﻤﻦ ﻏﻴﺐ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ﺑﻔﺮﻣﺎ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ﺳﻮﺧﺘﻪ ﺧﺮﻣﻦ ﭼﮑﻨﻢ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ﺑﻨﺎﺻﺢ ﻗﺸﺮﻯ ﻧﻴﺰ ﻣﻴﮕﻮﻳﺪ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ﺑﺮﻕ ﻏﻴﺮﺕ ﺩﺭ ﻣﮑﻤﻦ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ﻏﻴﺐ ﺍﻟﻬﻰ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ﻣﻦ ﺗﺎﺑﻊ ﮐﺎﺭﻓﺮﻣﺎﻯ ﻗﺪﺭ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ﻧﺒﺎﺷﻢ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ﻭ ﻓﺮﺷﺘﮕﺎﻥ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ﻣﺪﺑّﺮ ﺭﻭﺡ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 ﺟﺎﻫﻞ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ﺑﮑﻨﻢ؟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ﺳﻮﺧﺘﻪ ﺧﺮﻣﻦ ﻋﻤﺮ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ﻣﺤﺼﻮﻝ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ﻓﻌﻠﻰ ﺧﻮﺩﺭﺍ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ﮐﻮﺩﮐﻰ ﻭ ﻋﺒﺎﺩﺍﺕ ﻗﺸﺮﻯ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ﻭﻣﻄﺎﻟﻌﺎﺕ ﻣﺨﺘﻠﻒ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ﺩﻭﺭﻩ ﻋﺰﻟﺘﮕﺎﻩ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ﺧﻮﺩﺭﺍ ﺑﺂﺗﺶ ﮐﺸﻴﺪ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ﺧﻮﺩﺭﺍ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ﺑﺮﺳﺎﻧﻢ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ﻧﺮﺳﻴﺪ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ﻏﻴﺮﺕ ﻭ ﻏﻀﺐ ﻭ ﺍﻧﺘﻘﺎﻡ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ﺳﺮﮐﺸﺎﻥ ﺳﺎﻟﻚ ﺩﺭ ﭘﻴﻤﺎﻥ ﺑﺎ ﺧﺪﺍﻭﻧﺪ ﻭﭘﻴﺮ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ﭘﺸﺎﺯ ﻣﺮﮒ ﻓﺮﺳﺘﺎﺩﻥ ﺭﻭﺡ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ﺑﻘﻬﻘﺮﺍﻫﺎ ﮐﺎﺭﻣﺎﻫﺎ ﻭ ﺗﮑﺮﺍﺭ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ﻫﺎ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ﺁﻳﻨﺪﻩ ﻫﺎ ﺍﺳﺖ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ﺁﻧﻘﺪﺭ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ﻣﺮﮒ ﻭﻣﻴﺮﻫﺎﻯ ﻧﻮﻋﻰ ﺗﮑﺮﺍﺭ ﺧﻮﺍﻫﺪ 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ﻭﺣﺘﻰ ﺻﺪ ﺑﺎﺭﻩ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ﻋﺎﻗﺒﺖ ﺭﻭﺣﻰ ﺑﻌﻘﻞ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ﻣﻴﺮﺳﺪ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ﻭﻇﻴﻔﻪ ﺳﻠﻮﻙ ﺍﻟﻬﻰ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ﺷﻬﻮﺩ ﻧﻮﺭ ﻗﺎﺋﻢ 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ﺩﺭ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ﻣﻴﻨﻤﺎﻳﺪ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 ﺭﻭﺣﻰ ﻭﻗﺘﻰ ﺍﺯ ﻃﻠﺴﻢ ﻧﻮﻋﻰ ﺧﻮﺩ ﻧﺠﺎﺕ 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ﺑﺤﺪ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ﮐﻤﺎﻝ ﻭ ﺍﻳﺪﺁﻝ ﺩﺭ 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ﻣﮑﻤﻦ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ﮐﻤﻴﻦ ﻭﻏﺎﻓﻠﮕﻴﺮﻯ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ﺍﻭ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ﻣﮑﻤﻦ ﺍﻭ 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ﻣﻴّﺖ ﻗﺒﺮ ﺍﻭﺳﺖ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ﺍﺻﻠﻰ ﺍﻭﻟﻴﻪ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ﻳﺎ ﺷﺎﻳﺴﺘﻪ ﺑﻌﺪﻯ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 ﺧﺪﺍﻭﻧﺪ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ﺩﺭﺃﺭﺑﺎﺑﻨﻮﻉ ﺣﻴﻮﺍﻧﻰ ﺧﻮﺍﻫﺪ ﺑﻮﺩ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ﺍﻧﺴﺎﻥ ﻧﻴﺰ ﺩﻧﺒﺎﻟﻪ ﺣﻴﻮﺍﻧﺎﺕ 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ﺑﻨﻮﺭﻗﺎﺋﻢ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ﻃﻠﺴﻢ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ﺑﺸﺮﻳّﺖ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ﻃﻠﺴﻤﻬﺎﻯ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ﻃﻠﺴﻤﻬﺎﻯ ﺁﻳﻨﺪﻩ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ﻧﺮﺩﺑﺎﻧﻰ ﺑﺮﺍﻯ ﺗﻌﺎﻟﻰ ﺭﻭﺡ ﺍﺳﺖ ﮐﻪ ﺍﺯ ﻗﻔﺴﻰ ﺁﺯﺍﺩ ﮔﺮﺩﺩ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ﻗﻔ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ﺑﺰﺭﮔﺘﺮﻯ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ﺗﻠﺎﺵ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ﺍﻳﻨﻚ ﺑﺮ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ﻋﺎﻗﻞ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ﺯﻭﺩﺗﺮ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ﻫﻤﺎﻧﻰ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ﺭﺑﺎﻟﻨﻮﻉ ﺧﻮﺩ ﺑﺮﺳﺪ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ﺑﻘﻮﻝ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ﺑﺎ ﺩﻳﮕﺮﺍﻥ ﺩﺭ ﻣﺤﺸﺮ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ﺣﻀﻮﺭﻯ ﻧﺪﺍﺭﺩ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ﻣﺤﺸﺮ ﺁﻧﻬﺎ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ﻭ ﺣﺸﺮ ﻭﺣﺸﻮ ﺑﺰﻭﺭ ﺭﻭﺡ ﺁﻧﻬﺎ ﺩﺭ ﻳﻚ ﻧﻄﻔﻪ ﺣﻴﻮﺍﻧﻰ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ﺗﻮﻟﺪﻯ ﺍﻓﺘﺎﺩﻩ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ﺭﺣﻢ ﻣﺎﺩﺭﻳﺤﻴﻮﺍﻧﻰ ﺧﻮﺍﻫﺪ ﺑﻮﺩ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ﻣﮑﻤﻦ ﻏﻴﺐ ﻧﺎ ﺩﻳﺪﻥ ﻣﺎﺳﺖ ﮐﻪ ﭼﻮﻥ ﺑﺮﻕ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ﮔﺮﻓﺘﮕﻰ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ﺭﺍ ﻓﻮﺭﺍ ﻣﻴﺴﻮﺯﺍﻧﺪ ﻭ ﺑﺤﻘﺎﺭﺕ ﻧﻮﻋﻰ ﻣﻴﺒﺮﺩ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ﺳﺮﻧﻮﺷﺖ ﺑﺪﺗﺮ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ﻗﺸﺮﻳﻮﻥ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ﮐﻤﻴﻦ ﮔﺎﻩ ﻣﺮﮒ ﺁﻧﺎﻥ ﻧﺸﺴﺘﻬﺎﺳﺖ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ﺭﻭﺯ(ﻭﺍﻗﻌﻪ)ﺑﺮﺍﻯ ﻫﺮﮐ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ﻧﺠﺎﺕ ﺩﺭ ﻣﺮﮒ ﺷﻴﺮﻳﻨﻰ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ﻣﺴﺘﻘﻴﻤﺎ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ﺭﺣﻤﺎﻥ ﺧﻮﺩ ﻣﻴﺮﻭﺩ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ﻭﻫﻔﺖ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ﺧﻮﺩﺭﺍ ﺧﻮﺍﻫﺪ ﺩﺍﺷﺖ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ﺭﺟﻌﺖ ﻓﻮﻕ ﺑﺸﺮﻯ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ﺑﺰﻧﺪﮔﻰ ﻫﺎﻯ ﺣﻴﻮﺍﻧﻰ ﺑﺎﺯ ﻣﻴﮕﺮﺩﻧﺪ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ﺑﺸﺮﻯ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ﻣﻰ ﺍﻓﺘﻨﺪ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ﮔﺮﻓﺘﺎﺭ ﺍﻧﺴﺎﻧﻰ ﺩﻳﮕﺮ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ﺍﻭ ﺑﺎﺭﮐﺸﻰ ﭼﻮﻥ ﺧﺮ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ﺍﺳﺐ ﻣﻴﻨﻤﺎﻳﺪ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ﺧﺭﻣﻦ ﻭ ﺧﺮﮔﺎﻩ ﺣﺎﻓﻆ ﺑﺎﺯ ﺗﻦ ﺑﺸﺮﻯ ﻣﺴﺘﻀﻌﻒ ﺑﺸﺮﻯ ﺍﻭﺳﺖ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ﺷﺎﻩ ﺗﺮﮐﺎﻥ ﭼﻮ ﭘﺴﻨﺪﻳﺪ ﻭ ﺑﭽﺎﻫﻢ ﺃﻧﺪﺍﺧﺖ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ﺩﺳﺘﮕﻴﺮ ﺃﺭ ﻧﺸﻮﺩ ﻟﻄﻒ ﺗﻬﻤﺘﻦ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ﭼﮑﻨﻢ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ﺑﺎﺯ ﺗﻮﺿﻴﺢ ﮐﺎﺭ ﻗﺪﺭ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ﺷﺎﻩ ﺗﺮﮐﺎﻥ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ﺯﻳﺒﺎ ﮐﻪ ﭘﺎﺩﺷﺎﻩ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ﺗﻤﺎﻡ ﺳﺎﻟﮑﺎﻥ ﺯﻳﺒﺎ ﻭﻣﺴﺘﻌﺪ ﻭ ﺻﺎﺩﻕ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ﺗﺮﮐﺎﻥ ﺯﻳﺒﺎ ﺭﻭﻯ ﻣﻴﺨﻮﺍﻧﺪ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ﻣﻘﺎﻡ ﺗﻮﺭﺍﻥ ﺷﺎﻫﻨﺎﻣﻪ ﻓﺮﺩﻭﺳﻰ ﺑﻤﻘﺎﻡ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ﺁﺭﻳﺎﺋﻰ ﻭ ﺍﻟﻬﻰ ﺑﺮﺳﻨﺪ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ﺭﻭﺯﻯ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ﻣﺮﺍ ﭘﺴﻨﺪﻳﺪ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ﺑﺴﻠﻮﻙ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ﻭﭘﻴﻤﺎﻥ ﺁﻣﺎﺩﻩ ﺷﻮﻡ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ﻣﺮﺍ ﺩﺭ ﭼﺎﻩ ﻋﺰﻟﺖ ﺳﻠﻮﮐﻰ ﺍﻧﺪﺍﺧﺖ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ﭼﻮﻥ ﻳﻮﺳﻒ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ﺑﺎﻳﺪ ﻫﻔﺖ ﺳﺎﻝ ﺁﺯﻣﺎﻳﺸﺎﺕ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ﺍﻟﻬﻰ ﺧﻮﺩﺭﺍ ﺑﻨﻴﮑﻮﺋﻰ ﻭ ﺷﺎﻳﺴﺘﮕﻰ ﺑﮕﺬﺭﺍﻧﺪ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ﺍﺯ ﺍﻳﻦ ﭼﺎﻩ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ﻧﻴﺎﺯ ﺑﻠﻄﻒ ﺗﻬﻤﺘﻦ ﺍﻟﻬﻰ ﻭﭘﻴﺮ ﮐﺎﻣﻠ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ﺗﻬﻤﺘﻦ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ﭘﻬﻠﻮﺍﻥ ﻧﻴﺮﻭﻣﻨﺪ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ﺣﺎﻓﻆ ﺳﺎﻟﻚ ﺭﺍ ﺑﮕﻴﺮﺩ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ﭼﺎﻩ ﺑﻴﺮﻭﻥ ﺑﻴﺎﻭﺭﺩ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ﮔﻮﺩﺍﻝ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ﻗﺒﺮ ﻋﺰﻟﺘﮕﺎﻩ ﺑﻴﺮﻭﻥ ﺁﻭﺭﺩ ﻭ ﺑﻨﺠﺎﺕ ﺍﻟﻬﻰ ﺍﺯ ﻧﻮﻉ ﺑﺸﺮﻯ ﺑﺮﺳﺎﻧﺪ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342CD" w:rsidRPr="004D5F6B" w:rsidRDefault="00A63616" w:rsidP="000C1C37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ﻣﺪﺩﻯ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ﺑﭽﺮﺍﻏﻰ ﻧﮑﻨﺪ ﺁﺗﺶ ﻃﻮﺭ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ﭼﺎﺭ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ﺗﻴﺮﻩ ﺷﺐ ﻭﺍﺩﻯ ﺃﻳﻤﻦ ﭼﮑﻨﻢ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ﺍﮔﺮ ﺧﺪﺍﻭﻧﺪ ﻧﺨﻮﺍﻫﺪ ﺑﺎ ﭼﺮﺍﻏﻰ ﻭﻧﻮﺭﻯ ﮐﻪ ﻣﻮﺳﺎﻟﻰ ﭘﻴﺎﻣﺒﺮ ﺩﺭﺁﺗﺶ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ﮐﻮﻩ ﻃﻮﺭ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ﻭﻣﺪﺩ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ﺧﺪﺍﻭﻧﺪﮔﺮﻓﺖ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ﺣﺎﻓﻆ ﺍﮔﺮﺍﻣﺮﻭﺯ ﻧﺘﻮﺍﻧﺪ ﭼﻨﻴ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ﻠﻄ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ﻧﻮﺭ ﻗﺎﺋﻢ ﺩﺭ ﮐﻮﻩ ﻃﻮﺭ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ﺍﻭﺝ ﺃﻃﻮﺍﺭ ﻭ ﺍﺣﻮﺍﻝ ﺳﺎﻟﻚ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ﺷﺸﻢ ﺧﻮﺩ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ﻧﺎﺻﺢ ﺟﺎﻫﻞ ﻗﺸﺮﻯ ﺑﮕﻮ ﻣﻦ ﭼﻪ ﻣﻴﺘﻮﺍﻧﻢ ﺑﮑﻨﻢ ﮐﻪ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 ﺗﻴﺮﻩ ﻭ ﺳﻴﺎﻩ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ﻭﺍﺩﻯ ﺃﻳﻤﻦ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ﻭ ﻣﺤﻞ ﺍﻧﺠﺎﻡ ﺍﻋﻤﺎﻝ ﺍﻳﻤﺎﻧﻰ ﻭﺍﻭﻡ ﻭﻣﺄﻣﻦ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ﺳﺮﻧﻮﺷﺘﻬﺎﻯ ﺧﻮﺩ ﺑﺪﻭﻥ ﭼﻨﺎﻥ ﻧﻮﺭﻯ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ﻧﻮﺭ ﺻﻮﺭﺕ ﭘﻴﺮ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ﻣﻴﺘﻮﺍﻧﻢ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ﺑﮑﻨﻢ؟ﮐﻪ ﻧﻮﺭﺻﻮﺭﺕ ﭘﻴﺮ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ﺿﻌﻴﻒ 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ﺍﻧﻮﺍﺭﺗﺠﻠّﻴﺎﺕ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ﺭﺍﻩ ﺳﻔﺮ ﺑﺴﻮﻯ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ﺗﻨﻬﺎ ﺭﻫﻨﻤﺎﻯ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ﺟﻠﻮﺗﺮ ﺍﺯ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ﺁﻧﻬﺎ ﺭﺍ ﺭﻭﺷﻦ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ﺑﺪﻧﺒﺎ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ﻧﻮﺭ ﺭﺍﻩ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ﺩﻳﮕﺮﻯ ﺭﺍ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ﻧﻮﺭ ﺳﺎﻟﻚ ﺭﺍ ﺑﺘﺮﺗﻴﺐ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ﺑﻴﮑﺎﻳﻚ ﺍﻧﻮﺍﺭ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ﺭﻭﺷﻦ ﺗﺮ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ﻣﺎﻩ ﺷﺐ ﭼﻬﺎﺭﺩﻩ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 ﻣﻨﻴﺮ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 ﻭﺯﻣﺎﻥ ﺭﺍ 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ﻫﻤﻴﺸﻪ ﺭﻭﺯ ﻭ ﺷﺐ ﺩﺭ ﺩﻟﺶ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ﺭﻭﺷﻦ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ﺑﻴﻨﺎﺗﺮ ﻭ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 ﺗﺮ ﻭ ﺍﺣﻮﺍﻟﻰ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ﮔﺮﺩﺷﻬﺎﻯﻣﻠﮑﻮﺗﻰ ﺩﺭﺭؤﻳﺎﻫﺎ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ﻭﺍﺩﻯ ﺃﻳﻤﻦ ﻣﻮﺳﻰ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ﺩﺭﻩ ﮐﻮﻩ ﻃﻮﺭ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ﺷﻬﻮﺩﻯ ﻣﺮﺗﻀﻮﻯ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ﺯﺭﺩﺷﺖ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ﺍﻭ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ﻣﻌﺮﻭﻑ ﺑﺒﻨﻰ ﺍﺳﺮﺍﺋﻴﻞ ﻭﻏﻴﺮﻩ ﺩﺭ ﺧﺎﻭﺭﻣﻴﺎﻧﻪ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ﺩﻧﺒﺎﻟﻪ ﻃﺮﻳﻘﺖ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ﺩﺭ ﻣﺬﺍﻫﺐ ﻣﺨﺘﻠﻒ ﻏﻴﺮ ﺳﻠﻮﮐﻰ ﻳﺎ ﺳﻠﻮﮐﻰ ﺑﻮﺩﻩ ﻭﻫﺴﺘﻨﺪ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ﺗﺎﻣﺴﻴﺢ ﭘﻴﺪﺍ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ﻭﮐﺸﻒ ﻧﻮﺭ ﻣﺼﻄﻔﻮﻯ ﺭﺍ ﻧﻤﻮﺩ ﻭﺷﺶ ﻗﺮﻥ ﺑﻌﺪ ﺍﺯ 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ﻭﻫﻔﺘﺎﺩ ﻗﺮﻥ ﺑﻌﺪ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ﻳﻌﻨﻰ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ﮕﺮ ﺁﺧﺮﻳﻦ ﮐﺎﻣﻞ ﻣﺤﻤﺪﻯ ﺑﻨﺎﻣﻮﮐﻨﻴﻪ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ﺭﺑﺮﺣﻤﺎﻥ ﺧﻮﺍﻫﺪ ﺭﺳﻴﺪ ﻭﻧﻮﻉ ﻓﻮﻕ ﺑﺸﺮﻯ ﻋﻤﻠﺎ ﺁﻏﺎﺯ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0C1C37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</w:t>
      </w:r>
      <w:r w:rsidR="00E56E9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ﻠﺪ ﺑﺮﻳﻦ ﺧﺎ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ﻣﻮﺭﻭ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ﺃﻧﺪﺭﻳﻦ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ﻣﻨﺰﻝ ﻭﻳﺮﺍﻧﻪ ﻧﺸﻴﻤﻦ ﭼﮑﻨﻢ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ﺭﻭﻯ ﺻﺤﺒﺖ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ﺩﻳﮕﺮﻯ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ﻫﻔﺖ ﻣﻘﺎﻡ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ﻗﻮﺵ ﺻﻌﻮﺩ ﻭﻧﺰﻭﻝ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ﺑﻬﺸﺖ ﺧ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ﻠﺪ ﺑﺮﻳﻦ ﻭﺟﺎﻭﺩﺍﻧﮕﻰ ﺧﺎﻧﻪ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ﺷﺪﻩ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ﻭﻋﺪﻩ ﺑﻬﺸﺘﻬﺎﻯ ﭼﻬﺎﺭﮔﺎﻧﻪ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ﭼﻬﺎﺭﮔﻮﻧﻪ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ﺑﻬﺸﺖ ﺑﺮﺗﺮ ﺩﺭ ﺧﻠﺪ ﺑﺮﻳﻦ ﻳﺎ ﻓﺮﺩﻭ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ﺧﻠﺪ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ﻭﺧﻠﻮﺩ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ﻭﺟﺎﻭﺩﺍﻧﮕﻰ ﻫﻔﺖ ﻫﺰﺍﺭ ﺳﺎﻟﻪ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ﻭﻧﺪﺍﺷﺘﻦ ﻣﺮﮒ ﻣﻴﺮﻫﺎﻯ ﻗﻬﻘﺮﺍﺋ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ﻮﮐﺎﺭﻣﺎﺋﻰ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ﻓﺮﺩﻭ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ﻓﺮﺩﻳ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ﭘﺮﺩﻳ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ﺩﻳ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ﻓﺮ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ﻭﺗﺎﺝ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ﺍﻭﻟﻴﺎﻯﺍﻟﻬﻰ ﺩﺭﺑﺎﺯﮔﺸﺖ ﺑﺨﻠﻖ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ﮐﻤﺎﻝ ﻣﻌﺼﻮﻣﻴّﺖ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ﻫﻔﺘﻤﻴﻦ ﺑﻬﺸﺖ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 ﻋﺮﺵ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ﺭﺣﻤﺎﻥﺯﻳﺮﺍ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ﻫﺮﺷﻬﻮﺩﻯ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ﻫﺮ ﺁﺳﻤﺎﻥ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ﻣﺘﻌﻠﻖ ﺑﻴﻚ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ﮐﺎﺷﻒ ﻧﻮﺭﺁﻥ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ﻋﻴﺴﻰ ﺭﺍ ﺩﺭ ﺁﺳﻤﺎﻥ ﭘﻨﺠﻢ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ﺩﺭ ﺁﺳﻤﺎﻥ 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ﺳﻠﺴﻠﻪ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ﻭﺍﺭ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ﺷﻬﻮﺩﻯ ﺗﻮﻟﺪﺍﺕ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ﺧﻮﺩ ﻣﻴﺪﺍﻧﺪ ﮐﻪ ﭘﻨﺞ ﺣﺞ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 ﺍﻭﻟﻰ ﺍﻟﻌﺰﻡ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ﺗﻮﺍﻧﺴﺘﻪ ﺑﻨﻮﺭ ﻗﺎﺋﻢ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ﮐﻰ ﻣﻬﺪﻯ ﻣﻮﻋﻮﺩ ﺑﺂﺳﻤﺎﻥ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ﻳﺮ ﺍﻟﻬﻰ ﺧﻮﺩﺭﺍ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ﺻﺎﺣﺐ ﺍﻳﻦ ﺑﻬﺸﺘﻬﺎ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ﺍﺭﺍﺩﻯ ﺑﮕﺬﺭﺩ ﻭﻳﺎ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 ﺑﻤﺮﮒ ﻃﺒﻴﻌﻰ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ﭼﻨﻴﻦ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ﭼﻮﻥ ﻣﻦ ﻭﺍﺭ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ﺑﺎﻳﺪ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ﻭﻳﺮﺍﻧﻪ ﺧﺎﮐﻰ ﻋﺰﻟﺘﮕﺎﻩ ﺳﻠﻮﮐﻰ ﺩﺭ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ﮔﻮﺩﺍﻟﻰ ﭼﻮﻥ ﻗﺒﺮ ﺑﻨﺸﻴﻨﻢ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ﺭﺍﻧﻴﺰ 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ﺑﺮﺍﻯ ﻣﺮﮒ ﻗﺒﻞ ﺍﺯ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ﺁﻣﺎﺩﻩ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E5A5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ﻭﺟﻬﻨﻢ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ﺳﺨﺘﻰ ﺳﻠﻮﻙ ﻭﻋﺰﻟﺘﮕﺎﻩ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 ﻭ ﺩﻳﮕﺮ ﺍﻧﻮﺍﺭ ﺍﻟﻬﻰ ﺑﻤﺎﻧﻢ ﻭ ﺍﺯ ﮐﺎﺭﻭﺍﻥ ﺍﻟﻬﻰ ﻋﻘﺐ ﺑﻤﺎﻧﻢ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342CD" w:rsidRPr="004D5F6B" w:rsidRDefault="00A63616" w:rsidP="000C1C37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ﻤﻦ ﻧﻪ ﺁﻥ ﺭﻧﺪﻡ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ﺗﺮﻙ ﺷﺎﻫﺪ ﻭ ﺳﺎﻏﺮ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ﻣﺤﺘﺴﺐ ﺩﺍﻧﺪ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ﺍﻳﻦ ﮐﺎﺭﻫﺎ ﮐﻤﺘﺮ ﮐﻨﻢ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ﺳﺎﻟﻚ 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ﻋﺎﻗﻠﻰ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ﺗﺮﻙ ﺷﺎﻫﺪ ﻭ ﺳﺎﻏﺮ ﻧﻤﻰﮐﻨﻢ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ﺻﻮﺭﺕ ﺯﻳﺒﺎﻯ ﭘﻴﺮ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ﺷﺎﻫﺪ ﻣﺮﺍﺗﺐ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ﻭﻣﻌﺮﻓﻰ ﺷﺪﻩ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 ﻧﻤﻰ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ﺳﺎﻏﺮ ﻭ ﭘﻴﻤﺎﻥ ﺷﺮﺍﺏ ﺍﻟﻬﻰ ﺣﮑﻤﺘﻬﺎﻯ ﭘﻴﺮ ﺭﺍ ﻧﻤﻰ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ﻭﺩﺳﺘﻮﺭﺍﺕ ﺍﻭﺭﺍ ﭼﻮﻥ ﻓﻠﺴﻔﻪ ﻭ ﺣﮑﻤﺖ ﻭ ﻋﺮﻓﺎﻥ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ﺭﻫﺎ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ﻧﻤﻰ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 ﻣﻄﻠﻖ ﮔﻔﺘﻪ ﺑﺎﺷﺪ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 ﺷﺎﻫﺪ ﻭﺳﺎﻏﺮ ﺍﻭ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ﮔﻬﮕﺎﻩ ﭼﻨﻴﻦ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ﻧﺎﺧﻮﺍﺳﺘﻪ ﻭ ﻧﺘﻮﺍﻧﺴﺘﻪ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ﮔﻬﮕﺎﻩ ﺗﺮﻙ ﺗﻤﺮﮐﺰ ﺩﺭ ﺻﻮﺭﺕ ﭘﻴﺮ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ﻣﺤﺘﺴﺐ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ﻧﺎﻇﺮ ﺑﺮ ﺍﻓﻌﺎﻝ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ﺳﺎﻟﻚ ﮔﺎﻫﻰ ﭼﻨﻴﻦ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ﮐﻤﺘﺮ ﭼﻨﻴﻦ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 ﺩﺭ ﺗﻤﺮﮐﺰ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ﻭﺗﻮﺟﻪ ﻋﺒﺎﺩﻯ ﺑﻮﺍﺳﻄﻪ ﺍﻟﻬﻰ ﺧﻮﻳﺶ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ﻋﺒﺎﺩﺗﺶ ﺑﺂﺳﻤﺎﻥ ﻭﺧﺪﺍﻭﻧﺪ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ﻤﻦ ﮐﻪ ﻋﻴﺐ ﺗﻮﺑﻪ ﮐﺎﺭﺍﻥ ﮐﺮﺩﻩ ﺑﺎﺷﻢ ﺑﺎﺭﻫﺎ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ﺗﻮﺑﻪ ﺍﺯ ﻣﻰ ﻭﻗﺖ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ﺩﻳﻮﺍﻧﻪ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ﺑﺎﺷﻢ ﮔﺮ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ﮐﻪ ﻫﻤﻴﺸﻪ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ﻋﻴﺐ ﮔﻮﻯ ﺗﻮﺑﻪ ﮐﺎﺭﺍﻥ ﺭﺍ ﺑﺎﺭﻫﺎ ﻣﻴﻨﻤﻮﺩﻩ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ﻣﻰ ﺗﻮﺑﻪ ﮐﺮﺩﻥ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ﺩﻳﻮﺍﻧﮕﻰ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ﻭﻯ ﺗﻮﺑﻪ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ﻭﻗﺖ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ﺩﻳﺪﺍﺭ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ﺩﻳﺪﺍﺭ ﺣﻀﻮﺭﻯ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ﺩﻳﺪﺍﺭ ﺩﺭ ﺣﻀﻮﺭ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ﺁﻏﺎﺯ ﻣﻰ ﻧﻮﺷﻰ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ﻭﺍﻟﻬﺎﻣﺎﺕ ﻭﺍﺣﻮﺍﻝ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ﺍﺯ ﺑﺎﺩﻩ ﺍﻟﻬﻰ ﺩﺭ ﺣﻀﻮﺭ ﭘﻴﺮ ﻣﻴﺘﻮﺍﻥ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ﺩﻳﮕﺮﺍﻥ ﻋﻴﺐ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ﻗﺸﺮﻯ ﻭﻏﻴﺮ ﺳﻠﻮﮐﻰ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ﭼﻨﺪﻯ ﺑﻌﺪ ﻫﻤﺎﻥ ﺭﺍ ﺗﮑﺮﺍﺭ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ﺗﻮﺑﻪ ﮔﺮﮒ ﻣﺮﮒ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ﺑﻤﻴﺮﻧﺪ ﺗﺮﻙ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ﻋﺎﺩﺕ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ﻋﺸﻖ ﺩﺭ ﺩﺍﻧﻪ ﺍﺳﺖ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ﻭﻣﻦ ﻏﻮﺍﺹ ﻭ ﺩﺭﻳﺎ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ﻓﺮﻭ ﺑﺮﺩﻡ ﺩﺭ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ﺁﻧﺠﺎ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ﮐﺠﺎ ﺳﺮ ﺑﺮ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ﺍﻟﻬﻰ ﺭﺍ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ﺩﺭ ﻳﮑﺪﺍﻭﻧﻪ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ﻳﮕﺎ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ﻮﺩﺭﺧﺸﺎﻥ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ﻳﻚ ﮔﺮﺩﻥ 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ﻣﺮﻭﺍﺭﻳﺪ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ﻳﺘﻴﻢ 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ﻭﺳﻂ 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ﺩﻭﻃﺮﻑ ﺯﻭﺟﻰ ﺍﺯ ﻣﺮﻭﺍﺭﻳﺪﻫﺎﻯ ﮐﻮﭼﮑﺘﺮ ﺭﺍ ﻗﺮﺍﺭ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ﻋﺸﻖ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ﺩﺭ ﻭ ﮔﻮﻫﺮﻯ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ﺑﺎ ﺯﺣﻤﺖ ﺑﺎ ﻏﻮﺹ ﺩﺭ ﺩﺭﻳﺎ ﻭﺩﺭ ﺍﺣﻮﺍﻟﻰ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ﻣﺮﻭﺍﺭﻳﺪﻫﺎ ﺭﺍ ﺩﺭ ﮐﻒ ﺩﺭﻳﺎ ﺑﻴﺎﺑﻨﺪ ﻭﺣﺎﻓﻆ ﺧﻮﺩﺭﺍ ﭼﻨﺎﻥ ﻏﻮﺍﺻﻰ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ﺩﺭﻳﺎﻯ ﻣﻴﮑﺪﻩ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ﺩﺭﺁﻥ ﻏﺮﻕ ﻭ ﺑﺪﺭﻭﻥ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ﭼﻮﻥ ﺻﻴّﺎﺩﺍﻥ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ﺻﺪﻓﻬﺎﻯ ﻣﺮﻭﺍﺭﻳﺪ ﮔﻮﻫﺮ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 ﺩﺭﻳﺎﻫﺎ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ﺩﺭﻳﺎ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ﺑﺤﺮﺍﻧﻰ ﺩﺭ ﺍﺣﻮﺍﻝ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ﺑﺎﻳﺪ ﺩﺭ ﻳﮑﺎﻳﻚ ﺁﻧﻬﺎ ﻏﺮﻗﻪ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ﺑﺪﺭ ﻭﻣﺮﻭﺍﺭﻳﺪ ﺷﻬﻮﺩﻯ ﺟﺪﻳﺪﻯ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ﺑﺮﺍﺕ ﻭ ﻋﻠﺎﻣﺘ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ﺍﻋﻤﺎﻝ ﺳﻠﻮﮐﻰ ﻗﺒﻠﻰ ﺳﺎﻟﮑﺎﻥ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ﺩﺭﺍﻳﻦ ﺩﺭﻳﺎ ﺳﺮﻓﺮﻭ ﻣﻰ ﺑﺮﻡ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ﺍﺯ ﮐﺠﺎ ﻭﭼﮕﻮﻧﻪ ﺳﺮ ﺑﻴﺮﻭﻥ ﺑﻴﺎﻭﺭﻡ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ﺳﻄﺢ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ﻭﺍﺭﺩ ﺳﻄﻮﺡ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ﺳﻄﺢ ﻧﻮﻉ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ﺳﺮ ﺩﺭ 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ﺣﻤﺪﻯ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ﺫﺧﺎﻳﺮ ﺍﺧﺮﻭﻯ ﺁﻧﻬﺎ ﻣﺘﻔﺎﻭﺕ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ﭼﻪ ﺧﺪﻣﺎ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ﺍﻧﺠﺎﻡ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ﻭﭼﻘﺪﺭ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ﻭﭼﻄﻮﺭ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ﺭﺍ ﺗﺮﺑﻴﺖ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ﺭﺟﻌﺖ ﻫﻔﺖ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ﮐﺮﺍﻣﺎﺕ ﺑﺎﻟﻔﻌﻞ ﻭ ﮐﺮﺍﻣﺎﺕ ﺑﺎﻟﻘﻮ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ﭼﻪ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ﻨﻮﻋﻰ ﺑﺮﺟﺴﺘﻬﺎﻯ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ﺗﺮﺑﻴﺖ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ﺗﺎ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ﻤﻬﺪﻯ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ﻓﺮﻕ ﮐﺮﺍﻣﺎﺕ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ﺑﺎ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ﻭﺗﻦ ﻭ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ﺗﻔﺎﻭﺕ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ﻧﺴﺒﺖ ﺑﻨﻮﻉ ﻣﻴﻤﻮﻥ ﺧﻮﺍﻫﺪ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ﺩﺭ ﺟﻨﮕﻞ ﻭ ﺍﻧﺴﺎﻥ ﺩﺭ ﻓﻀﺎ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ﺩﺭ ﮐﺮﻩ ﺯﻣﻴﻦ ﻭ ﻧﻮﻉ ﻓﻮﻕ ﺑﺸﺮﻯ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ﮐﻬﮑﺸﺎﻥ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ﭼﻪ ﺳﺮﻋﺘﻬﺎ ﻭﭼﻪ ﻭﺳﺎﺋﻞ ﻋﻠﻤﻰ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ﻗﺪﺭﺗﻬﺎﻯ ﺑﺮﺟﺴﺘﻪ ﻋﻠﻤﻰ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 ﺻﺮﻑ ﺗﮑﺎﻣﻞ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ﺍﻳﺪﺁﻝ ﮐﻤﺎﻝ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ﻫﺰﺍﺭﺳﺎﻝ ﺍﻧﺘﻈﺎﺭ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ﺭﺟﻌﺖ ﺩﺭ ﻧﻮﻉ ﺑﺎﺯ ﺑﺮﺗﺮ ﺍﺯ ﻓﻮﻕ ﺑﺸﺮﻯ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 ﺳﺎﻏﺮ ﮔﻴﺮ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ﻭﻧﺮﮔ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ﺑﺮﻣﺎ ﻧﺎﻡ ﻓﺴﻖ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ﺩﺍﻭﺭﻯ ﺩﺍﺭﻡ ﺑﺴﻰ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ﮐﺮﺍ ﺩﺍﻭﺭ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ﮔﻞ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ﺳﺎﻏﺮ ﺑﺪﺳﺖ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ﮔﻞ ﻧﺮﮔ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ﻣﺮﺍ ﺑﻨﺎﻡ ﻓﺎﺳﻖﻣﻰﺧﻮﺍﻧﻨﺪ ﮐﻪ ﻣﻦ ﻣﺴﺖ ﻣﻰ ﻧﺎﺏ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ﺍﻟﻬﻰﻫﺴﺘﻢ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ﮐﻦ ﮐﻪ ﻓﺮﺍﻭﺍﻥ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ﺭﺧﻮﺍﺳﺖ ﺩﺍﻭﺭﻯ ﺍﺯ ﺗﻮ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ﭼﻪ ﮐﺴﻰ ﺭﺍ ﺩﺍﻭﺭ ﮐﻨﻢ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ﺑﭙﺮﺳﻢ؟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ﻣﻌﺮﻓﻰ ﺷﺪﻩ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ﺩﺍﻭﺭﻯ ﺳﻠﻮﮐﻰ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ﻣﺮﺟﻌﻪ ﺳﺎﻟﻚ ﺑﺨﺪﺍﻭﻧﺪ ﻣﺮﺍﺟﻌﻪ ﺑﭙﻴﺮ ﮐﺎﻣﻞ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ﺍﻭ ﻣﻴﮕﻮﻳﺪ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ﻭ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ﺗﻨﻬﺎ ﺑﺮﺍﻯ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ﺩﺳﺘﻮﺭ ﻭ ﺍﺣﮑﺎﻡ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ﺣﺮﺍ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ﺼﺎﺩﺭ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ﺑﺮﺍﻯ ﺩﻳﮕﺮﺍﻥ ﻏﻴﺮ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ﺑﺎﻭﺭﺍﻥ ﺍﻟﻮﻫﻴّﺖ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ﺑﺮﺍﻯ ﻫﻤﻪ ﺯﻣﺎﻧﻬﺎ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ﺩﻳﻨﻰ ﻭ ﻋﺒﺎﺩﻯ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 ﻭ ﺍﻣﺎﻣﺎﻥ ﻭ ﺗﻤﺎﻣﻰ ﺍﻭﻟﻴﺎﻯ 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ﭼﻨﺪ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ﺩﺳﺘﻮﺭﻯ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ﺩﺍﺩﻩ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 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ﺭﺳﻴﺪ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ﺯﻣﺎﻧﻬﺎﻯ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ﻗﺮﻥ ﺑﻌﺪ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ﻣﻨﺎﺳﺐ ﺯﻣﺎﻥ ﻭﻣﮑﺎﻥﻭ ﺷﺮﺍﻳﻂ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ﺍﺻﺮﺍﺭ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ﺍﺧﺒﺎﺭ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ﺍﺣﺎﺩ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153DD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ﻣﺨﺘﻠﻒ ﻭﻣﺘﻔﺎﻭﺕ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ﺑﻌﻤﺪ ﻭ ﻳﺎ ﻏﻴﺮ ﻋﻤﺪ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ﻫﺮ ﺁﺧﻮﻧﺪﻯ ﺑﻨﻔﻊﺧﻮﺩ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ﺣﮑﻮﻣﺖ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ﺑﻤﻮﺟﺐ ﺁﻥ ﻣﻄﺎﻟﺒﻰ ﺑﺮ ﻣﺮﺩﻡ ﺗﺤﻤﻴﻞ ﻣﻴﻨﻤﺎﻳﺪ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ﻭﻣﺬﻫﺒﻰ ﺭﺍ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ﻫﺮﺣﺎﻝ ﺗﻤﺎﻣﻰ ﻣﺬﺍﻫﺐ ﻏﻴﺮ ﺳﻠﻮﮐﻰ ﻣﺸﺮﻙ ﻭﺑﺪﺗﺮﻳﻦ ﺩﺷﻤﻨﺎﻥ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ﮐﺎﺭﻣﺎﻫﺎﻯ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ﻣﺪﻋﻴﺎﻥ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ﺩﻟﺸﺎﻥ ﻭﻣﻨﺎﻓﻌﺸﺎﻥ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ﻋﻘﺪﻩ ﻫﺎﻯ ﺭﻭﺍﻥ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ﻧﺎﺧﻮﺩﺁﮔﺎﻩ ﺟﺎﻩ ﻃﻠﺐ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ﻭﺷﻬﻮﺕ ﺭﺍﻥ ﻭ ﻓﺎﺳﺪ ﺑﺨﻮﺍﻫﺪ ﺁﻥ ﻣﻄﺎﻟﺐ ﺭﺍ ﺗﻔﺴﻴﺮ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ﻭﺍﻧﺘﺨﺎﺏ ﻭﺩﺭﺳﺖ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ﺧﻮﺩ(ﺻﺤﻴﺢ) ﻣﻴﺪﺍﻧﻨﺪ ﮐﻪ ﻣﻌﻠﻮﻡ ﻫﻢ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ﻣﻌﻴﺎﺭ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ﺻﺤﻴﺢ ﺑﻮﺩﻥ ﭼﻴﺴﺖ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ﭘﻴﺮﻭﻯ ﺩﻳﻨﻰ ﺍﺯ ﺁﺧﻮﻧﺪﻫﺎ ﺑﻬﺮ ﻣﺬﻫﺒﻰ ﺷﺮﻙ ﻣﺤﺾ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ﺑﺎﺷﻨﺪ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ﺳﻨّﻰ ﺑﺎ ﺳﻨّ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ﺴﻠﻮﮐﻰ ﭘﻴﺎﻣﺒﺮ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ﺷﻴﻌﻰ ﻭﺑﺎ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ﺷﻌﺎﻉ ﺃﻧﻮﺍﺭ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ﺍﻣﺎﻡ ﺭﺿﺎ ﺗﻤﺎﻣﻰ ﻣﺪﻋﻴﺎﻥ ﺗﺸﻴّﻊ ﺭﺍ ﻏﻴﺮ ﺷﻴﻌﻰ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ﻣﺨﺎﻟﻒ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ﺍﻣﻮﻳﺎﻥ ﻭ ﻋﺒّﺎﺳﻴﺎﻥ ﻭ ﺁﺧﻮﻧﺪﻫﺎﻯ ﺁﻧﻬﺎ ﺑﻮﺩﻩ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ﺍﻣﺎﻣﺎﻥ ﺭﺍ ﺑﻘﺼﺪ ﺭﻫﺒﺮﻯ ﺳﻴﺎﺳﻰ ﻭ ﺍﻧﻘﻠﺎﺑﻰ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ﻭﺻﺪﻭﺭ ﻓﺘﻮﺍﻯ ﺷﻮﺭﺵ ﻣﻴﺨﻮﺍﺳﺘﻨﺪ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ﺑﺮﺧﻰ ﻫﻢ ﻣﺴﻠﻤﺎﻥ ﻫﻢ ﻧﺒﻮﺩ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ﻫﻴﭻ ﺍﻣﺎﻣﻰ ﻧﻴﺰ ﺑﺪﺍﻥ ﻧﭙﺮﺩﺍﺧﺖ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ﺧﻠﺎﻓﺖ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ﺷﻮﺭﺵ ﺃﻫﻞ ﮐﻮﻓﻪ ﺑﺮﺍﻯ ﺍﻣﺎﻡ ﺣﺴﻴﻦ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ﻭﻭﻟﻴﻌﻬﺪﻯ ﺍﺟﺒﺎﺭﻯ ﺍﻣﺎ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ﺮﺿﺎ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ﮐﺪﺍﻡ ﻧﺘﺎﻳﺞ ﺳﻴﺎﺳﻰ ﻭﻣﺬﻫﺒﻰ ﺑﺮﺍﻯ ﺗﺸﻴّﻊ 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ﻭﻧﻤﻰ ﺧﻮﺍﺳﺘﻨﺪ ﮐﻪ ﻧﺘﻴ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ﺪﺍﺷﺘﻪ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ﺑﺮﺍﻯ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ﺁﻧﻬﻢ ﻫﺮﺳﺎﻟﮑﻰ ﺗﺎ ﻭﻗﺖ ﻧﺠﺎﺕ ﺑﺎ ﺷﻬﻮﺩ ﻧﻮﺭ ﻗﺎﺋﻢ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ﻣﺤﺮﻣﺎﻧﻪ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ﺭﻳﺎﮐﺎﺭﻯ ﻭ ﺍﺩﻋﺎ ﻋﻤﻞ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052507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ﺑﺎﺯ ﮐﺶ ﻳﻚ ﺩﻡ ﻋﻨﺎﻥ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ﺗﺮﻙ ﺷﻬﺮ ﺁﺷﻮﺏ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ﺯﺃﺷﻚ ﻭ</w:t>
      </w:r>
      <w:r w:rsidR="00FF154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ﭼﻬﺮﻩ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ﺭﺍﻫﺖ ﭘﺮ ﺯﺭ ﻭ ﮔﻮﻫﺮ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ﺍﺯ ﻣﺤﺒﻮﺏ ﺍﻟﻬﻰ ﭘﻴﺮ ﮐﺎﻣﻞ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ﻳﻚ ﺩﻡ ﮐﻪ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ﺑﺎﻧﺪﺍﺯﻩ ﻳﻚ ﺗﻨﻔ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ﻋﻨﺎﻥ ﺍﺳﺐ ﺧﻮﺩﺭﺍ ﺑﺎﺯ 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ﻧﺰﺩ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ﺍﻭﺑﺎﻳﺴﺖ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ﻣﺮﮒ ﻗﺒﻞ ﺍﺯ ﻣﺮﮒ ﺣﺎﻓﻆ ﺭﺍ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ﺑﻨﺠﺎﺕ ﺑﺎ ﻧﻮﺭ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 ﻧﻴﺰ ﺑﺎﺯ ﻧﮕﺮﺩﺩ 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ﭘﻴﺮ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ﺗﺮﻙ ﺯﻳﺒﺎﻯ ﻭ ﺁﺷﻮﺑﮕﺮ ﺷﻬﺮ ﺩﺭﺯﻳﺒﺎﺋﻰ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ﻓﻘﻂ ﺷﻬﺮﻯ ﺭﺍ ﺁﺷﻔﺘﻪ ﺩﺭ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عا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ﺷﻘﺎﻥ ﺧﻮﺩﺭﺍﺁﺷﻔ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ﺩﺭﻃﺮﻳﻘﺖ ﻭﺷﻬﺮ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ﺁﺷﻔﺘﮕﻰ ﺍﺣﻮﺍﻝ ﺳﺎﻟﮑﺎﻥ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ﺑﺎﻋ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ﺍﻣﮑﺎﻥ ﺗﺨﻠﻴﻪ ﻭﺗﺤﻠﻴﻪ ﺻﻔﺎﺕ ﻭﺫﺍﺕ ﻭ ﮊﻧﺘﻴﻚ ﺭﻭﺣﻰ ﺍﻓﺮﺍﺩ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ﺧﻮﺩ ﻭﻋﺪﻩ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ﭼﻨﻴﻦ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ﺩﻣﻰ ﺑﻴﺎﻳﺴﺘﺪ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ﺃﺷﻚﺻﻮﺭ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ﺭﺍﻫ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 ﻭﮔﻮﻫﺮﭼﺸﻢ ﺑﺮﺍﻯ ﻣﺤﺒﻮ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ﭼﺸﻤﺎﻥﺣﺎﻓﻆ ﺍﺯ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ﺧﻮﺭﺳﻨﺪﻯ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ﺗﻮﺳّﻞ ﺩﺭ ﺣﻀﻮﺭ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 ﺍﺣﻮﺍﻝ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ﮔﻮﻫﺮ ﻭﺟﻮﺩ ﺍﻧﺴﺎﻥ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ﺑﭙﺎﻯ ﻣﺤﺒﻮﺏ 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ﻓﺮﻳﺎﺩﻫﺎ ﻭ ﻧﺎﻟﻪ ﻫﺎﻯ ﺣﺎﻓﻆ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ﭘﻴﺮ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ﺗﻨﻬﺎ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ﻟﺤﻈﻬﺎﻯ ﺣﻀﻮﺭ ﺩﺭ ﮐﻨﺎﺭ ﺳﺎﻟﻚ ﻭ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ﺷﻔﺎﻋﺖ ﻭ ﻫﻢ ﺳﻔﺮﻯ ﺍﻟﻬﻰ ﺑﺎ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ﺳﻔﺮ ﺁﺧﺮﺕ ﻭﻣﺮﮒ ﺍﺭﺍﺩ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ﺗﺠﺮﺑﻪ ﺳﻠﻮﮐﻰ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ﻭﺁﺯﻣﺎﻳﺶ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ﮐﻪ ﺍﺯ ﻳﺎﻗﻮﺕ ﻭ ﻟﻌﻞ ﺃﺷﻚ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ﺩﺍﺭﻡ ﮔﻨﺠﻬﺎ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ﮐﻰ ﻧﻈﺮ ﺩﺭ ﻓﻴﺾ ﺧﻮﺭﺷﻴﺪ ﺑﻠﻨﺪ ﺃﺧﺘﺮ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ﺑﺪﻟﻴﻞ ﺍﻳﻨﮑﻪ ﺍﺯ ﺃﺷﻚ ﭼﺸﻤﺎﻥ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ﻳﺎﻗﻮﺕ ﻭ ﻟﻌﻞ ﺳﺮﺥ ﻭﺧﻮﻧﻴﻦ ﻓﺮﺍﻭﺍﻥ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ﮔﻨﺞ ﻫﺎ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ﺩﺭ ﻓﻴﺾ ﻭ ﺩﺍﺩﻩ ﻫﺎﻯ ﺧﻮﺭﺷﻴﺪ ﺑﻠﻨﺪ ﺃﺧﺘﺮ ﻧﻈﺮﮐﻨﺪ؟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ﺗﻮﺟّﻪ ﻭ ﺗﻮﺳّﻞ ﻋﺒﺎﺩﻯ ﺑﺎ ﭘﻴﺮ ﮐﺎﻣﻞ ﺧﻮﺩ ﺍﮐﺘﻔﺎ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ﺑﺨﻮﺭﺷﻴﺪ ﺟﻬﺎﻥ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ﺗﺎﺏ ﻧﻴﺰ ﺗﻮﺟّﻪ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ﻋﺰﻟﺘﮕﺎﻩ ﺧﻮﺩﺭﺍ ﺭﻭﺷﻦ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ﺗﺎﺭﻳﮑﻴﺮﺍ ﻣﻴﺠﻮﻳﺪ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ﺟﺰ ﺻﻮﺭﺕ ﻳﺎﺭ ﺍﻟﻬﻰ ﺧﻮﺩﺭﺍ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ﺭﺍ ﺑﺰﺭﮔﺘﺮﻳﻦ ﻭ ﺑﻠﻨﺪﺗﺮﻳﻦ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ﺃﺧﺘﺮ ﻭ ﺳﺘﺎﺭﻩ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ﺁﺳﻤﺎﻥ ﻣﻴﺪﺍﻧﺴﺘﻨﺪ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ﺳﺎﻟﮑﺎﻥ ﻃﺮﻳﻘﺖ ﻣﺤﻤﺪﻯ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ﺍﻟﻬﻰ ﺧﻮﺭﺷﻴﺪﻯ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ﺑﺪﺭ ﻣﻨﻴﺮ ﺳﻤﺒﻮﻝ ﺷﻬﻮﺩ ﺍﻟﻬﻰ ﺭﻭﺡ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ﺭﻭﺯﻧﻬﺎﻯ ﻧﻮﺭ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ﺭﺍ ﻣﻰ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ﺑﺴﻴﺎﺭ ﺳﻮﺯﻧﺪﻩ ﻭﭘﺮ ﻧﻮﺭ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ﺗﻦ ﻭ ﺩﻝ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ﺩﻳﺪﻥ ﻫﻤﻪ ﻗﺮﺹ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ﺭﺍ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ﺍﻳﻦ ﺩﻳﺪﺍﺭ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ﺁﻏﺎﺯ ﻭﻧﻪ ﭘﺎﻳﺎﻥ ﻗﺮﺹ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ﺩﻳﺪ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ﺭ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ﺮﺣﻤﺎﻧﻰ ﭼﮕﻮﻧﻪ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ﺑﺰﺑﺎﻥ ﻋﻘﻞ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ﻣﺎﻩ ﻭﺧﻮﺭﺷﻴﺪ ﺑﺰﺑﺎﻥ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ﺍﺭﺍﺋﻪ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ﻧﺎﺳﻮﺕ ﻣﺎﺩﻯ ﻭﻣﻠﮑﻮﺕ ﻧﻮﺭﻯ ﻭ ﺃ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ﻯ ﻭﺟﺒﺮﻭﺕ ﻋﻘﻠﻰ ﻫﺴﺘﻨﺪ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ﺻﺒﺎ ﻣﺠﻤﻮ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عه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ﮔﻞ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ﺑﺂﺏ ﻟﻄﻒ ﺷﺴﺖ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ﮐﺞ ﺩﻟﻢ ﺧﻮﺍﻥ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ﻧﻈﺮ ﺑﺮ ﺻﻔ</w:t>
      </w:r>
      <w:r w:rsidR="00C342C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حه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ﺩﻓﺘﺮ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ﮐﻪ ﺑﺎﺩ ﺻﺒﺎ ﺻﺒﺤﮕﺎﻫﻰ ﻭﻧﺴﻴﻢ ﻣﻌﻄّﺮ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E56E9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ﺰﻭﺩﺗﺮ ﺍﺯ ﻣﻘﺪﻡ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ﮔﻠﻬﺎ ﺭﺍ ﺑﺎ ﺁﺏ ﻟﻄﻴﻒ ﺷﺒﻨﻢ ﺧﻮﺩ ﺷﺴﺘﻪ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ﺣﺎﻓﻆ ﺍﮔﺮ ﺑﺨﻮﺍﻫﻢ ﺍﺯ ﺍﻳﻦ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ﺑﺮ ﺻﻔﺤﻪ ﺩﻓﺘﺮ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ﮐﺞ ﺩﻝ ﻭﺑﺪ ﻓﮑﺮ ﻭﺑﻰ ﺳﻠﻴﻘﻪ 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ﺑﻠﻄﻒ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ﺍﻣﻴﺪﻭﺍﺭ ﺑﺎﺷﻢ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ﺑﻬﻤّﺖ ﻭ ﺍﻋﻤﺎﻝ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ﺧﻮﺩ ﺭﺍ ﺭﻭﻯ ﮐﺎﻏﺬ ﺑﻨﻮﻳﺴﻢ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ﺷﻤﺎﺭﺵ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 ﮐﻪ ﭼﻪ ﮐﺮﺩﻫﺎﻡ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ﻣﻌﻠﻮﻡ ﻫﻢ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ﻣﻘﺒﻮﻝ ﺍﻟﻬﻰ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ﻋﻬﺪ ﻭﭘﻴﻤﺎﻥ ﻓﻠﻚ ﺭﺍ ﻧﻴﺴﺖ ﭼﻨﺪﺍﻥ ﺍﻋﺘﺒﺎﺭ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ﻋﻬﺪ ﺑﺎ ﭘﻴﻤﺎﻧﻪ ﺑﻨﺪﻡ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ﺷﺮﻁ ﺑﺎ ﺳﺎﻏﺮ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ﺑﻬﻴﭻ ﻗﺴﻤﺖ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ﺩﻧﻴﺎ ﻭﺯﻣﺎﻧﻪ ﻭ ﻧﻮﻉ ﺑﺸﺮﻯ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ﺍﻋﺘﺒﺎﺭ ﻭ ﺍﻋﺘﻤﺎﺩﻯ ﻗﺎﺋﻞ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گر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ﻋﻬﺪ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ﭘﻴﻤﺎﻥ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ﭘﺎﻯ ﺑﻨﺪ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ﻣﻴﺨﻮﺍﻫﺪ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ﭘﻴﻤﺎﻧﻪ ﻋﻬﺪ ﺑﺒﻨﺪﺩ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ﺷﺮﻃﻰ ﺭﺍ ﺩﺍﺭﺩ ﺑﺎ ﺳﺎﻏﺮ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 ﺍﻟﻬﻰ ﻋﻬﺪ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ﺣﮑﻤﺘﻬﺎﻯ ﺍﻟﻬﻰ ﭘﻴﺮ ﻭ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 ﻋﻘﺎﻳﺪ ﻋﺮﻓﺎﻧﻰ ﺍﻭ ﺭﺍ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 ﻧﻈﺮ ﺗﻤﺎﻡ ﻣﺬﺍﻫ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ﻮﺍﺩﻳﺎﻥ ﻭﻓﻠﺴ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ها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ﻣﺘﻔﺎﻭﺕ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ﺍﺯﺳﻄﺢ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ﺁﺧﻮﻧﺪﻫﺎ ﺍﺯ ﺳﻄﺢ ﻋﻘﺪﻩ ﻫﺎﻯ 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ﺑﻴﻤﺎﺭﻳﻬﺎﻯ ﺩﺭﻭﻧﻰ ﺧﻮﺩ</w:t>
      </w:r>
      <w:r w:rsidR="00C342C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ﺳﺎﻏﺮ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ﮐﺎﺳﻪ ﺷﺮﺍﺏ ﮐﻪ ﺳﺎﻟﻚ ﺑﺪﺳﺖ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ﮐﻰ ﭘﻴﺮ ﻣﻴﻔﺮﻭﺵ ﺩﺭﺩﻯ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ﻗﻄﺮﺍﺗﻰ ﺭﺍ ﺩﺭﺁﻥ ﺳﺎﻏﺮ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ﺑﺘﻮﺍﻧﺪ ﺑﻨﻴﻮﺷﺪ ﻭ 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ﺩﺭﻙ ﺁﻧﺮﺍ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ﺍﻳﻦ ﭘﻴﻤﺎﻧﻪ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ﻭﻇﺮﻓﻴّﺖ ﻋﻘﻠﻰ ﺧﻮﻳﺶ ﺭﺍ ﺷﺮﻁ ﻫﺮ ﻋﻬﺪﻯ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ﮐﻪ ﺩﺍﺭﻡ ﺩﺭ ﮔﺪﺍﺋﻰ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ﮔﻨﺞ ﺳﻠﻄﺎﻧﻰ ﺑﺪﺳﺖ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ﮐﻰ ﻃﻤﻊ ﺩﺭ ﮔﺮﺩﺵ ﮔﺮﺩﻭﻥ ﺩﻭﻥ ﭘﺮﻭﺭ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ﮐﻪ ﺧﻮﺩﺭﺍ ﻳﮕﺎﻧﻪ ﮐﺎﺳﻪ ﺑﺪﺳﺖ ﮔﺪﺍﺋﻰ ﭘﻴﺮ ﻭﺧﺪﺍﻭﻧﺪ ﻣﻴﺪﺍﻧﺪ ﮐﻪ ﺍﺯ ﺍﻭ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ﮔﺪﺍﺋﻰ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ﺑﻘﻄﺮﺍﺗﻰ ﺷﺮﺍﺏ ﺍﻟﻬﻰ ﻭ ﻟﺤﻈﺎﺗﻰ ﻧﮕﺎﻩ ﻭ ﮐﻠﻤﺎﺗﻰ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ﺩﺳﺘﻮﺭﻯ ﺑﮕﻴﺮﺩ ﺑﺎﺯ ﺣﺎﻓﻆ ﺧﻮﺩﺭﺍ ﺩﺭ ﺍﻳﻦ ﺍﺣﻮﺍﻝ ﺩﺍﺭﺍﻯ ﮔﻨﺞ ﺳﻠﻄﺎﻧﻰ ﭘﺎﺩﺷﺎﻫﺎﻥ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ﮔﻨﺠﻴ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ﮔﻮﻫﺮ ﻭ 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ﻭﺕ ﺩﺍﺭﺩ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ﻃﻤﻊ ﺍﺯ ﮔﺮﺩﺵ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ﮔﺮﺩﻭﻥ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ﺩﻭﻥ ﻭ ﭘﺴﺖ ﻭﺯﻣﺎﻧﻪ ﺑﻰ ﻭﻓﺎ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ﻧﻮﻉ ﺑﺸﺮﻯ ﺣﻴﻮﺍﻧﻰ ﺧﻮﺩ ﺑﻨﻤﺎﻳﺪ ﮐﻪ ﮐﺎﺭﺵ ﺣﻘﻴﺮ ﺗﺮ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 ﻣﻘﺎﻡ ﺭﻭﺣﻰ ﺍﻧﺴﺎﻧﻬﺎ ﺍﺳﺖ ﺯﻳﺮﺍ ﮔﻬﮕﺎﻩ ﺩﻧﻴﺎ ﮐﻤﻚ ﻣﺎﺩﻯ ﺩﺍﺭﺩ ﮐﻪ ﻫﻤﻪ ﻏﻴﺮ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ﻧﺴﻴﺰ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ﺁﻳﻨﺪﻩ ﺳﺎﺯ ﻓﻮﻕ ﺑﺸﺮﻯ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ﮔﺮﭼﻪ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ﮔﺮﺩﺁﻟﻮﺩ ﻓﻘﺮﻡ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ﺷﺮﻡ ﺑﺎﺩ ﺍﺯ ﻫﻤّﺘﻢ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ﺑﺂﺏ ﭼﺸﻤﻪ ﺧﻮﺭﺷﻴﺪ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ﺩﺍﻣﻦ ﺗﺮ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ﻣﻴﺪﺍﻧﺪ ﮐﻪ ﮔﺮﺩﺁﻟﻮﺩ ﻓﻘﺮ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ﻋﺰﻟﺘﮕﺎﻩ ﻭ ﺧﻮﺩ ﻓﻘﺮﻯ ﺳﻠﻮﮐﻰ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ﺳﺮﺍﺳﺮ ﻇﺎﻫﺮ ﺍﻭ ﺧﺎﮐﻰ ﻭ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ﮔﺮﺩﺁﻟﻮﺩ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ﺍﺯ ﺧﻮﺩ ﺷﺮﻡ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ﻭﻗﺼﺪ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ﺁﺏ ﭼﺸﻤﻪ ﺧﻮﺭﺷﻴﺪﺭﺍ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ﺩﺍﻣﺎﻥ ﺧﻮﺩﺭﺍ ﺗﺮ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ﻫﻮﻡ ﻭﺍﻭﻡ ﻭ ﺳﻠﻮﻙ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ﺻﺎﺩﻕ ﺩﺭ ﺳﻠﻮﻙ ﺍﻟﻬﻰ ﺍﺳﺖ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ﺳﻌﻰ ﻫﺮﭼﻪ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 ﻭﮐﺴﺐ ﺃﺣﻮﺍﻝ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ﺷﺮﺍﻳﻂ ﺗﺨﻠﻴﻪ ﻭ ﺗﺤﻠﻴﻪ ﺭﻭﺍﻥ ﺣﻴﻮﺍﻧﻰ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ﺁﺏ ﭼﺸﻤﻪ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ﻧﻈﺮﻳﻪ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ﻗﺪﻳﻢ ﺍﺳﺖ ﮐﻪ ﻫﺮ ﺭﻭﺯ ﺩﺭﻣﻐﺮﺏ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ﺩﺍﺧﻞ ﺩﺭﻳﺎﻯ ﻇﻠﻤﺎﺕ ﻭ ﺁﺗﺸﻴﻦ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 ﻭ ﺣﺮﺍﺭﺕ ﻭﻧﻮﺭ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ﺑﻌﺪ ﺭﺍ ﺁﻣﺎﺩﻩ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ﺷﺮﻕ ﺳﺮ ﺩﺭ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ﺩﻟﻴﻞ ﺟﺎﻭﺩﺍﻧﮕﻰ ﺁﺗﺶ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ﺣﺮﺍﺭﺕ ﻭﻧﻮﺭ ﺁﻥ ﻣﻴﺪﺍﻧﺴﺘﻨﺪ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ﺍﺯ ﺩﺭﻳﺎﻯ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ﺁﺗﺶ ﺍﻟﻬﻰ ﺣﺮﺍﺭﺕ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ﺯﻣﻴﻦ ﺭﺍ ﮐﺮﻫﺎﻯ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0C1C37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ﺒﺮﺳﻨﺪ ﭼﺮﺍ ﺧﻮﺭﺷﻴﺪ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ﺑﻐﺮﺏ ﻣﻴﺮﻭﺩ ﻭ ﺍﺯ ﺷﺮﻕ ﺳﺮ ﺩﺭ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ﺑﺮﺍﻯ ﺩﺭﻳﺎﻓﺖ ﻧﻮﺭ ﺣﺘﻰ ﺍﺯ ﺍﻳﻦ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ﺩﺭﻳﺎﻯ ﺁﺗﺶ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ﻧﻴﺰ ﻃﻤﻊ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ﺁﻥ ﻧﻮﺭﻳﺒﮕﻴﺮﺩ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ﻧﻤﻰ ﺧﻮﺍﻫﺪ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ﺩﺍﻣﺎﻥ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ﺑﺎ ﺁ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ﺗﺮ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ﺍﺯ ﻓﻴ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ض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ﺍﻓﺎﺿﻪ ﻭ ﻃﻮﻓﺎﻧ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ﺴﻴﻞ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ﺭﺣﻤﺘﻬﺎﻯ ﺍﻟﻬﻰ ﻭ ﻟﺪﻧّﻰ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ﺧﻮﺩﺭﺍ ﺑﺎ ﮔﻨﺞ ﺳﻠﻄﺎﻧﻰ ﭘﻴﺮ ﺍﻟﻬﻰ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ﻃﻤﻊ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ﺑﺴﻮﻯ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ﻓﺎﺭﺳﻰ ﺩﺭﻯ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ﻫﻤﺎﻥ(ﺷﻴﺪ)ﺟﻤﺸﻴﺪﻯ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ﺧﻮﺭﻩ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ﻭﺩﺍﺷﺘﻦ ﻗﺮ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ﻫﺎﻯ ﺷﻬﻮﺩ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 ﺍﻟﻬﻰ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ﻣﺮﺩﻡ ﺯﻣﺎﻥ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ﻭﻣﻨﺒﻊ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ﻋﻘﻠﻰ ﻭﺍﻟﻬﻰ ﻭﭘﻴﺸﺮﻓﺖ ﺭﻭﺡ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ﺭﻭﺯﻫﺎﻯ ﺍﻟﻬﻰ ﺁﻧﻬﺎ ﺭﺍ ﺗﺄﻣﻴﻦ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ﺳﻴﺪ ﻭ ﺳﻴّﺪ ﻭﺯﻳﺪ ﻭﺍﻟﺴﻴﺪ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ﻋﻨﻮﺍﻥ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 ﺍﺯ ﮔﺬﺷﺘﻪ 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ﺟﻤﺸﻴﺪ ﻭﻓﺮﻳﺪﻭﻥ 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ﮐﺎﻣﻞ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ﺍﻣﺎﻡ ﺍﻣّﻰ ﻭﺍﻭﻡ ﮐﺮﺩﻩ ﻭ ﺍﻭﻡ ﺩﻫﻨﺪﻩ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ﺍﻟﻬﻰ ﻭﻣﺤﻤﺪﻯ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ﻋﺎﺷﻘﺎﻥ ﺭﺍ ﮔﺮ ﺩﺭ ﺁﺗﺶ ﻣﻰ ﭘﺴﻨﺪﺩ ﻟﻄﻒ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ﺗﻨﮓ ﭼﺸﻤﻢ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ﻧﻈﺮ ﺩﺭ ﭼﺸﻤﻪ ﮐﻮﺷﺮ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ﺁﺗﺶ ﺳﻮﺯﺍﻥ ﻋﺰﻟﺘﮕﺎﻩ ﻭ ﺩﻭﺭﻩ ﺳﻠﻮﻙ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ﺭﻧﺞ ﺁﻧﺮﺍ ﻣﻰ ﺑﻴﻨﺪ ﻭﺳﺨﺖ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ﺍﮔﺮ ﻟﻄﻒ ﺩﻭﺳﺖ ﺑﺮ ﺍﻳﻦ ﻣﺼﻠﺤ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ﺪﺍﻧ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عا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ﺷﻘﺎﻥ ﺭﺍ ﺩﺭ ﺁﺗﺶ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ﺷﻖ ﺗﺮ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ﻭﺻﻞ ﻋﺎﺷﻘﺎﻥ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ﻭﺍﻗﻊ ﺳﺮﺩ ﺷﺪﻥ ﻋﺸﻖ ﻃﺮﻓﻴ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ﻭﺩﻭﺭﻯ ﻭ ﻫﺠﺮ ﻭ ﻓﺮﺍﻕ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ﺁﺯﻣﺎﻳﺶ ﺻﺪﻕ ﻋﺸﻖ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ﻭﺳﻴﻠﻪ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ﺗﻘﻮﻳﺖ ﺍﻳﻦ ﻋﺸﻖ ﺩﺭﺳﺎﻟﻚ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ﺑﺠﺎﺋﻰ ﮐﻪ ﺧﻮﺩﺭﺍ ﺩﺭ ﻣﻴﺎﻥ ﻧﻤﻰ ﺑﻴﻨﺪ ﻭ ﺧﺪﺍﻭﻧﺪ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ﻭﺣﺪﺕ ﻭﺟﻮﺩﻯ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ﺁﺧﺮﻳﻦ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ﺍﻭﺭﺍ ﺑﺸﻬﻮﺩ ﺑﺮﺗﺮﻯ ﺗﺎﺯﻩ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ﻭﻭﺣﺪﺕ ﺷﻬﻮﺩﻯ ﺗﺎﺯ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ﺑﻬﺘﺮ ﮐﻪ ﺍﻳﻦ ﺑﺎﺭ ﺧﻮﺩﺭﺍ ﺑﺎ ﻧﻮﺭ ﻗﺎﺋﻢ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ﺑﺮﺍﺕ ﻧﺠﺎﺕ ﺣﺘﻤﻰ ﻭ ﻓﻮﺭﻯ ﻭﻫﻢ ﺍﮐﻨﻮﻧﻰ ﺍﺯ ﻧﻮﻉ ﻓﻮﻕ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ﺁﻳﻨﺪﻩ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ﺍﻳﻦ ﮐﺎﺭ ﻣﺤﺒﻮﺏ ﺭﺍ 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ﺭﺍﺩﺭ ﺁﺗﺶ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ﻭﺯﻧﺪﮔﻰ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ﻟﻄﻒ ﺩﻭﺳﺖ ﻣﻴﻨﺎﻣﺪ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ﭼﺸﻢ ﺗﻨﮓ ﻭﮐﻮﺗﻪ ﺑﻴﻦ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ﻭﺟﻮﺩ ﺍﻟﻄﺎﻑ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ﺑﻮﺩﻥ ﻭ ﺩﺍﺷﺘﻦ ﻓﺮﺍﻕ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ﮐﻪ ﺣﺘﻰ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ﺩﺭ ﭼﺸﻤﻪ ﮐﻮ</w:t>
      </w:r>
      <w:r w:rsidR="00FF1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ﺳﻮﺯﺍﻥ ﺩﺭ ﺁﺏ ﮐﻮ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ﺁﺗﺸﺨﻮﺩ ﺭﺍ ﺧﺎﻣﻮ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کند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ﮐﻮ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ثرو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ﻣﺪﻳﻨﻪ ﻓﺎﺿﻠﻪ ﻭ ﻳﻮﺗﻴﺒﺎﻯ ﻋﻘﻞ ﮐﻠّﻰ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ﺣﻮﺯﻩ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ﺗﻌﻠﻴﻤﻰ ﻣﺤﻤﺪﻯ ﻭ ﺍﻭﻟﻴﺎﻯ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ﺗﻌﻠﻴﻢ ﺳﺎﻟﺒﮑﺎﻥ ﺭﺍ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ﻭﺣﮑﻤﺘﻬﺎﻯ ﻋﻤﻠﻰ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ﺑﺨﻠﻖ ﺑﺎﺯ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ﺧﻮﺩ ﺍﻟﻬﺎﻣﺎﺕ ﻟﺪﻧّﻰ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ﺭﺣﻤﺘﻬﺎﻯ ﻋﻘﻠﻰ ﺍﻭﻟﻴﺎﻯ ﺩﻳﮕﺮ ﻣﻴﺸﻮﺩ ﮐﻪ ﺁﻧﭽﻪ ﺁﻧﻬﺎ ﺭﺍ ﻣﻴﺪﺍﻧﺴﺘﻪ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ﺩﻝ ﻧﮕﺎﻩ ﻣﻴﺪﺍﺭﺩ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ﻧﻈﺮﻳّﺎﺕ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ﻋﻘﻠﻰ ﻣﺮﺑﻮﻃﻪ ﺭﺍ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 ﻣﻴﺘﻮﺍﻧﻨﺪ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ﻧﻈﻢ ﺍﻓﻠﺎﻙ ﺭﺍ ﻧﻴﺰ ﺗﻐﻴﻴﺮ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ﺗﻐﻴﻴﺮ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ﺍﻓﻠﺎﻙ ﻋﻘﻠﻰ ﻭ ﺷﻬﻮﺩﻯ ﻭ ﻓﺼﻮﻝ ﻧﻮﻉ ﺑﺸﺮﻯ ﺩﺭ ﺳﺎﻟﮑﺎﻥ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ﺩﮔﺮﮔﻮﻧﻰ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ﺳﺮﻧﻮﺷﺘﻬﺎﻯ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ﻋﺒﻮﺭ ﺗﮑﺎﻣﻠﻰ ﺍﺯ ﺁﻧﻬﺎ ﺩﺭ ﺁﺯﻣﺎﻳﺸﺎﺕ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ﺑﺴﻄﻮﺡ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 ﺃﮐ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ﺳﻄﺢ ﻋﺮﺵﺭﺣﻤﺎﻥ ﺭ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ﺁﻳﻨﺪﻩ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ﺳﻄﺢ ﺭ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النو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ﻉ ﺧﻮﺩ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ﻣﻴﮕﺬﺭﻧﺪ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ﭼﺸﻤﻪ ﮐﻮ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ﺑﻌﻨﻮﺍﻥ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ﺑﺮﺗﺮﻳﻦ ﭼﺸﻤﻪ ﺧﻮﺭﺷﻴﺪ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ﺍﻭﻟﻴﺎﻯ ﺍﻟﻬﻰ ﻣﺤﻤﺪﻯ ﺩﺭ ﻧﻮ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ﭼﺸﻤﻪ ﮐﻮ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ﻣﺤﻤﺪﻯ ﺑﻬﺮﻩ ﻋﻘﻠﻰ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ﻣﻴﺘﻮﺍﻧﻨﺪ ﺑﻔﻬﻤﻨﺪ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ﺍﻭﻟﻴﻦ ﮐﻠﺎﻣﻰ ﺍﺯ 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ﮐﻔﺮﻭﺍﻧﮑﺎﺭ ﻫﻤﻴﻦ ﺍﻭﻟﻴﺎﻯ ﺍﻟﻬﻰ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ﺧﻮﺍﺧﺪ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ﻣﺤﻤﺪ ﺑﺎ ﺑﻌ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ﺳﻄﺢ ﺑﺮﺗﺮﻯ ﺍﺯ ﻋﺮﻓﺎﻥ ﻭ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ﺳﻠﻮﻙ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ﻭﻧﻈﺮﻳﺎﺕ ﺍﻟﻬﻰ ﺭﺍ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ﺳﻄﺢ ﻣﻤﮑﻦ ﺭﺍ ﺑﺮﺍﻯ ﻧﻮﻉ ﺑﺸﺮﻯ ﺑﻮﺩ ﺑﺴﻴﺎﺭﻯ ﺍﺯﮐﺎﻣﻠﺎﻥ ﺍﻟﻬﻰ ﺯﻧﺪﻩ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ﺑﻮﺳﻴﻠﻪ ﻃﺮﻳﻘﺖ ﻣﺴﻴﺢ ﺑﺨﻠﻖ ﺑﺎﺯ ﮔﺸﺘﻪ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ﻧﭙﺬﻳﺮﻓﺘﻨﺪ ﻭﻣﻨﮑﺮ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ﺍﺑﻠﻴ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ﻣﻄﺮﻭﺩ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ﻣﺮﺍﺗﺐ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ﮔﺮﭼﻪ ﺑﺮﺧﻰ ﻣﺎﻧﻨﺪ ﺳﻠﻤﺎﻥ ﻓﺎﺭﺳﻰ ﻳﺎ 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ﺭﻭﺯﺑﻬﺎﻥ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ﮐﺎﻣﻞ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و شاهد مرتضوی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 ﺍﻟﻬﻰ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ﻣﺴﻴﺢ ﻧﻴﺰ ﺑﮑﻤﺎﻝ ﺭﺳﻴﺪ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ﻫﻢ ﺯﻣﺎﻥ ﻧﻴﺰ ﻣﺤﻤﺪ ﻇﻬﻮﺭﮐﺮﺩ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ﺍﺯ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ﺑﺪﺳﺘﻮﺭ ﻣﺮﺍﺗﺐ ﺍﻟﻬﻰ ﺧﻮﻳﺶ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ﭘﺬﻳﺮﻓﺖ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ﺍﻧﺴﺎﻧﻬﺎ ﺣﺎﺿﺮ ﺑﺘﺮﻙ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ﻣﻌﺘﻘﺪﺍﺗﻮﺑﺨﺼﻮﺹ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ﺧﻮﺩ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ﻏﺎﻓﻞ ﺍﺯ ﺍﻳﻨﮑﻪ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ﻫﺮ ﺳﻄﺢ ﺩﺭﺳﺖ ﻭﻋﺎﻟﻰ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ﺑﺎﺯ ﺳﻄﻮﺡ ﺑﺮﺗﺮ ﻭﻋﺎﻟﻰ ﺗﺮ ﻭﺟﻮﺩ ﺩﺍﺭﻧﺪ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ﺩﻭﺵ ﻟﻌﻠﺶ ﻋﺸﻮ</w:t>
      </w:r>
      <w:r w:rsidR="00467B5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ﻣﻴﺪﺍﺩ ﺣﺎﻓﻆ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ﻧﻪ ﺁﻧﻢ ﮐﺰ 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ﺍﻳﻦ ﺍﻓﺴﺎﻧﻪ ﻫﺎ ﺑﺎﻭﺭ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ﺩﻳﺸﺒﺮؤﻳﺎﺋﻰ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ﺧﻴﺎﻝ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ﻣﻴﺨﻮﺍﺳﺘﻪ ﺑﺎ ﻋﺸﻮ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ﺑﺤﺎﻓﻆ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ﻫﺮﮔﺰ ﺍﻳﻦ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ﺍﻓﺴﺎﻧﻪ ﻫﺎ ﺭﺍ ﺑﺎﻭﺭ ﻧﻤﻰ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ﻓﺮﻳﺒﮑﺎﺭﻯ ﻫﺎ ﺭﺍ ﻧﻤﻰ ﭘﺬﻳﺮﻡ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ﺻﺮﻳﺤﺎ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ﺑﻮﺳﻴﺪﻥ ﻟﺒﺎﻥ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ﭘﻴﺮﻣﻄﺮﺡ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ﭘﺬﻳﺮﺵ ﺣﮑﻤﺘﻬﺎﻯ ﻟﺒﺎﻥ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ﻟﺒﺎﻥ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ﻭﺍﻧﻤﻮﺩﻣﻴﮑﻨﻨﺪ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ﻣﻴﺨﻮﺍﻫﺪ ﺑﻮ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ﺭؤﻳﺎﻫﺎﻯ ﺧﻮﺩﺭﺍ ﺍﻓﺴﺎﻧﻪ ﻭﺳﻤﺒﻮﻟﻴﻚ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ﻭﺍﺣﻮﺍﻟﻰ ﻭﻣﻠﮑﻮﺗﻰ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ﻭﺣﺘﻰ ﺭ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ﻭﻧﻮﻉ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ﺳﻄﺢ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ﺑﺮﺟﺴﺘﻬﺎﻯ ﺍﺯ ﻋﻘﻞ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ﺯﺑﺎﻥ ﺁﻧﻬﺎ ﻣﻔﻬﻮﻡ ﺑﺸﺮ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ﺑﺰﺑﺎﻥ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ﺑﺼﻮﺭﺕ ﻧﻤﺎﻳﺶ ﻭﺩﺍﺳﺘﺎﻥ ﻭ ﺻﺤﻨﻪ ﻫﺎﻯ ﻣﺎﺩﻯ ﻧﺸﺎﻥ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ﻧﻮﺭ ﻭ ﺳﻤﺒﻮﻟﻬﺎﻯ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ﻋﻘﻠﻰ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ﺑﺰﺣﻤﺖ ﺳﺎﻟﻚ ﻭﮐﺎﻣﻞ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ﻣﻌﺎﺩﻝ ﺑﺸﺮﻯ ﺁﻥ ﺣﮑﻤﺘﻬﺎ ﺭﺍ ﺑﻴﺎﻥ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ﻟﻌﻞ ﻣﺤﺒﻮﺏ ﻟﺒﺎﻥ ﺳﺮﺥ ﺷﺮﺍﺑﻰ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ﻭﻋﺸﻮ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ﻧﻈﺮ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ﻭﺩﺭ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ﺣﻀﻮﺭ ﺫﻫﻨﻰ ﺍﻭﺳﺖ ﻭﺳﺎﻟﻚ ﻫﺮ ﺣﺮﮐﺖ ﻓﺮﺿﻰ 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ﻋﻠﺎﻣﺖ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ﺑﺪﻳﺪﺍﺭ ﺍﻭ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ﺳﺎﻟﻚ ﺑﺪﺍﻥ ﻫﻢ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ﻓﺮﻳﺐ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ﻭﺍﻓﺴﺎﻧﻪ ﻭﻋﻴﺐ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ﺩﺭ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ﺍﺳﺖ ﻭﻧﻪ ﺩﺭ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ﺳﺎﻟﻚ ﺧﻮﺩﺭﺍ ﺩﺭ ﻣﺤﺒﻮﺏ ﭼﻨﺎﻥ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ﻣﻴﺎﻥ ﻧﺪﻳﺪ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ﺍﻓﮑﺎﺭ ﺟﺰﻓﺮﻳﺐ ﻭﺑﻰ ﻭﻓﺎﺋﻰ ﭘﻴﺮ ﻣﻌﻨﻰ ﺩﻳﮕﺮﻯ ﻧﺨﻮﺍﻫﺪ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67B52" w:rsidRPr="004D5F6B" w:rsidRDefault="00545EB4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F8015D" w:rsidRPr="004D5F6B" w:rsidRDefault="00A63616" w:rsidP="0083436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ﺻﻨﻤﺎ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ﻋﺸﻖ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ﺗﺪﺑﻴﺮ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ﺑﮑﻰ ﺩﺭ ﻏﻢ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</w:t>
      </w:r>
      <w:r w:rsidR="00467B5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ﺷﺒﮕﻴﺮ ﮐﻨﻢ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ﺳﺎﻟﻚ ﺩﺭ ﻋﺰﻟﺘﮕﺎﻩ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ﺑﺪﻭﺭ ﺍﺯ ﻣﺤﺒﻮﺏ ﭘﻴﺮ 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گا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ﮔﻮﺩﺍﻝ ﻗﺒﺮﻯ ﺧﺎﮐﻰ ﺭﻫﺎ ﮐﺮﺩﻩ ﻭﺭﻓﺘﻪ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ﺑﻘﻴﺎﻣﺖ ﮔﻔﺘﻪ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ﻭﻗﺘﻰ ﮐﻪ ﻣﻘﺎﻡ ﺭﻭﺣﻰ ﺑﺸﺮﻯ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 ﻗﺒﻞ ﺍﺯ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ﻣﺤﺒﻮﺏ ﺩﺭ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ﺷﻔﻴﻊ ﻭ ﺟﻔ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ﺭﺍ ﻣﻰ ﭘﺬﻳﺮﺩ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ﺟﺎﻥ ﺑﺪﻫﺪ ﻭ ﺑﺠﺎﻧﺎﻥ ﺍﻟﻬﻰ ﺭﻭﺡ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ﻗﺎﺋﻢ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ﺧﻮﺩﺭﺍ ﭼﻮﻥ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ﺍﻭﻟﻴﺎﻯ ﻣﺤﻤﺪﻯ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ﻣﺪﺍﻡ ﺩﺭ ﻓﮑﺮ ﻭ ﻳﺎﺩ ﺻﻮﺭﺕ ﭘﻴﺮ ﺍﻟﻬﻰ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ﺫﮐﺮ ﻭ 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 ﺍﻭ ﻣﺤﺴﻮﺏ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 ﻫﺮﮔﺰ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 ﻧﮑﻨﺪ ﻭﺗﺮﻙ ﺩﻧﻴﺎ ﻭ ﺑﺸﺮﻳّﺖ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ﮐﺮﺍﻣﺎﺕ ﻧﻮﻉ ﺑﺸﺮﻯ ﺧﻮﺩﺭﺍ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ﺷﻴﺮﻳﻦ 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ﺍﻟﻬﻰ ﺭﻭﺡ ﺍﻟﻘﺪ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ﻧﻮﻉ ﻓﻮ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ﻳﺎﻓﺘﻦ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ﻭﻳﺰﺍﻯ 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ﺩﻳﮕﺮ ﺭﺍ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ﺑﺎﻳﻦ ﻣﺤﺒﻮﺏ ﺍﻟﻬﻰ ﭘﻴﺮ ﮐﺎﻣﻞ ﺑﻤﻌﺮﻓﻰ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ﺻﻨﻢ ﻭ ﺑﺖ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 ﺧﻮﺩ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ﻭﺳﻴﻠﻪ ﺗﻮﺳّﻞ ﺍﻟﻬﻰ 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ﭘﺮﺳﺘﺶ ﺧﺪﺍﻭﻧﺪ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ﺃﺫﮐﺎﺭ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ﺩﻓﻊ ﺷﺮﻙ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ﺍﺣﺘﻤﺎﻟﻰ ﺑﮑﺎﺭ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ﮔﻮﻳﺪ ﺑﺎ ﻏﻢ ﻋﺸﻖ ﺗﻮ ﻭ ﺩﻭﺭﻯ ﺗﻮ ﻭ ﭘﻴﻤﺎﻥ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ﻧﻬﺎﻳﺖ ﮐﺎﺭ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ﺑﺪﺍﻥ ﻧﺮﺳﻴﺪﻫﺎﻡ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ﺑﺎﻳﺪ ﺑﮑﻨﻢ؟ﺗﻮ ﺧﻮﺩ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ﺟﻮﺍﺑﺶ ﺧﻮﺍﺳﺘﻪ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ﺣﻀﻮﺭ ﭘﻴﺮ ﻭﺩﻳﺪﺍﺭ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ﺳﺎﻟﻚ ﺑﺮﺍﻯ ﻣﺮﮒ ﺍﺭﺍﺩﻯ ﺍﻭ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ﺍﺳﺘﻀﻌﺎﻑ ﺗﻦ ﻭﺫ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ﺭﻭﺍﻥ ﺳﺎﻟﻚ ﺑﺤﺪ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ﻧﺠﺎﺕ ﺧﻮﺩ ﺍﺯ ﻏﻢ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ﺩﻭﺭﻯ ﻭ ﺳﺨﺘﻰ ﺯﻧﺪﮔﻰ ﺧﻮﺩﺭﺍ ﺍﺳﺘﻘﺒﺎ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ﻣﺮﮒ ﺍﺭﺍﺩ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ﺗﺎ ﮐﻰ ﺑﺎﻳﺪ ﻣﻦ ﺩﺭ ﻏﻢ ﺩﻳﺪﺍﺭ ﻣﺠﺪﺩ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ﺳﺮﻭﻗﺖ ﻣﺮﮒ ﺍﺭﺍﺩﻯ ﺩﺭﻋﺰﻟﺘﮕﺎﻩ ﺧﻮﻳﺶ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ﻧﺎﻟﻪ ﻫﺎ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ﺴﺨﺖ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ﺷ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ﺭﺍ ﺑﺨﻮﺩ ﻣﺸﻐﻮﻝ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ﺳﺤﺮ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ﺩﻝ ﺩﻳﻮﺍﻧﻪ ﺍﺯ ﺁﻥ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ﻧﺼﻴﺤﺖ ﺷﻨﻮﺩ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C1C37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ﻣﮕﺮﺵ ﻫﻢ ﺯﺳﺮ ﺯﻟﻒ ﺗﻮ ﺯﻧﺠﻴﺮ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ﺩﻝ ﺣﺎﻓﻆ ﺑﺪﺍﻧﺠﺎ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ﺩﻳﻮﺍﻧﻪ ﻭ ﺟﻨﻮﻥ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ﻧﺼﻴﺤﺖ ﭘﺬﻳﺮ ﻫﻢ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ﻣﮕﺮﺁﻧﮑﻪ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ﺳﺮ ﺯﻟﻒ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ﺩﻟﺮﺍ ﺯﻧﺠﻴﺮ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ﺣﻀﻮﺭ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ﻣﺮﮒ ﻗﺒﻞ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ﺑﮕﻴﺴﻮﺍﻥ ﭘﻴﺮ ﻣﺘﻮﺳّﻞ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ﺍﺯ ﻣﺮﺯ ﻣﺮﮒ ﺍﺭﺍﺩ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ﻭﻋﺸﻖ ﻭﺭﺯﻯ ﻋﺒﺎﺩﻯ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ﻭﺧﺪﺍﻭﻧﺪ ﺍﻳﻦ ﻋﺸﻖ ﺭﺍ ﺍﺯ ﺳﺎﻟﻚ ﻣﻴﺨﻮﺍﻫﺪ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ﺩﺭ ﻣﺪﺕ ﻫﺠﺮ ﺗﻮ ﮐﺸﻴﺪﻡ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ﻫﻴﻬﺎﺕ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br/>
      </w:r>
      <w:r w:rsidR="00BA27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آنچه در مدّت هجر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A27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توکشیدم ه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یها</w:t>
      </w:r>
      <w:r w:rsidR="00BA27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ﻳﮑﻰ ﻧﺎﻣﻪ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ﻣﺤﺎﻟﺴﺖ ﮐﻪ ﺗﺤﺮﻳﺮ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ﺧﺴﺘﻪ ﺍﺯ ﻏﻢ ﺗﻮ ﺷﺪ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ﻣﺪﺕ ﻫﺠﺮ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ﺗﻨﻬﺎﺋﻰ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ﺗﻮﺍﻧﻢ ﺩﺭ ﻳﻚ ﻧﺎﻣﻪ ﺁﻧﺮﺍ ﺗﺤﺮﻳﺮ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ﻫﻤﻪ ﺍﻳﻦ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ها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ها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ﺟﻠﺐ ﻧﻈﺮ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ﺳﺮ ﺳﺎﻟﻚ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ﻣﺤﺘﻀﺮ ﻭﺩﺭ ﺷﺮﻑ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 ﺧﻮﺩﺭﺍ ﺑﺮﺍﺣﺘﻴﻮ ﺧﻴﺎﻝ ﺁﺳﻮﺩﻩ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ﺷﻨﻴﺪﻥ ﻭﻋﺪﻩ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ﻭﺍﺣﻮﺍﻝ ﭘ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ﺑﺨﻮﺑﻰ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ﺍﻃﻤﻴﻨﺎﻥ ﺩﺍﺷﺘﻪ ﺑﺎﺷﺪ ﮐﻪ ﺧﺪﺍﻭﻧﺪ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ﻭﻋﺪ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ﺩﺍﺋﻢ ﺍﻭﺭﺍ ﭘﺬﻳﺮﻓﺘﻪ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ﻣﺸﻴّﺖ ﺷﻬﻮﺩ ﻧﻮﺭ ﻗﺎﺋﻢ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ﺭﺍ ﺳﺎﻟﻚ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ﻣﺸﻴّﺖ ﺑﻌﺪﻯ ﺍﻟﻬﻰ ﻭﺗﻮﻟﺪ ﻣﺠﺪﺩ ﺳﺎﻟﻚ ﮐﺎﻣﻞ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ﺍﻋﺰﺍﻡ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ﺑﺮﺳﺎﻟﺖ ﻭﻣﺄﻣﻮﺭﻳّﺖ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ﻭﻟﻰ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ﺑﺎﺭﻩ ﺯﻧﺪﻩ ﺷﻮﺩ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ﺍﻟﻬﻰ ﺩﻳﮕﺮﺍﻥ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ﺳﺘﻌﺪﺍﺩ ﻭ ﺻﺪﺍﻗﺖ ﻭ ﺍﺻﺮﺍﺭ ﮐﺴﺐ ﻧﺠﺎﺕ ﺧﻮﺩ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ﺧﺪﺍﻭﻧﺪ ﺧﻮﺍﺳﺘﻪ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ﺳﺮ ﺯﻟﻒ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ﻣﺠﻤﻮﻉ ﭘﺮﻳﺸﺎﻧﻰ ﺧﻮﺩ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 ﻣﺠﺎﻟﻰ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ﺳﺮﺍﺳﺮ ﻫﻤﻪ ﺗﻘﺮﻳﺮ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ﻣﻴﺨﻮﺍﻫﻢ ﮐﻪ ﺑﺎ ﺳﺮ ﺯﻟﻒ ﺗﻮ ﺧﻮﺩﺭﺍ ﻣﺠﻤﻮﻉ ﻭ ﺩﺭﺣﺎﻝ(ﺟﻤﻊ ﻭ ﺟﻢ)ﻭ ﻭﺣﺪﺕ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ﻧﺘﻮﺍﻧﺪ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ﻣﻴﺎﻥ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ﮐﻪ ﭘﺮﻳﺸﺎﻧﻰ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ﺧﺎﺗﻤﻪ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ﻧﻴﺰ ﺩﺭ ﻣﻴﺎﻥ ﻧﺒﻴﻨﻢ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ﺑﻮﺣﺪﺕ ﻭﺟﻮﺩ ﻭ ﺷﻬﻮﺩ ﺧﻮﺩ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ﻣﺠﺎﻟﻰ ﻧﻤﻰ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ﺑﺘﻮﺍﻧﻢ ﺳﺮﺍﺳﺮ ﭘﺮﻳﺸﺎﻧﻰ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ﺑﺮﺍﻳﺖ ﺗﻘﺮﻳﺮ ﻭﻧﻮﺷ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کنم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ﻭﺑﺘﻮﺍﻧﻢ ﭘﺮﻳﺸﺎﻧﻰ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ﮔﻴﺮﻯ ﻭ ﺗﻤﺮﮐﺰ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ﺑﻮﺣﺪﺕ ﺩﺭ ﺁﻭﺭﻡ ﻭﻳﮕﺎﻧﮕﻪ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ﺧﻮﺩﺭﺍ ﻧﻴﺰ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ﻭﺟﻮﺩ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ﻧﮑﻨﻢ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ﺗﻮ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ﺑﺘﻮﺍﻧﻢ ﺑﻤﺸﻴّﺖ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ﺑﺮﺗﺮﻯ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ﺑﻮﺍﺣﺪﻳﺖ ﺧﻮﺩ ﺩﺭ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ﻣﺸﻴّﺖ ﻭﻳﮋﻩ ﻭ ﺩﻳﮕﺮﻯ ﺍﻟﻬﻰ ﺩﺍﺷﺘﻪ ﺑﺎﺷﻢ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ﺑﺄﺣﺪﻳّﺖ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ﺧﻮﺩ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ﺿﻤﻦ ﺩﻳﺪﻥ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ﻫﺴﺘﻰ ﻧﻤﻰ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ﻭﻗﺘﻰ ﮐﻪ ﺧﻮﺩ ﻧﺎ ﭘﻴﺪﺍ ﺍﺳﺖ ﻭﭼﻪ ﺩﺭ ﺁﻭﻳﺰﺍﻥ ﺑﻮﺩﻥ ﺑﻌﺮﺵ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ﻣﺮﺣﻠﻪ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ﺷﻬﻮﺩ ﻋﺮﺷﻰ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(ﺩﻧﺎ ﻓﺘﺪﻟّﻰ ﻗﺎﺏ ﻗﻮﺳﻴﻦ ﺍﻭ ﺃﺩﻧﻰ)ﮐﻪ ﭼﻨﺎﻥ ﻧﺰﺩﻳﻚ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ﻟﺖ ﺑﻴﺸﺘﺮ ﻭ ﺁﻭﻳﺰﺍﻥ ﻣﺘﺪﻟّﻰ ﺑﻌﺮﺵ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ﻧﺰﺩﻳﻚ ﺗﺮ ﺍﺯ ﺩﻭ ﺳﺮ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ﮐﻤﺎﻥ ﺗﻴﺰ ﺃﻧﺪﺍﺯ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ﺑﭽﺸﻢ ﺧﻮﺩ ﻧﺰﺩﻳﻚ ﻣ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ﻭﻗﺖ ﻧﺸﺎ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ﺑﺪﻗّﺖ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ﮐﻮﭼﮑﺘﺮﻳﻦ ﻭﺍﺣﺪ ﻧﻘﺶ ﻓﺮﺵ ﻋﺮﺵ ﺭﺣﻤﺎﻥ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ﺯﻧﺪﻩ ﻣﻴﺒﻴﻨﺪ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ﺯﻣﺎﻥ ﺭﻭﻯ ﺯﻣﻴﻦ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ﻋﻀﻮ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ﺍﻳﻦ ﻋﺮﺵ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ﺻﺤﺒﺖ ﺍﺯ ﺳﺮ ﺯﻟﻒ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ﺯﻧﺠﻴﺮ ﭘﺎ ﺑﻨﺪ ﮐﻨﻨﺪﻩ ﺳﺎﻟﻚ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ﺩﻳﻮﺍﻧﻪ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ﺍﺩﺍﻣﻪ ﺟﻨﻮﻥ ﺑﻴﺸﺘﺮ ﻋﺸﻖ ﺍﻟﻬﻰ ﺑﭙﻴﺮ ﺩﺭ ﻋﺰﻟﺘﮕﺎﻩ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ﺯﻧﺪﻩ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ﺩﻭﻡ ﺍﻟﻬﻰ ﺧﻮﺩﺭﺍ ﻳﺎﻓﺖ 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ﺒﭙﻴﺎﻣﺒﺮ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ﻤﺒﻌﻮ</w:t>
      </w:r>
      <w:r w:rsidR="00CA65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ﺧﻮﺩﺭﺍ ﺩﺭ ﺑﻐﻞ ﭘﻴﺮ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ﺳﺮ ﻭ ﺻﻮﺭﺕ ﺍﻭ ﺑﻮﺳﻪ ﺳﺘﺎﻳﺶ ﻣﻰ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ﮔﻴﺴﻮﺍﻥ ﻣﺤﺒﻮﺏ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ﺩﻭﺭﺍﺩﻭﺭ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ﺳﺎﻟﻚ ﺯﻧﺪﻩ ﺷﺪﻩ ﻣﻰ ﭘﻴﭽﺪ ﮐﻪ ﭼﻮﻥ ﺑﻴﺪﺍﺭ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ﺗﺮﻳﻦ ﻣﻨﻈﺮﻩ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ﺩﻳﺪﻧﻰ ﺧﻮﺩﺭﺍ ﺩﺭ ﺯﻧﺪﮔﻰ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 ﺧﻨﺪﺍﻥ ﻭ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ﺑﺪﻫﺎﻥ ﺍﻭ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ﺧﺴﺘﻪ ﺍﺯ ﺩﺭﺩ ﻣﺮﮒ ﻭﻧﺎﺗﻮﺍﻧﻰ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ﻫﻤﻴﺸﻪ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ﺩﺭ ﻫﺮ ﻟﺤﻈﻪ ﮐﻪ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ﺑﻐﻞ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 ﻭﺑﺒﻮﺳﺪ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ﻭﻫﺮﮔﺎﻩ ﮐﻪ ﺑﺪﻳﺪﺍﺭ ﭘﻴﺮ ﺩﺭ ﻣﺠﻠ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ﺁﻥ ﺯﻣﺎﻥ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ﮐﺂﺭﺯﻭﻯ ﺩﻳﺪﻥ ﺟﺎﻧﻢ 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ﻧﻈﺮ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 ﺭﺥ ﺧﻮﺏ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ﺗﺼﻮﻳﺮ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ﺁﻥ ﺯﻣﺎﻥ ﮐﻪ ﺣﺎﻓﻆ ﺳﺎﻟﻚ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ﻭ ﺭﻭﺡ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ﻣﺠﺴّﻢ ﻭ ﺑﻴﺮﻭﻥ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ﻋﻮﺍﻟﻢ ﺍﻟﻬﻰ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ﺗﺒﺪﻳﻞ ﺑﺠﺎﻧﻰ ﺍﻟﻬﻰ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ﺁﺭﺯﻭﻯ ﺩﺍﺋﻢ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ﺑﺮﺍﻯ ﻧﺠﺎ</w:t>
      </w:r>
      <w:r w:rsidR="00467B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ﮐﻪ ﺟﺎﻧﻢ ﺭﺍ ﺁﺭﺯﻭ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ﻧﻈﺮ</w:t>
      </w:r>
      <w:r w:rsidR="006906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ﺁﻧﺮﺍ ﺩﺭ ﻧﻘﺶ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ﺯﻳﺒﺎﻯ ﺗﻮ ﺗﺼﻮﺭ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ﺩﺭ ﺻﻮﺭﺕ ﭘﻴﺮ ﺑﺒﻴﻨﻢ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 ﭘﻴﺮ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ﺩﻭ 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ﻧﻮﺭﺍﻧﻰ ﭼﻮﻥ ﺑﺪﺭ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ﻣﻨﻴﺮ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ﺧﺪﺍﻭﻧﺪ ﺭﻭﺡ ﺣﺎﻓﻆ ﮐﺎﻣﻞ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ﺑﻄﺎﻟﺒﺎﻥ ﺗﺠﻠّﻴﺎﺕ ﺍﻟﻬﻰ ﻭ ﺳﺎﻟﮑﺎﻥ ﻣﺴﺘﻌﺪ ﺻﺎﺩﻕ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ﭼﻮﻥ ﻣﺎﻩ ﺑﺪﺭ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ﻧﻨﻴﺮ ﻧﺸﺎﻥ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ﺷﮑﻞ ﺍﺯﺻﻮﺭﺕ ﺍﻧﺴﺎﻥ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ﺣﺪ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ﮐﻤﺎﻝ ﻣﻴﺴّﺮ ﺑﺮﺍﻯ ﻧﻮﻉ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 ﻧﻮﻉ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ﺭﺟﻌﺖ ﻫﻔﺖ 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ﻣﻌﻠﻮﻡ ﻧﻴﺴﺖ ﮐﻪ ﺻﻮﺭﺕ ﻫﺮ ﻓﺮﺩ ﻓﺮﺷﺘﻪ ﮔﻮﻧﻪ ﻧﻮﻉ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ﺯﻳﺒﺎﺋﻰ ﻭﻧﻮﺭﺍﻧﻴّﺖ ﻭ ﮐﺮﺍﻣﺎﺕ ﻭ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ﺍﻣﺘﻴﺎﺯﺍﺕ ﻧﻮﻋ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ﺑﺮﺍﺑﺮ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ﺑﺎ ﺗﻤﺎﻡ ﺯﻳﺒﺎﺋﻴﻬﺎﻯ ﺑﺮﺗﺮ ﻧﺴﺒﺖ ﺑﻨﻮﻉ ﻣﻴﻤﻮﻥ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ﺣﮑﻢ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ﻣﻴﻤﻮﻧﻰ ﺩﺭ ﺑﺮﺍﺑﺮ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ﻭﺗﻔﺎﻭﺕ ﮐﺮﺍﻣﺎﺕ ﻭﺯﻳﺒﺎﺋﻰ ﻭ ﻋﻘﻞ ﻣﻴﻤﻮﻥ ﻭ ﺍﻧﺴﺎﻥ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ﺑﺘﻔﺎﻭﺕ ﺑﻴﻦ ﺯﻳﺒﺎﺋﻰ ﻭﮐﺮﺍﻣﺎﺕ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 ﻧﻮﻉ ﺑﺸﺮ 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ﻧﺎﭼﻴﺰ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ﻣﻴﻤﻮﻥ ﺩﺭ ﺟﻨﮕﻞ ﻭ ﺍﻧﺴﺎﻥ ﺑﺸﺮﻯ ﺩﺭ ﻓﻀﺎ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ﺁﻏﻮﺵ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ﺯﻳﺒﺎﺗﺮﺍﻥ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ﺳﺎﻟﻚ ﺑﺎ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ﻋﻘﺎﻳﺪ ﻭ ﻋﺎﺩﺍﺕ ﻭﺍﺧﻠﺎﻕ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ﺑﺮﺧﻰ ﻋﺎﻗﻠﺎﻥ ﻗﻴﺎﻓﻪ ﺷﻨﺎ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ﺷﺒﺎﻫﺖ ﻳﺎﻓﺘﻪ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 ﭘﻴﺮ 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ﺑﭽﺸﻢ ﻋﻘﻞ ﻭﺩﻝ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ﺑﺪﺍﻧﻢ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ﻭﺻﺎﻝ ﺗﻮ ﺑﺪﻳﻦ ﺩﺳﺖ ﺩﻫﺪ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ﺩﻳﻦ ﻭﺩﻝ ﺭﺍ ﻫﻤﻪ ﺩﺭﺑﺎﺯﻡ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ﻭﺗﻮﻓﻴﺮ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ﺑﺪﺍﻧﻢ ﻭﺻﺎﻝ ﻭﺩﻳﺪﻥ ﻣﺠﺪﺩ ﺗﻮ ﺩﺭ ﻋﺰﻟﺘﮕﺎﻩ ﺳﻠﻮﮐﻰ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ﺩﺭﻭﻗ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ﺍﺭﺍﺩﻯ ﺧﻮﻳﺶ ﺑﺪﻳﻦ ﺗﺮﺗﻴﺐ ﻣﻴﺴّﺮ ﺷﺮﻁ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ﺧﻮﺩﺭﺍ ﻣﺠﺴّﻢ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ﺑﺼﻮﺭﺕ ﭘﻴﺮ ﺧﻮﺩ ﺩﺭﺁﻣﺪﻩ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ﺤﺎﺿﺮﻡ ﺩﻳﻦ ﻭﺩﻝ ﺧﻮﺩﺭﺍ ﻧﻴﺰ ﺑﺒﺎﺯﻡ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ﻗﻤﺎﺭﻯ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ﺑﺎﺧﺘﻦ ﺭﺍ ﺳﻮﺩ ﻭ ﺑﺮﺩ ﺧﻮﺩ ﺑﺪﺍﻧﻢ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ﭼﻨﺪ ﺑﺮﺍﺑﺮ ﺳﻮﺩ ﺑﺎﺯ ﻣﻴﮕﺮﺩﺍﻧﺪ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ﺩﺍﺩﻥ ﺟﺎﻥ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ﺍﻟﻬﻰ ﺧﻮﺍﻫﻢ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ﺑﺒﻌﺪ ﺍﺯ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</w:t>
      </w:r>
      <w:r w:rsidR="00BA27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ﺩﺍﻣﺎﻥ ﺗﻮ ﺑﻬﻮﺵ ﺑﻴﺎﻳﻢ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ﺩﺭﺍﻳﻦ ﺑﺎﺧﺘﻦ ﮐﻮﺗﺎﻫﻰ ﻧﺨﻮﺍﻫﻢ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ﺗﻮﻓﻴﺮ ﺩﺭﺍﺿﺎﻓﻪ ﻳﺎﻓﺘﻦ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ﺗﻮﻓﻴﺮ ﺑﺎﺧﺘﻦ ﺗﻮﻓﻴﺮ ﺟﻤﻊ ﺁﻭﺭﻯ ﺳﻮﺩ ﭼﻮﻥ ﺩﺭ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ﻗﻠّﮑﻰ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ﺗﻮﻓﻴﺮ ﻭﺗﻔﺎﻭﺕ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3436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ﻭﻓﻮﺭ ﻭﺯﻳﺎﺩﺗﺮ ﺷﺪﻥ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ﺪﻭﺭ ﺷﻮ ﺍﺯ ﺑﺮﻡ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ﻭﺍﻋﻆ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ﺑﻴﻬﻮﺩﻩ ﻣﮕﻮﻯ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ﻧﻪ ﺁﻧﻢ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ﺩﮔﺮ ﮔﻮﺵ ﺑﺘﺰﻭﻳﺮ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ﺍﻳﻦ ﻗﺪﺭ ﺍﺯ ﻭﺍﻋﻆ ﻏﻴﺮ ﻣﺘّﻌﺾ ﺁﺧﻮﻧﺪ ﺭﻭﺿﻪ ﺧﻮﺍﻥ ﻗﺸﺮﻯ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ﺑﺎﺷﺪ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ﺭﻧﺞ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ﺑﻴﻬﻮﺩﻩ ﮔﻮﺋﻰ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ﭘﻴﺮﻭﻯ ﺍﺯ ﻗﺸﺮﻯ ﮔﺮﻯ ﺧﻮﺩ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ﺩﻭﺭﺷﻮ ﻭ ﮔﻢ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ﺗﻭ ﺍﺑﻠﻴ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ﺗﻠﺒﻴ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ﮐﺎﺫﺏ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ﺷﻨﺎﺳﻰ ﻭﺭﻭﺣﺎﻧﻴّﺖ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 ﺍﻳﻦ ﺁﺧﻮﻧﺪ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ﻋﻠﺎﺋﻢ ﺗﻘﺪ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ﺑﺮﺗﻦ ﺧﻮﺩ ﺁﻭﻳﺰﺍﻥ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ﺑﺰﺭﮔﺘﺮﻳﻦ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ﺷﺮﻙ 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ﺳﻔﻴﻬﻰ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ﺧﻮﺩ ﻧﻴﺰ ﻓﻘﻴﻪ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ﻭﺻﺎﺣﺐ ﻣﺬﻫﺒﻰ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83436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ﺁﺧﻮﻧﺪﻯ ﺻﺎ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حب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ﺭﺳﺎﻟﻪ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ﺩﺭﻫﺮ ﻣﺬﻫﺒﻰ ﻭﻫﺮ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ﺩﺭﻫﺮﺣﮑﻤﺖ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ﻓﮑﺮﻯ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ﻓﻠﺴﻔﻰ ﻭ ﺍﻳﺪﺋﻮﻟﻮﮊﻳﻚ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ﻳﻚ ﺍﻳﺪﺋﻮﻟﻮﮒ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ﻭﻣؤﺳ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ﻣﺬﻫﺐ ﺟﺪﻳﺪ 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ﺩﺭ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ﺁﻭﺭﻯ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ﺑﺘﻌﺪﺍﺩ ﺁﺧﻮﻧﺪﻫﺎﻯ ﻣﺘﺪﻋﻰ ﺍﺟﺘﻬﺎﺩ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ﺭﺳﺎﻟﻪ ﻫﻢ ﭼﺎﭖ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ﺣﮑﻮﻣﺖ ﺩﻳﻨﻰ ﺑﺮ ﻣﺮﺩﻡ ﺑﺮﭘﺎ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ﺳﺘﻤﮑﺎﺭﺗﺮﻳﻦ ﻭﻣﺸﺮﻙ ﺗﺮﻳﻦ ﻭ ﻗﻬﻘﺮﺍﺋﻰ ﺗﺮﻳﻦ ﮐﺎﺭﻣﺎﺋﻴﺎﻥ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ﺣﺘﻰ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ﺁﺭﺍﻣﮕﺎﻩ ﺍﻭﻟﻴﺎ ﻭ ﺍﻣﺎﻣﺎﻥ ﺭﺍ ﺑﺮﺍﻳﺸﺎﻥ ﺑﺴﺎﺯﻧﺪ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ﺣﻘﻴﺮﺗﺮﻳﻦ ﻣﺴﺦ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ﮔﻴﺎﻫﻰ ﻭ ﺭﺳﺦ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ﻭﻭﺳﺦ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ﺟﻤﺎﺩﻯ ﺭﺍ ﻧﻴﺰ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ﻭ 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ﻧﺮﺩﺑﺎﻥ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ﻭ ﺑﺎ ﺗﮑﺎﻣﻠﺎﺕ ﻃﺒﻴﻌﻰ ﺣﻴﻮﺍﻧﺎﺕ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ﺩﺭﺩﻧﺎﻙ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ﺑﻴﺎﻳﺪ ﮐﻪ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ﻧﺴﺦ ﻫﺎﻯ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 ﺗﻨﻬﺎ ﺧﻮﺍﺳﺘﻪ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ﻭﻭﻇﻴ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ﺴﻠﻮﻙ ﺗﺎ ﻧﻮﺭﻗﺎﺋﻢ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ﻔﺮﻣﺎﻥ ﮐﻦ ﻓﻴﮑﻮ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F8015D" w:rsidP="0083436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ﻨﻴﺴﺖ ﺍﻣّﻴﺪ ﺻﻠﺎﺣﻰ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ﺯﻓﺴﺎﺩ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ﭼﻮﻧﮑﻪ ﺗﻘﺪﻳﺮ ﭼﻨﻴﻦ ﺍﺳﺖ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ﭼﻪ ﺗﺪﺑﻴﺮ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ﻋﺎﻗﺒﺖ ﺣﺎﻓﻈﺎﺯﻓﺮﺍﻕ ﻳﺎﺭ ﻭﻧﺪﺍﺷﺘﻦ ﻧﺠﺎﺕ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 ﺻﻠﺎﺡ ﻭﺍﺻﻠﺎﺡ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ﺑﻴﻨﻢ ﭼﻮﻥ ﻓﺴﺎﺩ ﻓﺮﺍﻭﺍﻥ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ﺭﻭﺍﻥ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ﺳﺮﻧﻮﺷﺖ ﭼﻨﻴﻦ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ﺑﮕﻮ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ﭼﻪ ﺗﺪﺑﻴﺮ ﻭ ﺍﻗﺪﺍﻣﻰ ﺑﮑﻨﻢ؟ﺻﻠﺎﺡ ﺳﺎﻟﻚ ﺭﺍ 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ﻭﺍﺻﻠﺎﺡ ﺭﻭﺍﻥ ﺩﺭ ﺗﺨﻠﻴﻪ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ﺗﺤﻠﻴﻪ ﻫﺮﭼﻪ ﺑﻴﺸﺘﺮ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ﺩﻋﻮﺕ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ﺣﺎﻓﻆ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ﻋﻠّﺖ ﺭﺍ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ﻓﺴﺎﺩ ﺭﻭﺍﻥ ﺯﻳﺎﺩ ﻧﺎﺧﻮﺩﺁﮔﺎﻩ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 ﺑﺮﺍﻯ ﻋﻔﻮ ﺍﻟﻬﻰ ﺍﻭﺭﺍ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F8015D" w:rsidRPr="004D5F6B" w:rsidRDefault="00A63616" w:rsidP="0083436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ﺩﻳﺪﻩ ﺩﺭﻳﺎ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ﺻﺒﺮ ﺑﺼﺤﺮﺍ ﻓﮑﻨﻢ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ﺃﻧﺪﺭﻳﻦ ﮐﺎﺭ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ﺧﻮﻳﺶ ﺑﺪﺭﻳﺎ ﻓﮑﻨﻢ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ﺳﺎﻟﻚ ﺧﺴﺘﻪ ﺍﺯ ﺩﻭﺭﻩ ﺳﻠﻮﻙ ﻭ ﻋﺰﻟﺘﮕﺎﻩ ﺳﻠﻮﮐﻰ ﺧﻮﻳﺶ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ﺧﻮﺩ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ﺃﺷﻚ ﺩﺭﻳﺎ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ﺻﺤﺮﺍ ﺭﺍ ﭘﺮ ﺍﺯ ﺻﺒﺮﻣﻴﻨﻤﺎﻳﻢ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ﻭﭼﺸﻤﺎﻥ ﺳﺎﻟﻚ ﭘﺮ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ﺃﺷﻚ ﻭﮔﺎﻫﻰ ﺧﻮﻧﻴﻦ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ﺗﻮﺟّﻪ ﻭﺗﻤﺮﮐﺰ ﻣﺪﺍﻭﻡ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ﻫﺮﮔﻮﻧﻪ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ﺑﻬﻢ ﮔﺬﺍﺭﺩﻥ ﭘﻠﻚ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ﺻﺒﺮ ﻭﺗﺤﻤّﻞ ﻭ ﺍﺩﺍﻣﻪ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ﺻﺒﺮ ﻭ ﺻﻠﺎﺕ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ﭼﺎﺭﻩ ﺩﻳﮕﺮﻯ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ﺻﺒﺮ ﻣﺸﮑﻠﺎﺕ ﺳﻠﻮﮐﻰ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ﺳﺮﻧﻮﺷﺘﻰ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ﻧﺘﻴﺠﻪ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ﺳﺮﻧﻮﺷﺖ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ﺑﺘﺮﺗﻴﺐ ﺑﺮﺍﻯ ﺳﺎﻟﻚ ﺍﺯ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ﻣﺨﺼﻮﺻﺎ ﻓﺮﺳﺘﺎﺩﻩ ﮐﻪ ﺗﺪﺑﻴﺮ ﻭ ﺻﻠﺎﺡ ﺩﻳﺪ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ﺻﺒﺮ ﺭﺍﻫﻰ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ﺁﻧﻬﺎﺭﺍ ﺑﻨﻴﮑﻮﺋﻰ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ﻫﻴﭻ ﻳﻚ ﺍﺯ ﺁﺯﻣﺎﻳﺸﺎﺕ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ﺷﮑﺴﺖ ﻧﺨﻮﺭﺩ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ﻫﺮﻳﻚ ﺍﺯ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ﺭﺳﺘﻤﻰ ﺭﺍ ﺍﺯ ﺍﺪﺍﻣﻪ ﺭﺍﻩ ﺍﻟﻬﻰ ﺑﺴﻘﻮﻁ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ﺻﺒﺮ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ﺧﻮﺍﺏ ﻭ ﺑﻰ ﻫﻮﺷﻰ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ﺯﻣﺎﻥ ﺑﺎﻳﺪ ﺑﮕﺬﺭﺩ ﺑﻠﮑﻪ ﺻﻠﺎﺕ ﺑﺎ</w:t>
      </w:r>
      <w:r w:rsidR="0083436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 ﻣﻬﻢ ﺍﺳﺖ ﻭ ﺻﻠﺎﺕ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ﺑﻤﻌﻨﻰ ﻧﻤﺎﺯ ﻧﻴﺴﺖ ﮐﻪ ﺁﺧﻮﻧﺪﻫﺎ ﻣﻰ ﻓﻬﻤﻨﺪ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ﺻﻠﻪ ﻫﺎ ﻭ ﺍﺗﺼﺎﻝ ﻭ ﺍﺭﺗﺒﺎﻁ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 ﺧﻮﺩ ﺑﺎ ﻭﺍﺳ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ﺧﻮﻳﺶ ﭘﻴﺮ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ﺑﻤﻌﺮﻓﻰ ﺧﺪﺍﻭﻧﺪ ﻣﻴﺒﺎﺷﺪ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ﻫﻴﭻ ﺩﻋﺎ ﻭﻧﻤﺎﺯﻯ ﺑﺨﺪﺍﻭﻧﺪ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ﻭﺍﺳﻄﻪ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ﻣﻌﺘﺒﺮﻧﺪﺍﺷﺘﻪ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ﺍﻧﺘﺨﺎﺏ ﺷﺨﺼﻰ ﺍﺯ ﻫﺮ ﺁﺧﻮﻧﺪﻯ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 ﺍﻧﺴﺎﻥ ﻣؤﻣﻨﻰ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ﺍﺭﺯﺵ ﺷﻬﻮﺩﻯ ﻭ ﺳﻠﻮﮐﻰ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ﺧﺪﺍﻭﻧﺪ ﻳﮑﻰ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 ﺍﻟﻬﻰ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ﺑﻄﺎﻟﺒﺎﻥ ﻟﻘﺎﻯ ﺗﺠﻠّﻰ ﺍﻟﻬﻰ ﺑﻄﺮﻳﻘﺖ ﻣﺤﻤﺪﻯ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ﻃﺎﻟﺐ ﻟﻘﺎﻯ ﺍﻟﻬﻰ ﺩﺭ ﺗﺠﻠّﻰ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ﻣﻌﺮﻓﻰ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ﺍﺯ ﺗﮑﺎﻣ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لات پشین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ﺻﺎﺩﻕ ﺩﺭ ﺍﺭﺍﺩﻩ ﻓﻌﻠﻰ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ﺳﻔﺮ ﺍﻟﻬﻰ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ﻭﺑﺪﻭﻥ ﺑﺎﺯﮔﺸﺖ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ﻧﻴﻤﻪ ﺭﺍﻩ ﺍﺯ ﭘﻴﻤﺎﻥ ﻭﻣﻘﺼﺪ ﻧﻬﺎﺋﻰ ﺧﻮﺩ ﺑﺎﺯﻧﮕﺮﺩﺩ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ﺗﺎ ﺁﺧﺮﻳﻦ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ﻟﺤﻈﻪ ﻣﺮﮒ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ﺩﻋﺎ ﻭﻧﻤﺎﺯﻯ ﺑﺪﻭﻥ ﻭﺳﻴﻠﻪ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ﺑﺼﺎﺣﺐ ﺧﻮﺩ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ﺑﺼﻮﺭﺕ ﺍﻭ 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ﻗﻬﻘﺮﺍﻯ ﮐﺎﺭﻣﺎﺋﻰ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ﺍﻧﻮﺍﻉ ﺣﻴﻮﺍﻧﻰ ﻭ ﺻﻮﺭﺗﻬﺎﻯ ﻧﻮﻋﻰ ﺍﻭ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ﺳﻔﻴﻬﻰ ﻓﺎﺳﺪ ﺩﻟﺒﺴﺘﻪ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ﺑﻰ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ﺑﻬﺘﺮ ﺍﺯ ﺑﺪ ﺩﻳﻨﻰ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ﺣﺎﻓﻆ ﺩﺭ 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ﮐﺎﺭ ﺩﻝ ﺧﻮﺩ ﺩﺭ ﺻﺒﺮ ﻭ ﺻﻠﺎﺕ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ﺑﺪﺭﻳﺎ ﺑﻴﻔﮑﻨﺪ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ﺭﺍﻩ ﺑﺎﺯﮔﺸﺘﻰ ﻫﻢ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ﺑﺪﺭﻳﺎﻫﺎﻯ ﺍﺣﻮﺍﻠﻰ ﺭﻭﺍﻥ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ﺭؤﻳﺎﻫﺎ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ﺍﻓﮑﺎﺭ ﭘﺮﻳﺸﺎﻥ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ﺭﺳﻴﺪﻥ ﺑﺴﺎﺣﻞ ﻧﺠﺎﺕ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ﺗﻨﻬﺎ ﺟﻤﻊ ﺁﻭﺭﻯ ﺍﻳﻦ ﭘﺮﻳﺸﺎﻧﻰ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ﻧﻘﻄﻪ ﺧﺎﻝ ﺻﻮﺭﺕ ﭘﻴﺮ ﻳﺎ ﭼﺸﻤﺎﻥ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ﻣﺪﺍ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ﺪﺭ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ﺁﻥ ﺗﻤﺮﮐﺰ ﻭﻋﺸﻖ ﻭﺭﺯﻯ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ﺍﻣﺎﻡ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ﺑﻮﺍﺳﻄﻪ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ﻣﻌﻨﻰ ﺩﻳﻦ ﻭﺭﺯﻯ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ﺩﻝ ﺗﻨﮓ ﮔﻨﻪ ﮐﺎﺭ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ﺑﺮﺁﺭﻡ ﺁﻫﻰ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ﮐﺂﺗﺶ ﺃﻧﺪﺭ ﮔﻨﻪ ﺁﺩﻡ ﻭﺣﻮﺍ 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ﺧﻴﺎﻝ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ﺩﻝ ﺗﻨﮓ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ﮐﻪ ﭘﺮ ﮔﻨﺎﻩ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ﺁﻫﻰ ﺳﻮﺯﺍﻥ ﺑﻴﺮﻭﻥ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ﮔﻨﺎﻫﺁﺩﻡ ﻭﺣﻮﺍ ﺭﺍ ﺑﺴﻮﺯﺍﻧﺪ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ﺩﻭﺭﻩ ﺳﻠﻮﻙ ﻣﺪﺍﻣﺪﺭ ﺩﻝ ﺗﻨﮕﻰ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ﻏﺼّﻪ ﻭ ﻗﺒﺾ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ﮔﻬﮕﺎﻩ ﺑﺎ ﺷﻬﻮﺩﻯ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ﺑﺴﻂ ﻭﺧﻮﺭﺳﻨﺪﻳﺪﺍﺭﻧﺪ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ﺑﺮﺍﻯ ﺍﺩﺍﻣﻪ ﺭﺍﻩ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ﻧﺠﺎﺕ ﺑﺎ ﻧﻮﺭ ﻗﺎﺋﻢ ﺷﻬﻮﺩ ﺷﺸﻢ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صّه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ﻣﺒﺎﺩﺍ ﺑﻤﺮﮒ ﻃﺒﻴﻌﻰ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ﺑﻨﺠﺎﺕ ﺍﺯ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ﺗﻮﻟﺪ ﻣﺠﺪﺩ ﺑﺸﺮﻯ ﺑﺠﻬﺎﻥ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ﺑﻨﻬﺎﻳﺖ ﺳﻠﻮﻙ ﻧﻮﻉ ﺑﺸﺮ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 ﺩﺭ ﺷﻬﻮﺩ ﭼﻬﺎﺭﻡ ﺻﻮﺭﺕ ﻣﺮﺗﻀﻮﻯ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ﺍﺭﺗﻀﺎﻯ ﺍﻟﻬﻰ ﺍﺳ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ﻃﺒﻴﻌﻰ ﻳﺎ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ﺭﺟﻌﺖ ﻓﻮﻕ ﺑﺸﺮﻯ ﻫﻔﺖ 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ﻧﻮﻋﻰ ﻋﻈﻴﻢ ﺗﺮ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ﺑﺎﺯ ﻧﺨﻮﺍﻫﺪ 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ﺟﻬﺎﻥ ﻫﻤﺎ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ﻔﺎﺭﺳﻰ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ﺟﻬﺎﻧﻮﻡ ﻳﻮﻧﺎﻧﻰ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ﺟﺤﻴﻢ ﻭﺟﻬﻨّﻢ ﻋﺮﺑﻰ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ﺭﻭﺣﻰ ﺩﺭ ﻳﻚ ﺻﻮﺭﺕ ﻧﻮﻋﻰ ﺣﻴﻮﺍﻧﻰ ﻳﺎ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ﺭﻧﺞ ﺯﻧﺪﮔﻴﻬﺎﻯ ﺳﺨﺖ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ﻧﻴﺰ ﺁﻧﺮﺍ ﻣﻰﺑﻴﻨﻴﻢ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ﻣﺎ ﺟﻬﻨّﻢ ﻣﺎ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ﻭﻭﺟﻮﺩ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ﺍﺑﻦﻋﺮﺑﻰ ﻋﺎﺭﻑ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ﮔﻔﺖ(ﻭﺟﻮﺩﻙ ﺫﻧﺒﻚ)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ﺍﻓﺴﺎﻧﻪ ﻫﺎﻯ ﻋﺮﻓﺎﻧﻰ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ﺁﺩﻡ ﻭﺣﻮﺍ ﮔﻨﺎﻩ 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ﺍﻭﻟﻴﻦ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ﺳﺮﮐﺸﻰ ﺍﺯ ﺩﺳﺘﻮﺭ ﺍﻟﻬﻰ ﻧﻤﻮﺩﻧﺪ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ﺑﺮﺍﻯ ﺩﺍﻧﻪ ﮔﻨﺪﻡ ﻧﺎﭼﻴﺰﻯ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ﺑﺠﻬﻨّﻢ ﺳﻘﻮﻁ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ﭘﺎﮐﺴﺎﺯﻯ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ﻧﺎﺷﺎﻳﺴﺘﮕﻰ ﻫﺎﻯ ﺭﻭﺣﻰ ﺧﻮﺩ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ﺩﺷﺎﻥ ﻧﻴﺰ ﻫﻤﭽﻨﺎﻥ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ﺁﺩﻡ ﻭﺍﻗﻌﻰ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ﭘﻴﺎﻣﺒﺮ ﺍﻭﻟﻰ ﺍﻟﻌﺰﻡ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ﻫﺮ ﭘﻴﺎﻣﺒﺮ 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ﻫﺮ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ﺑﺂﺩﻣﻴّﺖ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ﺍﻧﺴﺎﻧﻰ ﮐﺎﻣﻞ ﺷﺪ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ﮐﺎﻣﻠﺎﻥ ﻭﻟﻰ ﺍﻟﻌﺰﻣﻬﺎ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ﻘﺒﻞ ﺍﺯﻣﺤﻤﺪ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ﻣﺮﺍﺗﺐ ﺷﻬﻮﺩﻯ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ﺍﻟﻬﻰ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 ﺩﺍﺭﺍﻯ ﭘﺎﮐﺴﺎﺯﻯ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ﺑﻴﺸﺘﺮﻯ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ﺁﻟﻮﺩﮔﻰ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ﺑﻘﺎﻳﺎﻯ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ﺗﻮﺣّﺶ ﺩﺭ ﻓﺼﻮﻝ ﻧﻮﻋﻰ ﻗﺒﻠﻰ ﻭ ﺣﺘﻰ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ﺧﻮﺩﺳﺮﻯ ﻫﺎﻯ ﺑﺸﺮﻯ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ﮐﻨﻮﻧﻰﺍﺳﺖ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ﮔﻨﺎﻩ ﻭ ﻋﻘﺪﻩ ﮐﻤﺘﺮ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ﺳﻠﻮﮐﻰ ﺳﺎﺩﻩ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ﺳﺮﻋﺖ ﻧﺠﺎﺕ ﺑﻴﺸﺘﺮ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ﺳﺎﻟﻚ ﻧﻴﺰ ﻋﺸﻖ ﻭﻫﻤّﺖ ﻭ ﺍﺭﺍﺩﻩ ﻭﻭﻓﺎﺩﺍﺭﻯ ﺑﻴﺸﺘﺮﻯ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ﺑﻴﺸﺘﺮ ﺍﻋﻤﺎﻝ ﻋﺒﺎﺩ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ﻮﺗﻮﺳّﻞ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ﮐﻴﻔﻴّﺖ ﻋﺎﻟﻰ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ﻭﺁﻧﮕﺎﻩ ﺩﺭ ﮐﻤﻴّﺖ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ﺑﻬﺘﺮ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ﻧﻤﻰ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ﮔﻨﺎﻫﺎﻥ ﺁﺩﻡ ﻭﺣﻮﺍ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ﺩﺷﺎﻥ ﺭﺍ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ﺭﺍ ﻧﺠﺎﺕ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ﻭﻟﻴﺎﮔﺮ ﺑﺘﻮﺍﻧﺪ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ﻃﺎﻟﺒﺎﻥ ﻧﺠﺎﺕ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ﺗﻌﻠﻴﻢ ﺳﻠﻮﮐﻰ ﺍﺯ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ﻣﻴﺪﻫﺪ ﮐﻪ ﻧﺠﺎﺕ ﻳﺎﻳﺪ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</w:t>
      </w:r>
      <w:r w:rsidR="00F8015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ﺧﻮﺷﺪﻟﻰ ﺁﻧﺠﺎﺳﺖ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ﺩﻟﺪﺍﺭ ﺁﻧﺠﺎﺳﺖ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ﮐﻨﻢ ﺟﻬﺪ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ﺧﻮﺩﺭﺍ ﻣﮕﺮ ﺁﻧﺠﺎ 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ﺟﺎ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ﺧﻮﺷﺪﻟﻰ ﻭ ﺧﻮﺭﺳﻨﺘﺪﻯ ﻭﺗﻮﻓﻴﻘﺎﺕ ﺍﻟﻬﻰ ﻭ ﺍﻧﺒﺴﺎﻁ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ﺭﺳﻴﺪﻩ ﻫﺎﻯ ﺍﻟﻬﻰ ﺩﺭ ﺍﺣﻮﺍﻝ ﺑﻮﺩﻩ ﺑﺎﺷﺪ ﺁﻧﺠﺎ ﺩﻟﺪﺍﺭ ﻣﻦ ﺍﺳﺖ ﮐﻪ ﺧﺎﻧﻘﺎﻩ ﭘﻴﺮ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ﺑﻤﻌﺮﻓﻰ ﺧﺪﺍﻭﻧﺪ ﺗﻨﻬﺎ ﻧﻘﻄﻪ ﺩﻝ ﺧﻮﺷﻰ ﺳﺎﻟﮑﺎﻥ ﺍﺳﺖ ﻭ ﺍ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ﺑﻘﻴّﻪ ﺩﻭﭼﺎﺭ ﺩﻝ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ﻧﮕﺮﺍﻧﻰ ﺩﺍﺋﻢ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ﻭﻟﺬﺍ ﺣﺎﻓﻆ ﻣﻴﮕﻮﻳﺪ ﺗﻤﺎﻡ ﺟﻬﺪ ﺧﻮﺩﺭﺍ ﻣﻴﻨﻤﺎﻳﻢ 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ﺩﺭﺁﻧﺠﺎ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ﺩﻟﺪﺍﺭ ﻫﺴﺖ ﻭﺧﻮ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ﺪﻟﻰ ﺧﻮﺍﻫﺪ ﺑﻮﺩ ﮐﻪ ﺩﺭ ﻋﺰﻟﺘﮕﺎﻩ ﺧﻮﺩ ﺟﻬﺪ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ﻭﮐﻮﺷﺶ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ﺃﮐﺒﺮﺭﺍ ﺑﻨﻤﺎﻳﺪ ﮐﻪ ﺑﺤﺞ ﺃﮐﺒﺮ ﻧﻮﺭ ﻗﺎﺋﻢ ﺑﺮﺳﺪ ﮐﻪ ﺁﺧﺮﻳﻦ ﻋﻠﺎﻣﺖ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 ﻧﺠﺎﺕ ﺳﺎﻟﻚ ﺩﺭ ﺑﺎﺯﮔﺸﺖ ﺑﺨﻠﻖ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ﺑﮕﺸﺎ ﺑﻨﺪ ﻗﺒﺎ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ﻣﻪ ﺧﻮﺭﺷﻴﺪ ﮐﻠﺎﻩ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83436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ﭼﻮ ﺯﻟﻔﺖ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ﺳﻮﺩﺍﺯﺩﻩ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ﭘﺎ 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ﻣﺤﺒﻮﺏ ﺍﻟﻬﻰ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ﺑﻨﺪ ﻗﺒﺎﻳﺶ ﺭﺍ ﺭﻫﺎ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ﻗﺒﺎ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ﭘﺮﻳﺸﺎﻥ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ﺧﻮﺭﺷﻴﺪ ﮐﻠﺎﻩ ﺍﻭﺳﺖ ﻭ ﺣﺎﻓﻆ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ﻣﺎﻧﻨﺪ ﺯﻟﻔﺎﻥ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ﺳﻮﺩﺍ ﺯﺩﻩ ﻭﺟﻨﻮﻥ ﺧﻮﺩﺭﺍ ﺑﭙﺎﻯ ﭘﻴﺮ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ﺳﻮﺩﺍﻯ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ﺟﻨﻮﻥ ﻋﺸﻖ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ﺳﻴﺎﻩ ﻣﺎﻧﻨﺪ ﺯﻟﻔﺎﻥ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ﻭﻗﺘﻰ ﭘﻴﺮ ﮐﺎﻣﻞ ﺑﻘﺼﺪ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ﺳﺎﻟﻚ ﺩﺭ ﻋﺰﻟﺘﮕﺎﻩ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ﺍﻭﺭﺍ ﻓﺮﻣﺎﻥ ﻭ ﻫﻤﺮﺍﻫﻰ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ﺗﻠﻘﻴﻦ ﻭ ﺗﺸﻮﻳﻖ ﻭ ﺗﺸﻴﻴﻊ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ﭘﺮﺍﮐﻨﺪﻩ ﻭ ﻗﺒﺎﻯ ﺭﻫﺎ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ﺑﺎﺩ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ﺑﺎﻃﺮﺍﻑ ﭘﺮﺍﮐﻨﺪ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ﻋﻠﺎﻣﺖ ﺟﺪﻳﺖ ﻭﺍﻫﻤﻴّﺖ ﺭﻓﺘﻦ ﭘﻴﺮ ﺑﺴﻮﻯ ﺳﺎﻟﻚ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ﺷﺮﻑ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 ﺳﺎﻟﮑﺎﻥ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ﭘﻴﺮ ﺑﺮﺍﻩ ﻣﻰ ﺍﻓﺘﻨﺪ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ﺗﺠﺮﺑﻪ ﺧﻮﺩﺭﺍ</w:t>
      </w:r>
      <w:r w:rsidR="00F801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 ﺍﺭﺍﺩﻯ ﺳﺎﻟﻚ ﺑﻴﺸﺘﺮ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ﻗﺒﺎ ﮔﺸﻮﺩﻩ ﺑﺴﻮﻳﺎﻭ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ﻓﺮﻣﺎﻥ ﻣﺮﮒ ﻭ ﻫﺪﺍﻳﺘﻬﺎﻯ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ﺍﻭﺭﺍ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ﺳﺮ ﺧﻮﺩﺭﺍ ﺑﭙﺎﻯ ﭘﻴﺮ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ﺑﻴﻨﺪﺍﺯﺩ ﻭ ﻗﺮﺑﺎﻧﻰ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ﭘﻴﺮ ﺣﺎﺿﺮ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ﺳﺮ ﺩﺭ ﺩﺍﻣﺎﻥ ﭘﻴﺮ ﮔﺬﺍﺭﺩﻥ ﻣﺮﮒ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ﺍﺳﺘﻘﺒﺎﻝ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ﺑﺨﻠﻖ ﺑﺎﺯﮔﺸﺖ ﻭﻣﺠﺪﺩﺍ ﺯﻧﺪﻩ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ﺩﻳﺪﺍﺭ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ﺑﻮﺳﻪ ﺳﭙﺎ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ﺧﻮﺭﺳﻨﺪﻯ ﺩﺍﺋﻢ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ﻣﻌﺼﻮﻣﻴّﺖ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ﻃﺒﻴﻌﻰ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ﺧﻮﺭﺩ</w:t>
      </w:r>
      <w:r w:rsidR="0094635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ﺗﻴﺮ ﻓﻠﻚ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ﺑﺎﺩﻩ ﺑﺪﻩ ﺗﺎ ﺳﺮﻣﺴﺖ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ﻋﻘﺪﻩ ﺩﺭ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 ﮐﻤﺮ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ﺗﺮﮐﺶ ﺟﻮﺯﺍ 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 ﺗﻴﺮﻯ ﺍﺯ ﻓﻠﻚ ﻭﺯﻣﺎﻧﻪ ﺧﻮﺭﺩ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ﻣﺠﺎﺯﺍﺕ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ﺟﻬﻨﻤﻰ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های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ﺩﺭﻳﻦ ﺗﻮﻟﺪ ﻭﺯﻧﺪﮔﻰ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ﻭﺩﺭﺳﻠﻮﻙ ﺭﻧﺞ ﺍﻳﻦ ﻣﺠﺎﺯﺍﺕ ﺍﻟﻬﻰ ﺧﻮﺩ ﺭﺍ ﻣﻰ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ﺍﺯ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ﺷﺮﺍﺏ ﻣﻰ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ﻭﺣﮑﻤﺖ ﺍﻟﻬﻰ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ﻋﺒﺎﺩﻯ ﻭ ﺣﺘﻰ ﺩﺳﺘﻮﺭ ﺁﺧﺮ ﻣﺮﮒ ﺍﺭﺍﺩﻯ 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ﺳﺮﻣﺴﺖ ﺳﻠﻮﮐﻰ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ﺍﻣﻴﺪﻭﺍﺭ ﺩﺭ ﺍﺣﻮﺍﻝ ﺳﻠﻮﮐﻰ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ﺑﺴﺎﻟﮑﺎﻥ ﺻﺎﺩﻕ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ﻣﻴﺨﻮﺍﻫﺪ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ﮔﺮﻩ ﺑﻨﺪ ﮐﻤﺮ ﺗﺮﮐﺶ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ﻭﻣﺤﻔﻈﻪ ﺗﻴﺮﻫﺎﻯ ﺳﺘﺎﺭﻩ ﺟﻮﺯﺍ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ﺑﻴﻔﮑﻨﺪ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ﺟﻮﺯﺍﻯ ﺩﻭﻗﻠﻮ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ﻭﺗﻴﺮ ﺁﻧﺪﺍﺯ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ﻣﺴﻠّﺢ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ﺗﻴﺮﻫﺎﻯ ﻓﻠﮑﻰ ﺭﺍ ﺑﺎﻧﺴﺎﻧﻬﺎ ﻣﻰ ﺯﻧﻨﺪ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ﻧﺘﻮﺍﻧﻨﺪ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ﺗﻴﺮ ﺃﻧﺪﺍﺯﻯ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ﻣﻴﺨﻮﺍﻫﺪ ﻧﻈﺎﻡ ﻓﻠﮑﻰ ﺭﺍ ﺑﻬﻢ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ﻃﺮﺡ ﻧﻮ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ﺳﺎﻟﻚ ﻣﺴﺘﻌﺪ ﺻﺎﺩﻕ ﻭﻋﺎﻗﻞ ﻭﻋﺎﻣﻞ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ﺍﻳﻦ ﻃﺮﺡ ﻓﻠﮑﻰ ﻣﺮﺑﻮﻁ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ﺑﺴﺮﻧﻮﺷﺘﻬﺎﻯ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ﺩﺭ ﻧﻮﻉ ﺑﺸﺮﻯ ﺩﺍﺭﺩ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ﺑﻬﻢ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ﺻﻮﺭﺕ ﻧﻮﻋﻰ ﻓﻮﻕ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ﻓﺮﺷﺘﻪ ﮔﻮﻧﻪ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ﭘﺸﺒﺎﻳﺪ ﺧﻮﺩﺭﺍ ﺗﺨﻠﻴﻪ ﻭﺗﺤﻠﻴﻪ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ﺗﺠﻠﻴﻪ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ﺷﻬﻮﺩﻯ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ﺭﻭﺣﻰ ﺍﺯ 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ﺑﺎ ﺻﻮﺭﺕ ﻣﺮﺗﻀﻮﻯ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ﻃﺒﻴﻌﻰ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ﻣﺮﮒ ﺍﺭﺍﺩﻯ ﺑﺎ ﺻﻮﺭﺕ 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ﻭﻭﺳﻴﻠﻪ ﺍﻟﻬﻰ ﺩﻳﮕﺮﺍﻧﻨﻴﺰ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ﺟﻮﺯﺍ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ﺟﻔﺖ ﻭﺩﻭﻗﻠﻮ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ﺳﺘﺎﺭﻩ ﺷﻨﺎﺳﺎﻥ ﻗﺪﻳﻢ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ﻣﺠﻤﻮ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ﺳﺘﺎﺮﮔﺎﻥ ﺭﺍ ﺑﺸﮑﻞ ﺩﻭ ﺗﻴﺮ ﺃﻧﺪﺍﺯ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ﺧﺮﺩﺍﺩ ﻣﺎﻩ ﺳﻤﺒﻮﻝ ﺍﻳﻦ ﺑﺮﺝ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ﺑﺘﻮﺍﻥ ﺳﺘﺎﺭﻩ ﻫﺎﻯ ﻓﺮﺍﻭﺍﻥ ﺁﺳﻤﺎﻥ ﺭﺍ ﺷﻨﺎﺳﺎﺋﻰ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ﺍﺷﺎﺭﻩ ﺑﺴﺘﺎﺭ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ﻣﻤ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ﺍﻳﻦ ﺳﻴﺴﺘﻢ ﺑﺮﻭﺝ 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ﺩﻭﺭﻩ ﺑﺎﺑﻠﻴﺎﻥ ﺗﺎ ﮐﻨﻮﻥ ﻣﻮﺭﺩ ﺍﺳﺘﻔﺎﺩﻩ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ﺳﻴﺴﺘﻢ ﺑﻬﺘﺮﻯ ﻳﺎﻓﺖ ﻧﺸﺪﻩ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ﻧﻘﺸﻪ ﻫﺎﻯ ﻓﻀﺎﺋﻰ ﻓﺮﺍﻭﺍﻧﺎﺯ ﺁﺳﻤﺎﻥ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ﺗﻬ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ﻣﺠﻤﻮ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عه ها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ﻣﻨﺠّﻤﻴﻦ ﻧﻴﻤﮑﺮﻩ ﺷﻤﺎﻟ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ﻧﻴﻢ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ﮐﺮﻩ ﺟﻨﻮﺑﻰ ﺍﮐ</w:t>
      </w:r>
      <w:r w:rsidR="0094635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ﺩﻳﺪﻩ ﻧﻤﻴﺸﻮﻧﺪ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ﺧﻮﺩ ﺳﺘﺎﺭﮔﺎﻥ ﺩﻳﮕﺮﻯ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ﺳﻴﺴﺘﻢ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ﻧﺠﻮﻣﻰ ﺩﻳﮕﺮﻯ ﮔﺮﭼﻪ ﮔﻬﮕﺎﻩ ﺩﺭ ﺯﻣﺎﻧﻬﺎﻯ ﺩﺭﺍﺯ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ﮔﺮﺩﺷﻬﺎ ﻃﻮﺭﻯ ﺩﺭ ﮐﺮﻩ ﺯﻣﻴﻦ ﻭ ﺳﺘﺎﺭﮔﺎﻥ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ﺑﺮﺧﻰ ﺍﺯ ﺳﺘﺎﺭﮔﺎﻥ ﻧﻴﻢ ﮐﺮ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ﺸﻤﺎﻟﻰ ﺩﺭ ﻧﻴ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ﺪﻳﮕﺮﻯ ﺩﻳﺪﻩ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ﻣﻴﮕﻮﻳﻨﺪ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ﺳﻬﻴﻞ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ﺳﻰ ﺳﺎﻝ ﻳﻚ ﺑﺎﺭ ﺩﻳﺪﻩ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ثال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ﮔﻔ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 ﮐﻤﺮ ﺗﺮﮐﺶ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ﺗﻴﺮﺃﻧﺪﺍﺯﺍﻥ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ﺑﮑﻤﺮ ﻣﻰ ﺑﺴﺘﻨﺪ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 ﺍﺯ ﺗﻴﺮ ﺁﻣﺎﺩﻩ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ﺟﺮ</w:t>
      </w:r>
      <w:r w:rsidR="00BA0C0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عه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ﺟﺎﻡ ﺑﺮﻳﻦ ﺗﺨﺖ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ﺭﻭﺍﻥ ﺃﻓﺸﺎﻧﻢ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ﻏﻠﻐﻞ ﭼﻨﮓ ﺩﺭﻳﻦ ﮔﻨﺒﺪ ﻣﻴﻨﺎ ﻓﮑﻨﻢ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ﺍﺭﺍﺩﻩ ﻧﻴﺮﻭﻣﻨﺪ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ﺑﻤﺤﺒﻮﺏ 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ﺁﻧﺠﺎ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ﻣﻴﺨﻮﺍﻫﺪﺑﺎﻳﻚ ﺟﺮﻋﻪ ﺟﺎﻡ ﺷﺮﺍﺑﻰ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 ﺑﺮ ﺗﺨﺖ ﺭﻭﺍﻥ ﺍﻓﻠﺎ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ﻭﭼﻨﺎﻥ ﻏﻠﻐﻠﻪ ﭼﻨﮓ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ﻭﻣﻮﺳﻴﻘﻰ ﺩﺭﻳﻦ ﮔﻨﺒﺪ ﮐﺒﻮﺩ ﻣﻴﻨﺎﻯ ﺁﺳﻤﺎﻥ ﺑﻴﻔﮑﻨﺪ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ﻃﺮﺡ ﺟﺪﻳﺪﻯ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ﺍﻓﻠﺎﻙ ﺳﺘﺎﺭﮔﺎﻥ ﺭﺍ ﻋﻮﺽ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ﮐﻪ ﭼﻨﻴﻦ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ﺍﻧﺴﺎﻥ ﺑﺘﻮﺍﻧﺪ ﺧﻮﺩﺵ 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ﻋﻮﺽ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ﺍﻓﻠﺎﻙ ﺳﺮﻧﻮﺷﺘﻬﺎﻯ ﻧﻮﻋﻰ ﺧﻮﺩﺭﺍ ﺑﺎﻳﺪ ﺗﻐﻴﻴﺮ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ﺷﺎﻳﺴﺘﻪ ﻧﻮﻉ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ﻭ ﺑﺮﺗﺮ ﺑﻌﺪﻯ ﻓﻮﻕ ﺑﺸﺮﻯ ﺩﺭ ﺭﻭﺡ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ﺍﻣﺮﻭﺯﻩ ﻧﻮﻉ ﺑﺸﺮﻯ ﺩﺭﻧﻬﺎﻳﺖ ﮐﻤﺎﻝ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ﺑﺮﻭﺵ ﻣﺤﻤﺪ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ﺁﻧﮕﺎﻩ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ﺍﺯﻫﻔﺖ ﻫﺰﺍﺭ ﺳﺎﻝ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ﻓﺮﺷ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گو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ﻓﻮﻕ ﺑﺸﺮﻯ ﺭﺍ ﺑﺠﻬﺎﻥ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ﻫﻢ ﺩﺭ ﺍﻃﺮﺍﻑ ﺩﻳﮕﺮ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ﮐﻬﮑﺸﺎﻥ ﺭﺍﻩ ﺷﻴﺮﻯ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ﮐﺮﺍﻣﺎﺕ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ﭼﻬﺎﺭ ﺑﻌﺪﻯ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ﺑﻮﺩﻥ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ﮐﻬﮑﺸﺎﻥ 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ﺁﻧﺎﻥ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ﺩﻳﺪ ﻋﻠﻢ ﺁﻳﻨﺪﻩ 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ﺍﻓﺮﺍﺩ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ﮐﻬﮑﺸﺎﻥ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ﺍﻧﺴﺎﻥ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ﺩﺭﺻﺪﺩ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ﻓﻀﺎﺋﻰ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ﺳﻨﮓ ﺑﺰﺭﮔﻰ ﺭﺍ ﮐﻪ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ﺑﺰﻣﻴﻦ ﺧﻮﺍﻫﺪ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ﻓﻠﻚ ﻭﻣﺴﻴﺮﻭﻣﺪﺍﺭ ﺧﻮﺩ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ﺠﺪﺍ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ﮔﻨﺒﺪ ﺩﻭﺍﺭ ﺁﺳﻤﺎ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ﻤﻴﻨﺎﺋﻰ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ﺭﻧﮓ ﺁﺑﻰ ﻭﻣﺸﮑﻰ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 ﺳﮑﻮﺕ ﻭ ﺁﺭﺍﻣﺶ ﺃﺯﻟﻰ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ﻣﻴﺨﻮﺍﻫﺪ ﺩﺭﺁﻥ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ﻏﻠﻐﻠﻬﺎﻯ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ﺍﻳﻨﻚ ﺁﺳﻤﺎﻥ 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ﮐﺮﻩ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ﻏﻠﻐﻠﻪ ﺑﺎ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ﻗﻤﺮ ﻣﺼﻨﻮﻋﻰ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ﺗﺨﺖ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ﺁﺳﻤﺎﻥ ﺭﺍ ﭼﻮﻥ ﺗﺨﺘﻰ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ﻭﮐﺎﺳﻪ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ﻭﺍﮊﮔﻮﻧﻪ ﺭﻭﻯ ﺁﻥ ﺍﺳﻤﺎﻥ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ﺑﻄﻠﻴﻤﻮ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گفته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ﺟﺮﻋﻪ ﺟﺎﻡ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ﭘﻴﺮ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ﺷﺎﻳﺴﺘﻪ ﺩﺭﻳﺎﻓﺖ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ﺣﮑﻤﺘﻰ ﺑﺮﺗﺮ ﻭ ﺩﺳﺘﻮﺭﻯ ﻋﺒﺎﺩﻯ ﺗﺎﺯﻩ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ﻓﺮﻣﺎﻧﻰ ﮐﻪ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 ﺍﻟﻬﻰ ﺳﺎﻟﻚ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ﻣﺮﮒ ﻗﺒﻞ ﺍﺯ ﻣﺮﮒ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ﺧﻮﺭﺳﻨﺪﻯ ﻭ ﻫﻤّﺖ ﻭ ﺷﺎﺩﻣﺎﻧﻰ ﻭ ﺭﻗﺼﺎﻥ ﻣﻰ ﭘﺬﻳﺮﺩ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ﭘﺮﺩ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ﻣﻴﮕﺬﺭﺩ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ﺳﺎﻟﻚ ﻣﻌﺎﻳﺐ ﺯﻳﺎﺩﻯ ﺩﺭ ﺭﻭﺍﻥ ﺣﻴﻮﺍﻧﻰ ﺧﻮﺩ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ﺳﺨﺘﻰ ﺭﺍ ﻣﻰ ﮔﺬﺭﺍﻧﺪ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ﺑﺪﻳﻦ ﻭﺳﻴﻠﻪ ﺗﺰﮐﻴﻪ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ﭘﺎﻙ ﺑﺤﻀﻮﺭ ﺗﺠﻠّﻰ ﺍﻟﻬﻰ ﺩﺭ ﻧﻮﺭ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ﻭﺍﺭﺩ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 ﻭ ﺍﻳﻦ ﻣﺮﮒ ﺳﺨﺖ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ﺭﻭﺯﻫﺎﻯ ﭘﻴﺶ ﺍﺯ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ﺍﺯ ﺗﻦ ﺍﻭ ﺑﻴﺮﻭﻥ ﻧﻤﻴﺮﻭﺩ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ﻣﺮﺩﻧﻰ ﺗﺮ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ﺤﺎﻓﻈﺎ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ﺗﮑﻴﻪ ﺑﺮ ﺃﻳّﺎﻡ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ﺳﻬﻮﺳﺖ ﻭ ﺧﻄﺎ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ﭼﺮﺍ ﻋﺸﺮﺕ ﺍﻣﺮﻭﺯ ﺑﻔﺮﺩﺍ ﻓﮑﻨﻢ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ﺑﺨﻮﻳﺸﺘﻦ ﻭ ﺧﻮﺍﻧﻨﺪﮔﺎﻥ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ﺣﺎﻓﻈﺎﻥ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ﺩﺭ ﺩﻝ ﻭﺫﺍﺕ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ﺍﻋﺘﻤﺎﺩ ﺑﺂﻳﻨﺪﻩ ﻭ ﻋﻤﺮ ﺑﺎﻗﻰ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 ﻧﺒﺎﻳﺪ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ﻓﮑﺮ ﺳﻬﻮ ﻭﺧﻄﺎ ﺍﺳﺖ ﮐﻪ ﻓﺮﺩﺍ ﻧﻴﺰ ﺧﻴﻠﻰ ﺩﻳﺮ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ﭘﻴﻤﺎﻥ ﺑﺎ ﺧﺪﺍ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ﻭﻭﻇﺎﻳﻒ ﺳﻠﻮﮐﻰ ﺭﺍ ﺍﻧﺠﺎﻡ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ﻋﺸﺮﺕ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ﻭﻣﻌﺎﺷﺮﺕ ﺑﺎ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ﺷﻬﻮﺩﻯ ﻭﻣﻠﮑﻮﺗﻰ ﺭﺍ ﺑﻔﺮﺩﺍﻫﺎ ﻭﺍﮔﺬﺍﺭ ﻧﮑﺮﺩ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ﮔﺎﻩ ﻓﺮﺩﺍ ﺑﺎﻣﺮﻭﺯ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ﺍﻳّﺎﻡ ﻳﮑﺴﺎﻥ ﻭﮔﺬﺭﺍﻥ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 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ﻳﺮﺗﺮ ﺁﻟﻮﺩﮔﻰ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ﻭﻫﺮﭼﻪ ﺯﻭﺩﺗﺮ ﻓﺮﺻﺖ ﺗﺰﮐﻴﻪ ﻫﺎﻯ ﻋﻤﻴﻘﺘﺮ ﺑﺮﺍﻯ ﺳﺎﻟﻚ ﻭﺟﻮﺩ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ﻋﺸﺮﺕ 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ﻣﻌﺎﺷﺮﺕ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ﺧﻮﺷﺪﻟﻰ ﺳﺎﻟﻚ ﺑﺎ ﭘﻴﺮ ﺍﻟﻬﻰ ﺩﺭ ﺣﻀﻮﺭﺵ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ﺣﻀﻮﺭ ﺫﻫﻨﻰ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ﺗﺨﻴّﻞ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ﻣﺪﺍﻡ ﺩﺭ ﺗﻮﺟّﻪ ﻭﺗﻤﺮﮐﺰ ﻭﺗﻮﺳّﻞ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ﻣﺸﺨّﺎﺕ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ﺧﺪﺍﻭﻧﺪ ﺩﺭ ﺭؤﻳﺎ 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ﺑﺎﺯﻯ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ﺣﺎﻓﻆ ﺍﺯ ﻟﺐ ﻭﭼﺸﻤﺎﻥ ﻭ ﺃﺑﺮﻭ ﻭﺯﻳﺒﺎﺋﻰ ﻫﺎﻯ ﺯﻧﺎﻧﮕﻰ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ﻋﻮﺍﻡ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ﺑﭙﺴﻨﺪﻧﺪ ﻭﻟﻰ ﺩﺭ ﻭﺍﻗﻊ ﺍﺯ ﺯﻳﺒﺎﺋﻰ ﻣﻌﻨﻮﻯ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ﺩﺳﺘﻮﺭﺍﺕ ﺳﻠﻮﮐﻰ ﺧﺎﺹ ﻭﻣﻨﺎﺳﺐ ﺳﺎﻟ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ﺭ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ﺩﺳﺘﻮﺭﻯ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ﺑﻬﻤﺎﻥ ﺩﺳﺘﻮﺭ ﺍﻭﻟﻴﻪ ﺗﻮﺳّﻞ ﻋﺒﺎﺩﻯ ﺍﺩﺍﻣﻪ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ﺷﺒﻬﺎ ﺗﺎ ﺻﺒﺢ ﺗﻨﻬﺎ ﺩﺭ ﺧﻠﻮﺕ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ﺩﻝ ﺗﻨﮕﺶ ﻣﻴﺨﻮﺍﻫﺪ ﺑﻮﺍﺳﻄﻪ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ﺁﻧﮕﺎ ﺗﺰﮐﻴﻪ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ﻧﺒﺎﻳﺪ ﺩﺳﺘﻮﺭ ﺑﻴﺸﺘﺮﻯ ﺑﺨﻮﺍﻫﺪ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ﻃﺒﻴﺒﻰ ﮐﻪ ﻧﺴﺨﻬﺎﻯ ﺑﺎ ﺩﺍﺭﻭﻯ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ﻭﻧﺴﺒﺖ ﺑﻄﺒﻴﻰ ﮐﻪ ﻧﺴﺨﻪ ﭘﺮ ﺍﺯ ﺩﺍﺭﻭ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ﮐﻤﺘﺮ ﺩﺭ ﺷﻨﺎﺧﺖ ﺑﻴﻤﺎﺭﻯ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 ﻃﺒّﻰ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ﺩﺍﺭﻭﻯ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 ﺑﺨﺶ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ﻭﺩﺍﺭﻭﻯ ﺑﻴﺸﺘﺮ ﺁﺳﻴﺐ ﺩﻫﻨﺪﻩ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ﻋﺒﺎﺩﻯ ﮐﻴﻔﻴّﺖ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ﻭﻧﻪ ﮐﻤﻴّﺖ ﺁﻥ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 ﮐﻴﻔﻴّﺖ ﺧﻮﺏ ﮐﻤﻴّﺖ ﺑﻴﺸﺘﺮ ﻧﻴﺰ ﻣﻔﻴﺪ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ﺩﻭﺵ ﺳﻮﺩﺍﻯ ﺭﺧﺶ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ﮔﻔﺘﻢ ﺯﺳﺮ ﺑﻴﺮﻭﻥ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 ﺯﻧﺠﻴﺮ ﺗﺎ ﺗﺪﺑﻴﺮ ﺍﻳﻦ ﻣﺠﻨﻮﻥ ﮐﻨﻢ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ﺩﻳﺸ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ﺪﺭﺍﺣﻮﺍﻝ ﺳﻮﺩﺍﺋﻰ ﻭﺟﻨﻮﻥ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ﺑﺨﻮﻳﺸﺘﻦ ﻣﻴﮕﻔﺘﻪ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ﻣﻴﺨﻮﺍﻫﻢ ﻋﺸﻖ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ﺳﺮ ﺧﻮﺩ ﺑﻴﺮﻭﻥ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ﺍﻳﻨﮑﻪ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ﻭ ﭘﻴﻤﺎﻥ ﺳﻠﻮﮐﻰ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ﺗﺮﻙ ﺗﻤﺮﮐﺰ 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ﺩﺭ ﺗﺨﻴّﻞ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ﺗﺨﻴّﻞ ﺍﻭ ﺑﻮﻯ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ﺯﻧﺠﻴﺮﻯ ﮐﻪ ﺍﻳﻦ ﻣﺠﻨﻮﻥ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ﺩﻳﻮﺍﻧﻪ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ﺑﮑﺸﻢ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ﻭﮐﻨﺘﺮﻝ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ﺳﺎﻟﻚ ﺩﺭ ﺍﺗﻤﺎﻡ ﻇﺮﻓﻴّﺖ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ﺟﻨﻮﻥ ﺧﻮﺍﻫﺪ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عز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ﺩﻳﻮﺍﻧﻪ ﺭﺍﺑﺰﻧﺠﻴﺮﺑﺴﺖ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ﺧﻮﺩﺭﺍ ﺁﺳﻴﺐ ﻧﺮﺳﺎﻧﺪ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ﺗﺮﻙ ﭘﻴﻤﺎﻥ ﺳﻠﻮﮐﻰ ﺧﻮﺩﺭﺍ ﺑﻘﻬﻘﺮﺍﻯ ﮐﺎﺭﻣﺎﺋﻰ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ﺑﺰﻧﺠﻴﺮ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ﮐﺸﻴﺪﻥ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ﺑﻨﻔﻊ ﻭﻯ ﻣﻴﺒﺎﺷﺪ ﻭﻣﺤﺒﻮﺏ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ﮔﻴﺴﻮﺍﻥ ﺧﻮﺩ ﺳﺎﻟﻚ ﻋﺎﺷﻖ ﺭﺍ ﺩﺭ ﺟﻨﻮﻥ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 ﺣﻔﻆ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ﺍﻳﻦ ﻟﻴﻠﻰ ﭘﻴﺮ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ﻣﺠﻨﻮﻧﻰ ﺭﻫﺎ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ﻋﺒﺎﺩﻯ ﻭ ﺍﻃﺎﻋﺖ ﺍﺯ ﺩﺳﺘﻮﺭﺍﺕ ﺍﻭﺭﺍ ﻫﻤﭽﻨﺎﻥ ﺍﺩﺍﻣﻪ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052507" w:rsidP="000E38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ﻗﺎﻣﺘﺶ ﺭﺍ ﺳﺮﻭ 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ﮐﺸﻴﺪ ﺍﺯ ﻣﻦ ﺑﺨﺸﻢ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ﺩﻭﺳﺘﺎﻥ ﺍﺯ ﺭﺍﺳﺖ ﻣﻰ ﺭﻧﺠﺪ ﻧﮕﺎﺭﻡ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ﺯﻭﻥ ﮐﻨﻢ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ﺩﺭﺳﺘﺎﻳ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ﻤﺤﺒﻮ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ﻗﺎﻣﺘﺶ ﭼﻮﻥ ﺩﺭﺧﺖ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ﻧﺎﺯ ﺑﻠﻨﺪ ﮔﻔﺘﻢ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ﻣﺤﺒﻮﺏ ﺳﺮ ﮐﺸﻴﺪ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ﺧﺸﻢ ﺑﻤﻦ ﻧﮕﺎﻩ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ﺭﺿﺎﻳﺘﻰ ﺍﺯ ﺍﻳﻦ ﺗﻮﺻﻴ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ﺷﻤﺎ ﺩﻭﺳﺘﺎﻥ ﺑﮕﻮﺋﻴﺪ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ﻧﮕﺎﺭ ﻣﺤﺒﻮﺏ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ﺯﻳﺒﺎﻳﻢ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ﺑﺎﻳﺪ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ﺳﺘﺎﻳﺶ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ﺑﺪﺭﺧﺖ ﺳﺮﻭ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ﮐﺎﻣﻞ ﻗﺎﻣﺖ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ﻭﺭﻭﺣﻰ ﺍﻭ ﺑﻌﺮﺵ ﺩﺭ ﺁﺳﻤﺎﻥ ﻫﻔﺘﻢ ﺭﺳﻴﺪﻩ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ﻭﺳﺮﻭ ﻫﻨﻮﺯ ﺯﻣﻴﻦ ﮔﻴﺮ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ﻧﮑﺘﻪ ﻧﺎﺳﻨﺠﻴﺪﻩ 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ﺩﻟﺒﺮﺍ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ﻣﻌﺬﻭﺭ ﺩﺍﺭ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ﻋﺸﻮﻫﺎﻯ ﻓﺮﻣﺎﻯ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ﻣﻦ ﻃﺒﻊ ﺭﺍ ﻣﻮﺯﻭﻥ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ﺁﻧﮕﺎﻩ ﺣﺎﻓﻆ ﺍﺯ ﻣﺤﺒﻮﺏ ﺍﻟﻬﻰ ﻣﻌﺬﺭﺕ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ﻧﮑﺘﻪ ﻧﺎ ﺳﻨﺠﻴﺪﻩ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ﺳﺮﻭﻗﺎﺑﻞ ﻗﻴﺎ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ﻨﻴﺴﺖ 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ﺴﻨﺠﺶ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ﻳﺎﺭ ﻭ ﻗﺎﻣﺖ ﺳﺮﻭ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ﺑﺪﻟﺒﺮ ﺧﻮﺩ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ﻋﺸﻮ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ﻣﻦ ﻧﻴﺰ ﻃﺒﻊ ﺧﻮﺩ ﺭﺍ ﻣﻮﺯﻭﻥ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ﻃﺒﻊ ﻭ ﻓﻄﺮﺕ 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ﻭﺫﺍﺗﻰ ﺧﻮﺩﺭﺍ ﺗﻐﻴﻴﺮ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ﭘﺎﻙ ﻭ ﺧﺎﻟﺺ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ﺷﺎﻳﺴﺘﻪ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ﺷﻨﺎﺧﺖ ﺍﻭﺻﺎﻑ ﺍﻟﻬﻰ ﭘﻴﺮ ﺩﺭ ﺷﻬﻮﺩ ﻣﺮﺍﺗﺐ ﺍﻟﻬﻰ ﺍﻭ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ﻣﻴﺘﻮﺍﻥ ﻣﻘﺎﻡ ﺍﻟﻬﻰ ﻭﻭﺻﻒ ﭘﻴﺮ ﺭﺍ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ﺯﺭﺩﺭﻭﺋﻰ ﻣﻰ ﮐﺸﻢ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ﺯﺍﻥ ﻃﺒﻊ ﻧﺎﺯﻙ ﺑﻰ ﮔﻨﺎﻩ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ﺳﺎﻗﻴﺎ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ﺟﺎﻣﻰ 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ﭼﻬﺮﻩ ﺭﺍ ﮔﻠﮕﻮﻥ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ﻣﻦ ﺩﺭ ﻋﺰﻟﺘﮕﺎﻩ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ﻭﻣﺸﮑﻠﺎﺕ ﺗﻨﻬﺎﺋﻰ ﻭ ﻓﺮﺍﻕ ﻳﺎﺭ 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ﻧﮕﺮﺍﻧﻰ ﻋﺪﻡ ﻧﺠﺎﺕ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ﺭﻭﻳﻢ ﺯﺭﺩ ﺭﻧﮓ ﺷﺪﻩ ﻭﺑﻴﻤﺎﺭﻡ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ﻃﺒﻊ ﻧﺎﺯﻙ ﺑﻰ ﺗﺤﻤّﻞ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ﻣﺤﺒﻮﺑﮑﻪ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ﺳﺎﻗﻰ ﻭﭘﻴﺮ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ﺻﻮﺭﺕ ﺧﻮﺩﺭﺍ ﮔﻠﮕﻮﻥ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 ﮐﻪ ﺣﮑﻤﺘﻰ ﻭ ﺩﺳﺘﻮﺭ ﺗﺎﺯﻫﺎﻯ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ﻣﺮﮒ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ﺑﺘﻮﺍﻧﻢ ﺷﺮﺍﺏ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ﺩﺳﺖ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ﺻﻮﺭﺗﻰ ﻣﺘﻌﺎﺩﻝ ﭘﻴﺪﺍ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ﺯﺭﺩﻯ ﺩﺭ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ﺩﺭ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ﻭﺗﻮﻟﺪ ﺩﻭﻡ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ﻭﺑﻌ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ﺳﻠﻮﻙ ﺳﺎﻟﻚ ﻧﻴﺰ ﺧﺎﺗﻤﻪ ﻣﻴﻴﺎﺑﺪ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ﻧﺴﻴﻢ ﻣﻨﺰﻝ ﻟﻴﻠﻰ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ﺧﺪﺍﺭﺍ ﺗﺎ ﺑﮑﻰ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ﺭﺑﻊ ﺭﺍ ﺑﺮﻫﻢ ﺯﻧﻢ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ﻝ ﺭﺍ ﺟﻴﺤﻮﻥ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ﺑﻨﺴﻴﻢ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ﺑﺮ ﻣﻨﺰﻝ ﻟﻴﻠﻰ ﮔﺬﺭ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ﺑﻌﺰﻟﺘﮕﺎﻫﺤﺎﻓﻆ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ﺧﺒﺮ ﻭﭘﻴﺎﻡ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ﺍﻧﺘﻈﺎﺭ ﭘﻴﺎﻡ ﭘﻴﺮ ﺍﺯ ﺑﺎﺩ ﻭ ﻫﺮ ﻧﺴﻴﻤﻰ ﺩﺍﺭﺩ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ﻧﺴﻴﻢ ﺭﺍ ﺑﺨﺪﺍﻭﻧﺪ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ﺳﻮﮔﻨﺪ ﻣﻴﺪﻫﺪ ﮐﻪ ﺗﺎ ﮐﻰ ﺑﺎﻳﺪ ﻣﻨﺘﻈﺮ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ﺭﺑﻊ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ﺻﺤﺮﺍ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 ﻫﻢ ﻣﻴﺰﻧﻢ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ﻭﺑﻘﺎﻳﺎﻯ ﮔﺬﺷﺘﮕﺎﻥ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ﺟﻴﺤﻮﻧﻴﺎﺯ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ﺍﺷﻚ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ﺧﻮﺍﻫﻢ ﺷﺴﺖ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ﺭﺑﻊ ﺻﺤﺮﺍﻯ ﻋﺮﺑﺴﺘﺎﻥ ﺩﺭ ﺟﻨﻮﺏ ﺁﻥ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ﻣﻌﺮﻭﻑ ﺑﺮﺑﻊ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ﺧﺎﻟﻰ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ﻭﺟﺎﻯ ﺩﻳﻮﺍ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 ﺟﻬﻨﻤﻴﺎ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ﺑﺮﻫﻮﺕ ﺧﻮﺍﻧﺪﻩ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ﺍﻳﻨﻚ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ﻣﻘﻴﻢ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 ﺩﺭ ﻋﺰﻟﺘﮕﺎﻩ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ﺑﺘﻮﻓﻴﻖ ﺧﻮﺩ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 ﺑﻬﻢ ﻣﻴﺮﻳﺰﺩ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ﺁ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ﺭﺑﺎﻗ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گذ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ﺷﺘﮕﺎﻥ ﮐﻪ ﺭﻭﻯ ﺯﻣﻴﻦ ﮔﺬﺍﺷﺘﻬﺎﻧﺪ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ﻭﻣﺮﺩ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ﺍﺷﻚ ﭼﺸﻢ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ﺑﺮﺍﻩ ﻣﻰ ﺃﻧﺪﺍﺯﺩ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ﻭﭘﺎﻙ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ﭼﻤﻦ ﺳﺎﻟﻚ ﻭ ﺩﻣﻦ ﺻﺤﺮﺍ ﺭﺍ ﺑﻬﻢ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ﺭﻳﺨﺖ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ﺑﻤﺮﮒ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ﻟﻴﻠﻰ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ﻭﻗﺖ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ﭘﻴﺮ ﮐﺎﻣﻞ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ﻧﺒﺰﺩ ﺣﺎﻓﻆ ﺑﺮﺍﻯ ﻓﺮﻣﺎﻥ ﻣﺮﮒ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ﺷﻔﺎﻋﺖ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ﻭﻫﻤﺮﺍﻫﻰ ﺳﻔﺮ ﺁﺧﺮﺕ ﺣﺎﻓﻆ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ﻗﺎﺋﻢ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ﺧﺒﺮﻯ ﺍﺯ ﻣﺤﺒﻮﺏ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ﻏﺰﻟﻬﺎﻯ ﺣﺎﻓﻆ ﺩﺭﺧﻮﺍﺳﺖ ﺣﻀﻮﺭ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ﻫﻤﻴﻦ ﻣﻨﻈﻮﺭ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ﺷﻔﺎﻋﺖ ﻭﺷﻔﻊ ﻭ ﺟﻔﺖ ﻭﻫﻤﺮﺍﻩ 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ﻭ ﺑﺪﺳﺘﻮﺭ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ﮔﻮﺋﻰ ﭘﻴﺮ ﻫﻤﭙﺎﻟﮑﻰ ﺩﻭ ﻃﺮﻑ ﺷﺘﺮ ﺣﺎﻓﻆ ﺳﺎﻟ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ﻤﻦ ﮐﻪ ﺭﻩ ﺑﺮﺩﻡ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ﺑﮕﻨﺞ ﺣﺴﻦ ﺑﻰ ﭘﺎﻳﺎﻥ ﺩﻭﺳﺖ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ﺻﺪ ﮔﺪﺍﻯ ﻫﻤﭽﻮ ﺧﻮﺩ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ﺑﻌﺪ ﺍﺯﻳﻦ ﻗﺎﺭﻭﻥ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ﺗﻮﺍﻧﺴﺘﻪ ﺭﺍﻩ ﺑﮕﻨﺞ ﺯﻳﺒﺎﺋﻰ ﻫﺎﻯ ﺑﻰ ﺣﺪ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ﺭﺍ ﭘﻰ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ﺤﮑﻤﺘﻬﺎﻯ ﻋﻘﻠﻰ ﻭ ﻟﺪﻧّﻰ ﺍﻭ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ﻭﺩﺳﺘﻮﺭﺍﺕ ﺍﻭﺭﺍ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ﺑﻨﺘﺎﻳﺞ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933C9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ﺧﻮﺩﺭﺍ ﭼﻨﺎﻥ ﻣﺠﺮﺏ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ﻭﻣﻮﻓﻖ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ﺑﻌﺪ ﺍﺯ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ﮔﺪﺍﻯ ﺩﺭﻣﺎﻧﺪﻩ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ﻗﺎﺭﻭﻥ 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ﻭﺗﻤﻨﺪ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ﺁﻧﻬﺎ ﺭﺍ ﻧﻴﺰ ﺑﻤﺮﺍﺗﺐ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ﮔﺪﺍ ﻭﻃﺎﻟﺐ ﺁﻥ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ﺩﺍﺩﻩ 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ﻣﻴﻨﻮﻯ ﻭ ﻣﻌﻨﻮﻯ ﺍﻟﻬﻰ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کان از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ﻧﻮﻉ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ﻗﺎﺑﻞ ﻗﻴﺎ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ﻧﻌﻤﺘﻬﺎﻯ ﻣﺎﺩﻯ ﺍﻟﻬﻰ ﺑﺮﺍﻯ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ﻏﻴﺮﺳﺎﻟﻚ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ﻣﻪ ﺻﺎﺣﺐ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ﺑﻨﺪﻩ ﺣﺎﻓﻆ ﻳﺎﺩ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ﺩﻋﺎﻯ ﺩﻭﻟﺖ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ﺣ</w:t>
      </w:r>
      <w:r w:rsidR="00933C9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ﺴﻦ ﺭﻭﺯ ﺍﻓﺰﻭﻥ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ﺑﻤﺤﺒﻮﺏ ﺻﺎﺣﺐ ﻗﺮﺍﻥ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ﻣﺎﻩ ﺍﺳﺘﮑﻪ ﻗﺮﻳﻦ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ﺳﺘﺎﺭﮔﺎﻥ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ﻭﺻﺎﺣﺐ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ﻫﺎﻯ ﺷﻬﻮﺩﻯ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ﻭﻯ ﻣﻰ ﺧﻮﺍﻫﺪ ﮐﻪ ﺍﺯ ﺑﻨﺪﻩ ﻭ ﻏﻠﺎﻡ ﺣﻠﻘﻪ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ﻳﺎﺩﻯ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ﺩﺭ ﻋﺰﻟﺘﮕﺎﻩ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ﺑﻴﺸﺎﺯ ﺍﻳﻦ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ﻓﺮﺍﻣﻮﺵ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ﺑﻘﻴﺎﻣﺖ ﻭﻋﺪﻩ ﺧﻮﺩﺭﺍ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 ﺩﺭ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ﻣﻘﺎﺑﻞ ﺍﺯ ﺧﺪﺍﻭﻧﺪ ﺩﻋﺎ ﮐﻨﺎﻥ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ﺣﺴﻦ ﻭﺯﻳﺒﺎﺋﻰ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ﺩﻭﻟﺖ ﻭ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ﭘﻴﺮ 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 ﻧﻴﺰ ﭼﻮﻥ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ﻗﺮﻩ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ﻧﻮﺭ ﺑﺪﺭ ﻣﻨﻴﺮ ﻗﺎﺋ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ﺍﻟﻘﺪ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ﻧﻴﺰ ﭼﻮﻥ ﻫﻠﺎﻟﻰ ﺧﻤﻴﺪﻩ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ﭼﻮﻥ ﻗﺮﺹ ﻣﺎﻩ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ﭼﻬﺎﺭﺩﻩ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ﺻﺎﺣﺐ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ﻗﺮﺍﻥ ﻭ ﺗﺎﺝ ﺍﻟﻬﻰ ﻭ ﻗﺮ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ﻫﺎﻯ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ﻫﻔﺖ ﺷﻬﻮﺩ ﻗﻮ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 ﻭ ﻫﻔﺖ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ﻗﻮ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 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ﻫﻤﻴﺸﻪ ﺑﻨﺪﮔﻰ ﺧﻮﺩﺭﺍ ﺑﺮﺍﻯ ﭘﻴﺮ ﺍﻟﻬﻰ ﺗﮑﺮﺍﺭ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ﺑﻨﺪﮔﻰ ﺧﻮﺩﺭﺍ ﺑﺮﺍﻯ ﭘﻴﺮ ﻭﺧﺪﺍﻭﻧﺪ ﺑﺎ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ﺭﺳﺎﻧﺪﻩ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ﺑﺮﺁﻥ ﻧﻴﺰ ﺑﺎﻗﻰ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ﺩﻭﻟﺖ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ﻣﺠﻤﻮﻋﻪ ﺳﺎﻟﮑﺎﻥ ﻭ ﮐﺎﻣﻠﺎﻥ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ﺑﻮﺩﻩ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ﺑﺮﻗﺮﺍﺭ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ﭘﻴﺮ ﮐﺎﺭ ﺍﻭ ﺑﺎ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ﻃﺮﻳﻘﺖ ﺍﻭ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ﺳﻬﻢ ﭘﻴﺮ ﻧﻴﺰ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ﺗﻤﺎﻣﻰ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ﻣﻮﻓﻘﺎﻥ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ﻣﻴﺮﺳﺪ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ﭘﻴﺮ ﮐﺎﻣﻠﻰ ﻧﺘﻮﺍﻧﺪ ﺗﺎ ﺯﻧﺪﻩ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ﺳﺎﻟﮑﻰ ﺭﺍ ﺑﺨﻠﻖ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ﺍﻭ ﻭﺧﺎﻧﻘﺎﻫﺶ ﺑﻰ ﺍﻋﺘﺒﺎﺭ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ﺗﻮﺳّﻞ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ﺍﺟﺎﻏﺶ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 ﻭﻧﻮﺭﺵ ﺗﺎﺭﻳﻚ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ﺍﻭﻟﻴﺎﻯ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ﺳﻌﻰ ﺑﺮﺍﻯ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 ﺃﻗﻞ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ﮐﺎﻣﻠﻰ ﺍﻟﻬﻰ ﺭﺍﺩﺍﺭﻧﺪ ﺑﺨﻠﻖ ﺑﺎﺯ ﮔﺮﺩﺍﻧﻨﺪ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ﺷﮑﺎﻳﺖ ﺍﺑﺮﺍﻫﻴﻢ ﻭ</w:t>
      </w:r>
      <w:r w:rsidR="0055205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ﻳﻌﻘﻮﺏ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ﺑﻌﺰﻡ ﺗﻮﺑﻪ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ﺳﺤﺮ 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ﺍﺳﺘﺨﺎﺭﻩ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ﺑﻬﺎﺭ ﺗﻮﺑﻪ ﺷﮑﻦ ﻣﻴﺮﺳﺪ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ﭼﺎﺭﻩ ﮐﻨﻢ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 ﺣﺎﻓﻆ ﻗﺸﺮﻯ ﻭﻣﻠّﺎﻯ ﻣﺬﻫﺒﻰ ﺷﺎﻓﻌﻰ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ﻣﺘﻮﺟّﻪ ﺣﻘﻴﻘﺖ ﺩﻳﻦ ﺩﺭ ﺳﻠﻮ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ﺷﺪﻩ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ﺩﺭ ﻋﺒﺎﺩﺍﺕ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ﻣﺬﻫﺐ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ﻏﻴﺮ ﺍﻟﻬﻰ ﺟﺎﻩ ﻃﻠﺐ ﻭﻓﺎﺳﺪ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ﺗﺼﻤﻴﻢ ﮔﺮﻓﺘﻪ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 ﺳﻠﻮﮐﻰ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ﻳﻚ ﺳﺤﺮﮔﺎﻫﻰ ﺍﺳﺘﺨﺎﺭﻩ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ﺑﺒﻴﻨﺪ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 ﺍﻳﻦ ﮐﺎﺭ ﺗﻮﺑﻪ ﺳﻠﻮﮐﻰ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ﺧﻴﺮ ﻭﺧﻮﺏ ﻭ ﻣﻘﺒﻮﻝ ﺍﻟﻬﻰ ﻫﺴﺖ ﻳﺎ 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ﻧﮕﺮﺍﻧﻴﺤﺎﻓﻆ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ﻓﺼﻞ ﺑﻬﺎﺭ ﺩﺭ ﭘﻴﺶ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ﺗﻮﺑﻪ ﺷﮑﻨﻰ ﺁﻏﺎﺯﻣﻴﮕﺮﺩﺩ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ﭼﻪ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ﺷﺮﺍﺏ ﻧﻨﻮﺷﺪ ﻳﺎ ﻫﻴﺠﺎﻧﺎﺕ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ﺭﺍ ﭼﻪ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ﺳﺨﻦ ﺩﺭﺳﺖ ﺑﮕﻮﻳﻢ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ﻧﻤﻰ ﺗﻮﺍﻧﻢ ﺩﻳﺪ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ﻣﻰ ﺧﻮﺭﻧﺪ ﺣﺮﻳﻔﺎﻥ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ﻭﻣﻦ ﻧﻈﺎﺭﻩ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ﺻﺮﻳﺢ ﺗﺮ ﻭﺩﺭﺳﺖ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ﺍﻋﺘﺮﺍﻑ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ﻧﻤﻰ ﺗﻮﺍﻧﻢ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ﺣﺮﻳﻔﺎﻥ ﻣﻰ ﺑﺨﻮﺭﻧﺪ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ﻧﻈﺎﺭﻩ ﮔﺮ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ﺣﺮﻳﻔﺎﻥ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ﻭ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ﺍﻧﮕﻮﺭ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ﺧﻠﻮﺕ ﻣﻴﺨﻮﺭﻧﺪ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ﺣﺎﻓﻆ ﻣﻮﺭﺩ ﺣﺴﺎﺩﺕ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ﺣﺮﻳﻔﺎﻥ ﺳﺎﻟﻚ ﻧﺰﺩ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ﺣﮑﻤﺘﻬﺎﻯ ﺗﻌﻠﻴﻤﻰ ﺍﻭ ﺭﺍ ﻣﻴﺘﻮﺍﻧﻨﺪ ﺑﺸﻨﻮﻧﺪ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ﺩﺭﻋﺰﻟﺘﮕﺎﻩ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ﺗﻮﺍﻧﺪ ﻧﻈﺎﺭﻩ ﮔﺮ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گر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ﻓﺼﻞ ﺑﻬﺎﺭ ﻫﻢ 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ﺣﺎﻓﻆ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ﺳﺤﺮﻯ ﺑﻔﮑﺮ ﺗﻮﺑﻪ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ﻋﺰﻟﺘﮕﺎﻩ ﺑﻮﺩﻩ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ﻭﻣﻴﺨﻮﺍﻫﺪ ﺗﺮﻙ ﻋﺰﻟﺖ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ﺑﻤﻴﺨﺎﻧﻪ ﭘﻴﺮ ﺍﻟﻬﻰ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ﺗﻌﻬّﺪ ﻭ ﺗﻮﺑﻪ ﺧﻮﺩﺭﺍ ﺭﻫﺎ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ﺳﺮﭘﻴﭽﻰ ﺳﺎﻟﻚ ﻭ ﺁﻏﺎﺯ ﻗﻬﻘﺮﺍﻯ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ﻏﻨﭽﻪ ﺑﺎ ﻟﺐ ﺧﻨﺪﺍﻥ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ﺑﻴﺎﺩ ﻣﺠﻠ</w:t>
      </w:r>
      <w:r w:rsidR="00BA0C0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ﭘﻴﺎﻟﻪ ﮔﻴﺮﻡ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ﻭﺍﺯ ﺷﻮﻕ ﺟﺎﻣﻪ ﭘﺎﺭﻩ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 ﺑﺸﮑﻨﺪ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ﺣﺮﻳﻔﺎﻥ ﻭﺭﻗﻴﺒﺎﻥ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ﻭﺗﺮﻙ ﭘﺴﺖ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ﭼﻮﻥ ﻏﻨﭽﻪ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ﻟﺒﺎﻥ ﺧﻨﺪﺍﻥ ﺩﺭ ﭼﻨﺎﻥ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ﺗﺬﮐّﺮ ﻭﺗﻤﺮﮐﺰ ﻭ ﺗﻮﺳّﻞ ﻋﺒﺎﺩﻯ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ﭘﻴﺎﻟﻪ ﺑﺎﺩﻩ ﭘﺮ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ﮐﻬﺒﺎ ﺗﻌﻠﻴﻤﺎﺕ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ﺑﺎﻋﻤﺎﻝ ﺳﻠﻮﮐﻰ ﺧﻮﺩ 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ﺧﺪﺍﻭﻧﺪﺍﺣﻮﺍﻝ ﺟﺪﻳﺪﻯ ﺩﺭﻳﺎﻓﺖ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ﺷﻮﻕ ﻭﺧﻮﺭﺳﻨﺪﻯ ﺷﻬﻮﺩ ﺟﺪﻳﺪ ﻭ ﺍﺣﻮﺍﻝ ﺗﺎﺯﻩ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ﺟﺎﻣﻪ ﺑﺪﺭﺩ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ﺑﺪﻭﺭ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ﺩﻣﺎﻍ ﻣﺮﺍ ﻋﻠﺎﺝ ﮐﻨﻴﺪ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ﺍﺯ ﻣﻴﺎ</w:t>
      </w:r>
      <w:r w:rsidR="00222A7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ﺑﺰﻡ ﻃﺮﺏ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ﮐﻨﺎﺭﻩ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ﺣﺮﻳﻔﺎﻥ ﺩﺭ ﻣﻴﮑﺪﻩ 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ﺑﺎ ﺩﻭﺭ ﻭﮔﺮﺩﺵ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ﺳﺎﻏﺮ ﺳﺮﺥ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ﺩﻫﺎﻥ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ﻭﺷﺮﺍﺏ 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ﺩﻣﺎﻍ ﻭﻣﻐﺰ ﺳﺮ ﺣﺎﻓﻆ ﺭﺍ ﻋﻠﺎﺝ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ﻣﻴﺎﻥ ﺑﺰﻡ ﻃﺮﺏ ﮐﻨﺎﺭﻩ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ﺩﺭ ﻋﺰﻟﺘﮕﺎﻩ ﻣﻨﺰﻭﻯ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ﺑﺎﺩﻩ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ﭘﻴﺮ ﻭ ﺩﻳﺪﺍﺭ ﺍﻭﺭﺍ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 ﺭﻗﺼﺎﻥ ﺑﻘﺼﺪ ﺍﺟﺮﺍﻯ ﺩﺳﺘﻮﺭ ﻣﺮﮒ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ﺍﺭﺍﺩﻯ ﻭ ﻧﺠﺎﺕ ﺧﻮﺩ ﺑﺮﻭﺩ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 ﺭﻭﻯ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ﭼﻮﻥ ﮔﻞ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ﻣﺮﺍﺩ ﺷﮑﻔﺖ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ﺣﻮﺍ</w:t>
      </w:r>
      <w:r w:rsidR="00222A7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ﺳﺮ ﺩﺷﻤﻦ ﺑﺴﻨﮓ ﺧﺎﺭﻩ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ﮐﻪ ﺍﮔﺮ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ﺭﻭﻯ ﺩﻭﺳﺖ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ﮔﻞ ﻏﻨﭽﻪ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ﺁﻣﺎﺩﻩ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ﺍﺭﺍﺩﻯ ﻭﻧﺠﺎﺗﺒﺸﮑﻔﺪ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ﺩﺭﮐﻨﺎﺭ ﺣﺎﻓﻆ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ﺳﻨﮓ ﺧﺎﺭﺍ ﺳﺮ ﺩﺷﻤﻨﺮﺍ ﺣﻮﺍﻟﻪ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ﻣﺨﺎﻟﻒ ﻧﺠﺎﺕ ﺭﻭﺣﻰ ﺳﺎﻟﻚ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ﺩﺭ ﺣﺠﮑﻌﺒﻪ ﺳﻬﺒﺎﺭ ﺷﻴﻄﺎﻥ ﺭﺍ ﺳﻨﮕﺴﺎﺭ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ﺳﻤﺒﻮﻝ ﺑﻰ ﺍﻋﺘﻨﺎﺋﻰ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ﻭ ﺁﺧﻮﻧﺪ ﻣﺬﻫﺒﻰ ﻭ ﺍﻫﺮﻳﻤﻦ ﻃﺒﻴﻌﺖ ﻗﻬﻘﺮﺍﺑﺮ ﻧﻮﻋﻰ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BA0C08" w:rsidRPr="004D5F6B" w:rsidRDefault="00052507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ﮔﺪﺍﻯ ﻣﻴﮑﺪﻫﺎﻡ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ﻟﻴﻚ ﻭﻗﺖ ﻣﺴﺘﻰ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ﻧﺎﺯ ﺑﺮ ﻓﻠﻚ ﻭ ﺣﮑﻢ ﺑﺮ ﺳﺘﺎﺭﻩ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ﮔﺮﭼﻪ ﮔﺪﺍﻯ ﻣﻴﮑﺪﻩ 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ﻟﻴﮑﻦ ﺩﺭ ﻭﻗﺖ ﺳﺮﻣﺴﺘﻰ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ﺑﺒﻴﻨﻰ ﮐﻪ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ﺑﺮ ﻓﻠﻚ ﻭ ﺍﺣﮑﺎﻡ ﺳﺘﺎﺭﮔﺎﻥ ﻧﺎﺯ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ﺍﺣﻮﺍﻝ ﺷﻬﻮﺩﻯ ﻭ ﺳﻠﻮﮐﻰ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ﺩﺭ ﻣﻠﮑﻮﺗﻬﺎ ﺳﻴﺮ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ﺑﺴﺮﻧﻮﺷﺖ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ﺳﺘﺎﺭﮔﺎﻥ ﻧﻘﺸﻰ ﺩﺍﺷ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ﻓﻠﻚ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ﺪﺭﻃﺒﻴﻌﺖ ﮐﺎﺭ ﺧﻮﺩ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ﻧﺎﺯ ﻣﻰ ﻓﺮﻭﺷﺪ ﻭ ﺑﻰ ﺍﻋﺘﻨﺎﺋﻰ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ﺗﻮﺍﻧﺴﺘﻪ ﻃﺮﺣﻰ ﻧﻮ ﺑﻴﻨﺪﺍﺯﺩ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ﺳﺮﻧﻮﺷﺖ ﺟﺪﻳﺪ ﻧﺠﺎﺕ ﻭ ﻣﻌﺼﻮﻣﻴّﺘﺒﻴﺎﺑﺪ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ﺍﺯ ﭘﺮﺩﻩ ﻣﺮﮒ ﻗﺒﻞ ﺍﺯ ﻣﺮﮒ ﻧﻴﺰ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ﺑﮕﺬﺭﺩ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ﻣﺮﺍ ﮐﻪ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ﺭﻩ ﻭ ﺭﺳﻢ ﻟﻘﻤﻪ ﭘﺮﻫﻴﺰﻯ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ﭼﺮﺍ ﻣﻠﺎﻣﺖ ﺭﻧﺪ ﺷﺮﺍﺑﺨﻮﺍﺭﻩ ﮐﻨﻢ ؟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ﺑﺮﺍﻩ ﻭ ﺭﺳﻢ ﭘﺮﻫﻴﺰ ﻭ ﺻﺮﻓﻪ ﺟﻮﺋﻰ ﻭ ﺍﻣﺘﻨﺎﻉ ﻭ ﻟﻘﻤﻪ ﮔﺪﺍﺋﻰ ﻣﻮﺍﻓﻖ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ﻣﻴﺘﻮﺍﻧﺪ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ﻣﻠﺎﻣﺖ ﺭﻧﺪﺍﻥ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ﺧﻮﺍﺭ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ﺍﻗﺘﺼﺎﺩ ﻭ ﻋﺪﻡ ﭘﺮﺩﺍﺧﺖ ﭘﻮﻝ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ﮔﺪﺍﺋﻰ ﺷﺮﺍ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ﺩﺍﺭﺩ ﺩﺭ ﺭﺍﻩ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ﺍﻟﻬﻰ ﻭﺣﮑﻤﺘﻬﺎﻯ ﭘﻴﺮ ﺧﻮﺩﻣﻴﺪﻫﺪ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ﺩﺳﺘﻮﺭﺍﺕ ﺳﻠﻮﮐﻰ ﺧﻮﻳﺶ ﺧﻮﺍﻫﺪ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ﺴﺮﻣﺎﻳﻪ ﺧﻮﺩﺭﺍ ﮐﻪ ﺟﺎﻥ ﺑﺸﺮﻯ ﺍﺳﺖ ﻣﻴﺪﻫﺪ ﮐﻪ ﻓﺮﻣﺎﻥ ﻣﺮﮒ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ﺑﺘﺨﺖ ﮔﻞ ﺑﻨﺸﺎﻧﻢ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ﺑﺘﻰ ﭼﻮ ﺳﻠﻄﺎﻧﻰ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ﺯﺳﻨﺒﻞ ﻭ ﺳﻤﻨﺶ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ﺳﺎﺯ ﻃﻮﻕ ﻭ ﻳﺎﺭﻩ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ﻣﻴﺨﻮﺍﻫﺪ ﺑﺖ ﺧﻮﺩﺭﺍ ﭼﻮﻥ ﺳﻠﻄﺎﻧﻰ ﺑﺮ ﺗﺤﺖ ﮔﻞ ﺑﻨﺸﺎﻧﺪ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ﺳﻨﺒﻞ ﻭ ﺳﻤﻦ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ﻃﻮﻕ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ﻭﺣﻠﻘﻪ ﻫﺎﻯ ﮔﻞ 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ﮔﺮﺩﻥ ﻭ ﺩﺳﺘﺎﻥ ﻣﺤﺒﻮﺏ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ﺣﺎﻓﻆ ﺳﺎﻟﻚ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ﺫﻫﻨﻰ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ﺧﻮﺩﺭﺍ ﺭﻭﻯ ﺗﺨﺖ ﺍﻭﺭﻧﮓ ﺷﺎﻫﻰ ﻣﻰ ﮐﺸﺎﻧﺪ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ﺍﻃﺮﺍﻑ ﺍﻭ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ﻫﻤﻪ ﮔﻞ ﻭ ﺭﻳﺤﺎﻥ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ﺯﺑﺎﺩﻩ ﺧﻮﺭﺩﻥ ﭘﻨﻬﺎﻥ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ﻣﻠﻮﻝ ﺷﺪ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ﺑﺒﺎﻧﮓ ﺑﺮﺑﻂ ﻭﻧﻰ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ﺭﺍﺯﺵ ﺁﺷﮑﺎﺭﻩ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ﻧﺎﻇﺮﺍﻥ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ﻧﺎﻇﺮ ﺣﺎﻓﻆ ﺍﺯ ﺑ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ﭘﻨﻬﺎﻧﻰ ﺷﺮﺍﺏ ﻭ ﺑﺎﺩﻩ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ﻧﻮﺷﻴﺪﻩ ﻣﻠﻮﻝ ﮔﺸﺘﻪ ﮐﻪ ﺑﺎﺩﻩ ﺣﮑﻤﺘﻬﺎﻯ ﺍﻟﻬﻰ ﭘﻴﺮ ﻭ ﺩﺳﺘﻮﺭﺍﺕ 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ﺍﺯ ﭼﺸﻢ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ﺗﻘﻴّﻪ ﻭﺗﻨﻬﺎﺋﻰ ﻧﻮﺷﻴﺪﻩ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ﻟﺬﺍ ﺍﺯ ﺍﻳﻦ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ﺍﻳﻦ ﻧﺎﻇﺮ ﺣﺎﻓﻆ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ﺻﺪﺍ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ﺑﺮﺑﻂ ﻭ ﻋﻮﺩ ﻭ ﻧﻰ ﺷﺮﺍﺏ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ﻣﺠﻠ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ﺁﺷﮑﺎﺭ ﻧﻤﺎﻳﺪ 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ﻣﻴﺘﻮﺍﻧﺪ ﺑﻤﺮﺍﺗﺐ ﺷﻬﻮﺩﻯ ﻧﻬﺎﺋﻰ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ﺑﺎﺯﮔﺸﺖ ﺑﺨﻠﻖ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ﻣﻴﺨﻮﺍﻫﺪ ﺑﺪﻳﮕﺮﺍﻥ ﺁﺷﮑﺎﺭ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ﺁﻧﮕﺎﻩ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(ﻓﻨﻌ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ﺭﺑّﻚ ﻓﺤﺪ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 ﮐﻪ ﻧﻌﻤﺎﺕ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ﻭﺭﺣﻤﺘﻬﺎﻯ ﺍﻟﻬﻰ ﺧﻮﺩﺭﺍ ﺍﻳﻨﻚ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ﺑﺪﻳﮕﺮﺍﻥ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ﻧﻴﺰ 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ﺧﻄﺮﻯ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 ﻣﻬﻢ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ﺗﻀﻤﻴﻦ ﺍﻟﻬﻰ ﺧﻮﺩﺭﺍ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BA0C08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ﺤﺎﺷﺎ ﮐﻪ ﻣﻦ ﺑﻤﻮﺳﻢ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ﺗﺮﻙ ﻣﻰ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ﻣﻦ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ﻑ ﻋﻘﻞ ﻣﻴﺰﻧﻢ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ﮐﺎﺭ ﮐﻰ ﮐﻨﻢ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ﻣﻮﺳﻢ ﮔﻞ ﻭ ﺑﻬﺎﺭ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ﺷﺮﺍﺏ ﺃﻧﮕﻮﺭ ﺭﺍ ﺩﺭ ﻫﺮ ﺯﻣﺎﻥ ﻣﻴﺨﻮﺭﻧﺪ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ﻣﻰ ﻧﺎﺏ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ﺍﻭﺭﺍ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ﻣﻮﺳﻢ ﭘﻴﻮﺳﺘﻦ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ﺷﻨﺎﺧﺖ ﭘﻴﺮ ﺍﻟﻬﻰ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ﺩﻳﺪﻥ ﺁ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ﺭﻭﺍﻧﻰ ﻭ ﺭؤﻳﺎﺋﻰ ﺍﻟﻬﻰ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ﺍﻳﻦ ﺯﻣﺎﻥ ﮐﻪ ﻏﻨﭽﻪ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ﺑﮕﻞ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ﺑﺎﺩﻩ ﺣﮑﻤﺘﻬﺎﻯ ﺍﻟﻬﻰ ﻭﮔﺪﺗﻪ ﻫﺎ ﻭ ﺩﺳﺘﻮﺭﺍﺕ ﭘﻴﺮ 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ﺩﺭ ﻋﺰﻟﺖ ﺳﻠﻮﮐﻰ ﭼﻨﺪ ﺳﺎﻟﻪ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ﺩﺳﺘﻮﺭﺍﺕ ﭘﻴﺮ ﺍﻟﻬﻰ ﺭﺍ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ﻣﻦ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 ﻋﻘﻞ ﻭﻣﻨﻄﻖ ﻣﻴﺰﻧﻢ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ﺍﻧﺴﺎﻥ ﻋﺎﻗﻞ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ﮐﺎﺭ ﺗﺮﻙ 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ﻣﻮﺳﻢ ﮔﻞ ﻭ ﺑﻬﺎﺭ ﻣﻴﻨﻤﺎﻳﺪ ﮔﻞ ﻫﻤﻴﺸﻪ ﭘﻴﺮ ﺍﻟﻬﻰ ﺩﺭ ﺍﺷﻌﺎﺭ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ﻫﻤﭽﻮ ﻳﺎﺳﻤﻦ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ﮔﻠﻬﺎﻯ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ﺷﺎﻫﺪ ﻣﺮﺍﺣﻞ ﻣﻘﺪﻣﺎﺗﻰ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ﻏﻨﭽﻪ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ﺑﺎﺯ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ﻟﻮ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ﺍﻣﻪ ﻧﻘّﺎﺩ ﺧﻮﻳﺸﺘﻦ ﻣﻄﺮﺡ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عقل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ﻗﺴﻤﺖ ﮐﺎﺭ ﺳﻠﻮﻙ ﺍﻟﻬﻰ ﺭﺿﺎﻳﺖ ﻧﻤﻴﺪﻫﺪ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41A6E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ﻣﻄﺮﺏ ﮐﺠﺎﺳﺖ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ﻫﻤﻪ ﻣﺤﺼﻮﻝ ﺯﻫﺪ ﻭ ﻋﻠﻢ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ﮐﺎﺭ ﭼﻨﮓ ﻭﺑﺮﺑﻂ ﻭ ﺁﻭﺍﺯ ﻧﻰ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ﺯﺍﻫﺪ ﻭ ﻣﻠّﺎﻯ ﻗﺸﺮﻯ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ﺑﻔﮑﺮ ﺳﻠﻮﻙ ﺍﻟﻬﻰ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ﻳﺎﻓﺘﻦ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ﻣﻄﺮﺏ ﺍﻟﻬﻰ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 ﺑﺮ ﺳﺮ ﻧﺸﺎﻁ 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BA0C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ﻣﺤﺼﻮﻝ ﺯﻫﺪ ﻭﻋﻠﻮﻡ ﻣﺬﻫﺒﻰ ﮔﺬﺷﺘﻪ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ﻳﮑﺠﺎ ﺩﺭ ﺑﺮﺍﺑﺮ ﭼﻨﮓ ﻭ ﺑﺮﺑﻂ ﻭﻋﻮﺩ ﻭ ﺁﻭﺍﺯ 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ﺳﻤﺎﻉ ﭘﻴﺮ ﮐﺎﻣﻞ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ﻗﺮﺑﺎﻧﻰ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ﺑﺎﺯ ﻣﻮﺳﻴﻘﻰ ﺩﺭ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ﻣﻮﻓﻘﺎ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ﺩﺭﺳﺎﻟﮑﺎﻥ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ﻣﻮﺳﻴﻘﻰ ﺍﻓﻠﺎﻙ ﺭﺍ ﺩﺭ ﺁﺳﻤﺎﻧﻬﺎ ﻣﻰ ﺷﻨﻮﺩ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 ﻭ ﻓﮑﺮ ﻭ ﺍﻋﺘﻘﺎﺩ 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ﻗﻴﻞ ﻭ ﻗﺎﻝ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ﻣﺪﺭﺳﻪ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ﺣﺎﻟﻰ ﺩﻟﻢ ﮔﺮﻓﺖ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ﻳﻚ ﭼﻨﺪ ﻧﻴﺰ ﺧﺪﻣﺖ ﻣﻌﺸﻮﻕ ﻭﻣﻰ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ﺯﻳﺮﺍ ﺣﺎﻓﻆ ﺩﺭ ﻣﺪﺍﺭ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ﮐﺘﺐ ﺩﺭﺳﻰ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ﺗﻔﺴﻴﺮﺍﺕ ﻭ ﻧﻈﺮﻳﺎﺕ ﻣﺬﻫﺒﻰ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ﮔﻔ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ﭘﻴﺎﻣﺒﺮ ﻭﺍﻣﺎﻣﺎﻥ ﻭﺍﻭﻟﻴﺎ ﻧﻘﻞ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ﺧﻄﺎ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ﺍﺗﻔﺎﻗﺎ ﺑﻘﻮﻝ ﭘﻴﺎﻣﺒﺮ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ﺩﺭﺳﺖ ﻫﻢ ﮔﻔﺘﻪ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ﻃﻠﺒﻪ ﻫﺎﻯ ﻣﺪﺍﺭ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ﻗﺸﺮﻯ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ﻗﻴﻞ ﻭﻗﺎﻝ ﻭ ﺟﻨﺠﺎﻝ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ﻗﻴﻞ ﻓﻠﺎﻥ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ﻗﺎﻝ ﻓﻠﺎﻥ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ﻓﻠﺎﻧﻰ ﭼﻨﻴﻦ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ﻫﻤﻪ ﺍﻳﻦ ﮔﻔﺘﻪ ﻫﺎ ﺩﺭ 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ﻭﻧﺎﻗﻠﺎﻥ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ﻫﻤﮕﻰ ﻣﺮﺩﻩ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عقده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ﺭﻭﺍﻧﻰ ﺧﻮﺩﺭﺍﺩﺭﺗﻔﺴﻴﺮﺍﺕ ﻭ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ﺑﺮﺩﺍﺷ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ﺧﻮﻳ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ﺪﺍﺷ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ﺍﻧﺤﺮﺍﻓﺎﺕ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ﻭﻋﻘﺪﻩ ﻫﺎ ﻭ ﺗﻌﺼّﺒﺎﺕ ﻣﺬﻫﺒﻰ ﻭﻣﺤﻴﻄﻰ ﻭﺟﺎﻩ ﻃﻠﺒﻰ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ﺳﺎﺯﻧﺪﮔﺎﻥ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ﻣﺬﺍﻫﺐ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ﺑﺼﻮﺭﺕ ﺣﻘﺎﻳﻖ ﺑﺮﺍﻯ ﭘﻴﺮﻭﺍﻥ ﻣﺘﻌﺼّﺐ ﻣﺮﺩﻩ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ﺍﺟﺎﺯﻩ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ﺭﺍ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ﻣﻴﺨﻮﺍﻫﺪ ﭼﻨﺪﻯ 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ﺧﺪﻣﺖ ﻣﻌﺸﻮﻕ ﺍﻟﻬﻰ ﺧﻮﺩ ﭘﻴﺮ ﻭ ﻣﻰ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ﺑﺎﺩﻩ ﺣﮑﻤ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ﻭﻧﻈﺮﻳّﺎﺕ ﺍﻭﺳﺖ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 ﺳﺎﻟﻚ ﺑﻌﺰﻟﺘﮕﺎﻩ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ﺍﻋﺰﺍﻡ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ﻭﺗﺎ ﻣﺮﮒ ﻗﺒﻞ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ﻗﻴﺎﻡ ﻭ ﻗﻴﺎﻣﺖ ﺭﻭﺡ ﺑﺸﺮﻯ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ﺁﻥ ﺗﻌﻠﻴﻤﺎﺕ ﺭﺍ ﭘﻴﮕﻴﺮﻯ ﻧﻤﺎﻳﺪ ﮐﻪ ﺑﻨﺠﺎ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ﻧﻮﻉ ﺑﺸﺮﻳﺒﺮﺳﺪ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A7305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ﮐﻰ ﺑﻮﺩ ﺩﺭ ﺯﻣﺎﻧﻪ ﻭﻓﺎ؟ ﺟﺎﻡ ﻣﻰ ﺑﻴﺎﺭ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ﻣﻦ ﺣﮑﺎﻳﺖ ﺟﻢ ﻭﮐﺎﻭﻭ</w:t>
      </w:r>
      <w:r w:rsidR="00741A6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ﮐﺪﺍﻡ ﺯﻣﺎﻥ ﺩﻧﻴﺎ ﻭﺯﻣﺎﻧﻪ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ﻭﻓﺎ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 ﺟﺎﻡ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ﺭﺍ ﺑﻴﺎﺭ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ﻣﻦ ﺣﮑﺎﻳﺖ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ﺟﻤﺸﻴﺪ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ﮐﺎﻭﻭ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ﮐﻰ ﺭﺍ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ﺑﻮﻇﺎﻳﻒ ﺳﻠﻮﮐﻰ ﻭ ﺗﻌﻠﻴﻤﺎﺕ ﭘﻴﺮ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ﺑﮑﻤﺎﻝ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ﺑﺨﻠﻖ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ﺍﺣﻮﺍﻝ ﺭﺍ ﮐﻪ ﺟﻤﺸﻴﺪ ﺑﺎﺳﺘﺎﻧﻰ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ﮐﺎﻭﻭ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ﺁﻧﺮﺍ ﺑﻴﺎﻥ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ﻣﻘﺼﻮﺩ ﺍﻟﻬﻰ ﮔﺬﺷﺘﮕﺎﻥ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ﻣﻘﺎﺻﺪ ﮔﻔﺘﻪ ﻫﺎﻯ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ﺍﻣﺎﻣﺎﻥ ﻭﺍﻭﻟﻴﺎ ﺭﺍ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ﻣﻨﻈﻮﺭﺳﻠﻮﻙ ﺁﻧﻬﺎ ﭼﻴﺴﺖ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ﮐﺎﻣﻞ ﻣﺤﻤﺪﻯ ﻧﻴﺰ ﺟﻤﺸﻴﺪ ﻭ ﮐﺎﻭﻭﺳﻰ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 ﻣﻘﺎﻡ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ﺑﺎ ﺟﻤﺸﻴﺪ ﻫﺎﻯ ﺯﺭﺩﺷﺘﻰ ﻭ ﺑﺎﺳﺘﺎﻧﻰ ﺑﺮﺗﺮ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ﻫﻔﺖ ﺷﻬﻮﺩ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ﺟﻤﺸﻴﺪ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ﻓﺮﻳﺪﻭﻥ 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ﺯﺭﺩﺷﺴﺖ ﺍﻭﻟﻰ ﺍﻟﻌﺰﻡ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ﭘﻨﺠﻢ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ﺑﺨﻠﻖ ﺑﺎﺯ ﮔﺸﺘﻨﺪ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ﺑﻌﺪﻫﺎ 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 ﻧﻮﺭ ﻣﺼﻄﻔﻮﻯ ﺭﺍ ﮐﺸﻒ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ﺑﻌﻨﻮﺍﻥ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 ﺩﻭﻡ ﺍﻟﻬﻰ 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ﺍﻭﻭﻣﺎﺩﺭﺵ ﺩﺭ ﺍﺳﻄﺒﻞ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ﺑﻴﺖ ﺍﻟﻠﺤﻢ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ﺩﺭ ﺗﻮﻟﺪ ﺑﺎﺯ ﺑﺮﺗﺮﻯ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ﻘﺮﻥ ﺑﻌﺪ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ﺭﻭﺡ ﻣﺴﻴﺢ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ﺳﺠّﺎﺩ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ﺒﻨﻮﺭ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ﺻﻮﺭﺕ ﺷﺨﺺ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ﻓﻮﻕ ﺑﺸﺮﻯ ﺑﺎ ﻣﻬﺪﻯ ﻣﻮﻋﻮﺩﻣﺤﻤﺪ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ﺑﻌﺪ ﺍﺯ ﻣﺴﻴﺢ ﻣﺤﻤﺪ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ﻧﻮﺭ ﻗﺎﺋﻢ ﻧﻮﻉ ﺑﺸﺮﻯ 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ﻣﮑﺮﺭﺍ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ﻣﻘﺎﻳﺴﻪ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ﺧﺎﻧﻪ ﭘﺪﺭ ﺍﻟﻬﻰ ﺧﻮﺩ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ﻫﻤﻪ 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ﺻﻮﺭﺗﻬﺎﻯ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ﺍﺳﺎﻣﻰ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ﻣﺤﻤﺪﻯ 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ﻀﻤﻨﺎ ﻣﻬﺪﻯ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ﺍﻭﻟﻴﻦ ﭘﻴﺎﻣﺒﺮ ﺍﻭﻟﻰ ﺍﻟﻌﺰﻡ ﻧﻮﻉ ﻓﻮﻕ ﺑﺸﺮ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ﺍﻳﻦ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ﻣﻬﺪﻯ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ﻫﺎﻯ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ﺗﺠﻠّﻴﺎﺕ ﺍﻧﻮﺍﺭ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ﺻﻔﺎﺕ ﻭ ﻋﻘﻠﻬﺎ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ﻭﺗﻤﺪﻧﻬﺎ ﻭﮐﺮﺍﻣﺎﺕ 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 ﺍﻟﻬﻰ ﮐﻪ ﻧﺎﻣﺤﺪﻭﺩﻫﺴﺘﻨﺪ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ﺃﺑﺪﻳّﺖ ﺑﻰ ﭘﺎﻳﺎﻥ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ﺗﺎﻓﺮﺿﺎ ﺑﺎﻟﻠﻪ ﺭﺑﺎﻟﺄﺭﺑﺎﺏ ﻭﻧﻮﺭ ﺍﻟﺄﻧﻮﺍﺭ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ﺧﻮﺍﻫﻨﺪ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ﮐﻦ ﻓﻴﮑﻮﻥ ﺃﺯﻟﻰ ﺃﺑﺪﻯ ﺑﺮﺍﻯ ﺷﺪﻥ ﻭ ﺻﻴﺮﻭﺭﺕ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ﺁﻧﻄﻮﺭ 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ﺩﺍﺩ ﻭﻟﻮ ﺑﻘﻴﻤﺖ ﺗّﮑﺮﺍﺭ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ﺟﻬﻨﻤﻬﺎﻯ ﺯﻧﺪﮔﻰ ﻫﺎﻯ ﻗﻬﻘﺮﺍﺋﻰ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ﺟﻤﺸﻴﺪ ﺟﻢ ﻫﻤﺎﻥ ﺳﺎﻟﻚ ﮐﺎﻣﻞ ﺟﻢ ﺷﺪﻩ ﻭ ﺟﻤﻊ ﮔﺮﺩﻳﺪﻩ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ﻣﺮﺍﺗﺐ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ﺠﻤﻌﻪ ﺧﻮﺩﺭﺍ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ﻣﻌﺼﻮﻣﻴّﺖ ﻭﺁﺩﻳﻨﻪ ﻳﺎ 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ﺃﺩﻳ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نه)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ﭘﺎﻳﺎﻥ ﺩﻳﻦ ﻭﺭﺯﻯ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ﻭﺣﺪﺕ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ﻭ ﺷﻬﻮﺩ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ﺟﻢ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ﺧﻮﺩﺭﺍ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ﻭﺗﺎﺝ ﺷﺎﻫ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ﺭﺍ ﺩﺭﻳﺎﻓﺖ 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222A7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ﺳﻠﻮﮐﻰ ﺭﺍ ﻳﺎﻓﺘﻨﺪ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ﻓﺮﻳﺪﻭﻥ ﻭﮐﻮﺭﺵ ﻭﻫﺮ ﮐﺎﻣﻞ ﻭﭘﻴﺎﻣﺒﺮ ﻭﺍﻣﺎﻣﻰ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ﻧﺎ</w:t>
      </w:r>
      <w:r w:rsidR="00741A6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ﺳﻴﺎﻩ ﻧﺘﺮﺳﻴﻢ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ﺭﻭﺯ ﺣﺸﺮ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ﻓﻴﺾ ﻟﻄﻒ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ﺻﺪ ﺍﺯﻳﻦ ﻧﺎﻣﻪ ﻃﻰ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ﻧﺎﻣﻪ ﺍﻋﻤﺎﻝ ﻭ ﮊﻧﺘﻴﻚ ﺭﻭﺣﻰ ﺍﻭ ﺳﻴﺎﻩ ﻭ ﭘﺮ ﮔﻨﺎﻩ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ﺣﺸﺮ ﺩﺭ ﻣﺤﺸﺮ ﻗﻴﺎﻣﺖ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 ﺗﻌﻴﻴﻦ ﻧﻮﻉ ﻧﺴﺦ ﻭﻣﺴﺦ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ﻣﺠﺪﺩ ﻫﺮ ﺭﻭﺣﻰ ﻏﻴﺮ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ﺣﺎﻓﻆ ﺍﺯﻳﻦ ﺃﻣﺮ ﺗﺮﺳﻰ ﻧﺨﻮﺍﻫﺪ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ﺳﻠﻮﻙ ﺍﻟﻬﻰ ﺑﺎ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ﻋﺒﻮﺭ ﺍﺯ ﭘﺮﺩﻩ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ﭘﺮﺳﺸﻬﺎﻯ ﺍﻟﻬﻰ ﺩﺭﻗﺒﺮ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ﮔﻮﺩﺍﻝ ﭼﻮﻥ ﻗﺒﺮ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ﻇﺮﻑ ﭼﻨﺪﻳﻦ ﺳﺎﻝ ﺑﻤﺮﺍ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ﭘﺎﺳﺦ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ﻭﻣﻮﺭﺩ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ﻗﺒﻮﻝ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ﺑﺮﺍﺗﻬﺎﻯ ﻗﺒﻮﻟﻰ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ﻣﺮﺣﻠﻪ ﺗﮑﺎﻣﻠﻰ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ﻣﺮﺍﺗ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هفتگا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ﮐﺴﺐ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ﺩﺍﺋﻢ ﻭ ﻏﻴﺮ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ﻗﺎﺑﻞﻣﺤﺎﺳﺒﻪ ﻣﺠﺪﺩ ﺍﻟﻬﻰ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ﺑﻮﻋﺪﻩ ﻫﺎﻯ ﭘﻴﺮ ﺧﻮﺩ ﺩﺭ ﺍﺣﻮﺍﻝ ﺭؤﻳﺎﺋﻰ ﻭﺷﻬﻮﺩﻯ ﺭﺳﻴﺪﻩ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ﺑﺎﻫﺮ ﻗﺪﻡ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ﻧﻴﺰ ﺩﻩ ﻗﺪﻡ ﺟﻠﻮﺗﺮ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ﺑﻠﻘﺎﻯ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ﺳﺎﻟﮑﺎﻥ ﺑﺎ ﮐﻤﺘﺮ ﺍﺯ ﺩﻩ ﺩﺭﺻﺪ ﺍﺯﺁﻟﻮﺩﮔﻰ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ﺭﻭﺍﻥﺍﻣّﺎﺭﻩ ﺣﻴﻮﺍﻧﻰ ﻭﺑﺸﺮﻯ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ﭘﺎﻙ ﻭ ﺗﺨﻠﻴﻪ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ﺑﻘﻴﻪ ﺁ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ﻣﻨﻔﻰ ﺑﺪﻭﻥ ﻫﺮ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ﻣﺠﺎﺯﺍﺗﻰ ﺟﻬﻨﻤﻰ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ﺭﺟﻌﺖ ﻓﻮﻕ ﺑﺸﺮﻯ ﺍﻳﻦ ﺍﺭﻭﺍﺡ ﮐﺎﻣﻞ ﻣﺤﻤﺪﻯ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ﺗﻔﺎﻭﺕ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ﺑﻘﺎﻳﺎﻯ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ﺁﻟﻮﺩﮔﻰ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ﻣﻘﺪﺍﺭ 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ﺍﺑﻬﺎﻯ ﺫﺧﻴﺮﻩ ﺁﺧﺮﺕ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ﺍﻳﻨﻚ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ﮐﻤﺎﻝ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ﺑﺘﺰﮐﻴﻪ ﻭﺧﺪﻣﺎ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الهی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ﺧﻮﻳﺶ ﺧﻮﺍﻫﺪ ﭘﺮﺩﺍﺧﺖ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ﻭﺩﺍﺭﺍﻯ ﻓﺼﻮﻝ ﻧﻮﻉ ﻓﻮﻕ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ﻣﺘﻔﺎﻭﺕ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ﮐﺮﺍﻣﺎﺕ ﻧﻮﻋﻰ ﺑﺎﻟﻔﻌﻞ ﻭ ﮐﺮﺍﻣﺎﺕ ﺑﺎﻟﻘﻮ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 ﺭﻭﺍﻥ ﻭﺭﻭﺡ ﺍﻓﺮﺍﺩ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ﻣﻮﺟﻮﺩﻳّﺖ ﭼﻬﺎﺭ ﺑﻌﺪﻯ ﻧﺎ ﻣﻔﻬﻮﻡ ﻣﺎ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ﻣﺘﻔﺎﻭﺕ ﺩﺭ ﺩﺭﺟﻪ ﺍﻣﮑﺎﻥ ﻭﺍﻣﮑﺎﻧﺎﺕ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ﺣﻤﺎﻥ ﺑﻄﺮﻳﻘﺖ ﻣﻬﺪﻯ ﻣﻮﻋﻮﺩ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ﻫﻤﮕﻰ 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ﻫﻤﮕﻰ ﺍﺯ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ﭘﻴﺎﻣﺒﺮﺍﻥ ﺍﻭﻟﻰ ﺍﻟﻌﺰﻡ ﭘﻴﺶ ﺍﺯ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ﺍﻳﻨﻚ ﺩﺭ ﻋﺎﻟﻢ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ﺫﺭ ﺧﻮﺩ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ﺭﺣﻢ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ﻭﻧﻮﻉ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ﺭﺍ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ﺍﮐﻨﻮﻥ ﻧﻴﺰ ﻋﻬﺪ ﺍﻟﺴﺖ ﺧﻮﺩﺭﺍ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ﻧﻮﺭ ﻗﺎﺋﻢ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ﺑﻌﺪﻯ ﺑﺼﺎﺣﺐ ﺗﺠﻠّﻰ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ﻣﺠﺴّﻢ ﺍﻧﺴﺎﻥ ﻓﻮﻕ ﺑﺸﺮﻯ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ﻫﺮﻳﻚ ﺍﺯ ﺍﻭﻟﻴﺎﻯ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ﺩﺭ ﺗﺴﻠﻴﻢ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ﻣﺮﺍﺗﺐ ﺗﺠﻠّﻰ ﺍﻧﻮﺍﺭ ﺍﺭﺑﺎﺏ ﻧﻮﻉ ﻭ ﻣﻬﺪﻯ ﻫﺎ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ﺑﻰﺍﻧﺘﻬﺎ ﺍﺩﺍﻣﻪ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ﺩﺍﺩﻩ ﻫﺎ ﻭ ﻋﻘﻠﻬﺎ 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ﺍﺧﻠﺎﻕ ﻭ ﻗﺪﺭ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ﻣﺤﺪﻭﺩﻳّﺘﻰ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ﺣﺘﻰ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ﻭﻳﺮﻭﺳﻬﺎ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ﺑﻬﻤﻪ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ﺑﺸﺮﻯ ﺧﻮﺩ ﺑﺎ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ﻫﻔﺖ ﺷﻬﻮﺩ ﻣﻴﺴّﺮ ﻧﻮﻉ ﺑﺸﺮﻯ ﺑﮕﺬﺭﻧﺪ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ﺩﻳﺮﺗﺮ ﻣﻮﻓﻖ ﺑﻨﺠﺎﺕ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ﻫﺮﭼﻪ ﺑﻴﺸﺘﺮ ﻭ ﺑﻨﻔﻊ ﺁﻳﻨﺪﻩ ﻓﻮﻕ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 ﻭ ﺗﺤﻠﻴﻪ ﻫﺎﻯ ﻋﻤﻴﻖ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ﻳﻚ ﺭﻭﺡ ﺗﺎ ﺃﺑﺪ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ﻟﺤﻈﻬﺎﻯ ﺍﺯ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ﺍﻟﻮﺩﮔﻰ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ﺟﺪﻳﺪﻯ ﺑﺮ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ﮊﻧﺘﻴﻚ ﺭﻭﺣﻰ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ﺃﺯﻟﻰ ﺃﺑﺪﻯ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ﺍﺿﺎﻓﻪ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ﺻﺒﺮ ﻭ ﺻﻠﺎ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ﻭﺳﺎﺋﻂ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ﻫﻴﭽﮕﺎﻩ ﺧﺎﺗﻤﻪ ﻧﻤﻴﻴﺎﺑﺪ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ﻭﻫﺮﭼﻘﺪﺭ ﭘﻴﺸﺮﻓ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ﻧﻮﻉ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ﺍﻓﺴﻮ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ﺧﻮﺍﻫﻴﻢ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ﮐﻢ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 ﮐﺮﺩ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ﺳﺮﻧﻮﺷﺖ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ﻧﻮﻉ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ﺳﺨﺖ ﺗﺮ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ﺍﻧﺴﺎﻧﻬﺎﻯ ﺑﺸﺮﻯ ﺑﺎﻫﻢ ﺗﻔﺎﻭﺕ ﺩﺭ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ﺳﺮﻧﻮﺷﺘﻬﺎ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ﺑﻌﺪ ﺩﺭ ﻋﺼﺮﻇﻬﻮﺭ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ﺁﺧﺮﻳﻦ ﮐﺎﻣﻞ ﻣﺤﻤﺪﻯ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ﻓﻮﻕ ﺑﺸﺮﻯ ﺑﺎ ﻫﺰﺍﺭﺍﻥ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 ﻗﺪﺭﺗﻬﺎﻯ ﻋﻘﻠﻰ ﻭﺯﻳﺒﺎﺋﻰ ﻭﮐﺮﺍﻣﺎﺕ ﻣﺨﺘﻠﻒ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ﻭﺭﻭﺍﻥ ﻭﺭﻭﺡ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ﮐﺮﻩ ﺯﻣﻴﻦ ﻳﺎ ﻫﺮ ﻧﻘﻄﻬﺎﻯ ﺩﺭ ﻫﺮ ﻳﻚ ﺍﺯ ﮐﺮﺍﺕ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ﺳﺘﺎﺭﮔﺎﻥ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ﺁﻧﺎﻥ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ﺳﺎﻟﻚ ﺍﻣﺮﻭﺯ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 ﮐﺮﻩ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 ﻧﺴﺨﻬﺎﻯ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ﺑﺪﺗﺮ ﺩﺭ ﻣﺴﺨﻬﺎﻯ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ﺑﺎﺯ ﺑﺪﺗﺮ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ﺩﺭ ﺑﺸﺮﻳّﺖ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ﻣﺠﺪﺩﻯ ﺍﺯ ﻣﺮﺍﺗﺐ ﺷﻬﺪﻯ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ﺷﺶ ﺍﻭﻟﻰ ﺍﻟﻌﺰﻡ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ﺭ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ﻭﺍﻳﺪﺁﻝ ﮐﻤﺎﻝ ﺧﻮﻳﺶ ﺑﺮﺳﻨﺪ ﮐﻪ ﺧﻮﺍﻫﻨﺪ ﺭﺳﻴﺪ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ﺣﺎﻓﻆ ﺑﺎ ﺍﻳﻦ ﺍﻃﻤﻴﻨﺎﻥ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ﺍﻟﻄﺎﻑ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ﺻﺪ ﻧﺎ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ﻋﻤﺎﻝ ﺳﻴﺎﻩ ﺩﺍﺷ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ﺭﺍ ( ﻃﻰ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ﺗﺎ) ﻭ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ﺑﮑﻨﺎﺭﻯ ﻣﻰ ﺃﻧﺪﺍﺯﻧﺪ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ﺍﻣﺮﻭﺯ ﺩﺭﻭﻥ ﮔﺮﺍﻳﺎﻥ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ﺍﻧﻄﻮ</w:t>
      </w:r>
      <w:r w:rsidR="004A4FF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ﻭﺍﻳﻨﺘﻮﻳﺸﺘﻦ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ﮐﻮ ﭘﻴﻚ ﺻﺒﺢ ﺗﺎ ﮔﻠﻬﺎﻯ ﺷﺐ ﻓﺮﺍﻕ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ﺁﻥ ﺧﺠﺴﺘﻪ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ﻃﺎﻟﻊ ﻓﺮﺧﻨﺪﻩ ﭘﻰ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ﭘﻴﻚ ﻭ ﭘﻴﺎﻡ ﺁﻭﺭ ﺻﺒﺤﮕﺎﻫﻰ ﻧﺴﻴﻢ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ﺁﺧﺮ ﺷﺐ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ﭘﮕﺎﻫﻰ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ﺁﺧﺮ ﺷﺐ ﻳﻠﺪﺍﻯ ﺳﺎﻟﻚ ﺗﻮﻟﺪ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ﻭ ﺍﻟﻬﻰ ﺧﻮﺩ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ﮐﻠﻴّﻪ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ﮔﻠﻪ ﻫﺎﻯ ﻓﺮﺍﻕ 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41A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ﺷﺒﻬﺎﻯ ﺟﺪﺍﺋﻰ ﺧﻮﺩ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ﺻﺒﺤﮕﺎﻫ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ﺷﺐ ﻳﻠﺪﺍ ﻭﺗﻮﻟﺪ ﺍﻟﻬﻰ ﺧﻮﺩ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ﺧﻮﺩﺭﺍ ﺩﺭ ﺑﻐﻞ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ﺍﺯ ﺧﻮﺍﺏ ﻣﺮﮒ ﺑﺎﺯ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ﺻﺒﻮﺣﻰ ﺭﺍ ﭘﻴﺮ ﺑﺪﻫﺎﻥ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ﺟﺎﻧﻰ ﺗﺎﺯﻩ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ﻟﺒﺨﻨﺪ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ﻭﺑﻮﺳﻪ ﻫﺎﻯ ﺳﭙﺎ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ﺩﻳﺪﻥ ﻃﺎﻟﻊ ﻭ ﺻﻮﺭﺕ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ﺧﺠﺴﺘﻪ ﭘﻰ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ﺟﺒﺮﺍﻥ ﮐﺮﺩﻩ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ﻭﺑﺘﻮﻟﺪ ﺩﻭﻡ ﺍﻟﻬﻰ ﺧﻮﺩ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ﻭﻋﻀﻮﻯ ﺯﻧﺪﻩ ﺩﺭ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ﭘﻴﺎﻣﺒﺮﺍﻥ ﺍﻭﻟﻰ ﺍﻟﻌﺰﻡ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ﻭﺑﮕﻔﺘﻪ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 ﻧﻴﺰ ﻣﺤﻤﺪﻯ ﻭ ﻋﻠﻰ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ﺣﺴﻴﻨﻰ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ﭼﻨﺪ ﺳﺎﻟﻚ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ﻭﺗﮑﻴﻪ ﺑﺮﺃﺭﻳﮑﻪ ﭘﺎﺩﺷﺎﻫﻰ ﺍﻟﻬﻰ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ﺑﺮﺗﺮﻳﻦ ﻣﻘﺎﻡ ﺭﻭﺣﻰ ﺍﺯ ﻧﻈﺮ ﺍﻟﻬﻰ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ﺧﻮﺩﺭﺍ ﻳﺎﻓﺘﻪ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ﮐﻠّﻰ ﺍﻟﻬﻰ ﻭ ﻣﺪﻳﻨﻪ ﻓﺎﺿﻠﻪ ﻭ 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ﺍﺣﻮﺍﻝ ﻓﮑﺮﻯ ﻭ ﺭؤﻳﺎﺋﻰ ﻭ ﻋﺎﻃﻔﻰ ﺭﺍ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ﻓﺮﺧﻮﻧﺪﻩ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ﻭﺗﺎﺝ ﺷﺎﻫﻰ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ﻭ(ﺧﻮﻧﺪﻩ)ﮐﺎﻣﻞ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ﻭﻧﻪ(ﺁﺧﻮﻧﺪﻩ)ﮐﻪ ﺑﻤﻌﻨﻰ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(ﺁﺧﻮﻧﺪ)ﻳﺎ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ﻧﺎﺧﻮﺍﻧﺪﻩ ﺍﺯ ﻣﺮﺍﺗﺐ ﺷﻬﻮﺩﻯ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ﺑﻘﻮﻝ ﻗﺮﺁﻥ ﻗﺮ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ﺖ ﻧﮑﺮﺩﻩ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ﮔﻴﺮﻯ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ﻧﻨﻤﻮﺩﻩ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ﺗﻠﺎﻭﺕ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 ﻗﺮ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(ﺗﻠﻮ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ﺧﺮﻯ)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ﻭﺑﺘﺮﺗﻴﺐ ﺩﻳﺪﺍﺭ ﻧﻨﻤﻮﺩ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ﻗﺮﺁﻥ ﻳﺎﻗﺮ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ﻭﻇﻴ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ﺍﻳﻦ ﺟﺎﻥ ﻋﺎﺭﻳﺖ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ﺑﺤﺎﻓﻆ ﺳﭙﺮﺩ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ﺭﻭﺯﻯ ﺭﺧﺶ ﺑﺒﻴﻨﻴﻢ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ﺗﺴﻠﻴﻢ ﻭﻯ ﺷﻮﻡ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ﮐﻪ ﺑﺪﺳﺘﻮﺭ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 ﮐﺎﻣﻞ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ﺗﻌﻠﻴﻤﺎﺕ ﻣﻘﺪﻣﺎﺗﻰ ﻓﻦ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ﻣﺄﻣﻮﺭ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ﻧﺸﺴﺘﻦ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ﺧﻮﺩ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ﺑﻮﺩﻥ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ﺟﺎﻧﻰ ﺑﻌﺎﺭﻳﺖ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ﺍﺳﺖ ﺭﻭﺯﻯ ﮐﻪ ﺑﺪﻳﺪﺍﺭﺵ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ﺑﺎﺯ ﮔﺮﺩﺍﻧﺪ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ﺗﻮﻟﺪ ﺩﻭﻡ ﺍﻟﻬﻰ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ﺟﺎﻧﻰ ﺩﻳﮕﺮ ﻭﻣﻮﻗّﺖ ﻭﺑﻌﺎﺭﻳﺖ ﺍﺯﺧﺪﺍﻭﻧﺪ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ﺑﺨﺪﻣﺎﺕ ﺍﻟﻬﻰ ﻭﮐﺴﺐ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ﻭﻗﺖ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ﻃﺒﻴﻌﻰ ﺧﻮﺩ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ﺟﺎﻥ ﻓﻮﻕ ﺑﺸﺮﻯ ﺷﺪﻩ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ﻓﻮﺭﺍ ﺗﺤﻮﻳﻞﻓﺮﺷﺘﻪ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ﺗﺎﺩﺭ ﺭﺟﻌ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هفت هزا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ﺳﺎ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ﺻﻮﺭﺕ ﻓﻮﻕ ﺑﺸﺮﻯ ﺩﺭ ﻋﻬﺪ ﻣﻬﺪﻯ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ﺍﮔﺮ ﺁﻧﮕﺎﻩ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 ﺳﺎﻝ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ﺳﺎﻳﻪ ﻋﺮﺵ ﺭ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ﺮﺗﺮ ﺍﺯ ﺭﺣﻤﺎﻥ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ﺩﺭ ﻧﻮﻉ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 ﺑﺠﻬﺎ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ﺩﺭ ﻫﺮﺟﺎﻯ ﺍﻳﻦ ﮐﻬﮑﺸﺎﻥ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ﺩﺭﻫﺮﻧﻮﻋﻰ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ﺗﮑﺎﻣﻠﺎﺕ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ﺷﺒﺎﻫﺘﻰ ﺩﺭ ﮐﻴﻔﻴّﺖ ﻭ ﭘﻴﭽﻴﺪﮔﻰ ﺑﺎ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ﻧﺪﺍﺭﺩ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 ﮐﻪ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ﻣﻴﻤﻮﻧﻰ ﺑﺎ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ﻗﻴﺎ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ﻧﻮﻉ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ﻧﻴﺰ ﻗﺎﺑﻞ ﻗﻴﺎ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ﻧﻮﻉ ﺑﺸﺮﻯ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ﺣﻴﻮﺍﻧﻴّﺖ ﺗﮑﺎﻣﻞ ﺭﻭﺡ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ﺍﺭﺍﺩﻩ ﻭﺗﺪﺭﻳﺠﻰ ﻭﺑﺎ ﺗﺤﻤّﻞ ﻋﺬﺍﺏ ﺯﻧﺪﮔﻴﻬﺎ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ﺑﺎ ﺗﺠﺮﺑﻪ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ﺧﻄﺎ ﻭﻣﺠﺎﺯﺍﺕ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ﮐﻬﺒﺎ ﺍﻧﻌﮑﺎ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ﺸﺮﻃﻰ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ﺭﺍ ﻳﺎﺩ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ﺷﺒﻰ ﺭﺍ ﺭﻫﺮﻭﻯ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ﺷﺒﻪ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ﺁﻧﺮﺍ ﻧﺎﺩﺭﺳﺖ ﺗﮑﺎﻣﻞ ﺍﺭﺍﺩﻯ ﻣﻴﮕﻮﺋﻴﻢ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ﺷﺒﻪ ﺭﻩ ﺻﺪ ﺳﺎﻟﻪ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ﻭﺧﻮﻳﺸﺘﻦ ﺩﺍﺭﻯ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ﺑﺎﻟﻌﮑ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ﺧﻮﺩﺳﻮﺯﻯ ﻭﺍﺗﻠﺎﻑ ﮐﺮﺍﻣﺎﺕ ﺑﺎ ﻟﺬﺗﻬﺎﻯ ﺷﻬﻮﺍﻧﻴﺪﺍﺭﺩ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ﺍﺭﺍﺩﻩ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ﺳﺎﻟﻚ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ﺍﺳﺖ ﮐﻪ ﺍﺭﺍﺩﻫﺎﻯ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ﻣﺮﺍﺗﺐ ﺍﻟﻬﻰ ﮐﺎﺭ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ﺧﻮﺩ 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ﺟﺪﻯ ﺗﺮ ﻭ ﻋﺎﺷﻖ ﺗﺮ ﻭ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ﺗﺮ ﻭ ﻋﺎﻗﻞ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 ﻫﺎ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ﺳﺮﻋﺖ ﻭﺗﮑﺎﻣﻞ ﺑﻴﺸﺘﺮﻯ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ﻭﺍﮐﺘﻔﺎ ﺑﮑﻨﺘﺮﻝ ﺧﻮﻳﺸﺘﻦ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ﻧﻮﻉ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ﺭﻭﺷﻬﺎﻯ ﺗﮑﺎﻣﻞ ﺭﻭﺣﻰ ﺣﺎﺹ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ﺗﻔﺎﻭﺗﻬﺎﻯ ﺁﻧﻬﺎﺭﺍ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ﺑﻴﻦ ﺗﻤﺎﻡ ﻣﻮﺟﻮﺩﺍﺕ ﺗﺤﺖ ﺟﻤﺎﺩﻯ ﻭﺟﻤﺎﺩﻯ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ﻭﻣﻮﺟﻮﺩﺍﺕ ﮔﻴﺎﻫﻰ ﻭﺣﻴﻮﺍﻧﻰ ﺩﺭ 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ﺗﻔﺎﻭﺕ ﺩﺭ ﺭﻭﺵ ﺗﮑﺎﻣﻞ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ﺩﺭﻫﺮﻧﻮﻉ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ﺍﺯﻳﻚ ﺻﻔ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ﺘﺨ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ﻤﻴﺸﻮﻧﺪ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ﻭﺻﻔﺖ ﻧﻮﻉ ﺑﻌﺪﻯ ﺭﺍ ﻣﻰ ﺁﻣﻮﺯﻧﺪ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ﺑﺸﺮﻳّﺖ ﻋﻘﻞ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ﻭﻧﻬﺎﻳ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ﻋﺸﻖ 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را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ﺭﺣﻤ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ﺒﻴﺎﻣﻮﺯﻧﺪ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ﺁﻥ ﺭﺣﻤﺎﻥ ﻭ ﺭﺣﻴﻢ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ﻣﺪﺍﻡ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ﻓﺮﺩﻯ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ﻭﻳﺮﻭ</w:t>
      </w:r>
      <w:r w:rsidR="005164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ﻭﭘﺎﺋﻴﻦ ﺗﺮ ﺑﺎ ﺧﺪﺍﻭﻧﺪ ﺗﻘﺮﺏ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ﺯﻭ ﺑﻮﺳﻪ ﻫﺎﻯ ﺳﭙﺎﺵ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ﺑﺮ ﺳﺮ 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>.</w:t>
      </w:r>
    </w:p>
    <w:p w:rsidR="007C755E" w:rsidRDefault="007C755E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</w:p>
    <w:p w:rsidR="007C755E" w:rsidRDefault="007C755E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</w:p>
    <w:p w:rsidR="004A7305" w:rsidRPr="004D5F6B" w:rsidRDefault="00545EB4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A7305" w:rsidRPr="004D5F6B" w:rsidRDefault="004A7305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ر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ﻭﺯﮔﺎﺭﻯ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ﻣﻴﺨﺎﻧﻪ ﺧﺪﻣﺖ ﻣﻰ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ﻟﺒﺎ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ﻓﻘﺮ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 ﺃﻫﻞ ﺩﻭﻟﺖ ﻣﻰ ﮐﻨﻢ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ﻉ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ﺯﻣﺎﻟﻨﻰ ﺍﺳﺖ ﮐﻪ ﺩﺭ ﻣﻴﺨﺎﻧﻪ ﭘﻴﺮ ﻣﻰ ﻓﺮﻭﺵ ﻭ ﮐﺎﻣﻞ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ﻣﺸﻐﻮﻝ ﺧﺪﻣﺖ ﻭ ﺑﻨﺪﮔﻰ ﺑﺸﺨﺺ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ﺑﺨﻮﻳﺸﺘﻦ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ﺩﺳﺘﻮﺭﺍﺕ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ﺩﺭ ﻋﺰﻟﺘﮕﺎﻩ ﺍﺟﺮﺍ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ﺑﺎﺩﻩ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ﻓﺮﻭﺵ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ﺣﮑﻤﺘﻬﺎﻯ ﺍﻟﻬﻰ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ﻋﻤﻠﻰ ﻭ ﻧﻈﺮﻳّﺎﺕ ﻋﺮﻓﺎﻧﻰ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ﮔﺮﭼﻪ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ﻓﻘﺮ ﺑﺮ ﺗﻦ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ﮐﺎﺭ ﺃﻫﻞ ﺩﻭﻟﺖ ﻭ ﺷﺮﻭﺕ ﻭ ﺣﮑﻮﻣﺖ ﻗﻮﻡ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ﻗﻄﻌﻪ ﭘﺎﺭﺟﻪ ﺍﺣﺮﺍﻡ ﺧﻮﺩﺭﺍ ﺩﺭ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ﺧﺮﻗﻪ ﻟﺒﺎ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ﺧﺮﻗﻪ ﻭﻭﺻﻠﻪ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ﺳﻮﺭﺍﺥ ﻭﭘﺎﺭﮔﻰ ﺭﺍ ﺑﺮﺗﻦ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ﺑﺪﺍﻥ ﻧﻴﺰ ﺩﻟﺒﺴﺘﻪ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ﻫﺮ ﺗﺠﻤّﻞ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 ﺑﺮﻭﺣﺎﻧﻴّﺖ ﻭ ﺗﻘﺪ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ﭘﺮﻫﻴﺰ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ﺩﻭﻟﺖ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ﻭﺗﻤﻨﺪﺍﻥ ﻭﺣﮑّﺎﻡ ﻭ ﺁﺧﻮﻧﺪﻫﺎﻯ ﻣﺘﺤﮑّﻢ ﺑﺮ ﻣﺮﺩﻡ ﻭﺟﺎ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معه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A7305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ﮐﻰ ﺃﻧﺪﺭ ﺩﺍﻡ ﻭﺻﻞ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ﺁﺭﻡ ﺗﺬﺭﻭﻯ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ﺧﺮﺍﻡ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ﮐﻤﻴﻨﻢ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ﺍﻧﺘﻈﺎﺭ ﻭﻗﺖ ﻓﺮﺻﺖ ﻣﻰ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ﮐﻰ ﺧﻮﺩﻡ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 ﻭﺻﻞ ﺁﻥ ﺗﺬﺭﻭ ﻭ ﮐﺒﻚ ﺧﻮﺵ ﺧﺮﺍﻡ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ﺻﺤﺮﺍﺋﻰ ﻗﺮﺍﺭ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ﭼﻨﺪ ﮔﻞ ﺻﺤﺮﺍﺋﻰ ﻭ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ﭘﺮﻧﺪﻩ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ﺧﻮﺩ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ﭘﻴﺮ ﺍﻟﻬﻰ ﺧﻮﺩﺭﺍ ﺩﺭ ﮐﻤﻴﻦ ﻋﺰﻟﺘﮕﺎﻩ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ﺩﺳﺘﻮﺭ ﻣﺮﮒ ﺍﺭﺍﺩﻯ ﺍﻭ ﺭﺍ ﺑﺪﻫﺪ ﺗﺎ ﺟﺎﻥ ﺧﻮﺩﺭﺍ 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 ﺍﻟﻬﻰ ﺧﻮﺩ 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ﺧﻮﺩﺵ ﺭﺍ ﻣﺪﺍﻡ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ﮐﻤﻴﻦ ﮔﺎﻩ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 ﻗﺮﺍﺭ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ﻣﻨﺘﻈﺮ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ﻓﺮﺻﺖ ﺷﮑﺎﺭ ﮐﺒﻚ ﺻﺤﺮﺍﺋﻰ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ﻣﻘﺼﻮﺩ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ﺧﺮﺍﻡ ﺧﻮﻳﺶ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ﺑﮕﺬﺭﺩ ﺍﻭﺭﺍ ﺷﮑﺎﺭ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 ﮐﻪ ﺑﺠﺎﻧﺎﻥ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ﻭﻧﺠﺎ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ﭘﻴﻤﺎﻥ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ﻭﺍﻋﻆ ﻣﺎ ﺑﻮﻯ ﺣﻖ ﻧﺸﻨﻴﺪ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ﺑﺸﻨﻮ ﮐﺎﻳﻦ ﺳﺨﻦ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ﺣﻀﻮﺭﺵ ﻧﻴﺰ ﻣﻴﮕﻮﻳﻢ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ﻧﻪ ﻏﻴﺒﺖ ﻣﻴﮑﻨﻢ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ﻭﺍﻋﻆ ﺷﻬﺮ ﺁﺧﻮﻧﺪ ﻗﺸﺮﻯ ﺭﻭﺿﻪ ﺧﻮﺍﻥ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ﻣﺨﺎﻟﻒ ﺍﻋﻤﺎﻝ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ﻫﺮﮔﺰ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ﺑﻮﻯ ﺣﻖ ﺭﺍ ﻧﺸﻨﻴﺪﻩ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ﺑﺸﻨﺎﺧﺖ ﺧﻮﺩ ﺣﻖ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 ﺩﻳﻨﻰ 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ﻣﻌﻨﻰ ﻭﺍﻗﻌﻰ ﺍﺣﺎﺩﻳ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ﻣﻨﻘﻮﻝ ﺍﺯ ﭘﻴﺎﻣﺒﺮ ﮐﻪ ﺗﻔﺴﻴﺮﺍﺕ ﻏﻴﺮ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 ﻣﺬﻫﺒﻰ ﺑﺮﺣﺴﺐ ﻋﻘﺪﻩ ﻫﺎ ﻭﺧﻮﺍﺳﺘﻪ ﻫﺎﻯ ﺩﻝ ﺧﻮﺩﺷﺎﻥ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ﻫﺮﮔﺰ ﺍﺯ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ﻣﺮﺍﺣ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ﻮﺣﺞ ﺷﻬﻮﺩﻯ ﭘﻨﺠﮕﺎ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عمره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ﺣ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ﻧﻮﺭﻗﺎﺋﻢ ﺧﺒﺮﻯ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ﻭﺍﻋﻆ ﺑﻮﻯ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ﻣﺨﺎﻟﻔﺖ ﻭ ﺗﮑﺒّﺮ ﻧﻤﻰ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ﺣﺎﺿﺮﻡ ﺩﺭ ﺣﻀﻮﺭ ﺗﻮ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ﻭﺍﻋﻆ 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ﺑﻮﻯ ﺣﻖ ﺭﺍ ﺍﺳﺘﺸﻤﺎﻡ ﻧﮑﺮﺩ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ﭼﻘﺪﺭ ﺟﺎﻫﻞ ﺍﺯ ﺍﻣﻮﺭ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ﺗﺼﻮﺭ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ﻏﻴﺒﺖ ﺍﻭﺭﺍ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ﻏﻴﺎﺏ ﺍﻭ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ﺻﺒﺎ ﺍﻓﺘﺎﻥ ﻭ ﺧﻴﺰﺍﻥ ﻣﻴﺮﻭﻡ ﺗﺎ ﮐﻮﻯ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ﻭﺯ ﺭﻓﻴﻘﺎﻥ ﺭﻩ ﺍﺳﺘﻤﺪﺍﺩ ﻫﻤّﺖ ﻣﻰ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ﻧﺎ ﺗﻮﺍﻥ ﺍﻓﺘﺎﻥ ﻭ ﺧﻴﺰﺍﻥ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ﺳﻴﻨﻪ ﺧﻴﺰ ﺧﺴﺘﻪ ﻭﮐﻮﻓﺘﻪ ﺑﺴﻮﻯ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ﮐﻮﻯ ﺩﻭﺳﺖ ﻣﻴﺮﻭﻡ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ﻋﺰﻟﺘﮕﺎﻩ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ﺍﺳﺘﻀﻌﺎﻑ ﺗﻦ ﻭﺫﻫﻦ ﻭ ﺭﻭﺍﻥ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ﺗﺠﻠّﻰ ﺍﻟﻬﻰ ﻣﻴﺴّﺮ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ﺑﺸﺮﻯ ﺩﺭ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ﺭﻓﻴﻘﺎ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ﻭ ﺍﻃﺮﺍﻓﻴﺎﻥ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ﺍﺳﺘﻤﺪﺍﺩ 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ﮐﻨﻨﺪ ﻭ ﺍﻭﺭﺍ ﮐﻤﻚ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ﺑﻤﻨﻈﻮﺭ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ﮐﺎﻣﻞ ﮐﻤﻚ ﻭ ﺍﺟﺎﺯﻩ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ﻫﻮﻡ ﻭ ﺍﻭﻡ ﻭ ﺣﮑﻤﺘﻬﺎﻯ ﻋﻤﻠﻰ ﻭ ﺳﻠﻮﮐﻰ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ﺻﺪﻫﺎ ﻭﺍﮊﻩ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 ﺍﺣﺎﺩﻳ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ﺗﻤﺎﻣﻰ ﺯﺑﺎﻥ ﻋﺮﺑﻰ ﮐﻨﻮﻧﻰ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ﻣﺸﺘﻘﺎﺕ ﻟﻔﻆ (ﺍﻭﻡ)ﻭﺩﻳﮕﺮ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ﻭﺍﮊﻩ ﻫﺎﻯ ﻓﺎﺭﺳﻰ ﺩﺭﻯ ﺗﺸﮑﻴﻞ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ﻫﻨﺪﻭﺍﻥ ﺍﻭﻡ ﻭ ﺯﺭﺩﺷﺘﻴﺎﻥ ﻫﻮﻡ 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ﻣﺴﻴﺤﻴﺎﻥ ﺁﻣﻦ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ﻣﺴﻠﻤﺎﻧﺎﻥ ﺁﻣﻴﻦ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ﺍﻳﻤﺎﻥ ﻭﺍﻣّﻰ ﻭﻣؤﻣﻦ ﺍﺯﺁﻥ ﺟﻤ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هستند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A7305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ﺧﺎﻙ ﮐﻮﻳﺖ ﺯﺣﻤﺖ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ﻧﺘﺎﺑﺪ ﺑﻴﺶ ﺍﺯﻳﻦ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ﻟﻄﻔﻬﺎ ﮐﺮﺩﻯ ﺑﺘﺎ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ﺗﺨﻔﻴﻒ ﺯﺣﻤﺖ ﻣﻰ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ﺧﺎﻙ ﮐﻮﻯ ﺗﻮ ﺩﺭ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ﺯﺣﻤﺖ ﻣﺎ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ﺑﻴﺶ ﺍﺯ ﺍﻳﻦ ﺑﺎ ﻟﻄﻒ ﻭﺭﺣﻤﺖ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ﺑﻤﻦ ﺩﺍﺷﺘﻬﺎﻯ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ﻣﻴﺨﻮﺍﻫﻢ ﮐﻪ ﺗﺨﻔﻴﻒ ﺯﺣﻤﺖ ﻭ ﺭﻓﻊ ﺁﻥ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ﺍﺟﺎﺯﻩ ﭘﻴﺮ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ﺑﺒﺖ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 ﺑﮑﺴﺮ ﺑ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ﻓﺮﺻﺖ ﺩﺍﺩﻥ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ﺗﻨﻬﺎ ﻟﻄﻒ ﺗﻮ ﺑﻮﺩ ﻭﻧﻴﺰ ﺗﺎ ﻭﻗﺖ ﻣﻨﺎﺳﺐ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A7305" w:rsidRPr="004D5F6B" w:rsidRDefault="00A63616" w:rsidP="000E38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ﺯﻟﻒ ﺩﻟﺒﺮ ﺩﺍﻡ ﺭﺍﻩ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ﻏﻤﺰ</w:t>
      </w:r>
      <w:r w:rsidR="004A730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ﺵ ﺗﻴﺮ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ﻳﺎﺩ ﺩﺍﺭ ﺃﻯ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ﭼﻨﺪﻳﻦ ﻧﺼﻴﺤﺖ ﻣﻴﮑﻨﻢ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ﺑﺪﻝ ﻭ ﻓﮑﺮ ﻭ ﺧﻮﻳﺸﺘﻦ ﺧﻮﺩ ﺗﮑﺮﺍﺭﺍ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ﺯﻟﻒ ﺩﻟﺒﺮ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ﺩﺍﻡ ﻭ ﺯﻧﺠﻴﺮ ﺭﺍﻩ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ﮔﺬﺍﺭﺩ ﭘﻴﺸﺒﺮﻭﻯ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ﺑﺮﺍﻩ ﺧﻮﺩ ﺍﺩﺍﻣﻪ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ﻏﻤﺰﻫﺎﻯ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ﻣﻴﮑﺮﺩ ﻧﻴﺰ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 ﺯﻳﺮﺍ ﺍﻳﻦ ﻏﻤﺰﻩ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ﻣﻮﺍﻓﻘﺖ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ﺑﺮﺍﻯ ﺳﺎﻟﻚ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ﻣﻮﻓﻘﺖ ﺑﻤﺮﮒ ﺍﺭﺍﺩﻯ ﺍﻭ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ﺩﺭﺧﻮﺍﺳﺖ ﺁﻧﺮﺍ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ﻟﺬﺍ ﺗﻴﺮ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ﮔﺮﻓﺘﻦ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ﺑﺪﻝ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ﺁﻭﺭ ﭼﻘﺪﺭ ﺩﺭ ﺍﻳﻦ ﺑﺎﺭﻩ ﺗﻮﺭﺍ ﻧﺼﻴﺤﺖ ﮐﺮﺩﻩ ﻭ ﺗﺬﮐّﺮ ﺩﺍﺩ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ﺯﻟﻒ ﻳﺎﺭ 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 ﺍﻭﺭﺍ ﺑﺨﻮﺍﻫﻰ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ﻋﺎﻗﺒﺖ ﮐﺎﺭ ﺧﻮﺩ ﺭﺍ ﺑﺪﺍﻧﻰ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 ﻳﺎ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ﭼﺸﻤﻚ ﮔﻮﺋﻰ ﭘﺎﺩﺷﺎﻩ ﻓﺮﻣﺎﻥ ﻣﺮﮒ ﻣﺤﮑﻮﻣﻰ ﺭﺍ ﺻﺎﺩﺭ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ﺯﺣﻤﺘﻰ ﺑﺮﺍﻯ ﺩﺳﺘﻮﺭ ﺩﻫﻨﺪﻩ</w:t>
      </w:r>
      <w:r w:rsidR="000E38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ﺳﺎﺩ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ﻯ ﺑﺮﺍﻯ ﻧﺘﻴﺠﻪ ﺑﺴﻴﺎﺭ ﺣﻴﺎﺗﻰ ﻭﻣﻬﻢ ﺑﺎ ﺃﺭﺯﺵ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ﺩﻳﺪ</w:t>
      </w:r>
      <w:r w:rsidR="00C500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 ﺑﻴﻦ ﺑﭙﻮﺷﺎﻥ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ﮐﺮﻳﻢ ﻋﻴﺐ ﭘﻮﺵ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E38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ﺯﻳﻦ ﺩﻟﻴﺮﻳﻬﺎ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ﺩﺭ ﮐﻨﺞ ﺧﻠﻮﺕ ﻣﻰ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ﺧﻄﺎﺏ ﺑﻤﺤﺒﻮﺏ ﺍﻟﻬﻰ ﺧﻮﺩ ﻭﺧﺪﺍﻭﻧﺪ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ﺑﺎ ﭼﺸﻤﺎﻥﺧﻮﺩ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ﺑﺪﻯ ﻫﺎﻯ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ﺗﻮﺟّﻬﻰ ﻣﮑﻦ ﮐﻪ ﺗﻮ ﮐﺮﻳﻢ ﺑﺨﺸﻨﺪﻩ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ﮐﺮﺍﻣﺖ ﻭ ﻋﻴﺐ ﭘﻮﺵ ﻭﻋﻔﻮ ﮐﻨﻨﺪﻩ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ﻫﺮﺳﺎﻟﻚ ﺍﻋﺘﺮﺍﻑ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ﺩﺭ ﮐﻨﺞ ﺧﻠﻮﺕ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ﺗﺎﺭﻳﻚ ﻭﺗﻨﻬﺎ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ﺩﻟﻴﺮﻯ ﻭ ﺷﺠﺎﻋﺖ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ﺟﺎﻫﻠﺎﻧﻪ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ﮔﻨﺎﻩ ﺳﺎﻟﻚ ﺑﺨﺸﻮﺩﻩ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ﺍﮐ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 ﻧﺪﺍﻧﺴﺘﻪ ﻭ ﻧﺎﺗﻮﺍﻧﺴﺘﻪ ﻭ ﻧﺎﺧﻮﺍﺳﺘﻪ ﻭ ﻧﭙﻨﺪﺍﺷﺘﻪ ﺑﺎﻣﻮﺭﻯ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ﺒﻌﺪ ﺩﺭﻣﺮﺍﻗﺒﺘﺎﺯ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ﺩﺭﻣﻴﻴﺎﺑﺪ ﮐﻪ ﺧﻄﺎ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ﺷﺒﻴﻪ ﺧﻄﺎ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ُبه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ﺑﺎﻳﺪ ﺗﮑﻠﻴﻒ ﺁﻧﺮﺍ 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ﻣﻌﻠﻮﻡ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ﺧﻄﺎ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ﻭﮔﻨﺎﻫﻰ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ﻣﺠﺎﺯ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ﺑﺪﻭﻥ ﻋﻴﺐ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 ﺳﺎﻟﻚ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ﻣﺨﺎﻟﻒ ﺣﺮﺍﻡ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ﺃﻣﺮ ﻭﺍﺟﺐ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ﻓﻌﻠﺎ ﭘﻴﺮ ﺭ ﺩﺳﺘﻮﺭ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ﺗﮑﻠﻴﻒ ﺳﺎﻟﻚ ﻣﻌﻠﻮﻡ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ﻭﻗﺘﻰ ﮐﻪ ﺑﻨﻮﺭ ﻗﺎﺋﻢ ﺷﻬﻮﺩ ﺭﻭﺡ ﺍﻟﻘﺪ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ﻨﺮﺳﻴﺪﻩ ﻭ ﺑﺨﻠﻖ ﺑﺎﺯ ﻧﮕﺸﺘﻪ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ﻣﻄﻤﺌﻦ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ﺍﻋﻤﺎﻟﺶ ﻫﻤﻪ ﺩﺭﺳﺖ ﻭ ﮔﻨﺎﻫﻰ ﻧﮑﺮﺩﻩ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ﺑﺨﺸﻮﺩﻩ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ﺑﺎﺯ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ﺭﻭﺯ ﺻﺪﺑﺎﺭ ﺍﺳﺘﻐﻔﺎﺭ ﺑﺎ ﺧﺪﺍ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ﺧﻄﺎﻣﻴﮑﺮﺩﻩ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ﮔﻨﺎﻫﻰ ﺑﺮ ﻣﻌﺼﻮﻡ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ﺑﻴﺎﺩ ﮔﻨﺎﻫﺎﻥ ﮔﺬﺷﺘﻪ ﺧﻮﺩ ﻣﻴﺎﻓﺘﺪﮐﻪ ﺑﺨﺸﻮﺩ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81DE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ﺣﺎﻓﻈﻢ ﺩﺭ ﻣﺠﻠﺴﻰ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</w:t>
      </w:r>
      <w:r w:rsidR="000E337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ﺭﺩﻯ ﮐﺸﻢ ﺩﺭ ﻣﺤﻔﻠﻰ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ﺑﻨﮕﺮ ﺍﻳﻦ ﺷﻮﺧﻰ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ﭼﻮﻥ ﺑﺎ ﺧﻠﻖ ﺻﻨﻌﺖ ﻣﻴﮑﻨﻢ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ﺣﺎﻓﻆ ﻗﺮﺁﻥ ﺧﻮﺍﻥ ﻭﺍﺣﮑﺎﻡ ﺩﻳﻨﻰ ﺷﻨﺎﺵ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ﻣﺤﻔﻞ ﺍﻟﻬﻰ ﭘﻴﺮ ﮐﺎﻣﻞ ﺧﻮﺩ ﺩﺭﺩﻯ ﮐﺸﻰ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ﺗﻪ ﻣﺎﻧﺪﻩ ﺳﺎﻏﺮ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ﭘﻴﺮ ﺭﺍ ﻣﻰ ﻧﻮﺷﺪ ﻭﻣﺴﺖ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ﺣﮑﻤﺘﻬﺎﻯ ﺍﻟﻬﻰ ﻭﻧﻪ ﺑﺎﺣﮑﺎﻡ ﻣﺬﻫﺒﻰ ﻳﺎ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ﺗﻔﺴﻴﺮﺍ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ﺒﺎﻃﻞ ﻗﺮﺁﻥ ﻭﺍﺣﺎﺩﻳ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ﺳﻠﻮﮐﻰ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ﺧﻮﺩﺵ ﺗﻌﺠّﺐ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ﺩﺍﺭﺩﮐﻪ ﻣﻴﮕﻮﻳﺪ ﭼﮕﻮﻧﻪ ﺑﺸﻮﺧﻰ ﻭﺑﺎﺯﻯ ﺑﺎ ﺧﻠﻖ ﻭﺧﺪﺍ ﻣﻴﮑﻨﺪ ﻭﺭﻳﺎﮐﺎﺭ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6B7AC3" w:rsidRPr="004D5F6B" w:rsidRDefault="00052507" w:rsidP="00B81DE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ﺗﺮﻙ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ﻋﺸﻖ ﺷﺎﻫﺪ ﻭﺳﺎﻏﺮ ﻧﻤﻰ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ﺻﺪ ﺑﺎﺭ ﺗﻮﺑﻪ ﮐﺮﺩﻡ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ﺩﻳﮕﺮ ﻧﻤﻰ ﮐﻨﻢ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ﮐﻪ ﺭﺍﻩ ﻋﺸﻖ ﻭﻣﺤﺒّﺖ ﺭﺍ ﺑﺮﺍﻯ ﺗﮑﺎﻣﻞ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ﻭﻓﮑﺮ ﻭﺫﺍﺕ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ﺑﻤﻌﺮﻓﻰ ﺧﺪﺍﻭﻧﺪ ﺩﺭ ﭘﻴﺶ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ﻭﺁﻧﺮﺍ ﻋﺸﻖ ﺑﺸﺎﻫﺪ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 ﭘﻴﺮ ﮐﺎﻣﻞ ﺷﺎﻫﺪ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ﺗﺠﻠّﻴﺎﺕ ﺍﻟﻬﻰ 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ﻋﺰﻟﺖ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ﺻﻮﺭﺕ 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ﺗﻤﺮﮐﺰ ﻭﺗﻮﺳّﻞ ﻋﺒﺎﺩﻯ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ﺍﻳﻦ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ﺻﻮﺭﺕ ﻭ ﭘﻴﺮ ﺭﺍ ﺑﺴﺎﻟﻚ ﻃﺎﻟﺐ ﻟﻘﺎﻯ ﺍﻟﻬﻰ ﺩﺭ ﺭؤﻳﺎ ﻣﻌﺮﻓﻰ ﮐﺮﺩﻩ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ﺩﻡ ﺳﺎﻟﻚ ﺍﻳﻦ ﺻﻮﺭﺕ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ﺑﻬﺘﺮ ﻭﻭﺍﺿﺢ ﺗﺮ ﺩﺭ ﺫﻫﻦ ﺧﻮﺩ ﺗﺮﺳﻴﻢ ﻣﻴﻨﻤﺎﻳﺪ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ﻣﺘﻌﻬﺪ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ﺍﻳﻦ ﺷﺎﻫﺪ ﺍﻟﻬﻰ ﺭﺍ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ﺳﺎﻏﺮ ﺑﺎﺩﻩ ﺍﻭﺭﺍ ﺗﺮﻙ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ﻣﻨﻈﻮﺭ ﺣﮑﻤﺘﻬﺎﻯ ﺍﻟﻬﻰ ﻭ ﻋﺮﻓﺎﻧﻰ ﻭﺩﺳﺘﻮﺭﺍﺕ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ﻭﻫﺪﺍﻳﺘﻬﺎﻯ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ﻋﺎﻃﻔﻰ ﻭﻋﻘﻠﻰ ﻭﺷﻬﻮﺩﻯ ﭘﻴﺮ ﺭﺍ ﺭﻫﺎ ﻧﻤﻴﻨﻤﺎﻳﺪ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ﺑﺮﻭ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ﻟﻘﺪ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ﻨﺮﺳﺪ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این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ﺘﻌﻬّﺪ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ﻧﻤﻰ ﻧﻤﺎﻳﺪ 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ﺑﺨﻠﻖ ﺑﺎﺯﮔﺸﺖ ﺧﻮﺩ ﻧﻴﺰ ﻭﺳﻴ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 ﺗﺎﺯﻫﺎﻯ ﺑﺮﺍﻯ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ﻃﺎﻟﺒﺎﻥ ﻟﻘﺎﻯ ﺍﻟﻬﻰ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 ﺻﺪﻫﺎ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ﭼﻨﻴﻦ ﺗﺼﻤﻴﻢ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ﺭﺍ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ﺧﺴﺘﻪ ﻣﻴﺸﺪﻩ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ﺩﻳﮕﺮ ﻧﻤﻰ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ﻓﮑﺮﻯ ﺭﺍ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 ﺳﻠﻮﻙ ﻭ ﺗﻮﺳّﻞ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ﻭﭘﻴﺸﻪ ﮐﺮﺩﻥ ﺻﺒﺮ ﻭ ﺍﻣﻴﺪ ﻧﺠﺎﺕ ﺭﺍ ﺭﻫﺎ ﻧﺨﻮﺍﻫﺪﮐﺮﺩ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ﻭﺧﺴﺘﮕﻰ ﺩﻭﺭﻩ ﺳﻠﻮﻙ ﺑﺎ ﻓﻬﻢ ﺑﻴﺸﺘﺮ ﺍﺯ ﺣﻘﺎﻳﻖ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 ﺑﻴﺸﺘﺮ ﺩﺭ ﻋﺸﻖ ﺑﺮﺍﻩ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ﺧﺴﺘﮕﻰ ﻭﻃﻮﻝ ﺯﻣﺎﻥ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 ﻋﺎﺷﻖ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ﻣﺤﺴﻮ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ﺻﺒّﺮ ﺃﻳّﻮﺏ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ﺭﺳﺘﻢ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ﻣﺮﺍﺣﻞ ﺗﺨﻠﻴﻪ ﻭ ﺗﺤﻠﻴﻪ ﻭ ﻫﻔﺖ ﺧﻮﺍﻥ ﺷﻬﻮﺩﻳﺮﺍ ﺑﺎ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ﺷﺮﺍﻳﻂﻫﺮﭼﻪ ﺑﻬﺘﺮ ﺑﭙﺎﻳﺎﻥ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ﻭﺗﺮﻙ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ﺣﻴﻮﺍﻧﻰ ﻭﻧﻮﻉ ﺑﺸﺮﻯ ﺭﺍ ﺑﺎﻳﺪ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ﺗﺤﻠﻴﻪ ﺑﺼﻔﺎﺕ ﺍﻟﻬﻰ ﻭﻓﻮﻕ ﺑﺸﺮﻯ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ﺑﺘﺠﻠﻴﻪ ﻫﺎﻯ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ﻗﻮ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 ﺩﺭ ﺳﻔﺮ ﺑﺨﺪﺍ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ﻫﻔﺖ ﺷﻬﻮﺩ ﻗﻮ</w:t>
      </w:r>
      <w:r w:rsidR="00C500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 ﺩﺭ ﺳﻔﺮ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 ﺑﺨﻠﻖ 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ﺑﺎﻍ ﺑﻬﺸﺖ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ﺳﺎﻳﻪ ﻃﻮﺑﻰ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ﻗﺼﺮ ﻭﺣﻮﺭ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ﺧﺎﻙ ﮐﻮﻯ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ﺑﺮﺍﺑﺮ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ﻧﻤﻰ ﮐﻨﻢ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ﻭﺣﺎﻓﻆ ﺍﻳﻦ ﻗﺪﺭ ﺑﺨﺎﻙ ﮐﻮﻯ ﺩﻭﺳﺖ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ﺩﺭﮔﺎﻩ ﺧﺎﻧﻘﺎﻩ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ﻭﻣﻴﮑﺪﻩ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ﭘﻴﺮﻋﻠﺎﻗﻤﻨﺪ ﺍﺳﺖ ﻭﻳﺎ ﺣﺘﻰ ﺑﻌﺰﻟﺘﮕﺎﻩ ﺧﻮﺩ ﺩﺭﮔﻮﺩﺍﻟﻰ ﭼﻮﻥ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ﻗﺒﺮ ﻧﺸﺴﺘﻪ ﺗﺎ ﻫﺮﮔﺰ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ﻓﺮﺍﻣﻮﺵ ﻧﮑﻨﺪ ﻭﺑﻬﻴﭻ ﺃﻣﺮ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ﮔﺬﺷﺘﻪ 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ﺁﺭﺯﻭﻫﺎﻯ ﺑﺮﺍﻯ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ﮐﺮﺍﻣﺎﺕ ﻧﻮﻉ ﺑﺸﺮﻯ ﺧﻮﺩ ﻓﮑﺮ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ﺑﻨﺠﺎ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ﻧﻮﻉ ﺑﺸﺮﻯ ﺑﺎ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ﺷﻬﻮﺩﻣﺮﺍﺗﺐ ﺍﻟﻬﻰ ﺷﺎﻳﺴﺘﻪ ﺭﺟﻌﺖ ﻓﻮﻕ ﺑﺸﺮﻯ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ﭼﻬﺎﺭﮔﺎﻧﻪ ﻭ ﭼﻬﺎﺭﮔﻮﻧﻪ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ﺍﻫﻤﻴﺖ ﺧﺎﻙ ﮐﻮﻯ ﺩﻭﺳﺖ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ﺑﺎ ﺑﺎﻍ ﺑﻬﺸﺖ ﻭ ﺳﺎﻳﻪ ﻃﻮﺑﻰ ﻭ ﺣﻮﺭ ﻭ ﻗﺼﻮﺭﻯ ﮐﻪ ﺁﺧﻮﻧﺪﻫﺎ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ﻣﺮﺍﺗﺐ ﺍﻟﻬﻰ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ﺗﺼﻮﺭ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 ﻋﻮﺽ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 ﻧﻴﺰ ﺑﺪﺍﻥ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ﻋﻘﺪ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ﺭﻭﺍﻧﻰ ﺧﻮﺩﺭﺍ ﻋﻤﻠﺎ ﺩﻧﺒﺎﻝ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ﺟﺎﻩ ﻃﻠﺒﻰ ﻭﺗﺤﮑّﻢ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ﺷﻬﻮﺕ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ﺍﺷﺒﺎﻉ ﻧﺸﺪﻧﻰ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ﺷﮑﻢ ﻭ ﺍﻃﺮﺍﻑ ﺷﮑﻢ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ﺍﻟﻬﻰ ﺑﺮﺍﻯ ﺍﻭ ﻫﻤﻴﻦ ﻃﺮﻳﻘﺖ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ﻧﺨﺴﺘﻴﻦ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ﺧﺎﻧﻘﺎﻩ ﭘﻴﺮ ﺍﻟﻬﻰ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ﺭﻭﻯ ﺯﻣﻴﻦ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ﺍﮐﻨﻮﻥ ﻭ ﻋﻤﻠﺎ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ﺳﺎﻳﻪ ﺍﻭ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ﺍﻣﻴﺪ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ﺳﺎﻟﻚ ﻫﺴﺖ ﮔﺮﭼﻪ ﺑﺎﺯ ﺳﺎﻟﻚ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ﺩﺭ ﻋﺰﻟﺘﮕﺎﻩ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 ﺳﺎﻳﻪ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ﺩﺭﺧﺘﻰ ﻭ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ﭘﺎﺭ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ﺻﺤﺮﺍﻯ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ﺧﺸﻚ ﻭ ﮔﺮﻡ ﻭ ﺑﻰ ﺁﺏ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ﺟﺎ ﺭﺍ ﻣﺤﻞ ﺩﻳﺪﺍﺭﻋﺮﺵ ﺭﺣﻤﺎﻥ ﺩﺭ ﺷﻬﻮﺩ ﻫﻔﺘﻢ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ﺩﺭﺧﺖ ﻃﻮﺑﺎﻯ ﻋﺮﺵ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ﻳﻮﺗﻴﺒﺎﻯ ﻣﺪﻳﻨﻪ ﻓﺎﺿﻠﻪ ﻣﺤﻤﺪﻯ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ﺧﻮﺍﻫﺪ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ﻃﻮﺑﺎﻯ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ﻋﻀﻮ ﺁﻥ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ﻗﺼﻮﺭ ﺑﻬﺸﺖ ﺩﺭ ﻣﮑﺎﻥ ﻭﻣﻔﻬﻮﻡ ﺑﺸﺮﻯ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ﻣﺮﺍﺗﺐ ﺍﻟﻬﻰ ﻫﻴﭻ ﮔﻮﻧﻪ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ﺑﺸﺮﻯ 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وجود ندارد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ﺑﻤﺎﺩﻳﺎﺕ ﻭ ﺷﻬﻮﺗﻬﺎﻯ ﺑﺎ ﺩﺧﺘﺮﮐﺎﻥ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ﻗﺼﻮﺭ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ﺳﺎﺧﺘﻤﺎ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ها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ﻧﻈﺮﻯ ﺍﺯ 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ﺫﻫﻦ ﺍﻭﻟﻴﺎﻯ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 ﺩﺭ ﮐﻤﻴ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ﺖ ﻭ ﮐﻴﻔﻴّ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ﻭﺣﻮﺭﺩﺧﺘﺮﮐﺎﻥ ﻧﻴﺴﺘﻨﺪ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ﺨﺪﺍﻭﻧﺪ ﺷﻬﻮﺕ ﺧﺎﻧﻪ</w:t>
      </w:r>
      <w:r w:rsidR="004A73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ﻓﺮﺍﻫﻢ ﻧﮑﺮﺩ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ﺑﺮﺍﻯﻣﻮﺟﻮﺩﺍﺕ ﺣﻴﻮﺍﻧﻰ ﻓﺮﺍﻫﻢ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ﺍﻓﮑﺎﺭ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ﻧﺎﺏ ﺩﺳﺖ ﻧﺨﻮﺭﺩﻩ ﺍﻭﻟﻴﺎﻯ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ﻭﺣﺘﻰﺳﺎﻟﮑﺎﻥ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ﺯﻳﺒﺎﺋﻰ ﻃﻠﺐ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ﺍﻳﻦ ﺍﻭﻟﻴﺎ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ﻣﻄﻴﻊ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ﺯﻧﺎﻥ ﻣﻄﻴﻊ ﻃﺒﻴﻌﻰ ﻣﺮﺩﺍﻥ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ﻫﻮﺭ ﻭﺧﻮﺭ ﻭﺧﻮ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ﻭ ﻗﺮ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ﺷﻬﻮﺩﻯ ﺍﺯ ﻣﺮﺍﺗﺐ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ﻗﺒﻞ ﺍﺯ ﺍﺳﻠﺎﻡ ﻧﻴﺰ ﮔﻔﺘﻪ ﻣﻴﺸﺪﻩ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ﻫﺰﺍﺭﺍﻥ ﺑﺮﺍﺑﺮ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ﻗﺪﺭﺗﻬﺎﻯ ﻋﻘﻠﻰ ﻭ ﻋﺎﻃﻔﻰ ﻭ ﮐﺮﺍﻣﺎﺕ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 ﺭﻭﺍﻥ ﻭ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ﻣﻮﺟﻮﺩﻳّﺖ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ﮐﻬﮑﺸﺎﻥ 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ﺧﻮﺩ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ﺍﻧﺴﺎﻥ ﺑﺸﺮﻯ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ﮐﺮﻩ ﺯﻣﻴﻦ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ﻣﻴﻤﻮﻥ ﻫﻨﻮﺯ ﺩﺭ ﮐﻨﺞ ﺟﻨﮕﻞ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ﻣﺎﻧﺪﻩ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B81DE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ﺗﻠﻘﻴﻦ ﻭﺩﺭ</w:t>
      </w:r>
      <w:r w:rsidR="006B7AC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ﺃﻫﻞ ﻧﻈﺮ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ﻳﻚ ﺍﺷﺎﺭﺗﺴﺖ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ﮔﻔﺘﻢ ﮐﻨﺎﻳﺘﻰ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ﻭﻣﮑﺮﺭ ﻧﻤﻰ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ﻣﻴﺪﻫﺪ ﮐﻪ ﺃﻫﻞ ﻧﻈﺮ ﻳﺎ ﺍﻭﻟﻴﺎﻯ ﺍﻟﻬﻰ ﻭ ﺳﺎﻟﮑﺎﻥ ﻋﺎﺭﻑ ﺑﻤﺮﺍﺗﺐ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ﮐﺎﺭﺷﺎﻥ ﺑﺎ ﻣﺴﺘﻌﺪﺍﻥ ﺳﻠﻮﮐﻰ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ﺗﻠﻘﻴﻦ ﺩﺭﺵ ﻭ ﺣﻘﺎﻳﻖ ﻋﺮﻓﺎﻧﻰ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ﻋﻤﻠﻰ ﻭﻋﺒﺎﺩﻯ ﻣﻴﺪﻫﻨﺪ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ﺗﻠﻘﻴﻨﺎﺕ ﻭ ﺩﺭﺳﻬﺎ ﺗﻨﻬﺎ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ﺍﺷﺎﺭﺍﺗﻰ ﺍﺯ ﭘﻴﺮ ﺑﺮﺍﻯ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ﻭﻋﺎﻗﻠﺎﻥ ﺭﺍ ﺍﺷﺎﺭﺗﻰ ﮐﺎﻓﻰ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ﺗﻨﻬﺎ ﺑﺎﻳﻦ ﮐﻨﺎﻳﻪ ﻭﻧﮑﺘﻪ ﻭ ﺧﻠﺎﺻﻪ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 ﻫﻢﺗﮑﺮﺍﺭ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ﺧﻮﺍﻧﻨﺪﻩ ﻭ ﺷﻨﻮﻧﺪﻩ ﻏﺰﻝ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ﻋﺎﻗﻞ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ﺑﺤﻘﺎﻳﻖ ﻣﻨﻈﻮﺭ ﺣﺎﻓﻆ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ﻫﺮﮔﺰﺩﺭﻙ ﺍﻫﻤﻴّﺖ ﺳﻠﻮﻙ ﺍﻟﻬ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ﻧﺨﻮﺍﻫﻨﺪﮐﺮﺩ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ﺻﺪﻫﺎ ﮐﺘﺎﺏ ﻭﺗﮑﺮﺍﺭ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ﻓﻘﻂ ﻧﻤﻰ ﻓﻬﻤﻨﺪ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ﮔﻴﺞ ﻫﻢ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ﺣﻘﺎﻳﻖ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ﺑﺮﺍﻳﺴﺎﻟﻚ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ﺩﺳﺘﻮﺭﺍﺕ ﻋﻤﻠﻰ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ﻭﮔﻬﮕﺎﻩ ﻧﮑ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ﺍﻣﻮﺭ ﺍﻟﻬﻰ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ﺪﺭﺗﻌﻠﻴﻢ ﻭﺗﺄ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ثیری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ﺩﻝ ﻣﺴﺘﻤﻊ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ﺃﻫﻞ ﻧﻈﺮ ﻭ ﺗﻮﺟّﻪ ﻭﺗﻤﺮﮐﺰ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ﻧﻮﺭ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ﺑﺴﺎﻟﻚ ﻣﻌﺮﻓﻰ ﮐﺮﺩﻩ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ﺑﻌﺪﺍ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 ﺷﻬﻮﺩﻯ ﺧﻮﺩ ﺧﻮﺍﻫﺪ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ﻫﺮﮔﺰ ﻧﻤﻴﺸﻮﺩ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ﺯﺳﺮ ﺧﻮﺩ ﺧﺒﺮ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ﺩﺭ ﻣﻴﺎﻥ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ﺳﺮ ﺑﺮ ﻧﻤﻰ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ﺗﺄﮐﻴﺪ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ﺗﻮﺍﻧﺪ ﺧﺒﺮ ﺭﺍ ﺍﺯ ﺳﺮ ﺧﻮﺩ ﺑﻴﺮﻭﻥ 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 ﺍﺯ ﺁﻳﻨﺪﻩ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ﻣﻮﻓﻖ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ﻣﻮﻓﻖ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ﺍﻳﻦ(ﺧﺒﺮ)ﻫﻤﺎﻥ (ﺧﻴﺮ)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ﻭﺗﮑﺎﻣﻞ ﺭﻭﺡ ﻭﻋﻘﻞ ﻭﺫﺍﺕ ﺍﻧﺴﺎﻥ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ﺩﺭ ﻓﮑﺮ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ﺭﺍﺣﺖ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ﻓﮑﺮ ﻭ ﺧﺒﺮ ﻭ ﺁﻳﻨﺪﻩ ﻭ ﺧﻄﺮﺍﺕ ﺁﻥ ﺑﺮﺍﻯ ﺧﻮﺩ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ﻣﻴﺎﻥ ﻣﻴﮑﺪﻩ ﻭ ﻃﺮﻳﻘﺖ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ﻃﺎﻟﺒﺎﻥ ﺑﺎﺩﻩ ﺣﮑﻤﺖ ﺍﻟﻬﻰ ﺳﺮ ﻣﻰ ﮐﺸﻨﺪ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ﺳﺎﻗﻰ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 ﻣﻰ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ﺁﻧﮕﺎﻩ ﺣﺎﻓﻆ ﺩﺭ ﺍﻳﻦ ﻣﺤﻴﻂ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ﻧﮕﺮﺍﻧ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ﺧﺒﺮ ﺑﺪ ﺧﻮﺩﻧﺪﺍﺭﺩ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ﺑﺨﻴﺮ ﻭﺗﮑﺎﻣﻞ ﻭﻋﻔﻮ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ﻣﻘﺎﻣﺎﺕ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ﻧﺠﺎﺕ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6B7AC3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ﻧﺎﺻﺢ ﺑﻄﻌﻦ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 ﺗﺮﻙ ﻋﺸﻖ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ﻣﺤﺘﺎﺝ ﺟﻨﮓ ﻧﻴﺴﺖ ﺑﺮﺍﺩﺭ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ﻧﻤﻰ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ﻫﻤﻴﺸﻪ ﻧﺎﻣﻰ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ﻧﺎﺻﺢ ﻗﺸﺮﻯ ﻭ ﺁﺧﻮﻧﺪ ﻣﺬﻫﺒﻰ ﻣﺨﺎﻟﻒ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 ﺍﻟﻬﻰ ﻭﻃﺮﻳﻘﺖ ﺗﺼﻮ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ﻃﻌﻦ ﻭ ﺗﻤﺴّﺨﺮ ﻭ ﺗﮑﻔﻴﺮ ﻭ ﺗﻬﺪﻳﺪ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 ﻋﺸﻖ ﺑﭙﻴﺮ ﻭ ﺳﻠﻮﻙ ﺍﻟﻬﻰ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ﺑﺪﻧﺒﺎﻝ ﺁﺧﻮﻧﺪ ﻭ ﺭﻭﺷﻬﺎﻯ ﺷﺮﻙ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ﺁﻣﻴﺰ ﺍﻭ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ﺑﻮﺍﻋﻆ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ﻧﺎﺻﺢ ﻗﺸﺮﻯ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ﺃﻯ ﺑﺮﺍﺩﺭ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ﻣﺤﺘﺎﺝ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ﺟﻨﮓ ﻭﻣﺨﺎﻟﻔﺖ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ﺧﺪﺍﻯ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ﻣﻮﺳﻰ ﺑﺪﻳﻦ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ﻭﻋﻴﺴﻰ ﺑﺪﻳﻦ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ﮐﺴﻰ ﺑﺠﺎﻯ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ﺩﺭ ﻗﺒﺮﺵ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ﺍﻭ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ﺍﻟﻬﻰ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ﺷﻤﺎ ﻫﻢ 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ﺍﺑﻰ ﺩﺭ ﺍﻳﻦ ﺯﻭﺭ ﮔﻮﺋﻰ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ﺑﻨﺎﻡ ﺧﺪﺍ ﻧﻤﻰ ﺑﺮﻳﺪ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ﺭﺍ ﺁﺯﺍﺩ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ﺑﺮﺍﻩ ﺧﺪﺍ ﺑﺮﻭﺩ ﻳﺎ ﻧﺨﻮﺍﻫﺪ ﺑﺮﻭﺩ</w:t>
      </w:r>
      <w:r w:rsidR="00E52E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ﺧﺪﺍﻭﻧﺪ ﺑﻌﺪﺍ ﻃﺮﻑ ﻣﺤﺎﺳﺒﻪ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ﺃﻯ ﺑﺮﺍﺩﺭ ﻧﺎ ﺑﺮﺍﺑﺮ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ﭼﻨﺎﻥ ﮐﻪ ﻣﻴﮕﻮﺋﻴ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ﻨﺨﻮﺍﻫ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کر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ﻭﺗﺮﻙ ﻋﺸﻖ ﻭﺳﻠﻮﻙ ﻭ ﻭﺍﺳﻄﻪ ﺍﻟﻬﻰ ﭘﺮﺳﺘﻴﺪﻥ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ﺩﺭﻋﺒﺎﺩﺍﺕ ﺭﺍ ﺭﻫﺎ ﻧﻤﻰ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ﻣﻌﻠﻮﻡ ﻧﻴﺴﺖ ﭼﻪ ﻋﻘﺪ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ﻗﺸﺮﻯ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ﺗﻌﺪﺍﺩ ﺑﻴﺸﺘﺮ ﻓﺮﻳﺐ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ﻣﺬﻫﺐ ﺍﻭﺭﺍ ﺧﻮﺭﺩ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ﺻﺪﻫﺎ ﻣﺬﻫﺐ ﺩﺭ ﻫﺮ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ﺑﺘﻌﺪﺍﺩ ﻫﺮ ﺁﺧﻮﻧﺪ ﻭﻣﺠﺘﻬﺪﻯ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ﻣﺬﻫﺐ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ﻳﮑﺪﻳﮕﺮ ﺭﺍ ﺑﻘﻮﻝ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ﻟﻌﻨﺖ ﻣﻴﮑﻨﻨﺪ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ﻧﻴﺰ ﺁﻧﻬﺎ 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ﻗﻌﺮ ﺟﻬﻨّﻢ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ﻳﺘﻬﺎﻯ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ﺗﺎﺑﻊ ﻫﻴﭻ ﻳﻚ ﺍﺯ ﺍﻳﻦ ﺍﺩﻳﺎﻥ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ﻣﺬﺍﻫﺐ ﺍﺳﻤﻰ ﻭ ﺭﺳﻤﻰ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ﺷﺎﻣﻞ 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ﺍﺩﻋﺎﻫﺎﻯ ﺁﻧﻬﺎ ﺩﺭ ﻋﻤﻞ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ﺳﻨّﻰ ﺑﺎ ﺳﻨّﺖ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ﺩﺭﺳﻠﻮﻙ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ﺳﻨﺖ(ﺑﺪﻭﻥ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ﺗﺸﺪﻳﺪ)ﻭ ﺗﻘﺪ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ﺷﻴﻌﻪ ﺑﺎ ﺷﻌﺎﻉ ﺍﻧﻮﺍﺭ ﺷﻬﻮﺩﻯ ﭘﻨﺞ ﺗﻦ ﺁﻝﻋﺒﺎ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ﻭﺍﺣﺎﺩﻳ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ﺍﮔﺮﺑﺮﺩﺍﺷﺖ ﺳﻠﻮﮐﻰ ﭼﻮﻥ ﺗﻔﺴﻴﺮﻫﺎﻯ ﺍﻳﻦ ﻧﻮﻳﺴﻨﺪﻩ ﺍﺯ ﻗﺮﺁﻥ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ﺍﺣﺎﺩﻳ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ﻫﺰﺍﺭ ﮔﺎﻧﻪ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ﺗﻀﺎﺩ ﻭﺗﻨﺎﻗﺾ ﻭ ﺑﻰ ﺍﺭﺗﺒﺎﻃﻰ ﻣﻮﺿﻮﻋﺎﺕ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 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ﺁﻧﻬﺎ ﺩﺭ ﻳﻚ ﻧﻈﺎﻡ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ﻭﻣﻨﻄﻘﻰ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ﻫﺪﻑ ﺩﺍﺭ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ﻣﻄﻠﻮﺏ ﺧﺪﺍﻭﻧﺪ ﻭﺣﻘﻴﻘﺖ ﺩﺭ ﻣﻰ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ﺍﻳﻦ ﺗﻘﻮﻳﻢ ﺗﻤﺎﻡ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ﺷﺎﻫﺪﺍﻥ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ﺷﻬﺮ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ﻧﺎﺯ ﻭﮐﺮﺷﻤﻪ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ﺳﺮ ﻣﻨﺒﺮ ﻧﻤﻰ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ﺑﻨﺎﺻﺢ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ﺗﻘﻮﻳﻢ ﻭﺗﻘﻮﺍ ﻭﺭﻭﺵ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ﺑﺎﺷﺎﻫﺪﺍﻥ ﻣﺮﺍﺗﺐ ﺍﻟﻬﻰ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ﮐﺎﻓﻰ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ﻭﻧﻴﺎﺯ ﺑﻨﺎﺯ ﻭ ﮐﺮﺷﻤﻪ ﻭ ﺍﻃﻮﺍﺭ ﺭﻳﺎﮐﺎﺭﺍﻧﻪ ﺁﺧﻮﻧﺪﻫﺎ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ﻣﻨﺒﺮ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ﻓﻀﻞ ﻓﺮﻭﺷﻰ ﻭﻟﺒﺎ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ﻭﻧﺠ</w:t>
      </w:r>
      <w:r w:rsidR="000E33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ﻭﭘﺎﮐﻰ ﻧﺸﺎﻥ ﻣﻴﺪﻫﻨﺪ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81DE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ﺟﻨﺎﺏ ﭘﻴﺮﻣﻐﺎﻥ ﺟﺎﻯ ﺩﻭﻟﺘﺴﺖ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ﻣﻦ ﺗﺮﻙ ﺧﺎﮐﺒﻮﺳﻰ ﺍﻳﻦ ﺩﺭ ﻧﻤﻰ ﮐﻨﻢ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ﻭﺣﺎﻓﻈﺎﺯﺯﺑﺎﻥ ﺩﻳﮕﺮﻯ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ﺟﻨﺎﺏ ﺣﻀﺮﺕ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ﺩﻭﻟﺖ ﻭ ﻧﻴﮑﺒﺨﺘﻰ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ﺳﻌﺎﺩﺕ ﺍﺳﺖ ﺯﻳﺮﺍ ﺩﻭﻟﺘﻰ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ﻣﻦ ﻫﺮﮔﺰ ﺗﺮﻙ ﺧﺎﻙ ﺑﻮﺳﻰ ﻭ ﺳﺠﺪﻩ ﻭﺗﺴﻠﻴﻢ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ﮐﻨﻢ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ﻣﻐﺎﻥ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ﺡ ﺯﺭﺩﺷﺘﻰ ﻗﺪﻳﻢ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ﭘﺪﺭ ﺍﻟﻬﻰ ﻭ ﺑﻎ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ﺑﻐﻠﻂ ﻣﻎ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ﺍﻭﻟﻴﺎ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ﺑﻎ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ﻗﺸﺮﻯ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ﻣﻎ ﻳﺎ ﻣﻐﻮ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ﻭﻣﺠﻮ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ﺷﻬﺮﻤ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ﻣﻎ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ﺑﮑّﻪ ﮐﻌﺒﻪ ﺟﺎﻯ ﺑﻎ ﻫﺎ ﻣﻴﮕﻔﺘﻨﺪ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ﺗﻌﻠﻴﻢ ﺍﻟﻬ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ﺗﻌﻈﻴﻢ ﻣﻘﺎﻡ ﭘﻴﺮ ﺯﻳﺮﺍ ﺳﺎﻟﻚ ﺩﺭ ﺟﻨﺐ ﭘﻴﺮ ﺩﺭ ﮐﻨﺎﺭ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ﺍﺯ ﻣؤﻣﻦ ﺍﻟﻬﻰ ﺑﻤﻌﺮﻓﻰ ﺧﺪﺍﻭﻧﺪ ﺍﻃﺎﻋﺖ ﺍﺯ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ﻋﺒﺎﺩﺍﺕ ﺑﺪﻭﻥ ﻭﺳﻴﻠﻪ ﺍﻟﻬﻰ ﺑﻘﻮﻝ ﭘﻴﺎﻣﺒﺮ ﺑﺨﺪﺍ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ﺑﺎﺯﮔﺸﺘﻪ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 ﺻﺎﺣﺒﺶ ﮐﻮﺑﻴﺪﻩ ﻣﻴﺸﻮﺩ ﮐﻪ ﺻﻮﺭﺕ ﻧﻮﻋﻰ ﺍﻭﺭﺍ ﺑﻌﻘﺐ ﻭﺣﻴﻮﺍﻧﻴﺖ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ﺑﻨﻮﻉ ﺑﺸﺮﻯ ﺑﺎ ﺗﮑﺎﻣﻞ ﺳﺨﺖ ﻃﺒﻴﻌ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ﻮﻫﻤﻴﻦ ﻭﻇﻴﻔﻪ ﺳﻠﻮﻙ ﺗﺎ ﺷﻬﻮﺩ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ﺑﺪﻫﻨﺪ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ﺳﺎﻟﮑﺎﻧ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ﺒﺎﻧﻮﺍﻉ ﻓﻮﻕ ﺑﺸﺮﻯ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ﺍﮐﻨﻮﻥ ﻣﺮﺍﺗﺐ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ﺍﺭﺑﺎﺏ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ﻭﻋﺮﺵ 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ﻓﻮﻕ ﺑﺸﺮﻯ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ﻣﺪﺭﻙ 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ﺑﺮﺍﺕ ﻧﺠﺎﺕ 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ﻭﻳﺰﺍﻯ ﻭﺭﻭﺩ ﺑﻌﻮﺍﻟﻢ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ﻫﺮ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ﺍﺯ ﺧﺪﺍﻭﻧﺪ ﻣﺮﺑّﻰ ﺍﻟﻬﻰ ﺧﻮﺩﺭﺍ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ﻣﻌﺮﻓﻰ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ﺍﻳﻨﮑﻪ ﺑﻬﺮ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 ﺁﺧﻮﻧﺪ ﻭ ﺩﺭﻭﻳﺶ ﺭﻳﺎ ﮐﺎﺭﻯ ﻣﺮﺍﺟﻌﻪ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ﮔﺎﻧﻪ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ﻫﻤﻴﺸﻪ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ﻭﻟﻰ ﺩﺭﮔﻢ ﻧﺎﻣﻰ ﻭ ﺍﻧﺰﻭﺍ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ﻭﺳﺎﻟﻚ ﻧﻴﺰ ﺗﺎ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ﺍﻧﺰﻭﺍ ﻭ ﻋﺰﻟﺖ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6B7AC3">
      <w:pPr>
        <w:bidi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6B7AC3" w:rsidRPr="004D5F6B" w:rsidRDefault="00A63616" w:rsidP="00B81DE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ﺑﻤﮋﮔﺎﻥ ﺳﻴﻪ ﮐﺮﺩﻯ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ﻫﺰﺍﺭﺍﻥ ﺭﺧﻨﻪ ﺩﺭ ﺩﻳﻨﻢ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ﮐﺰ ﭼﺸﻢ ﺑﻴﻤﺎﺭﺕ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ﻫﺰﺍﺭﺍﻥ ﺩﺭﺩ ﺑﺮ ﭼﻴﻨﻢ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ﺳﺎﻟﻚ ﻭ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ﺍﻟﻬﻰ ﻭﻣﺤﺒﻮﺏ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ﻣﮋﮔﺎﻥ ﺳﻴﺎﻩ ﻭ ﺯﻳﺒﺎﺋﻰ ﺻﻮﺭﺕ ﻭ ﺳﻴﺮﺕ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ﮐﻪ ﺑﺴﺎﻟﻚ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 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 ﻣﻌﺮﻓﻰ ﭘﻴﺮ ﺍﻟﻬﻰ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ﻣﻘﺎﻡ ﺍﻟﻬﻰ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ﺭﺧﻨﻪ ﺩﺭ ﺩﻳﻦ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ﻭﻣﺬﻫﺐ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ﺣﺎﻓﻆ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ﻫﺰﺍﺭﺍﻥ ﺭﺧﻨﻪ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ﺣﮑﻢ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ﭘﻮﻙ ﻭ ﭘﻮﭺ ﻭ ﺍﺯ ﺑﻴﻦ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ﺍﻋﺘﻘﺎﺩﺍﺕ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 ﻗﺸﺮﻯ ﻭ ﻣﺬﻫﺒﻰ ﻗﺒﻠﻰ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ﺍﻳﻨﻚ ﺣﺎﻓﻆ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ﭼﺸﻤﺎﻥ ﺑﻴﻤﺎﺭﺵ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ﭼﺸﻢ ﻧﺮﮔﺴﻴﻦ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ﺩﺭ ﺣﺎﻝ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ﭼﺸﻢ ﺗﻮ ﻫﺰﺍﺭﺍﻥ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ﺩﺭﺩﻯ ﺭﺍ ﮐﻪ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ﺩﺭﺩ ﺗﻦ ﻭ 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ﺭﻭﺍﻧﻰ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ﻏﻢ ﻓﺮﺍﻕ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ﺩﺭ ﻋﺰﻟﺘﮕﺎﻩ ﮔﺬﺍﺷﺘﻪ ﻭ ﺭﻓﺘﻪ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ﺑﻘﻴﺎﻣﺖ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ﻭﻗﺘﻰ ﺟﺎﻥ ﺳﺎﻟﻚ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ﻭﺯﻭﺩﺭﺵ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ﻭ ﺧﺮﻭﺝ ﺍﺯ ﺗﻦ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ﻣﻴﺘﻮﺍﻧﺪ ﺑﺪﻳﺪﺍﺭ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ﮐﻪ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ﺑﺨﻠﻖ ﻧﻴﺰ ﺑﺎﺯ ﮔﺮﺩﺩ ﮐﻪ ﭘﻴﺮ ﺩﺭ ﻭﻗﺖ ﺍﺣﺘﻀﺎﺭ ﺳﺎﻟﻚ ﺑﮑﻨﺎﺭ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ﺩﺭ ﻋﺰﻟﺘﮕﺎﻩ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ﺗﻠﻘﻴﻨﺎﺕ ﻭ ﺗﺸﻮﻳﻘﺎﺕ ﻋﺒﻮﺭ ﺍﺯ ﻣﺮﮒ ﺍﺭﺍﺩﻳﺒﻨﻤﺎﻳﺪ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ﻭﭼﻨﺎﻥ ﺧﻮﺩ ﺭﺍ 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ﻣﻘﺎﻭﺘﻰ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ﻧﻴﺰ ﺗﺠﺮﺑﻴّﺎﺕ ﻣﺮﮒ ﺍﺭﺍﺩﻯ ﺧﻮﺩﺭﺍ ﺑﺮﺍﻯ ﺳﺎﻟﻚ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ﻭ ﺑﺮﺍﻳﺶ ﺩﻋﺎ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ﻗﻮﻝ ﻋﻔﻮ ﺍﻟﻬﻰ ﺭﺍ ﺑﻮﻯ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ﺑﻬﺸﺘﻬﺎﻯ ﭼﻬﺎﺭﮔﺎﻧﻪ ﻭﭼﻬﺎﺭﮔﻮﻧﻪ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ﺁﻳﻨﺪﻩ ﺑﺮﺍﻯ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ﺳﺎﻠﻚ ﺩﺭ ﺷﺮﻑ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ﺭﺟﻌﺖ ﻓﻮﻕ ﺑﺸﺮﻯ ﺧﻮﺩ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 ﻭﻫﻔﺖ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ﺩﺭ ﺳﺎﻳﻪ ﻋﺮﺵ ﺭﺣﻤﺎﻥ ﻗﺮﺍﺭ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ﭘﻴﺮ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ﺑﻬﻤﻪ ﭼﻴﺰ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ﻫﻤﻪ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ﺩﺭﺩﻫﺎ ﻭ ﺳﺨﺘﻰ ﻫﺎﻯ ﻧﻮﻉ ﺑﺸﺮﻯ 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ﺧﻠﺎﺻﻰ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ﺭﺳﺪ 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ﺍﺯﺍﻳﻦ ﻣﺮﮒ ﻭﺗﻮﻟّﺪ ﺩﻭﻡ ﻭﺍﻟﻬﻰ ﻭﺑﻌ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ﻭﺧﻠﻖ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ﺑﻐﻞ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ﺻﺒﻮﺣﻰ ﺍﻭﺭﺍ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ﺧﻨﺪﺍﻥ ﻭ ﺭﺍﺿﻰ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ﺳﭙﺎﺳﮕﺬﺍﺭ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ﻭﺑﻮﺳﻪ ﺑﺮﺳﺮ ﻭ ﺭﻭﻯ ﺍﻭ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ﻫﻢ ﺩﺭﺩ ﺍﺳ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ﻮﻫ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6B7AC3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ﻫﻤﻨﺸﻴﻦ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ﻳﺎﺭﺍﻧﺖ ﺑﺮﻓﺖ ﺍﺯ ﻳﺎﺩ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 ﺭﻭﺯﻯ ﻣﺒﺎﺩ ﺁﻧﺪﻡ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ﺑﻰ ﻳﺎﺩ ﺗﻮ ﺑﻨﺸﻴﻨﻢ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ﺑﺪﻭﺭ ﺍﺯ ﻣﺤﺒﻮﺏ ﺑﻮﻯ ﺧﻄﺎﺏ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ﻫﻢ ﻧﺸﻴﻦ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ﺧﻮﺩ ﻣﻴﺨﻮﺍﻧﺪ ﺯﻳﺮﺍ ﺳﺎﻟﻚ ﻣﺪﺍﻡ ﻣﺤﺒﻮ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ﺩﺭﺣﻀﻮﺭ ﺫﻫﻨﻰ ﺧﻮﻳﺶ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ﺗﻤﺮﮐﺰ ﻭ ﺗﻮﺳّﻞ ﻋﺒﺎﺩﻯ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 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ﻴﺎﺭﺍﻧﺖ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ﺯﻳﺎﺩ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</w:t>
      </w:r>
      <w:r w:rsidR="0026350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ﺑﮑﻨﺎﺭ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ﺁﺭﺯﻭﻯ ﺍﻭﺭﺍ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ﺗﻠﻘﻴﻨﺎﺕ ﻭ ﺗﺸﻮﻳﻘﺎﺕ ﻭ ﻮﻋﻴﺪ ﺍﻟﻬ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ﺭﻭﺯﻯ ﻫﻢ ﻧﺒﺎﺷﺪ 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ﻳﺎﺩ ﻣﺤﺒﻮﺏ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ﺑﺎﻣﺤﺒﻮﺑﺎﻟﻬﻰ ﻧﺒﻮﺩ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ﺳﺎﻟﻚ ﻣﻴﺨﻮﺍﻫﺪ ﺑﺨﺪﺍ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ﻭﺑﺎﻳﺪ ﺑﻴﺎﺩ 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ﺟﻬﺎﻥ ﭘﻴﺮﺳﺖ ﻭ ﺑﻰ ﺑﻨﻴﺎﺩ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ﺍﻳﻦ ﻓﺮﻫﺎﺩ ﮐ</w:t>
      </w:r>
      <w:r w:rsidR="00C8287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ﺶ ﻓﺮﻳﺎﺩ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ﮐﺮﺩ ﺍﻓﺴﻮﻥ ﻭ ﻧﻴﺮﻧﮕﺶ ﻣﻠﻮﻝ ﺍﺯ ﺟﺎﻥ ﺷﻴﺮﻳﻨﻢ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ﺍﺯ ﻏﺼّﻪ ﻫﺎﻯ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ﻣﻴﺪﺍﻧﺪ ﺟﻬﺎﻥ ﻭ ﻧﻮﻉ ﺑﺸﺮﻯ ﻭ ﺯﻧﺪﮔﻰ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ﻫﺮﮐ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ﺑﻨﻴﺎﺩ ﻭﺑﻰ ﺍﺳﺎ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ﻭﺩﻭﺍﻡ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ﻭﺍﺳﺎﺳﻰ ﻭ ﺑﻨﻴﺎﺩﻯ ﺑﺮﺍﻯ ﻭﺟﻮﺩﺑﺸﺮﻯ ﻭﻣﺎﺩ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ﻧﻴﺴ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ﻣﺮﺩ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ﺗﮑﺎﻣﻞ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ﺑﻘﻬﻘﺮﺍﻯ ﻧﻮﻋﻰ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ﻋﺎﻗ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ﺟﻬﺎﻥ ﻭﺑﺸﺮﻳّﺖ ﻭﺍﻣﺮﻭﺯ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ﭘﻮﭺ ﻭﻏﻴﺮﺩﺍﺋﻢ ﻭﺑﻰ ﺑﻨﻴﺎﺩ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ﺍﺯ ﺁﻥ ﺩﻝ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ﺍﺭﺍﺩﻯ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ﺑﻨﻴﺎﺩ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ﺍﺳﺎ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ﺃﺑﺪﻯ ﻭﺍﻟﻬﻰ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ﻭﺭﺟﻌﺘﻬﺎﻯ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ﮐﻨﺎﺭﻋﺮﺵ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ﻫﺪﻑ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ﺯﻣﻰ ﺑﺮﺍﻯ ﺍﻧﺴﺎﻥ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ﺧﻮﺍﺳﺘﻪ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ﻣﻰ ﺍﻓﺰﺍﻳﺪ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ﺩﻧﻴﺎ ﻭ ﺑﺸﺮﻳّﺖ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ﻓﺮﻫﺎﺩ ﮐﺶ ﻭ ﻋﺎﺷﻖ 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ﻃﺎﻟﺒﺎﻥ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ﺍﻟﻪ ﺭﺍ ﺑﮑﺸﺘﻦ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ﻓﺮﻳﺎﺩ ﺣﺎﻓﻆ ﺩﺭ ﺁﻣﺪﻩ ﮐﻪ ﻓﺮﻫﺎﺩ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ﺑﮑﻮ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کنی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ﺩﺭ ﮐﻮﻫﺴﺘﺎﻥ ﻣﻴﻔﺮﺳﺘﺪ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ﺑﺪﺍﻣﺎﻥ ﻳﻚ ﺯﻭﺭﻣﻨﺪ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ﻭﺑﻰ ﻭﻓﺎﺋﻰ ﺩﻧﻴﺎ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ﻧﻴﺰ ﭼﻮﻥ ﻓﺮﻫﺎﺩ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ﻧﮕﺬﺍﺭﺩ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ﺑﺘﻮﻓﻴﻘﺎﺕﺳﻠﻮﮐﻰﺧﻮﻳﺶ ﻧﻬﺎﻳﺖ ﺩﺭﺷﻬﻮﺩ ﻧﻮﺭ ﻗﺎﺋﻢ ﺑﺮﺳﺪ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ﻓﺮﻳﺎﺩ ﮐﻨﺎﻥ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 ﺍﻟﻬﻰ ﭼﺎﺭﻩ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ﻓﺮﻣﺎﻥ ﻭﻫﻤﺮﺍﻫﻰ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ﻭﺯﻧﺪﮔﻰﻋﺰﻟﺘﮕﺎﻩ 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ﺳﻠﻮﻙ ﺍﻓﺴﻮﻥ ﮐﺎﺭ ﺍﺳﺖ ﻭ ﭘﺮ ﻧﻴﺮﻧﮓ 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ﺪﻧﻴﺎ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ﺯﻧﺪﮔﻰ ﺟﺎﻭﺩﺍﻧﻪ ﻓﻮﻕ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ﺑﻘﻬﻘﺮﺍﻫﺎ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ﺣﻴﻮﺍﻧﻰ ﻭ ﻓﺴﺦ ﮔﻴﺎﻫﻰ ﻭ ﺑﺪﺗﺮ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ﺍﺯﻣﺮﮒ ﻃﺒﻴﻌﻰ 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ﺍﻓﺴﻮﻥ ﻭ ﻧﻴﺮﻧﮓ ﺑﺎﺯﻯ ﺟﻬﺎﻥ ﻭﻧﻮﻉ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ﻫﻤﭽﻨﺎﻥ ﺯﻧﺪﻩ ﻭ ﻓﻌّﺎﻝ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ﮐﻤﮑﺎﺭ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ﻭﻇﺎﻳﻒ ﺳﻠﻮﮐﻰ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ﺍﺯ ﺟﺎﻥ ﺷﻴﺮﻳﻦ ﺧﻮﺩ ﻣﻠﻮﻝ ﻭﺧﺴﺘﻪ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ﻭﺍﺳﺘﻀﻌﺎﻑ ﺍﻭ ﺑﺪﺭﺟﻪ ﻗﺒﻮﻝ ﻣﺮﮒ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ﻣﺪﺍﻡ ﺣﺎﻓﻆ ﭘﻴﺮ ﺭﺍ ﺍﺯ ﺍﻳﻦﺍﺣﻮﺍﻝ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ﺑﺎﺧﺒﺮ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ﺑﺴﻮﻯ ﺍﻭ ﺩﺭ ﻋﺰﻟﺘﮕﺎﻩ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ﻏﻔﺮﺍﻥ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ﭘﺎﺩﺍﺷﻬﺎﻯ ﺑﻬﺸﺘﻰ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ﺑﺎ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ﺷﺨﺼﻰ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ﻳﺎﺭﻯ ﻭﻫﺪﺍﻳﺖ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ﻭﺩﻝ ﮔﺮﻣﻰ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ﺯﻭﺩ ﺗﺮ ﺭﺍﺣﺖ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ﻣﺮﮒ ﺍﺭﺍﺩﻯ ﺷﺎ</w:t>
      </w:r>
      <w:r w:rsidR="0044451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ﺨﺎﻟﻰ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ﺯﺗﺎﺏ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ﺁﺗﺶ ﺩﻭﺭﻯ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ﺷﺪﻡ ﻏﺮﻕ ﻋﺮﻕ ﭼﻮﻥ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ﺑﻴﺎﺭ ﺃﻯ ﺑﺎﺩ ﺷﺒﮕﻴﺮﻯ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ﻧﺴﻴﻤﻰ ﺯﺍﻥ ﻋﺮﻕ ﭼﻴﻨﻢ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ﺗﺎﺑﺶ ﺁﺗﺶ ﺩﻭﺭﻯ ﻭ ﻓﺮﺍﻕ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ﺍﺯﻫﺪﻑ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ﺍﻟﺒﺘﻪ ﺍﺯ ﮔﺮﻣﺎﻯ ﺁﻓﺘﺎﺏ ﺩﺭ ﻋﺰﻟﺘﮕﺎ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ﻮﻋﺮﻳﺎﻥ ﭼﻨﺎﻥ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ﻋﺮﻕ ﺿﻌﻒ ﻭ ﺳﻮﺧﺘﻦ ﺍﻓﺘﺎﺩﻩ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ﮔﻠﻰ ﮐﻪ ﺷﺐ ﻧﻢ ﺑﺮﻭﻯ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ﻗﺮﺍﺭ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 ﺷﺒﮕﻴﺮ ﻭﺑﺎﺩﻫﺎﻯ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ﻧﻮﺷﻨﺪ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ﺑﺘﻤﺎﻣﻰ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ﻧﮕﺎﻩ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ﺣﺎﻓﻆ ﺣﻀﻮﺭ ﻭ ﺩﺳﺘﻮﺭ ﻭ ﻳﺎﺭﻯ ﭘﻴﺮ 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ﺷﺒﻬﺎﻯ ﺗﺎﺭﻳﻚ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ﺍﺯ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ﺻﺒﺢ ﺻﺎﺩﻕ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ﺟﺒﺮﺋﻴﻞ ﺑﺮﺳﺎﻧﺪ ﻭﻧﺴﻴﻤﻰ ﺑﺮﺍﻯ ﻋﺮﻕ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ﭼﻴﻨﻰ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ﺧﺸﻚ ﺷﺪﻥ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ﺩﻳﮕﺮ ﻋﺮﻕ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ﻧﮑﻨﺪ ﻭ ﺑﺪﻧﺶ ﺳﺮﺩ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 ﻭ ﻣﺮﮒ ﺍﺭﺍﺩﻯ ﺭﺍ ﺗﺴﻠﻴﻢ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ﺁﻣﺪﻥ ﭘﻴﺮ ﻫﻤﺮﺍﻩ ﺭﺳﻴﺪﻥ ﻧﺴﻴﻢ ﻣﻌﻄّﺮ ﮔﻴﺴﻮﺍ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ﺒﻬﻮﺍ ﺭﻓﺘﻪ ﺭﻫﺮﻭﻯ ﭘﻴﺮ ﺑﺴﻮﻯ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ﻧﺴﻴﻤﻰ ﺍﺳﺖ ﮐﻪ ﺣﺎﻓﻆ ﻫﻤﻴﺸﻪ ﺩﺭ ﺗﻤﺎﻡ</w:t>
      </w:r>
      <w:r w:rsidR="00B81DEE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ﻏﺰﻟﻬﺎﻯ ﺧﻮﺩ ﺁﺭﺯﻭﻯ ﺁﻧﺮﺍ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ﺧﺒﺮ ﺍﺯ ﺣﻀﻮﺭ ﭘﻴﺮ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ﺟﻬﺎﻥ ﻓﺎﻧﻰ ﻭﺑﺎﻗﻰ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ﻓﺪﺍﻯ ﺷﺎﻫﺪ ﻭ ﺳﺎﻗﻰ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ﺳﻠﻄﺎﻧﻰ ﻋﺎﻟﻢ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ﻃﻔﻴﻞ ﻋﺸﻖ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ﻭ ﺣﺎﻓﻆ ﺟﻬﺎﻥ ﻓﺎﻧﻰ ﻣﺎﺩﻯ ﻭ ﺟﻬﺎﻥ ﺑﺎﻗﻰ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ﺗﻮﻟﺪﺍﺕ ﺑﺮﺗﺮ ﻳﺎ ﺑﺪﺗﺮﺁﻳﻨﺪﻩ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ﻫﻤﺎﻥ ﺟﻬﺎﻥ ﺩﺭ ﺻﻮﺭﺕ ﻧﻮﻋﻰ ﺑﻬﺘﺮ ﻳﺎ ﺑﺪﺗﺮ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ﻧﺴﺦ ﺑﺸﺮﻯ ﻳﺎ ﺑﺪﺗﺮ 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ﻗﻬﻘﺮﺍﻫﺎﻯ ﮐﺎﺭﻣﺎﺋﻰ ﻣﺴﺦ ﺣﻴﻮﺍﻧﻰ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ﻫﺴﺘﻰ ﺧﻮﺩﺭﺍ 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ﮐﻨﻮﻧﻰ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ﮐﺮﺍﻣﺎﺕ ﻭ ﻓﺮﺻﺘﻬﺎﻯ ﺯﻧﺪﮔﻰ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ﻋﺮﻓﺎﻥ ﻭ ﻋﻘﺎﻳﺪ ﻭ ﺩﻟﺒﺴﺘﮕﻰ ﻫﺎﻯ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ﻓﺪﺍﻯ ﭘﻴﺮ ﺍﻟﻬﻰ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ﺷﺎﻫﺪ ﻣﺮﺍﺗﺐ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 ﻣﺮﺍﺗﺐ ﺷﻬﻮﺩﻯ ﺧﻮﺩﺭﺍ ﻧﻴﺰ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ﺳﺎﻗﻰ ﻧﻮﺷﻨﺪﻩ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ﺣﮑﻤﺘﻬﺎﻯ ﺍﻟﻬﻰ ﻭ ﺩﺳﺘﻮﺭﺍﺕ ﺳﻠﻮﮐﻰ ﺑﺴﺎﻟﻚ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ﮐﻪ ﺳﻠﻄﺎﻧﻰ ﻋﺎﻟﻢ ﻭﭘﺎﺩﺷﺎﻫﻰ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ﺁﻧﺮﺍ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ﻃﻔﻞ ﻭﻧﺎﭼﺎﺭ ﺑﺴﺮﺑﺎﺯﻯ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ﺍﻟﻬﻰ ﻭ ﺳﻠﻮﻙ ﺩﺭ ﭘﻴﺮ ﺍﻟﻬﻰ</w:t>
      </w:r>
      <w:r w:rsidR="00B81DEE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ﻣﻔﺴّﺮﺍﻥ ﻃﻔﻴﻞ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ﻣﻬﻤﺎﻥ ﻧﺎﺧﻮﺍﻧﺪﻩ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ﺟﺸﻨﻬﺎﻯ ﻋﺮﻭﺳﻰ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ﻧﻴﺰ ﭼﻮﻥ ﻃﻔﻴﻞ ﻭ ﻃﻔﻴﻠﻰ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ﻭ ﺣﮑﻤﺘﻬﺎﻯ ﺍﻭ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ﺭﻭﺯﻩ ﺷﻨﻴﺪﻥ ﺣﮑﻤﺖ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ﻫﻤﻴ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ﺳﻠﻮﻙ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ﻣﻮﺭﺩ ﻧﻈﺮ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ﻃﻔﻴﻞ ﺑﻦ ﺯ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ﮐﻮﻓﻰ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 ﺩﻫﺨﺪﺍ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ﺷﮑﻢ ﺧﻮﺩ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ﻭﻧﻪ ﻋﺎﺷﻖ ﺻﺎﺣﺒﺎﻥ ﻣﻬﻤﺎﻧﻰ ﻫﺎ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ﺑﺮ ﺟﺎﻯ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ﻏﻴﺮﻯ ﮔﺰﻳﻨﺪ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ﺣﺎﮐﻢ ﺍﻭﺳﺖ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81DEE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ﺣﺮﺍﻣﻢ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ﺍﮔﺮ ﻣﻦ ﺟﺎﻥ ﺑﺠﺎﻯ ﺩﻭﺳﺖ ﺑﮕﺰﻳﻨﻢ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ﻣﻴﺪﺍﻧﺪ ﮐﻪ ﻣﺤﺒﻮﺏ ﺍﻟﻬﻰ ﺩﺭ ﮐﻨﺎﺭ ﻣﺠﻠ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ﻣﻘﺪﻣﺎﺕ ﻭ ﺗﻌﻠﻴﻤﺎﺕ ﺳﻠﻮﻙ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ﺩﻳﮕﺮﺍﻥ ﮐﻪ ﻣﺴﺘﻌﺪ ﺗﺸﺨﻴﺺ ﺩﺍﺩﻩ ﻭﺑﺮﮔﺰﻳﺪﻩ ﻭﮐﻨﺎﺭ ﺧﻮﺩ ﻗﺮﺍﺭ ﺩﺍﺩ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عنا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ﻓﮑﺮ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ﺮﻗﻴ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ﺮﺍﺟﺎﻯ ﺣﺎﻓﻆ ﻧﺸﺎﻧﺪﻩ ﻭ ﺣﺎﻓﻆ ﺭﺍ ﺭﻫﺎ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ﺍﻳﻦ ﮔﻮﻧﻪ ﺍﻓﺮﺍﺩ ﺭﺍ ﺭﻗﻴﺐ ﺧﻮﺩ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ﻭﺷﮑﺎﻳﺖ ﺍﺯ ﺁ ﻧﻬﺎ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ﮔﺬﺍﺭﻧﺪ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ﺑﻌﺰﻟﺘﮕﺎﻩ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ﻣﺮﮒ ﺍﺭﺍﺩﻯ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ﻣﺤﺒﻮﺏ ﺍﻟﻬﻰ ﺑﺨﻮﺍﻫﺪ ﺩﻳﮕﺮﻯ ﺭﺍ ﺑﺠﺎﻯ ﻣﻦ ﻗﺮﺍﺭ 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ﺣﺎﮐﻢ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ﺣﻘﻬﺮ ﺗﺼﻤﻴﻤﻰ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ﺗﻔﻮﻳﺾ ﻭ ﺍﺧﺘﻴﺎﺭ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ﮐﺎﺭ ﻭ ﺩﺳﺘﻮﺭﺍﺗﺶ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ﺍﺗّﻔﺎﻗﺎ ﻧﺎﺩﺭﺳﺖ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ﺩﺭﺳﺖ ﻭ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ﻣﻬﻢ ﺍﺻﻞ ﺍﻃﺎﻋﺖ ﺍﺯ ﺩﺳﺘﻮﺭﺍﺕ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ﻣﺎﻫﻴّﺖ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ﺩﻭﺳﺖ ﭼﻨﻴﻦ ﺑﮑﻨﺪ ﻣﻴﺘﻮﺍﻧﺪ ﻭﻟﻰ ﺑﺮ ﻣﻦ ﺣﺮﺍﻡ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ﺍﮔﺮﺑﺨﻮﺍﻫﻢ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ﺧﻮﺩﺭﺍ ﺑﺠﺎﻯ ﺩﻭﺳﺖ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ﺧﻮﺩ ﺭﺍ ﺑﻴﺸﺘﺮ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ﺩﻭﺳﺖ ﺑﺪﺍﺭﻡ ﺍﮔﺮ ﺑﺮﺍﻯ ﻣﺮﮒ ﻗﺒﻞ ﺍﺯ ﻣﺮﮒ ﻣﻦ ﺑﮑﻨﺎﺭﻡ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ﻓﻮﺭﺍ ﺍﺟﺮﺍ ﻣﻴﮑﻨﻢ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6B7AC3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ﺻﺒﺎﺡ ﺍﻟﺨﻴﺮ ﺯﺩ ﺑﻠﺒﻞ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ﮐﺠﺎﺋﻰ ﺳﺎﻗﻴﺎ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ﺑﺮﺧﻴﺰ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ﻏﻮﻏﺎ ﻣﻴﮑﻨﺪ ﺩﺭ ﺳﺮ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ﺧﻴﺎﻝ ﺧﻮﺍﺏ ﺩﻭﺷﻴﻨﻢ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ﺳﺮﻣﺴﺖ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ﺩﻳﺸﺐ ﺭؤﻳﺎﻫﺎﺋﻰ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ﻭﻣﻴﺨﻮﺍﻫﺪ ﺑﭙﻴﺮ ﺍﻟﻬﻰ ﺧﻮﺩ ﻧﻘﻞﻭﺭﻭﺍﻳﺖ ﺭؤﻳﺖ 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ﻭﺣﺪﻳ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ﻧﻤﺎﻳﺪ ﮐﻪ ﺣﺪﻳ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ﮔﻔﺘﻨﻰ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ﺑﻔﺮﻣﺎﻥ ﭘﻴﺮ ﻣ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ﭙﺬﻳﺮﺩ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ﺩﺭ ﺑﺎﻣﺪﺍﺩ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ﺍﺯﻃﺮﻳﻖ ﭘﻴﻚ ﻫﻤﻴﺸﮕﻰ ﺧﻮﻳﺶ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 ﺻﺒﺎ ﺧﺒﺮ ﻣﻴﻔﺮﺳﺘﺪ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ﺑﻠﺒﻠﺎﻥ ﺻﺒﺎﺡ ﺍﻟﺨﻴﺮ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ﺻﺒﺢ ﺑﺨﻴﺮ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ﺧﻴﺮ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ﺻﺒﺢ ﺻﺎﺩﻕ ﺷﻬﻮﺩ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ﺑﺨﻴﺮ ﻭﺗﮑﺎﻣﻞ ﺧﻮﺩ ﺭﺳﻴﺪﻩ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ﺗﺒﺮﻳﻚ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ﺍﻭ ﮔﻔﺘﻪ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ﺳﺎﻗﻰ ﻣﻦ ﮐﺠﺎ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ﻣﻦ ﺑﻴﺎ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ﻣﺮﺍ ﻓﺮﻣﺎﻥ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ﺑﺠﻬﺎﺩ ﻭ ﺍﺳﺘﺸﻬﺎﺩ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ﺷﻬﻮﺩ ﺧﻮﺩ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ﻧﻴﺰﻣﻴﮕﻮﻳﺪ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ﺩﻳﺸﺐ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ﻭﺧﻴﺎﻝ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ﻏﻮﻏﺎﺋﻰ ﻭ ﻫﻴﺠﺎﻧﻰ ﺑﺮﭘﺎ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ﺣﺎﻝ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ﻋﺒﻮﺭ ﺍﺯ ﭘﺮﺩﻩ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ﺻﺒﺢ ﺑﺨﻴﺮ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ﺻﺒﺤﮕﺎﻫﻰ ﭘﮕﺎﻫﻰ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ﻭ ﺭؤﻳﺎ ﺩﺭ ﻳﻚ ﻭﺟﺪ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ﻣﻘﺎﻡ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ﺧﻮﺩ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ﭘﺬﻳﺮﻓﺖ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ﺑﺨﻴﺮ ﻭﺗﮑﺎﻣﻞ ﻭ ﺷﻬﻮﺩ ﻧﻬﺎﺋﻰ ﻧﻮﺭ ﻗﺎﺋﻢ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ﺧﻠﺎﺻﻰ ﻭﻧﺠﺎﺕ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ﺑﻴﺎﻳﺪ ﮐﻪ ﭘﻴﻤﺎﻧﻪ ﺁﺧﺮ ﺑﺎﺩﻩ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ﻧﻬﺎﺋﻰ ﻭ ﺁﺯﻣﺎﻳﺶ ﺁﺧﺮ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ﺑﺤﺎﻓﻆ ﺑﺪﻫﺪ ﮐﻪ ﺑﺨﺪﺍﻭﻧﺪ ﻧﺸﺎﻥ ﺑﺪﻫﺪ ﮐﻪ ﭼﮕﻮﻧﻪ ﺩﺭ ﺗﺴﻠﻴﻢ ﻭ ﺍﻃﺎﻋﺖ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4284A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ﺷﺐ ﺭﺣﻠﺖ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ﻫﻢ ﺍﺯ ﺑﺴﺘﺮ ﺭﻭﻡ ﺩﺭ ﻗﺼﺮ ﺣﻮﺭ ﺍﻟﻌﻴﻦ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ﺩﺭ ﻭﻗﺖ ﺟﺎﻥ ﺩﺍﺩﻥ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ﺑﺎﺷﻰ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ﺷﻤﻊ ﺑﺎﻟﻴﻨﻢ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ﺷﺐ ﻳﻠﺪﺍﻯ ﺭﺣﻠﺖ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ﺍﺭﺍﺩﻯ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ﻣﻤﮑﻦ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ﻣﻨﺠﺮ ﺑﺘﻮﻟﺪ ﺩﻭﻡ ﻭﺍﻟﻬﻰ ﻭ ﺑﺎﺯﮔﺸﺖ ﺑﺨﻠﻖ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ﺷﺐ ﻳﻠﺪﺍ 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ﻣﺴﻴﺤﺎﺋﻰ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ﺧﻮﺍﻫﺪ ﺑﻮﺩ ﻭﻧﻮﺭﻭﺯ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ﺑﺴﺘﺮ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ﺩﺭ ﺭﻭﻯ ﺧﺎﻙ ﮔﻮﺩﺍﻝ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ﻭﻣﺴﺠﺪ ﻧﻤﺎﺯ ﻭ ﻋﺒﺎﺩﺍﺗﺶ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ﺗﻤﺎﻡ ﺣﻘﺎﺭﺕ ﻇﺎﻫﺮﻯ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ﺣﻮﺭﺍﻟﻌﻴﻦ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ﺑﻬﺸﺖ ﻣﻮﻋﻮﺩ 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ﻗﺼﺮ ﮐﺎﺥ ﺩﺭﻋﻮﺍﻟﻢ ﺍﻟﻬﻰ ﻣﻄﺮﺡ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ﺍﺯ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ﺣﻮﺭﻳّﻪ ﺑﺮﺍﻯ ﺷﻬﻮﺕ ﺭﺍﻧﻰ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 ﺗﺼﻮﺭ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ﺑﺠﻬﺎﻥ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ﮐﺎﺥ ﺻﻮﺭﺕ ﻧﻮﻋﻰ ﻋﻈﻴﻢ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ﻫﺰﺍﺭﺍﻥ ﺑﺎﺭ ﻋﻈﻴﻢ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 ﺍﻣﮑﺎﻧﺎﺕ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ﺩﺭ ﻳﻚ ﺯﻧﺪﮔﻰ ﭼﻬﺎﺭ ﺑﻌﺪﻯ ﻓﺮﺷﺘﻪ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ﻭﺫﻫﻦﻭ ﺭﻭﺍﻥ ﻭﺭﻭﺡ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ﮐﻬﮑﺸﺎﻥ ﺭﺍﻩ ﺷﻴﺮﻯ ﺭﺍ 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ﺧﻮﺩ ﺧﻮﺍﻫﻨﺪ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6B7A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ﻧﻮﻉ ﺑﺸﺮﻯ ﺑﻔﻀﺎ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ﻗﻴﺎ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ﻋﻈﻤﺖ ﻋﻘﻠﻰ ﻭ ﻋﻠﻤﻰ ﻭ ﺗﻤﺪﻧّﻰ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ﺗﮑﻨﻴﮑﻰ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ﺑﻴﺸﺘﺮ ﺍﺯ ﻓﺎﺻﻠﻪ ﻋﻘﻞ ﻧﻮﻉ ﺑﺸﺮﻯ ﺑﺎ ﻋﻘﻞ ﻧﻮﻉ ﻣﻴﻤﻮﻥ ﺩﺭ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ﺟﻨﮕﻞ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ﺍﻳﻦ ﺍﻣﻴﺪ ﺩﻳﺪﺍﺭ ﺗﺠﻠّﻰ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ﺍﺭﺍﺩﻯ ﻭ ﺑﻬﺸﺘﻬﺎﻯ ﭼﻨﺪ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ﺩﺭ ﮐﻨﺎﺭ ﻣﻦ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ﺷﻤﻊ ﺑﺎﻟﻴﻨﻢ ﺧﻮﺍﻫﻰ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ﺻﻮﺭﺕ ﭘﻴﺮ ﺳﺎﻟﻚ ﺗﺴﻠﻴﻢ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ﻭﺭﺍﻩ ﺍﻟﻬﻰ ﺧﻮﺩﺭﺍ ﺭﻭﺷﻦ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 ﺑﺸﺮﻯ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ﺑﺮﺍﺣﺘﻰ ﺗﺴﻠﻴﻢ ﻓﺮﺷﺘﻪ 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ﻫﺮﭼﻪ ﭘﻴﺮ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ﺩﺭ ﻭﻗﺖ ﻣﺮﮒ ﺑﺮﺍﻯ ﺳﺎﻟﻚ ﺗﻠﻘﻴﻦ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ﻣﻴّﺖ ﻧﻴﺰ ﺑﺎ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ﻣﻄﻠﺎﻟﺐ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ﺁﻳﻨﺪﻩ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ﻭﺯﻧﺪﻩ ﭘﻴﺎﻣﺒﺮ ﮔﻮﻧﻪ ﻧﺸﻮﺩ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ﺣﺪﻳ</w:t>
      </w:r>
      <w:r w:rsidR="00C911F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ﺁﺭﺯﻭﻣﻨﺪﻯ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ﺍﻳﻦ ﻧﺎﻣﻪ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74284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ثبت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ﺍﻓﺘﺎﺩ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ﻫﻤﺎﻧﺎ ﺑﻰ ﻏﻠﻂ 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ﺣﺎﻓﻆ ﺩﺍﺩ ﺗﻠﻘﻴﻨﻢ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ﺯﺑﺎﻥ ﺳﺎﻟﮑﺎﻥ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ﺍﻳﻦ ﻏﺰﻝ ﺣﺪﻳ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ﺻﺤﺒﺖ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ﺁﺭﺯﻭﻣﻨﺪﻯ ﻫﺮ ﺳﺎﻟﮑﻰ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ﺍﺭﺍﺩﻯ ﺧﻮﺩ ﺭﺍ ﺩﺭ ﺣﻀﻮﺭ ﭘﻴﺮ ﺍﻟﻬﻰ ﻭ ﺑﻔﺮﻣﺎﻥ ﺍﻭ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ﺣﺪﻳ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ﺣﺎﻓﻆ ﺩﺭ ﺍﻳﻦ ﻏﺰﻝ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ﺩﻳﮕﺮﺍﻥ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 ﻭ ﺧﻠﺎﺻﻪ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ﺳﻤﺒﻮﻟﻴﻚ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ﻣﻔﻴﺪ ﻋﺎﻗﻠﺎﻥ ﻭﻣﺴﺘﻌﺪﺍﻥ ﻟﻘﺎ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ﻟﻬﻰ 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ثبت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ﻏﻠﻂ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ﺯﻳﺮﺍﺣﺎﻓﻆ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ﺳﺎﻟﻚ ﺭﺍ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ﺗﻠﻘﻴﻦ ﺗﮑﻴﻪ ﮐﻠﺎﻡ ﻣﺮﺑّﻰ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ﺗﻔﮑّﺮ ﺳﺎﻟﻚ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ﻫﺮ ﮐﻠﺎﻣﻰ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ﺩﺭﺣﻮﻝ ﻭ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ﺣﻮﺵ ﺍﻳﻦﺁﺭﺯﻭﻯ ﻟﻘﺎﻯ ﺍﻟﻬﻰ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ﺍﺯ ﭘﺮﺩﻩ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ﮔﺬﺷﺖ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ﻭﺧﻮﺩ ﺷﻠﺎﻫﺪ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ﺭﻭﺣﻰ ﺍﻟﻬﻰ ﻭﺍﻳﻦ ﻫﻤﺎﻧﻰ ﻣﺸﻬﻮﺩ ﺧﻮﺩﺭﺍ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ﮐﻪ ﭼﻮﻥ ﺑﻌﺮﺵ ﺭﺣﻤﺎﻥ ﺩﺭ ﻣﺮﺣﻠﻪ(ﺩﻧﺎ ﻓﺘﺪﻟّﻰ)ﻫﻢ ﺩﺭ ﺷﻬﻮﺩ ﻫﻔﺘﻢ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ﻧﻴﺰ ﺑﺪﺍﻧﻨﺮﺳﻴﺪﻩ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ﮐﺎﻣﻞ ﻣﺤﻤﺪﻯ ﺑﺎﺯﮔﺸﺘﻪ ﺑﺨﻠﻖ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 ﻣﻴﮑﺎﺋﻴﻞ ﺑﺮﺗﺮ ﺍﺯ ﺟﺒﺮﺋﻴﻞ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ﺭﺍﺑﻄﺎﻥ ﻋﻘﻠﻰ ﻭﺍﻟﻬﺎﻣﻰ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ﺍﺣﻮﺍﻟﻰ 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ﻧﺎﺩﻳﺪﻩ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ﻣﺸﻬﻮﺩ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ﺑﺮﺍﻯ ﺗﻮﻟﺪ ﻓﻮﻗﺒﺸﺮﻯ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ﺫﺧﻴﺮﻩ ﺑﻴﺸﺘﺮ ﺍﺯ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ﺍﺻﻠﺎﺣﺎﺕ ﻭ ﺍﻣﺘﻴﺎﺯﺍﺕ ﺍﻟﻬﻰ ﺫﺧﻴﺮﻩ ﺁﺧﺮ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 ﻧﻮﻉ ﺁﻳﻨﺪﻩ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ﻓﺼﻞ ﻧﻮﻉ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ﺑﻬﺘﺮﻯ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ﺗﻮﻓﻴﻖ ﺑﻴﺸﺘﺮﻯ ﺑﺮﺍﻯ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ﺍﻧﺠﺎﻡ ﻭﻇﻴﻔﻪ ﺍﻟﻬﻰ ﺁﻥ ﻧﻮﻉ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ﺭﺑﺮﺣﻤﺎﻥ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ﻧﻮﺭﺭ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ﭼﻬﺎﺭ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ﻃﺮﻳﻘﺖ ﺍﻋﺘﺒﺎﺭ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ﺧﻮﺍﻫﺪ ﺩﺍﺷﺖ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ﺗﻮﻓﻴﻖ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ﻭ ﺩﺳﺘﻮﺭ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ﺍﺗّﻔﺎﻗﺎ ﺑﻐﻠﻂ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ﺯﻧﻈﺮ ﺍﻟﻬﻰ 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ﺯﺑﺎﻥ ﻭ ﺩﺳﺖ ﻭﻟﻰ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ﻭ ﺳﻴﺮﺕ ﻭ ﺍﺧﻠﺎﻕ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ﺭﻓﺘﺎﺭ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ﺣﺎﻝ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ﺑﺎﻟﻌﮑ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ﺍﮔﺮ(ﻣﻠﺄ)ﻳﺎ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ﻣﻠّﺎﻫﺎﻯ ﻗﺸﺮﻯ ﺁﺧﻮﻧﺪ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ﻣﺎﺩﺍﻣﮑﻪ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ﺑﺘﺄﻳﻴﺪ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ﻧﺎﺩﺭﺳﺖ ﮔﻔﺘﻬﺎﻧﺪ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ﺍﺗﻔﺎﻗﺎ ﺩﺭﺳﺖ ﮔﻔﺘﻪ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ﺭﺍ ﺑﺪﺭﺳﺘﻰ ﻧﻘﻞ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ﻭﭘﻴﺎﻣﺒﺮ ﻗﺒﻮﻝ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ﺍﻳﻨﺎﻥ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ﻭﺯﺑﺎﻥ ﻭ ﺻﻮﺭﺕ ﻭ ﺳﻴﺮﺕ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ﺷﻴﻄﺎﻥ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ﺩﺍﺭﻧﺪ ﻭ ﺻﻮﺭﺗﻬﺎﻯ ﻣﺴﺦ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ﺍﺯ ﻫﻢ ﺍﮐﻨﻮﻥ ﺍﺧﻠﺎﻕ ﺁﻧﺮﺍ ﺩﺍﺭﻧﺪ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4284A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ﺤﺎﻟﻴﺎ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ﻣﺼﻠﺤﺖ ﻭﻗﺖ ﺩﺭ ﺁﻥ ﻣﻰ ﺑﻴﻨﻢ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ﮐﺸﻢ ﺭﺧﺖ ﺑﻤﻴﺨﺎﻧﻪ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ﺧﻮﺵ ﺑﻨﺸﻴﻨﻢ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ﻗﺸﺮﻯ ﮔﺮﻯ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ﺧﺴﺘﻪ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ﺗﺼﻤﻴﻢ ﮔﺮﻓﺘﻪ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ﺍﻟﻬﻰﺑﻤﻌﺮﻓﻰ ﺧﺪﺍﻭﻧﺪ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ﺑﺴﻠﻮﻙ ﻭ ﻋﺸﻖ ﻭﺭﺯﻯ ﻋﺒﺎﺩﻯ ﺑﻮﺍﺳﻄﻪ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ﺍﻗﺪﺍﻡ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ﺣﺎﻟﻰ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ﻭﻣﺼﻠﺤﺖ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ﻭ ﻓﺮﺻﺖ ﻭ ﺍﺣﻮﺍﻝ ﺧﻮﺩ ﻣﻨﺎﺳﺐ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ﺭﺧﺖ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ﺑﻤﻴﺨﺎﻧﻪ ﭘﻴﺮ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ﺁﻧﺠﺎ ﻣﻘﻴﻢ ﮔﺮﺩﻡ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ﺩﻧﻴﺎﻯ ﻗﺸﺮﻯ ﻭﺯﻧﺪﮔﻰ ﻋﺎﺩﻯ ﺑﺸﺮﻯ ﺧﻮﺩﺭﺍ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ﻣﻴﺨﺎﻧﻪ ﺍﻟﻬﻰ ﻭ ﺑﺎﺩﻩ ﻣﺴﺖ ﮐﻨﻨﺪﻩ 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ﺗﻌﻠﻴﻤﺎﺕ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ﻧﻈﺮﻳّﺎﺕ ﻋﺮﻓﺎﻧﻰ ﭘﻴﺮ ﺑﺸﻨﻮ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ﺑﻨﻴﻮﺷﻢ ﮐﻪ ﺩﺭﻙ ﺁﻥ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ﺧﺪﺍ ﺟﻮﺋﻰ ﺧﺎﺻّﻰ ﻣﻰ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ﺩﺭ ﻣﺴﺘﻌﺪﺍﻥ ﺳﻠﻮﻙ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ﻭﺟﻮﺩ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 ﮐﻪ 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ﺑﺸﺮﻯﭘﻴﺸﻴﻦ ﺣﺪ ﺃﻗﻞ ﭘﻨﺞ ﺑﺎﺭ ﭘﻴﺎﻣﺒﺮ ﺑﺨﻠﻖ ﺑﺎﺯ ﻣﻰ ﮔﺸﺘﻨﺪ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ﺍﻭﻟﻰ ﺍﻟﻌﺰﻣﻬﺎﻯ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ﻧﻬﺎﺋﻰ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ﺍﻧﻮﺍﺭ ﭘﻨﺞ ﺗﻦ ﺁﻝ ﻋﺒﺎﻯ ﻣﺤﻤﺪﻯ ﺭﺳﻴﺪﻩ ﺑﻮﺩ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ﺗﻮﻟﺪ ﻣﻴﺘﻮﺍﻧﺪ ﺑﺎ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 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ﺿﻤﻦ ﺗﺠﺪﻳﺪ ﺷﻬﻮﺩﻫﺎﻯ ﭘﻴﺸﻴﻦ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ﺑﻴﻚ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911F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ﺩﻳﮕﺮﺍﻥ ﻏﻴﺮ ﻣﺴﺘﻌﺪ ﻭﻏﻴﺮ ﻃﺎﻟﺐ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ﻣﺎﺩﻯ ﻭ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ﻧﻔﻮ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ﺭﻭﺍﻧﻬﺎﻯ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ﻧﺎﺧﻮﺩﺁﮔﺎﻩ ﺍﻣّﺎﺭﻩ ﻭ ﻫﻮﺳﺮﺍﻥ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ﺗﻔﮑّﺮ ﻭ ﺍﻧﺘﺨﺎﺏ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ﮐﺎﺭﻯ ﮐﻪ ﻣﻰ ﭘﺴﻨﺪﻧﺪ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ﻋﻘﺪﻩ ﻫﺎﻯ ﻧﺎﺧﻮﺩﺁﮔﺎﻩ ﺣﻴﻮﺍﻧﻰ ﺁﻧﻬﺎ ﻣﻴﺒﺎﺷﺪ ﻭﻧﻪ ﺧﻮﺍﺳﺘﻪ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4284A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ﺟﺎﻡ ﻣﻰ ﮔﻴﺮﻡ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ﺍﺯ ﺃﻫﻞ ﺭﻳﺎ ﺩﻭﺭ ﺷﻮﻡ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 ﺍﺯ ﺃﻫﻞ ﺟﻬﺎﻥ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ﭘﺎﻙ ﺩﻟﻰ ﺑﮕﺰﻳﻨﻢ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ﮐﻪ ﺣﺎﻓﻆ ﻣﻴﺨﻮﺍﻫﺪ ﺩﺭ ﻣﻴﺨﺎﻧﻪ ﻃﺮﻳﻘﺖ ﺑﻮﺩﻥ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ﺟﺎﻡ ﻣﻰ ﺣﮑﻤﺘﻬﺎﻯ ﺍﻟﻬﻰ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 ﺭﺍ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ﺃﻫﻞ ﺭﻳﺎ ﻭ ﺗﻈﺎﻫﺮ ﻗﺸﺮﻯ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ﻭﺻﻮﻓﻴﺎﻥ ﻧﺎﺻﺎﻓﻰ ﺩﻭﺭ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ﻣﺬﺍﻫﺐ ﺳﻨّﻰ ﺑﺎﺷﻨﺪ ﻳﺎ ﺷﻴﻌﻰ ﻭ ﺑﻬﺮ ﻧﺎﻡ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ﻫﻤﻪ ﺁﻧﻬﺎ ﺍﺟﺘﻨﺎﺏ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ﺧﻮﺩ ﺃﻫﻞ ﺭﻳﺎ ﺭﺍ ﺗﻮﺿﻴﺢ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 ﻳﻌﻨﻰ ﮐﺴﺎﻧﻰ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ﺟﻬﺎﻥ ﻭ ﺩﻧﻴﺎ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ﺑﺸﺮﻯ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ﺩﻭﺳﺖ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ﻣﻴﺨﻮﺍﻫﻨﺪ ﻟﺬﺕ ﮐﺮﺍﻣﺎﺕ ﺗﻮﻟﺪ ﺑﺸﺮﻯ ﺧﻮﺩﺭﺍ ﺑﺒﺮﻧﺪ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ﻣﻨﺠﺮ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ﺑﺂﻟﻮﺩﮔﻰ ﺑﻴﺸﺘﺮ ﺭﻭﺍﻥ ﻣﻴﻮﺩ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ﺑﺠﻬﻨّﻤﻬﺎﻯ ﻗﻬﻘﺮﺍﺋﻰ ﻭﮐﺎﺭﻣﺎﺋﻰ ﺟﻬﺎﻥ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ﺩﺭﺣﺎﻟﻴﮑﻪ 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ﺍﻳﻦ ﮐﺮﺍﻣﺎﺕ ﻧﻮﻉ ﺑﺸﺮﻯ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ﺑﻘﻴﻤﺖ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ﻫﺎﻯ ﻣﮑﺮﺭ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ﺗﻮﻟﺪﺍﺕ ﺻﻮﺭﺗﻬﺎﻯ ﻧﻮﻋﻰ ﻭﺑﺎ ﺭﻧﺠﺤﻬﺎ ﺑﺪﺳﺖ ﺁﻭﺭﺩﻩ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ﺍﻗﺪﺍﻡ ﺑﭙﺎﻙ ﺩﻟﻰ ﻭﺗﺰﮐﻴﻪ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ﺟﺰ ﺻﺮﺍﺣﻰ ﻭﮐﺘﺎﺑﻢ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ﻧﺒﻮﺩ ﻳﺎﺭ ﻭﻧﺪﻳﻢ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ﺣﺮﻳﻔﺎﻥ ﺩﻏﺎ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ﺑﺠﻬﺎﻥ ﮐﻢ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ﻣﻴﺨﻮﺍﻫﺪ ﮐﻪ ﺗﻨﻬﺎ ﺑﺴﺎﻏﺮ ﻭ ﺻﺮﺍﺣﻰ ﮐﻮﺯﻩ ﺷﺮﺍﺏ ﭘﻴﺮ ﺍﻟﻬﻰ ﻣﻴﻔﺮﻭﺵ ﺧﻮﺩ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ﮐﺘﺎ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 ﻳﺎﺭ ﻗﺪﻳﻢ ﺧﻮﻳﺶ ﻣﻴﻨﺎﻣﺪ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کتاب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ﺪﻳﻮﺍﻥ ﺍﺷﻌﺎﺭ ﺍﻭ ﻧﻴﺰ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ﺑﮑﺘﺎﺏ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 ﺗﻔﺴﻴﺮﺍ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ﻤﺬﻫﺒﻰ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ﻭﻳﺎﺍﻣﻮﺭ ﺩﻳﻨﻰ ﻗﺸﺮﻯ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ﮐﺪﺍﻡ ﺭﺑﻄﻰ ﺑﺘﮑﺎﻣﻞ ﺭﻭﺡ ﻭﺧﻮﺍﺳ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ﺨﺪﺍﻭﻧﺪ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ﺯﻧﺪ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ﭘﻴﺎﻣﺒﺮﻣﻴﮕﺮﻓﺘﻨﺪ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ﺷﺮﻁ ﻣﻬﻢ 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ﺍﻟﺬﮐﺮ ﻭ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ﻗﺮﺁﻧﻬﺎ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ﻨﺎﻃﻖ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ﺩﺍﻧﻨﺪﮔﺎﻥ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ﻣﻌﻨﻰ ﺑﺎﻃﻨﻰ ﻭ ﺳﻠﻮﮐﻰ ﻗﺮﺁﻥ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ﮐﺘﺎﺏ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ﻣﮑﺘﻮﺏ ﻭ ﺍﻣﺮﻳﻪ ﺍﻟﻬﻰ ﮐﻦ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ﭘﻴﻤﺎﻥ ﺧﻮﺩ ﺑﺎ ﺧﺪﺍﻭﻧﺪ ﻭﻭﺍﺳﻄﻪ ﺍﻟﻬﻰ ﺧﻮﻳﺶ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ﮐﺘﺎﺏ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ﻭﻭﻇﻴﻔﻬﺎﻯ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ﻣﮑﺘﻮﺏ ﺳﺮﻧﻮﺷﺘﻰ ﻭ ﻣﻘﺮﺭ ﺍﻟﻬﻰ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ﮐﺎﺭ ﺩﻳﮕﺮﻯ ﺣﺘﻰ ﻇﺎﻫﺮﺍ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 ﺧﻴﺮﺍﺕ ﻭ ﻧﻴﮑﻮﮐﺎﺭﻳﻬﺎﻯ ﺍﺣﺘﻤﺎ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ﺳﻠﻮﻙ ﺍﻟﻬﻰ ﻭﺧﻮﺍﺳﺘﻪ ﺧﺪﺍﻭﻧﺪ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 ﺧﻴﺮﺍﺕ ﻭ ﻋﺒﺎﺩﺍﺕ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ﺩﺍﺷﺘﻦ ﭘﻴﻤﺎﻥ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ﺑﻤﻌﺮﻓﻰﺍﻟﻬ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ﺑﺪﻭﻥ ﻭﺳﻴﻠﻪ ﺍﻟﻬﻰ ﺑﺨﺪﺍﻭﻧﺪ ﻭﺁﺳﻤﺎﻥ ﻭﺭﻭﺡ ﺷﺨﺺ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ﺭﺳﺪ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ﺑﺎﺯﮔﺸﺘﻪ ﻭ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ﮐﻨﻨﺪﻩ 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ﺭﻭﺵ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ﺍﺯ ﺣﺮﻳﻔﺎﻥ 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ﻣﺪﻋﻴﺎﻥ ﺩﻏﻞ ﮐﺎﺭ ﻭﮐﺎﺫﺏ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ﺟﻬﺎﻥ ﻓﺮﺍﻭﺍﻥ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ﺁﺧﻮﻧﺪﻫﺎﺩﺭ ﻫﻤﻪ ﻣﺬﺍﻫﺐ ﻗﺸﺮﻯ ﻭﺑﻬﺮ ﻧﺎﻣﻰ ﮐﻪ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ﻧﺎﺷﻨﺎﺳﺎﻥ ﺷﻬﻮﺩﻯ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ﺧﻮﺩﺭﺍ ﺧﺪﺍ ﺷﻨﺎ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ﺑﺮﺣﺴﺐ ﻋﻘﻞ ﺟﺰﺋﻰ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ﺁﻟﻮﺩﮔﻰ ﻫﺎﻯ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ﻣﻌﺘﻘﺪ 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 ﺑﺂﺯﺍﺩﮔﻰ ﺍﺯ ﺧﻠﻖ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ﺑﺮﺁﺭﻡ ﭼﻮﻥ ﺳﺮﻭ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ﺩﻫﺪ ﺩﺳﺖ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ﺩﺍﻣﻦ ﺯﺟﻬﺎﻥ ﺩﺭ ﭼﻴﻨﻢ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ﺳﺮ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ﺁﺯﺍﺩﺍﻧﻪ ﺍﺯ ﺧﻠﻖ ﭼﻮﻥ ﺩﺭﺧﺖ ﺳﺮﻭ ﺑﺮ ﺳﺮ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ﺩﺭﺧﺘﺎﻥ ﺩﻳﮕﺮ ﺑﻠﻨﺪ ﺗﺮ ﺍﺳﺖ ﻭ ﺗﮑﺎﻣﻞ ﺭﻭﺣﻰ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ﺳﻄﺢ ﻋﻘﻞ ﺟﻤﻌﻰ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ﺳﻄﺢ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ﻓﺼﻞ ﻧﻮﻉ ﺑﺸﺮﻯ ﺩﻳﮕﺮﺍﻥ ﺑﺮﺗﺮ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 ﺑﺘﻮﺍﻧﺪ ﺗﺨﻠﻴﻪ ﻭﺗﺤﻠﻴﻪ ﻭﺗﺠﻠﻴﻪ ﻫﺎﻯ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ﺍﻭﻟﻴﺎﻯ ﺍﻟﻬﻰ ﻭﺷﺎﻫﺪﺍﻥ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ﻏﻴﺒﻰ ﻭﻧﻴﺎﻣﺪﻩ ﺍﻟﻬﻴﺮﺍ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ﺑﮑﻤﺎﻝ ﭘﻴﺮ ﺍﻟﻬﻰ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ﺩﻳﮕﺮ ﺩﺭﺟﻬﺎﻥ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ﺍﻧﺴﺎﻧﻬﺎﻯ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ﻋﻘﻠﻬﺎ ﻭﺗﻤﺪﻧﻬﺎﻯ ﻋﻈﻴﻢ ﺧﻮﺩ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ﺍﻧﺴﺎﻧﻰ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ﺍﻣﺮﻭﺯ ﺧﻮﺩ ﺭﺍ ﺑﺴﻄﻮﺡ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ﺯﻣﺎﻥ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ﻋﻘﻞ ﻋﺮﻓﺎﻧﻰ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ﻧﮕﺮﻯ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ﺳﻘﻮﻁ ﻋﻘﻠﻰ ﻭ ﻣﻘﺎﻡ ﺭﻭﺣﻰ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ﺑﻌﺪﻯ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ﺑﺪﺗﺮ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ﺑﻤﺴﺨﻬﺎﻯ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ﻓﺴﺨﻬﺎﻯ ﮔﻴﺎﻫﻰ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ها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ﺁﻳﻨﺪﻩ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ﺑﺸﺮﻳّﺖ ﻣﺠﺪﺩﻯ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ﻭﻇﻴﻔﻪ ﺳﻠﻮﻙ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ﺑﺎﻧﻮﺍﻉ ﻓﻮﻕ ﺑﺸﺮﻯ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ﻣﻮﺟﻮﺩﻯ ﺩﺭ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ﻧﺮﺩﺑﺎﻥ ﺍﻧﻮﺍﻉ ﻭﺗﺠﻠّﻴﺎﺕ ﻭ ﻋﻘﻠﻬﺎ ﻭ ﺗﻮﻟﺪﺍﺕ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 ﻓﻴﮑﻮﻥ ﺭﺍ ﺍﺟﺮﺍ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ﺍﻣﺮﻭﺯ ﻣﻴﺘﻮﺍﻧﻨﺪ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ﻭﺩﺭﻙ ﺍﻫﻤﻴّﺖ ﺳﻠﻮﻙ ﺍﻟﻬﻰ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ﺭﺍ ﮐﻪ ﻣﻴﺘﻮﺍﻧﻨﺪ ﻭﻧﻤﻰ ﮐﻨﻨﺪ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ﺩﺭ ﻃﻠﺐ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ﺁﺯﺍﺩﮔﻰ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ﻗﻴﺪ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ﺑﺸﺮﻳّﺖ ﻭ ﺩﻧﻴﺎ ﻭ ﭘﻴﻤﺎﻥ ﺳﻠﻮﮐﻰ 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ﺩﺍﻣﺎﻥ ﺧﻮﺩﺭﺍ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ﺟﻬﺎﻥ ﺑﺮﻣﻴﭽﻴﻨﺪ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ﺩﻧﻴﺎﺭﺍ ﺗﺮﻙ ﺑﺎ ﻣﺮﮒ ﻗﺒﻞ ﺍﺯ ﻣﺮﮒ ﺳﻠﻮﮐﻰ ﻣﻴﻨﻤﺎﻳﺪ ﻭ ﺩﺭ ﻭﻗﺖ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ﭘﻴﺮ ﺍﻟﻬﻰ ﺑﻤﻌﺮﻓﻰ ﺧﺪﺍﻭﻧﺪ ﺍﻟﺒﺘﻪ ﺍﮔﺮ ﺑﺮﺍﻯ ﺳﺎﻟﻚ ﺍﻳﻦ ﺗﻮﻓﻴﻖ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ﻣﺸﻴّﺖ ﻭﮐﻤﻚ ﮐﻨﺪ ﻭ ﺧﻮﺩ ﺳﺎﻟﻚ ﺍﺳﺘﻌﺪﺍﺩ ﻫﺎﻯ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ﺍﻃﺎﻋﺘﻬﺎﻯ ﮐﻨﻮﻧﻰ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ﺷﺎﻳﺴﺘﮕﻰ ﻫﺎﻯ ﺭﻭﺍﻧﻰ ﻭ ﺍﺧﻠﺎﻗﻰ ﻭ ﺫﺍﺗﻰ ﻭﺍﻟﻬﻰ 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ﺘﻤﺎﻡ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ﺍﻳﻨﻬﺎ ﺭﺍ ﺯﻳﺮ ﻧﻈﺮ ﭘﻴﺮ ﺍﻟﻬﻰ ﺧﻮﺩ ﺧﻮﺍﻫﺪ ﺩﺍﺷ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ﺒﺄﻧﻮﺍﻉ ﻓﻮﻕ ﺑﺸﺮﻯ ﻧﻴﺰ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2D502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</w:t>
      </w:r>
      <w:r w:rsidR="0074284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ﺧﺮ</w:t>
      </w:r>
      <w:r w:rsidR="0074284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قه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ﺁﻟﻮﺩﻩ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ﺯﺩﻡ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ﻑ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ﺻﻠﺎﺡ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ﺷﺮﻣﺴﺎﺭ ﺍﺯ ﺭﺥ ﺳﺎﻗﻰ ﻭﻣﻰ ﺭﻧﮕﻴﻨﻢ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ﭘﺸﻴﻤﺎﻥ ﻭﻣﻌﺘﺮﻑ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ﺑﺎ ﺍﻳﻦ ﺧﺮﻗﻪ ﺭﻳﺎﮐﺎﺭﻯ ﻟﺒﺎ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ﺍﻟﺼﻠﺎﺡ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ﺑﻮﺩﻥ ﻭ ﺗﻘﺪ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ﻧﻤﺎﺋﻰ ﺑﺎ ﺭﻳﺶ ﻭ ﻋﻤّﺎﻣﻪ ﻭ ﻋﺒﺎ ﻭﻗﺒﺎ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ﻭ ﺳﻠﺎﻣﺘﻰ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ﺑﺪﺭﻭﻍ ﺯﺩﻥ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ﺭﻫﺎﺋﻰ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ﺍﮐﻨﻮﻥ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ﺧﺮﻗﻪ ﻭ ﺳﺎﺑﻘﻪ ﺩﻳﻨﻰ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ﺴﺎﺭﻯ ﺩﺭ ﺑﺮﺍﺑﺮ ﺻﻮﺭﺕ ﺳﺎﻗﻰ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ﻣﻦ ﺭﻧﮕﻴﻦ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ﺑﺎﺩﻫﺎﻭ ﺧﺠﻞ ﻫﺴﺘﻢ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ﻧﻤﻴﺘﻮﺍﻧﻢ ﺑﺎﺩﻩ ﺍﻟﻬﻰ ﻭ ﺣﮑﻤﺘﻬﺎﻯ ﭘﻴﺮ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ﺗﺎﺯﻩ 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ﺧﺠﻠﺖ ﺑﮕﻴﺮﻡ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ﺩﻳﻨﺪﺍﺭﻯ ﻗﺸﺮﻯ ﮔﺮﻯ ﻭﺧﻮﺩﺳﺮﻯ 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ﭘﺮﺳﺘﻰ ﺑﻴﺸﺘﺮ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ﺳﺎﻟﻚ ﺩﺭﺍﺯ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ﺳﺮﻧﻮﺷﺘﻬﺎﻯ ﻫﻔﺘﮕﺎﻧﻪ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ﺳﻠﻮﮐﻰ ﺍﻭ ﺳﺨﺖ ﺗﺮ ﺧﻮﺍﻫﺪ ﺑﻮﺩ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ﺳﻴ</w:t>
      </w:r>
      <w:r w:rsidR="0074284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C8287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ﺘﻨﮓ ﻣﻦ ﻭ ﺑﺎﺭ ﻏﻢ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ﻫﻴﻬﺎﺕ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ﻣﺮﺩ ﺍﻳﻦ ﺑﺎﺭ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ﮔﺮﺍﻥ ﻧﻴﺴﺖ ﺩﻝ ﻣﺴﮑﻴﻨﻢ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ﺍﻫﻤﻴّﺖ ﺭﻭﺵ ﻭﺍﻣﻴﺪ ﺗﺎﺯﻩ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ﺗﻮﺟّﻪ ﺑﺴﻴﻨﻪ ﺗﻨﮓ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ﻭﮐﻢ ﺣﻮﺻﻠﻪ ﻭﮐﻤﻰ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ﺻﺒﺮﻯ ﮐﻪ ﺣﺎﻓﻆ ﺩﺭ ﻋﺰﻟﺘﮕﺎﻩ ﻧﺸﺎﻥ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 ﺳﻨﮕﻴﻦ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ﺳﻨﮕﻴﻦ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ﻮﺍﻧﺤﺮﺍﻓﺎ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ﻮﺍﻋﺘﻘﺎﺩﺍﺕ ﭘﺮ ﻋﻘﺪﻩ ﻭﮐﻤﺒﻮﺩﻫﺎﻯ ﺩﻳﮕﺮﻣﻴﺒﺎﺷﺪ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ﺧﻮﺩ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ﻫﻴﻬﺎﺕ ﻭﻣﺤﺎﻝ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ﺑﺎﺭ ﮔﺮﺍﻥ ﺳﻨﮕﻴﻦ ﺭﺍ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ﺩﻝ ﻣﺴﮑﻴﻦ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ﺗﺤﻤّﻞ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ﺳﺎﻟﻚ ﻫﺮﭼﻪ ﮐﻮﺷﺎ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ﺑﺪﺍﻧﺪ ﮐﻪ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ﺍﺻﻠﻰ ﺭﺿﺎﻳﺖ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 ﺍﺯ ﺍﻋﻤﺎﻝ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ﮐﺴﺐ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ﺭؤﻳﺎﻫﺎ ﺩﻧﺒﺎﻝ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ﻣﺴﮑﻴﻦ ﺑﻴﭽﺎﺭﻩ ﻭﺩﺭﻣﺎﻧﺪﻩ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ﺳﺎﮐﻦ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ﭘﻴﻤﺎﻥ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ﺩﻳﺪﺍﺭﺑﻌﺪﻯ ﺑﻘﻴﺎﻣﺖ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ﺩﺭ ﺗﻨﻬﺎﺋﻰ ﮔﺬﺭﺍﻧﺪﻩ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ﻗﻴﺎﻡ ﺟﺎﻥ ﺑﺸﺮﻯ ﺳﺎﻟﻚ ﺩﺭ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ﺍﺣﺘﻀﺎﺭ ﻭﻣﺮﮒ ﺍﺭﺍﺩﻯ ﺧﻮﺩ ﺩﺭ ﺣﻀﻮﺭ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ﺩﻳﺪﺍﺭﻯ ﺑﺎ ﺍﻭ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ﻭﺑﺎﺭ ﻏﻢ ﻓﺮﺍﻕ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ﺑﺮﺩﻭﺵ ﺣﺎﻓﻆ ﺳﻨﮕﻴﻦ ﺗﺮ ﮐﺮﺩﻩ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ﺍﮔﺮ ﺭﻧﺪ ﺧﺮﺍﺑﺎﺗﻢ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ﻭﮔﺮ ﺯﺍﻫﺪ ﺷﻬﺮ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ﻣﺘﺎﻋﻢ ﮐﻪ ﻫﻤﻰ ﺑﻴﻨﻰ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ﻭﮐﻤﺘﺮ ﺯﻳﻨﻢ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ﺍﮔﺮ ﻣﻰ ﺑﻴﻨﻰ ﮐﻪ ﻣﻦ ﺭﻧﺪ ﻭ ﺳﺎﻟﻚ ﻭ ﺟﺪﻯ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ﺧﺮﺍﺑﺎﺕ ﻣﻐﺎﻥ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ﻭﻳﺮﺍﻧﮕﻰ ﺧﻮﺩ ﺩﺭ ﻋﺰﻟﺘﮕﺎﻩ ﺳﻠﻮﮐﻰ ﺧﻮﻳﺶ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ﺍﮔﺮ ﻣﻰ ﺑﻴﻨﻰ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ﻣﺮﺍ ﺯﺍﻫﺪ ﺷﻬﺮ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ﻣﻨﻈﻮﺭ ﺍﺯ(ﺷﻬﺮ)ﻃﺮﻳﻘﺖ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ﺳﺎﻟﻚ ﺑﺴﻴﺎﺭ ﺟﺪﻯ ﻭ ﺻﺎﺩﻕ ﻣﻰ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ﺧﻮﺩﺷﺎﻥ ﭼﻨﻴﻦ ﻧﻤﻴﺘﻮﺍﻧﻨﺪ ﺑﮑﻨﻨﺪ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ﺳﺮﻣﺎﻳﻪ ﻭﻣﺘﺎﻉ ﻣﻦ ﻫﻤﻴﻦ ﺍﺳﺖ ﮐﻪ ﻣﻰ ﺑﻴﻨﻰ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ﺑﻴﺸﺘﺮ ﻧﻤﻰ ﺗﻮﺍﻧﻢ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ﺧﻮﺩﻡ ﻧﻴﺰ ﻣﻴﺪﺍﻧﻢ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ﮐﻤﺘﺮ ﺍﺯﻳﻦ ﻫﺴﺘﻢ ﮐﻪ ﺷﻤﺎ ﻣﻰ ﺑﻴﻨﻴﺪ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ﺑﺎﻳﺪ ﺧﻮﺩﺭﺍ ﻋﻘﺐ ﺗﺮ ﺩﺭ ﺍﺣﻮﺍﻝ ﻭﻣﻘﺎﻡ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ﺑﺪﻳﮕﺮ ﺳﺎﻟﮑﺎﻥﻣﻌﺎﺻﺮ ﺧﻮﺩ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ﺑﺪﺍﻧﺪ ﻣﮕﺮ ﮐﻪ ﻣﺮﺍﺗﺐ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ﺑﺎ ﻧﻮﺭ ﻗﺎﺋﻢ ﻭ ﻣﺮﮒ ﻗﺒﻞ ﺍﺯ ﻣﺮﮒ ﺩﺳﺖ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ﺑﻨﺪ</w:t>
      </w:r>
      <w:r w:rsidR="00960E0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ﺁﺻﻒ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ﻋﻬﺪﻡ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ﺩﻟﻢ ﺍﺯ ﺭﺍﻩ ﻣﺒﺮ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ﺍﮔﺮ ﺩﻡ ﺯﻧﻢ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ﭼﺮﺥ ﺑﺨﻮﺍﻫﺪ ﮐﻴﻨﻢ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ﺑﻮﺍﻋﻆ ﻗﺸﺮﻯ ﻭ ﻧﺼﻴﺤﺖ ﮔﻮﻯ ﻣﺨﺎﻟﻒ 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ﺑﻨﺪﻩ ﺳﺮ ﺳﭙﺮﺩﻩ ﺩﺍﻭﻃﻠﺒﺎﻧﻪ ﺑﺎ ﭘﻴﻤﺎﻥ ﺧﻮﺩ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ﺁﺻﻒ ﺯﻣﺎﻥ ﭘﻴﺮ ﮐﺎﻣﻠﺎﻟﻬﻰ ﻣﻴﺒﺎﺷﻢ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ﺁﺻﻒ ﮐﺎﻣﻠﻰ ﺍﻟﻬﻰ ﺯﻳﺮ ﻧﻈﺮ ﺳﻠﻴﻤﺎﻥ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ﮐﺎﻣﻠﻰ ﺍﻟﻬﻰ ﺍﻳﻦ ﻧﺎﻡ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ﺁﺻﻒ ﺗﺼﻔﻴﻪ ﺷﺪﻩ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ﺻﻮﻓﻰ ﺻﺎﻓﻰ 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 ﺍﺻﻄﻔﺎﻯ ﺍﻟﻬﻰ ﺩﺭ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ﮐﻤﺃﻝ ﻣﺤﻤﺪﻯ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ﻣﺮﺍﺗﺐ ﺷﻬﻮﺩﻯ ﻗﺎﺋﻢ ﻭﻋﺮﺵ ﺭﺣﻤﺎﻥ ﻧﻴﺰ ﺑﺨﻠﻖ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ﻣﺤﻤﺪﻯ ﺯﻧﺪﻩ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ﺑﻮﺍﻋﻆ ﻗﺸﺮﻯ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ﺍﻳﻨﻘﺪﺭ ﺳﻌﻰ ﻣﮑﻦ ﮐﻪ ﺩﻝ ﻣﺮﺍ ﺍﺯ ﺭﺍﻩ ﺍﻟﻬﻰ ﺧﻮﺩ ﻣﻨﺤﺮﻑ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ﻫﺴﺘﻢ ﮐﻪ ﺍﮔﺮ ﺩﻡ ﺑﺰﻧﻢ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ﺩﻋﺎﺋﻰ ﻭ ﻧﻔﺴﻰ ﺍﺯ ﻏﻀﺐ ﻭﺩﺭﺩ ﺍﺯ ﺩﺳﺖ ﺗﻮ ﺑﺨﺪﺍﻭﻧﺪ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ﻣﻴﺘﻮﺍﻧﻢ ﺍﺯ ﭼﺮﺥ ﻓﻠﻚ ﻭﺯﻣﺎﻧﻪ ﺑﺨﻮﺍﻫﻢ ﮐﻪ ﮐﻴﻦ ﻭ ﺍﻧﺘﻘﺎﻡ ﻣﺮﺍ ﺍﺯ ﺗﻮ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ﺍﻟﺒﺘﻪ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ﺩﻋﺎ ﺭﺍ ﻧﻤﻰ ﮐﻨﺪ 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ﺑﺎﻟﻌﮑ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ﺑﺮﺍﻯ ﺩﺷﻤﻨﺎﻥ ﺧﻮﺩ ﺩﻋﺎ ﻧﻴﺰ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ﻫﺪﺍﻳﺖ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ﻭﺑﻬﺘﺮ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ﺑﺎﺷﻨﺪ ﮐﻪ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ﺍﻟﻬﻰ ﻧﺎﻇﺮ ﻫﺮ ﻟﺤﻈﻪ ﺍﺣﻮﺍﻝ ﻭ ﺍﻃﺮﺍﻑ ﺳﺎﻟﮑﺎﻥ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ﻭ ﻳﺎ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ﻳﺘﻬﺎﻯ ﻫﺮ ﺍﻭﻟﻰ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ﺍﻟﻌﺰﻣﻰ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ﺃﻫﻞ ﮐﺘﺎﺏ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ﺍﻧﺘﻘﺎﻡ ﺍﻟﻬﻰ ﻋﻠﻴﻪ ﮐﺴﻰ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ﺑﺪﺑﺨﺘﻰ ﻭ ﺭﻧﺞ ﻭ ﻓﻘﺮ ﻭ ﻣﺮﺽ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ﺧﻮﺩ ﺷﺎﻧ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ﺧﻮﺑﻰ ﺑﺮﺍﻯ ﺁﻧﺎﻥ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ﻧﺘﻮﺍﻧﻨﺪ ﺑﻴﺸﺘﺮ ﮔﻨﺎﻩ ﻭ ﺁﺯﺍﺭ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ﺑﺎﻭﻟﻴﺎﻯ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ﺿﻤﻨﺎ ﺭﻧﺠﻬﺎﻯ ﺁﻧﻬﺎ ﺩﺭ ﺣﮑﻢ ﺟﻬﻨّﻢ ﻧﺨﺴﺘﻴﻦ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ﻭ ﺩﺭ ﺭﻭﺯﻫﺎ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ﺑﺪ ﺑﻴﺎﺭﻯ ﻫﺎ ﺭﻭﺑﺮﻭ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ﺳﻌﺎﺩﺗﻰ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ﺑﻨﺤﻮﻯ ﻃﺒﻴﻌﻰ ﻭ ﺗﺪﺭﻳﺠﻰ ﻭ ﺃﻧﺪﻙ ﺃﻧﺪﻙ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ﻭﻣﺠﺎﺯﺍﺗﻬﺎﻯ ﺑﺎﻟﻤ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ﺣﺎﻟﻴﮑﻪ ﺳﺎﻟﮑﺎﻥ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ﺍﺳﺘﻘﺒ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ﻭﻧﻌﻤﺖ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ﺷﺪﻳﺪ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ﻭﺍﻗﻊ ﺳﺎﻟﻚ ﻳﻚ ﺷﺒﻪ ﺭﻩ ﺻﺪ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 ﻭ ﺍﺭﺍﺩﻯ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ﺯﻭﺩﺗﺮ ﺷﺎﻳﺴﺘﻪ ﻧﺠﺎﺕ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ﺍﺣﺘﻤﺎﻟﻰ ﺍﺯ ﻧﻮﻉ ﺑﺸﺮﻯ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ﻫﻤﻪ ﻣﻮﺟﻮﺩﺍﺕ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ﻭﻳﺮﻭﺳﻬﺎ ﻭ ﭘﺎﺋﻴﻦ ﺗﺮ ﺍﺗﻤﻰﻭﺗﺤﺖ ﺃﺗﻤﻰ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ﺳﻠﺴﻠﻪ ﻭ ﻧﺮﺩﺑﺎﻥ ﺍﻧﻮﺍﻉ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ﺑﻔﺼﻮﻝ ﺁﺧﺮ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ﺃﺭﺍﺩﻩ ﻭ ﺻﺒﺮ 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ﻋﺸﻖ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ﻓﻬﻢ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ﺗﺤﻤّﻞ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ﺍﺯ ﻧﻮﻉ ﺑﺸﺮﻯ ﻧﺠﺎﺕ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ﺑﮑﺎﺭﻭﺍﻥ ﺍﺯ ﭘﻴﺶ ﺭﻓﺘﻪ ﺍﺭﻭﺍﺡ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ﺑﺎﻧﻮﺍﻉ ﻓﻮﻕ ﺑﺸﺮﻯ ﺁﻳﻨﺪﻩ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ﺑﺮﺗﺮ ﺑﻌﺪﻯ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ﺑﺎ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ﺑﻌ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ثت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ﻧﻮﺭ ﺭﺑﺮﺣﻤﺎﻥ ﺁﻏﺎﺯ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ﺭﺟﻌﺖ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ﮐﻨﻨﺪﮔﺎﻥ ﺑﺎ ﻣﻬﺪﻯ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ﺷﺎﻫﺪ ﻧﻮﺭﻗﺎﺋﻢ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ﺗﻮﻟﺪ ﺑﻬﺘﺮ ﺑﺸﺮﻯ ﺩﺭﻃﺮﻳﻘﺘﻮ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ﻣﻴﺘﻮﺍﻧﻨﺪ</w:t>
      </w:r>
      <w:r w:rsidR="007428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 ﮐﺎﻣﻞ ﻣﺤﻤﺪﻯ 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ﺩﺭﺭﺃ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ﻭﻋﻠﻰ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ﺗﺴﻠﻴﻢ ﻭ ﺍﻃﺎﻋﺖ ﻭ ﺷﺎﮔﺮﺩﻯ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ﺭﺣﻤﺎﻥ ﻧﻴﺰ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ﻭﭼﻬﺎﺭ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8287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ﺩﺍﺷﺘﻪ ﺑﺎﺷﻨﺪ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 ﺭﺟﻌ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ﺑﺮﺗﺮ ﻭﺑﺮﺗﺮ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ﺩﺭ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ﻓﺮﺿﺎ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و محال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ﺍﻟﺄﻧﻮﺍﺭ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ﺍﻟﺄﺭﺑﺎﺏ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ﮐﺎﻣﻠﺎﻥ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ﻫﻔﺖ ﻫﺰﺍﺭ ﺳﺎﻝ ﺍﻧﺘﻈﺎﺭ ﺑﻬﺸﺘﻰ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ﮐﺎﻣﻠﺎﻥ ﻣﺴﻴﺤﻰ ﺑﺮﺍﻯ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ﻫﺮﺷﻬﻮﺩﻯ ﺻﺪ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ﺟﻤﻌﺎ ﭼﻮﻥ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ﺷﺸﺼﺪ ﺳﺎﻝ ﺍﻧﺘﻈﺎﺭ ﺑﻬﺸﺘﻰ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ﺭﺟﻌ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 ﺯﻣﺎﻥ ﻣﺤﻤﺪﻯ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ﺑﺎﺭﻫﺎ ﭘﻴﺎﻣﺒﺮ ﻣﺴﻴﺢ 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ﺑﺎﻫﻢ ﻣﻘﺎﻳﺴﻪ ﺩﺭ ﻫﺮ ﮐﺎﺭﻯ ﻣﻴﻨﻤﻮﺩ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ﻭﮐﺎﻣﻠﺎﻥ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ﺑﺨﺎﻃﺮ ﺷﻬﻮﺩ ﺑﺮﺗﺮ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ﻭﻋﺮﺵ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ﺃﻧﺒﻴﺎﻯ ﻗﺒﻞ ﺍﺯ ﻣﺤﻤﺪ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ﻣﻬﻬﺪﻯ ﻣﻮﻋﻮﺩ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ﻣﺤﻤﺪ ﻭﮐﺎﻣﻠﺎﻥ ﻣﺤﻤﺪﻯ ﺧﻮﺍﻫﺪ 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960E0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ﺣﻤﺎﻥ ﻭ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ﺧﻮﺍﻫﻨﺪ ﺭﺳﻴﺪ ﮐﻪ ﻗﺒﻠﺎ ﻫﻴﭻ ﭘﻴﺎﻣﺒﺮﻯ ﻧﺮﺳﻴﺪﻩ ﺍﺳﺖ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ﺩﻟﻢ ﮔﺮﺩ ﺳﺘﻤﻬﺎﺳﺖ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ﺧﺪﺍﻳﺎ ﻣﭙﺴﻨﺪ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ﻣﮑﺪﺭ ﺷﻮﺩ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ﺁﻳﻴ</w:t>
      </w:r>
      <w:r w:rsidR="00C7083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ﻣﻬﺮﺁﻳﻴﻨﻢ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ﺑﺶ ﺍﺯ ﻣﺰﺍﺣﻤﻴﻦ ﻗﺸﺮﻯ ﺧﻮﺩ ﺁﺯﺍﺭ ﺩﻳﺪﻩ ﻭ ﺳﺘﻢ ﺑﻮﻯ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ﺁﻧﻬﺎ ﺭﺍ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ﻣﻴﺨﻮﺍﻫﺪ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ﺍﻳﻦ ﻭﺿﻊ ﺭﺍ ﺑﺮﺍﻯ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ﺑﭙﺴﻨﺪﺩ ﺯﻳﺮﺍ ﺣﺎﻓﻆ ﻣﻴﺘﺮﺳﺪ ﺍﺩﺍﻣﻪ ﺍﻳﻦ ﻣﺰﺍﺣﻤﺘﻬﺎ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ﻣﻤﮑﻦ ﺍﺳﺖ ﻃﺎﻗﺖ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ﻭﺧﺎﻃﺮ ﻭﻓﮑﺮ ﻭﺣﺎﻝ ﺍﻭﺭﺍ ﻣﮑﺪﺭ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ﺁﻳﻴﻨﻪ ﻣﻬﺮ ﻭﻣﺤﺒّﺖ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ﺭﻭﺵ ﻭﺁﺋﻴﻦ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ﺩﺳﺖ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ﺗﻤﺎﻣﻰ ﺍﻧﺒﻴﺎ ﺩﻧﺒﺎﻟﻪ ﻣﻘﺼﻮﺩ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ﺍﻧﺒﻴﺎﻯ ﻗﺒﻠﻰ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 ﻣﺮﺍﺗﺐ ﺷﻬﻮﺩﻯ 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ﺍﻭﻟﻰ ﺍﻟﻌﺰ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ها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ﻫﺮ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ﻏﻴﺮ ﺍﻭﻟﻰ ﺍﻟﻌﺰﻡ ﻧﻴﺰ ﺗﺎﺑﻊ ﻳﻚ ﺍﻭﻟﻰ ﺍﻟﻌﺰﻡ ﺩﺭ ﺭﻭﺵ ﺗﻌﻠﻴﻤﻰ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ﻣﮑﺎﻥ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ﺩﺭ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ﺳﻄﺢ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ﻭﺳﻠﻴﻘﻪ ﻣﺘﻔﺎﻭﺗﻰ ﭘﻴﺪﺍ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ﻣﺘﺄﺧّﺮﺍﻥ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ﻋﻘﺐ ﺍﻓﺘﺎﺩﻩ ﻫﻨﻮﺯﺩﺭ ﺳﻄﻮﺡ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ﺯﻣﺎﻧﻬﺎﻯ ﭘﻴﺸﺒﻴﻦ ﺳﺮ ﻭﮐﻠّﻪ ﻣﻴﺰﻧﻨﺪ ﻭﺍﻭﻟﻴﺎ ﺗﻨﻬﺎ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ﺷﺎﻳﺴﺘﮕﺎﻥ ﺯﻣﺎﻥ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 ﻫﻤﮕﺎﻥ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تأسیس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ﺣﮑﻮﻣ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ﺩﻳﻨﻰ ﺳﻴﺎﺳﻰ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ﺍﺣﻮﺍﻝ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ﻧﺎﭼﺎﺭ ﺑﻨﻔﺮﻳﻦ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ﻓﻠﻚ ﻭ ﻃﺒﻴﻌﺖ ﻭﺧﺪﺍﻭﻧﺪ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ﺑﺎﻣﻮﺭﻯ ﮐﻪ ﺣﺎﻓﻆ ﺭﺍﺿﻰ ﻧﻴﺴﺖ ﺍﻗﺪﺍﻡ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ﺑﺮﺍﻯ ﺩﺷﻤﻨﺎﻥ ﺧﻮﺩ ﻧﻴﺰ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ﺗﺮﺣّﻢ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ﺑﻴﺎﻥ ﻣﺮﺯ ﺧﻄﺮ ﺩﺭ ﺍﺣﻮﺍﻝ ﺍﻭ ﻭ ﻫﺮ ﺳﺎﻟﮑﻰ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ﻭﺗﻤﺎﻡ ﺃﻧﺒﻴﺎ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ﺭﺍﺿﻰ ﺑﻮﺿﻊ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ﺩﺭﻭﻥ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ﮔﺮﺍﺋﻰ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ﺧﻠﻮﺕ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ﻭﺩﻭﺭﻯ ﺑﻴﺸﺘﺮ ﺍﺯ 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ﻭﺭﻋﺎﻳﺖ ﺗﻘﻴّﻪ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ﺍﻭﻟﻴﺎ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ﻧﺰﺩﻳﮑﻰ ﺑﺎ ﺩﻳﮕﺮﺍﻥ ﺭﺍ ﻣﻴﺨﻮﺍﻫﻨﺪ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ﺗﺒﻠﻴﻎ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ﻫﺪﻑ ﺍﻟﻬﻰ ﺧﻮﺩﺭﺍ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ﺭﻧﺠﻬﺎﻯ ﺩﻳﺪﻧﻰ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ﺑﺎﺻﺒﺮ ﺑﻴﺸﺘﺮ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ﺑﺮﺍﻯ ﺫﺧﻴﺮﻩ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ﺁﺧﺮﺕ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ﻧﺨﻮﺍﻫﻨﺪ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ﻓﻌّﺎﻟﻴّﺘﻰ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ﻭﻣﺼﻮﻥ ﺍﺯ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ﻣﺨﺎﻟﻔﻴﻦ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ﻣﺤﺮﻭﻡ ﺍﺯ ﺷﻮﺍﺑﻬﺎﻯ ﺫﺧﻴﺮﻩ ﺁﺧﺮﺕ ﻧﻤﻰ ﺧﻮﺍﻫﻨﺪ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6E7428" w:rsidRPr="004D5F6B" w:rsidRDefault="00A63616" w:rsidP="00B55609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ﮔﺮﻡ ﺍﺯ ﺩﺳﺖ ﺑﺮﺧﻴﺰﺩ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 ﺩﻟﺪﺍﺭ ﺑﻨﺸﻴﻨﻢ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ﺯﺟﺎﻡ ﻭﺻﻞ ﻣﻰ ﻧﻮﺷﻢ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ﺯﺑﺎﻍ ﻋﻴﺶ ﮔﻞ ﭼﻴﻨﻢ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ﺩﺭ ﺁﺭﺯﻭﻯ ﺩﻳﺪﺍﺭ ﺩﻟﺪﺍﺭ ﻣﺤﺒﻮﺏ ﺍﻟﻬﻰ ﺧﻮﺩ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ﺷﺪﻩ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ﺩﺭ ﺭؤﻳﺎ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ﺑﻌﻨﻮﺍﻥ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 ﺷﺨﺺ ﻭﺑﺮﺍﻯ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ﺑﺎﻳﺪ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ﭘﻴﺮ ﺍﻟﻬﻰ ﺧﻮﺩﺭﺍ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ﮐﻪ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ﭘﻴﻤﺎﻥ ﺳﻠﻮﮐﻰ ﻭﺗﻌﻬّﺪ ﺍﺟﺮﺍﻯ ﺩﺳﺘﻮﺭﺍﺕ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ﭘﻴﺮﻭ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ﺩﺳﺖ ﻣﻦ ﺑﺮﺁﻳﺪ ﻭﻣﻮﻓﻖ ﺷﻮﻡ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ﺗﻌﻠﻴﻤﺎﺕ</w:t>
      </w:r>
      <w:r w:rsidR="00C7083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 ﭘﻴﺮ ﺳﺎﻟﻚ ﺩﺭ ﻋﺰﻟﺘﮕﺎﻫﻰ ﮔﺬﺍﺭﺩﻩ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ﺑﺘﻮﺳّﻞ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ﺑﺎ ﻭﻯ ﺩﻳﺪﺍﺭ ﺑﻘﻴﺎﻣﺖ ﮔﻔﺘﻪ ﻭﺭﻓﺘﻪ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ﻣﺮﮒ ﺍﺭﺍﺩﻯ ﺳﺎﻟﻚ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ﻭﺍﺳﺘﻀﻌﺎﻑ ﺑﺤﺪ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ﺁﻣﺎﺩﮔﻰ ﻣﺮﮒ ﺭﺳﻴﺪﻩ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ﺭﻭﺯﻩ ﻫﺎﻯ ﻣﺪﺍﻭﻡ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ﺍﺟﺮﺍﻯ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ﭘﻴﺮ ﭘﺮﺩﺍﺧﺘﻦ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ﭘﻴﺮ ﺑﻨﺰﺩ ﺳﺎﻟﻚ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ﺍﻭﺭﺍ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ﻧﺸﺎﻥ ﺩﺍﺩﻥ ﺻﺪﺍﻗﺖ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ﻓﺪﺍﮐﺎﺭﻯ 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ﺍﺳﺘﺸﻬﺎﺩ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ﺑﺨﺎﻃﺮ ﺷﻬﻮﺩ ﻧﻮﺭ ﻗﺎﺋﻢ ﻭ ﺣﺞ ﺃﮐﺒﺮ ﺧﻮﺩ ﺩﺭ ﺭﻭﺡ ﺍﻟﻘﺪ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ﺷﺸﻢ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ﻣﺮﮒ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ﺁﻧﮕﺎﻩ ﭘﻴﻤﺎﻥ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ﺑﻨﻬﺎﻳﺖ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ﮐﺎﻣﻠﻰ ﺍﻟﻬﻰ ﻭﻣﻌﺼﻮﻡ ﺑﺎ ﺗﻔﻮﻳﺾ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ﺭﺍ ﻫﺪﺍﻳﺖ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ﺁﺭﺯﻭﻯ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ﭘﻴﺮ ﺩﺭ ﻭﻗﺖ ﻣﺮﮒ ﺍﺭﺍﺩﻯ ﺧﻮﺩ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ﺩﺳﺘﻮﺭ ﭘﻴﺮ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ﺣﮑﻢ ﺑﺎﺩﻩ ﻧﺎﺏ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ﺣﮑﻤﺘﻰ ﺑﻨﻔﻊ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ﺍﺯ ﺧﻮﺭﺳﻨﺪﻯ ﺭﻗﺼﺎﻥ ﻭﻋﺎﺷﻘﺎﻧﻪ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ﺟﺮﺍﻯ ﺁﻥ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 ﺁﻥ ﺩﺳﺘﻮﺭ ﻣﺮﮒ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 ﭘﻴﺮ ﺗﻠﻘﻴﻦ ﻣﻴّﺖ ﻣﻴﮑﻨﺪ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ﺩﺭ ﭘﻴﺶ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ﺑﺮﺍﻯ ﻣﺮﮒ ﺍﺭﺍﺩﻯ ﺑﺴﺎﻟﻚ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ﭘﻴﺮ ﺍﺯ ﻋﻔﻮ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ﻭﻋﺪﻩ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ﺑﻬﺸﺘﻰ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ﻭﻋﺪ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ﻫﺎﺋﻰ ﺍﻟﻬﻰ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ﻭﺍﻣﺎ ﺳﺎﻟ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ﺑﮑﻠّﻰ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ﻗﺎﻟﺐ ﺗﻬﻰ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ﺑﻮﺩﻥ ﻣﺸﻴّﺖ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ﺑﺎﺯ ﻓﺮﻣﺎﻥ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ﺭﻭﺡ ﺳﺎﻟﻚ ﺑﺘﻨﺶ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ﺗﻮﻟﺪ ﺩﻭﻡ ﺍﻟﻬﻰ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ﭘﻴﺎﻣﺒﺮ ﮔﻮﻧﻪ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ﻋﻀﻮ ﺗﺎﺯﻩ ﻭﺯﻧﺪﻩ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ﺳﺎﻟﻚ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ﺑﻐﻞ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ﺻﺒﻮﺣﻰ ﺑﺪﻫﺎﻧﺶ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ﺑﻮﺳﻪ ﺑﺎﺭﺍ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ﻤﻴﻨﻤﺎﻳﺪ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 ﮐﻨﺎﺭ ﭘﻴﺮ ﺩﺭ ﺧﺎﻧﻘﺎﻫﺶ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ﮔﻠﺴﺘﺎﻧﻰ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ﺧﺎﻧﻘﺎﻩ ﺧﻮﺩ 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ﮔﻠﺴﺘﺎﻧﻰ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ﺑﭙﺎﺩﺷﺎﻫﻰ ﺍﻟﻬﻰ ﺧﻮﻳﺶ ﻣﻌﺼﻮﻣﺎﻧﻪ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ﻭﺟﺎﻡ ﻣﻰ ﻭ ﺟﺎﻡ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ﺟﻤﺸﻴﺪﻯ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ﺍﻟﻬﺎﻣﺎﺕ ﺍﻟﻬﻰ ﻭ ﻟﺪﻧّﻰ ﺑﻮﻯ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ﺍﺧﺘﻴﺎﺭﺵ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ﺃﻫﻞ ﮐﺘﺎﺏ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ﻭ ﭘﻴﻤﺎﻥ ﺑﺎ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لّی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ﺑﻬﻤﺎﻥ ﻣﺮﺍﺗﺐ ﺷﻬﻮﺩﻯ ﺍﻭﻟﻰ 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ﻟﻌﺰﻣﻬﺎﻯ ﺧﻮﻳﺶ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ﻭﺩﺭﺗﻮﻟﺪﺍﺖ ﺑﺸﺮﻯ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ﭘﻨﺞ ﺑﺎﺭ ﭘﻴﺎﻣﺒﺮ ﮔﺮﺩﻳﺪﻥ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ﻣﻴﺮﺳﻨﺪ 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ﻗﺒﻠﻰ ﺑﻴﻚ ﺷﻬﻮﺩ ﺗﺎﺯﻩ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ﺗﻮﻟﺪ ﺑﺎﺯ ﺑﺸﺮﻯ ﺑﻬﺘﺮﻯ ﺑﻄﺮﻳﻘﺖ ﻣﺤﻤﺪﻯ ﺑﻨﻮﺭ ﻗﺎﺋﻢ ﻳﺎ ﺑﺼﻮﺭﺕ ﻣﺮﺗ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ضو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ﺍﺳﺎﻣﻰ ﺍﻟﻬﻰ ﺑﺮﺍﻯ ﭘﻨﺞ ﺷﻬﻮﺩ ﻣﻘﺪﻣﺎﺗﻰ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ﻫﺮﻳﻚ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ﺁﻧﻬﺎ ﺭﺍ ﻳﻚ ﺍﻭﻟﻰ ﺍﻟﻌﺰﻡ ﭘﻴﺸﻴﻦ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ﮐﺸﻒ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ﺧﻮﺩﺭﺍ ﻧﻴﺰﺑﻬﻤﺎﻥ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ﻣﻴﺮﺳﺎﻧﺪ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ﺩﻭ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ﭘﻴﺸﻴﻦ ﺍﺯ ﺍﻭﻟﻰ ﺍﻟﻌﺰﻣﻬﺎ ﺭﺍ ﺩﺍﺷﺘﻪ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 ﻋﺮﺵ ﺭﺣﻤﺎﻥ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 ﺍﻭﻟﻰ ﺍﻟﻌﺰﻡ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ﺗﻔﺎﻭﺕ ﮐﺮﺍﻣﺎﺕ 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ﺧﺪﻣﺎﺕ ﻭﺍﺻﻠﺎﻥ ﻭ ﮐﺎﻣﻠﺎﻥ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ﺗﻔﺎﻭﺕ ﺫﺧﻴﺮﻩ ﻫﺎﻯ ﺁﺧﺮﺕ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ﺍﮐﻨﻮﻥ ﺗﻔﺎﻭﺕ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ﺍﻟﻬﻰ ﻭﺍﻟﻬﺎﻟﻤﺎﺕ ﻭ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ﻧﻴﺮﻭﻫﺎﻯ ﺗﺼﺮﻑ ﺍﻟﻬﻰ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ﺩﺭ ﺭﺟﻌﺖ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ﻓﺼﻮﻝ ﻧﻮﻋﻰ ﻣﺨﺘﻠﻔﻰ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ﺍﻣﮑﺎﻧﺎﺕ ﺑﻴﺸﺘﺮﻯ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ﺷﻬﻮﺩ ﻧﻮﺭ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ﺭﺣﻤﺎﻧﻰ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ﻫﺮﭼﻪ ﺩﺭ ﺑﺎﺭﻩ ﻧﻮﻉ ﻓﻮﻕ ﺑﺸﺮﻯ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ﺗﺼﻮﺭ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ﺑﺴﻴﺎﺗﺮ ﺗﻔﺎﻭﺗﻬﺎ ﺑﻴﻦ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ﺑﺎ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ﺁﻧﺎﻥ ﻓﺮﺷﺘﮕﺎﻧﻰ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ﻫﺰﺍﺭﺍﻥ ﺑﺮﺍﺑﺮ ﻋﻘﻞ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ﻧﻮﻉ ﺑﺸﺮﻯ ﺣﻴﻮﺍﻧﻰ ﺯﻣﻴﻦ ﮔﻴﺮ ﺩﻧﻴﺎ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ﺷﺮﺍﺏ ﺗﻠﺦ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ﺻﻮﻓﻰ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ﺳﻮﺯ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ﻧﻴﺎﺩﻡ ﺑﺨﻮﺍﻫﺪ ﺑﺮﺩ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ﻟﺒﻢ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ﻟﺐ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ﺳﺎﻗﻰ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ﺑﺴﺘﺎﻥ ﺟﺎﻥ ﺷﻴﺮﻳﻨﻢ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ﻫﻤﻴﻦ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ﺁﺧﺮ ﺩﻭﺭﻩ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ﺧﻮﺩﻣﻰ ﮔﻮﻳﺪ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ﭼﺎﺭﻩ ﮐﺎﺭ ﻏﺼّﻪ ﻭ ﻧﺠﺎﺕ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ﻭﺁﻧﺮﺍ ﺷﺮﺍﺏ ﺗﻠﺦ ﺻﻮﻓﻰ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 ﻣﺮﮒ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ﺻﻮﻓﻰ ﭘﻴﺮ ﺍﻟﻬﻰ ﺭﺍ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ﻭﻧﻪ ﺍﺯ ﻫﺮ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ﮐ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ﺩﺭ ﺑﺎﺭﻩ ﻣﺮﮒ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ﭼﻴﺰﻯ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ﻭﻋﺪﻩ ﻭ ﺷﻬﺎﺩﺗﻰ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 ﺑﺮﺍﻯ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ﺣﺮﻓﻬﺎﺋﻰ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ﻤﺬﻫ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ﺨﻮﻳﺶ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ﻫﺮﺩﻳﻦ ﻭﻣﺬﻫ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ﻇﺎﻫﺮﺍ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ﺍﻭﻟﻴﺎﻯ ﻣﺤﻤﺪﻯ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ﺧﻮﺩﺭﺍ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ﺷﺮﺍﺏ ﺩﺳﺘﻮﺭ ﻣﺮﮒ ﭘﻴﺮ ﮐﺎﻣﻞ ﺻﻮﻓﻰ ﺻﺎﻓﻰ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 ﺍﺻﻄﻔﺎﻯ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ﻗﺮﺍﺭ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ﺑﺘﻮﺍﻧﺪ ﺑﻨﻴﺎﺩ ﺣﺎﻓﻆ ﺭﺍ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ﺑﻤﺮﮒ ﺍﺭﺍﺩ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ﻭﻣﺴﺘﻰ ﺩﺭ ﺣﺎﻝ ﺭﻗ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ص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ﻮﺧﻮﺷﺤﺎﻝ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ﺧﻮﺩﺭﺍ 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ﺑﺎﺯ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ﺍﮔﺮ ﺍﻳﻦ ﺷﺮﺍﺏ ﺗﻠﺦ ﻣﺮﮒ ﺭﺍ ﻧﻮﺷﻴﺪ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ﺧﻮﺩﺭﺍ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ﭘﻴﺮ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 ﮐﻪ ﺑﺎﺯ ﺳﺎﻗﻰ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ﺍﺯ ﺩﻫﺎﻥ ﻭ ﻟﺒﺎﻧﺶ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ﺑﻮﺳﻪ ﺑﺎﺭﺍﻥ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ﺑﺎﺯ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ﺍﺯ ﺧﻮﺍﺏ ﺑﻴﺪﺍﺭ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ﻭﺷﻬﻮﺩ ﺧﻮﺩﺭﺍ ﺑﭙﻴﺮ ﮔﺰﺍﺭﺵ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ﻧﻴﺰ ﮔﻮﺍﻩ ﺍﻭ ﺑﺮﺍﻯ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ﮐﺎﻣﻞ ﺗﺎﺯﻩ ﺭﺳﻴﺪﻩ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ﺷﺮﺍﺏ ﺗﻠﺦ ﺭﺍ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ﺟﺎﻥ ﻣﺮﺍ ﺑﺴﺘﺎﻥ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ﺍﻟﻬﻰ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ﺍﻳﻦﺧﻠﺎﺻﻪ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ﻏﺰﻟﻬﺎﻯ 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ﻳﺎ ﻭﺻﻒ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ﺩﻳﺪﺍﺭﺵ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ﻗﻴﺎﻣﺖ ﺍﻭ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ﺟﺎﻧﺶ ﺍﺯ ﺗﻨﺶ ﻗﻴﺎﻡ ﮐﻨﺪ ﻭﺑﻴﺮﻭﻥ ﺭﻭﺩ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ﻣﮕﺮ ﺩﻳﻮﺍﻧﻪ ﺧﻮﺍﻫﻢ ﺷﺪ ﺩﺭﻳﻦ ﺳﻮﺩﺍ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ﺷﺐ ﺗﺎ ﺭﻭﺯ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ﺳﺨﻦ ﺑﺎ ﻣﺎﻩ ﻣﻴﮕﻮﻳﻢ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ﭘﺮﻯ ﺩﺭ ﺧﻮﺍﺏ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ﻣﺤﺒﻮﺏ ﭼﻨﻴﻦ ﺷﺮﺍﺏ ﺗﻠﺦ ﻭ ﺑﻮﺳﻪ ﻫﺎ ﺭﺍ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ﺟﺮﻡ ﺣﺎﻓﻆ ﺳﺎﻟﻚ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ﺩﻳﻮﺍﻧﻬﺎﻯ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ﺭﻧﺞ ﻓﺮﺍﻕ ﻭﻋﺪﻡ ﺍﻃﻤﻴﻨﺎﻥ ﺍﺯ ﻧﺘﺎﻳﺞ ﻧﻬﺎﺋﻰ ﺷﻬﻮﺩﻣﻴﺒﺮﺩ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ﻣﺮﮒ ﻃﺒﻴﻌﻰ ﺍﻭﺭﺍ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ﻣﺤﺮﻭﻡ ﺍﺯ ﺷﻬﻮﺩ ﻧﻬﺎﺋﻰ ﻭﺭﺿﺎﻳﺖ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ﺳﻮﺩﺍ ﻭ ﻣﺮﺽ ﺟﻨﻮﻥ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ﺩﻳﺪﺍﺭ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ﮐﻪ ﺷﺐ ﻭ ﺭﻭﺯ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ﻭﺍﻗﻊ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ﺣﻀﻮﺭ ﺫﻫﻨﻰ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 ﺧﻮﺩ ﺩﺭ ﺗﻤﺮﮐﺰ 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ﻣﺪﺍﻭﻡ ﻣﺤﺒّﺘﺪﺍﺭﺩ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ﻧﻴﺰﭺ ﺩﺭ ﺧﻮﺍﺏ ﻣﺪﺍﻡ ﭘﺮﻳﺎﻥ ﻭ ﻓﺮﺷﺘﮕﺎﻥ ﺭﺍ ﻣﻰ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همان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ﺪﻳﺪﺍﺭ ﻣﺤﺒﻮﺏ ﻭ ﺑﺎ ﺍﺣﻮﺍﻝ ﻣﻠﮑﻮﺗﻰ ﺩﻳﮕﺮﻯ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ﺧﺪﺍﻭﻧﺪ ﺑﺮﺍﻯ ﻫﺮﺳﺎﻟﻚ ﺑﻨﺤﻮﻯ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ﻟﺒﺖ ﺷﮑّﺮ ﺑﻤﺴﺘﺎﻥ ﺩﺍﺩ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ﭼﺸﻤﺖ ﻣﻰ ﺑﻤﻴﺨﻮﺍﺭﺍﻥ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ﻣﻨﻢ ﮐﺰ ﻏﺎﻳﺖ ﺣﺮﻣﺎﻥ ﻧﻪ ﺑﺎ ﺁﻧﻢ ﻧﻪ ﺑﺎ ﺍﻳﻨﻢ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ﺭﻧﺞ ﻣﺤﺮﻭﻣﻴّﺖ ﺩﻳﺪﺍﺭ ﭘﻴﺮ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ﻣﺴﺘﺎﻥ ﺍﻃﺮﺍﻑ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ﺍﺯﻟﺒﺎﻧﺖ ﺷﮑﺮ ﺩﺭﻳﺎﻓﺖ ﻣﻴﮑﻨﻨﺪ ﮐﻪ ﺳﺎﻟﮑﺎﻥ ﺩﺭ ﮐﻨﺎﺭ ﭘﻴﺮ ﺣﮑﻤﺘﻬﺎﻯ ﺍﻟﻬﻰ ﻣﻴﺸﻨﻮﻧﺪ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ﭼﺸﻤﺎﻧ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ﺑﻤﻰ ﺧﻮﺭﺍﻥ ﻃﺎﻟﺐ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ﺑﻴﺸﺘﺮ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ﺁﻧﺎﻥ ﺍﺯ ﺩﻳﺪﺍﺭ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ﭘﻴﺮ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ﻭﺷﻨﻴﺪﻥ ﺣﮑﻤﺘﻬﺎﻯ ﺍﻟﻬﻰ ﻭﺑﺪﺳﺘﻮﺭﺍﺕ ﻋﺒﺎﺩﻯ ﻭﻫﺪﺍﻳﺘﻬﺎﻯ ﻋﺮﻓﺎﻧﻰ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 ﺑﻌﺰﻟﺘﮕﺎﻩ ﺳﻠﻮﮐﻰ ﺧﻮﺩ ﭼﻮﻥ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ﺩﻭﺭ ﺍﺯ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ﻭﻗﺖ ﻣﺮﮒ ﺷﺎﻧ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ﺑﺮﺍﻯ ﺩﺳﺘﻮﺭ ﻣﺮﮒ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ﺩﺭ ﺣﺮﻣﺎﻥ ﻭﻣﺤﺮﻭﻣﻴّﺖ ﺑﺴﻴﺎﺭ ﺯﻳﺎﺩ ﺑﺴﺮ ﻣﻴﺒﺮﻡ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ﻤﺴﺘﺎﻥ ﺷﮑﺮ ﺧﻮﺍﺭ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ﻣﻴﺨﻮﺍﺭﺍﻥ ﻣﻰ ﻣﻴﻄﻠﺒﻨﺪ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ﺳﺎﻟﻚ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ﻣﺴﺘﻰ ﺧﻮﺩ ﺑﺎ ﺩﺭﺩ ﺷﺮﺍﺏ ﺳﺎﻏﺮ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ﺣﻔﻆ ﺧﻮﺩ ﺩﺭ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ﻋﺰﻟﺘﮕﺎﻩ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ﺍﺣﻮﺍﻝ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ﺑﺎﺩﻩ ﻭﺳﺮﻣﺴﺘﻰ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ﻫﺮ ﺧﺎﮐﻰ ﮐﻪ ﺑﺎﺩ ﺁﻭﺭﺩ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ﻓﻴﻀﻰ ﺑﺮﺩ ﺍﺯ ﺍﻧﻌﺎﻣﺖ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ﺯﺣﺎﻝ ﺑﻨﺪﻩ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ﻳﺎﺩ ﺁﻭﺭ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ﺧﺪﻣﺘﮕﺎﺭ ﺩﻳﺮﻳﻨﻢ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ﺑﺎﺩﻯ ﮐﻪ ﺍﺯ ﻃﺮﻑ ﺗﻮ ﻭﺯﻳﺪﻩ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ﻓﻴﺾ ﻭ ﺍﻧﻌﺎﻣﻰ ﺑﺮﺍﻯ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ﺁﻧﺮﺍ ﺑﻮﻯ ﻳﺎﺭ ﻭﺍﺯ ﻣﻨﺰﻝ ﻟﻴﻠﻰ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ﺻﺒﺤﮕﺎﻫﻰ ﺑﺴﻮﻯ ﺣﺎﻔﻆ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ﺑﺮﺩﺍﺷﺖ ﻋﻘﻠﻰ ﻭ ﺍﺣﻮﺍﻟﻰ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ﺣﺎﻓﻆ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ﻣﻌﻄّﺮ ﺭﺍ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ﺑﺎﺩ ﭘﺮ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ﻧﺎﺭﺿﺎﻳﺘﻰ ﻭﺗﻮﺑﻴﺦ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ﺩﺭﻫﺮ ﺩﻭﺣﺎﻝ ﺑﮑﻮﺷﺶ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ﻭﺗﻮﺳّﻠﺎ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ﺨﻮﻳﺶ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ﭘﺪﻳﺪ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ای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ﺣﺴﺎ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ﻮﻣﻌﻨﻰ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ﻭﺭﺳﻴﺪﻩ ﺍﻟﻬﻰ ﻭﺍﺯ 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ﻣﺤﺮﻭﻣﻴّﺘﻰ ﺭﺍ ﺩﻭﭼﺎﺭ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ﺍﺯ ﻳﺎﺩ ﺑﺮﺩ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ﻤﺮﺍ ﺑﻴﺎﺩ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ﺧﺪﻣﺖ ﮔﺬﺍﺭ ﺩﻳﺮﻳﻦ ﺗﻮ ﺑﻮﺩﻡ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ﺣﺎﻓﻆ ﺩﺭ ﺁﻏﺎﺯ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ﺧﺪﻣﺖ ﭘﻴﺮ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ﻣﻴﺪﺍﺩ ﻭ ﺗﻌﻠﻴﻢ ﻣﻴﮕﺮﻓﺖ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ﺑﻌﺪﺍ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ﺑﻌﺰﻟﺘﮕﺎﻩ ﮔﺬﺍﺭﺩﻩ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ﻣﺼﻄﻔﻮﻯ ﺧﻮﺩ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ﺁﻣﺎﺩﻩ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ﺑﻨﻮﺭ ﻗﺎﺋﻢ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ﮐﻪ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ﻗﺒﻞ ﺍﺯ ﭘﻨﺞ ﺷﻬﻮﺩ ﻣﻘﺪﻣﺎﺗﻰ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 ﻣﻔﻴﺪ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ﻋﻨﺎﻳﺘﻰ ﺑﺎﻳﻦ ﺃﻣﺮ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 ﭘﻴﺮ ﺑﺮﺍﻯ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ﺗﺎ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ﺧﺎﻃﺮﻯ ﺟﻤﻊ 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ﻭﺗﻦ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ﻣﺴﺘﻀﻌﻒ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ﺭﺍ ﺑﺮﺍﻯ ﻣﺤﺘﻀﺮ ﻣﻴﺴّﺮ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ﻗﻴﺎﻣﺖ ﺧﻮﺩﺭﺍ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ﺩﺭ ﻣﺤﺸﺮ ﺩﻳﮕﺮﺍﻥ ﺣﻀﻮﺭﻯ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ﻣﺤﺸﺮ ﺩﻳﮕﺮﺍﻥ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ﺗﻌﻴﻴﻦ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ﺍﻟﻬ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ﺑﺸﺮﻯ ﻭ ﻳﺎ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ﻓﻮﺭﺍ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ﺟﻬﻨّﻨﻢ ﺳﻮﻡ ﻣﻠﮑﻮﺗﻰ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ﺑﺴﺮﻧﻮﺷﺖ ﺟﻬﻨﻢ ﭼﻬﺎﺭﻡ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ﻭ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ﮐﺎﻓﺮﺍﻥ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ﺧﺒﺮ ﺍﺯ ﺍﻣﻮﺭ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ﺑﻰ ﺩﻳﻨﺎﻥ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ﺩﺭﻙ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ﺍﻫﻤّﻴﺖ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ﻧﺪﺍﺷﺘﻨﺪ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ﻧﺴﺦ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ﻋﻘﻞ ﺑﺎﺯ ﺑﻬﺘﺮﻯ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ﻣﺘﻮﻟﺪ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ﻗﺸﺮﻳﻮﻥ ﻣﺬﻫﺒﻰ ﺳﻨّﻰ ﺑﺎﺷﻨﺪ ﻳﺎ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ﺑﻤﺴﺨﻬﺎﻯ ﺣﻴﻮﺍﻧﻰ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ﻓﺎﺳﺪﻯ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ﺍﻟﻬﻰ ﺭﺍ ﺗﻘﻠﻴﺪ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ﻣﻴﻨﻤﻮﺩﻧﺪ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ﺯﻣﺎﻥ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ﺑﻘﻮﻝ ﻗﺮﺁﻥ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ﻣﺴﺦ ﻣﻴﮕﺮﺩﻳﺪ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ﻣﺴﺦ ﻣﻴﻤﻮﻥ ﻭ ﺧﻮﻙ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 ﺁﻧﻬﺎ ﺑﻬﺘﺮﻳﻦ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ﺻﺪﻫﺎ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ﺩﻳﮕﺮﻯ ﺭﺍ ﺩﺭ ﺗﮑﺎﻣﻠﺎﺕ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ﺍﺯ ﻧﺮﺩﺑﺎﻥ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ﺑﻨﻮﻉ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ﺧﻮﺩﺭﺍ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ﺟﺮﻡ ﺑﻨﻤﺎﻳﻨﺪ ﮐﻪ ﺧﻮﺍﻫﻨﺪ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ﺩﺭﺩﻫﺎﻯ ﺯﻧﺪﮔﻰ ﺣﻴﻮﺍﻧﻰ ﺩﺭ ﺻﺤﺮﺍ ﻭﻣﺮﺩﺍﺑﻬﺎ ﻭﺟﻨﮕﻞ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ﺑﭽﺸﻢ ﻧﻴﺰ ﻣﻰ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ﮐﻦ ﻓﻴﮑﻮﻥ ﺍﻟﻬﻰ ﺭﺍ ﺍﻧﺠﺎﻡ ﺩﺍﺩﻩ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ﺃﺑﺪ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ﻧﻪ ﻫﺮ ﮐﻮ ﻧﻘﺶ ﻧﻈﻤﻰ ﺯﺩ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ﮐﻠﺎﻣﺶ ﺩﻟﭙﺬﻳﺮ ﺍﻓﺘﺪ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ﺬﺭﻭ ﻃﺮﻓﻪ ﻣﻦ ﮔﻴﺮﻡ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ﭼﺎ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ﮐﺴﺖ ﺷﺎﻫﻴﻨﻢ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ﮐﺎﻣﻞ ﺍﻟﻬﻰ ﺍﺯ ﻫﻨﺮ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 ﻭ ﻏﺰﻟﺴﺮﺍﺋﻰ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ﻭﺗﺮﺗﻴﺐ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ﻣﻮﺯﻭﻥ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ﮐﻠﻤﺎﺕ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ﮐﻠﺎﻣﺶ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ﺩﻟﭙﺬﻳﺮ ﺷﻨﻮﻧﺪﻩ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ﺩﻟﭙﺬﻳﺮﻯ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ﺍﻟﻬﺎﻣﺎﺕ ﻟﺪﻧّﻰ ﺍﻭﻟﻴﺎﻯ ﺍﻟﻬﻰ ﭼﻨﻴﻦ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ﺃﺩﺑﻴّﺎﺕ ﺷﻴﺮﻳﻦ ﻫﻢ ﺩﻟﭙﺬﻳﺮﻯ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ﺷﻨﻮﻧﺪﻩ ﺭﺍ ﺑﻴﺪﺍﺭ ﻭﻣﺘﻮﺟّﻪ ﻣﺴؤﻟﻴّﺘﻬﺎﻯ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ﻧﻤﻰ ﻧﻤﺎﻳﺪ ﻭﺍﮔﺮ ﻫﻢ ﺩﻟﭙﺬﻳﺮﻯ ﺩﺍﺷﺘﻪ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ﮔﺬﺭﺍﻥ ﻣﻴﺪﺍﻧﻨﺪ ﻭ ﻓﺮﺍﻣﻮﺵ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ﻧﺘﻴﺠﻪ ﻳﻚ ﺩﻟﭙﺬﻳﺮﻯ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ﺭﻭﺣﻰ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ﺍﻟﻬﻰ 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ﻋﻘﻠﻰ ﺑﺴﻴﺎﺭ ﭘﻴﺸﺮﻓﺘﻪ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ﻟﻮ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ﺍﻣﻬﺎﻯ ﻧﻘّﺎﺩ ﺧﻮﻳﺸﺘﻦﺩﺍﺷﺘﻪ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ﺍﻓﺰﺍﻳﺪ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ﭼﻨﺎﻥ ﻫﻨﺮﻯ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ﺗﺬﺭﻭ ﻭ ﮐﺒﻚ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ﻃﺮﻓﻪ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ﺗﺤﻔﻪ ﻭ ﻧﻴﮑﻮﻯ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ﺧﺮﺍﻣﺎﻥ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ﭼﺎ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ﻙ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ﺗﻦ ﭘﺮﻭﺭﻯ ﻓﻌّﺎﻝ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ﻣﺎﻧﻨﺪ ﺷﺎﻫﻴﻦ ﻭ ﺑﺎﺯ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ﻭﻣﻌﺮﺍﺝ ﺭﻓﺘﻦ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ﻣﺴﺘﻌﺪﺍﻥ ﺳﻠﻮﻙ ﺍﻟﻬ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ﺷﻨﺎﺳﺎﺋﻰ ﮐﻨﺪ ﻭ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ﺷﻴﻔﺘﻪ ﺣﮑﻤﺘﻬﺎﻯ ﺍﻟﻬﻰ ﺍﻭ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ﺩﺍﻡ ﺻﻴّﺎﺩ ﺍﻟﻬﻰ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ﻧﻴﺰ ﻣﻴﺘﻮﺍﻧﺪ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 ﺍﻟﻬﻰ 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ﻭﻧﺎﺏ ﻭ ﺑﮑﺮﻯ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ﮔﺬﺷﺘﮕﺎﻥ ﻧﺪﺍﺷ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ﻣﻨﺎﺳﺐ ﺯﻣﺎﻥ ﺣﮑﻤﺖ ﺯﻣﺎﻥ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ﺷﮑﺎﺭﭼﻰ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ﮐﺒﻚ ﻃﺮ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ﻮﺗﺎﺯﻩ ﻭ ﺑﺮﺗﺮﻯ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ﺣﮑﻤﺘﻬﺎﻯ ﺑﺮﺗﺮﻯ ﺭﺍ ﺍﺩﺍﺋﻪ ﻣﻴﺪﻫﺪ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ﺑﺎﻭﺭ ﻧﻤﻴﺪﺍﺭﻯ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 ﺍﺯ ﺻﻮﺭﺗﮕﺮ ﭼﻴﻦ ﭘﺮ</w:t>
      </w:r>
      <w:r w:rsidR="006E742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ﻣﺎﻧﻰ ﻧﺴﺨﻪ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ﺯﻧﻮﻙ ﮐﻠﻚ ﻣﺸﮑﻴﻨﻢ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ﺍﻟﺒﺘﻪ ﺑﺴﺎﻟﮑﺎﻥ ﺧﻮﺩ ﻭﻣﺴﺘﻌﺪﺍﻥ ﺳﻠﻮﻙ ﻭﺧﻮﺍﻧﻨﺪﮔﺎﻥ ﺍﺷﻌﺎﺭ ﺍﻭ 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ﺑﺴﺮﺍﺳﺮ ﺟﻬﺎﻥ ﻣﻨﺘﻘﻞ ﻣﻴﺸﺪ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ﮐﻠﺎﻡ ﻭﺍﺷﻌﺎﺭ ﺍﻭ ﻧﺒﺎﺷﻨﺪ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 ﺑﻠﺬﺕ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ﺃﺩﺑﻰ ﺁ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ﺑﺮﺍﻯ ﻓﺎﻝ ﮔﺮﻓﺘﻦ ﻭ ﮔﺮﻓﺘﺎﺭﻯ ﻫﺎﻯ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ﺩﻳﻮﺍﻥ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ﺷﻔﺎ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ﺍﻗﺪﺍﻣﻰ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ﺗﺰﮐﻴﻪ ﻭ ﺷﻔﺎ ﻳﺎﺑﻰ ﺧﻮﺩ ﻧﻨﻤﺎﻳﻨﺪ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ﻤﻴﮕﻮﻳﺪ ﺍﮔﺮ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 ﻧﺪﺍﺭﻯ ﮐﻪ ﻣﻦ ﻣﻴﺘﻮﺍﻧﻢ ﺍﺯ ﻋﻮﺍﻟﻢ ﻣﻌﺮﺍﺟﻰ ﻭﺍﻟﻬﻰ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 ﻟﺪﻧّﻰ 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ﺑﺮﺩﺍﺷﺘﻬﺎ ﻭ ﺭﺳﻴﺪﻩ ﻫﺎﻭ ﻭﺍﺭﺩﺍﺕ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ﺍﺯ ﮔﺬﺷﺘﮕﺎﻥ ﺑﺮﺍﻳﺘﺎﻥ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ﺗﻌﺼّﺐ ﺑﮕﺬﺷﺘﮕﺎﻥ ﻭﺣﺘﻰ ﺍﻭﻟﻴﺎﻯ ﺩﺭﮔﺬﺷﺘﻪ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ﭘﻴﺎﻣﺒﺮ ﻭ ﻋﻠﻰ ﻭﺍﻣﺎﻣﺎﻥ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ﻧﻴﺎﺯ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ﻣﻌﺮﻓﻰ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ﻣﻨﺎﺳﺐ ﺯﻣﺎﻥ ﻭﻣﮑﺎﻥ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ﻭﺍﺣﻮﺍﻝ ﺧﺎ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ص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ﺑﺨﺼﻮﺻﻰ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ﺧﻮﺩﺭﺍ ﻧﺸﺎﻥ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ﺒﺨﺸﻨﺎ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ﻔﻠﺴﻔﻰ ﺑﺮﺍﻯ ﻫﻤﮕﺎ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ﺑﺎﻭﺭ ﻧﺪﺍﺭﻯ ﻣﻴﺘﻮﺍﻧﻰ ﺍﺯﺻﻮﺭﺗﮕﺮﺍﻥ ﭼﻴﻦ ﺑﭙﺮﺳﻰ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ﻫﻨﺮ ﺗﻤﺎﻡ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ﮐﺴﺎﻧﻰ ﭼﻮﻥ ﻣﺎﻧﻰ ﻧﻘّﺎﺵ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ﻣﺎﻫﺮﺍﻥ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ﻫﻨﺮ ﺻﻮﺭﺕ ﮔﺮﻯ ﭼﻴﻨﻰ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ﻣﺸﮑﻴﻦ ﺣﺎﻓﻆ ﻧﺴﺨﻪ ﺑﺮﺩﺍﺭﻯ ﻣﻴﮑﻨﻨﺪ ﻭ ﺗﻘﻠﻴﺪ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ﺧﻴﻠﻰ ﺍﺯ ﺷﻌﺮﺍ ﻫﻤﭽﻨﺎﻥ ﺗﻘﻠﻴﺪ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ﻫﺮ ﺑﺨﺪﺍ ﺭﺳﻴﺪﻫﺎﻯ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ﻫﻨﺮ ﺧﻮﺩ ﻭ ﺍﻣﺘﻴﺎﺯ ﺷﺨﺼﻰ ﺧﻮﺩﺵ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ﻭﻟﻰ ﺍﻟﻬﻰ ﺩﻳﮕﺮﻯ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 ﺑﺮﺍﻯ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ﻫﻨﺮ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ﺩﺭ ﻫﻴﭻ ﮐﺎﺭﺵ ﺗﻘﻠﻴﺪﻯ ﺣﺘﻰ ﺍﺯ ﺧﻮﺩﺵ ﻫﻢ ﻧﻤﻰ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ﺍﺑﺪﺍﻉ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ﺩﺭ ﺍﻭﻟﻴﺎ</w:t>
      </w:r>
      <w:r w:rsidR="00B77F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ﺷﺪﻩ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ﺍﻭﻟﻴﺎﻯ ﺍﻟﻬﻰﺗﺎﺯﻩ ﺗﺮ ﺩﺭ ﺗﺎﺭﻳﺦ ﺩﺍﺭﺍﻯ ﺣﮑﻤﺘﻬﺎﻯ ﺑﺮﺗﺮﻯ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ﺍﺻﻞ ﺳﻠﻮﻙ ﺍﻟﻬﻰ ﻫﻤﻴﺸﻪ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حکمت های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ﻓﻠﺴﻔﻰ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ﺗﺼﻮ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ﺩﻳﻨﺪﺍﺭﻯ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ﺩﺳﺘﻮﺭﺍﺕ ﻋﺒﺎﺩﻯ ﺍﺯ ﭘﻴﺎﻣﺒﺮ ﻭﻣﻮ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ﻭﻓﺎﺕ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ﮐﺎﻣﻠﺎﻥ ﺯﻧﺪﻩ ﺯﻣﺎﻥ 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ﻧﻔﺮ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ﺑﻄﺎﻟﺐ ﻟﻘﺎﻯ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ﻣﺴﺘﻌﺪ ﻭ ﺻﺎﺩﻕ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ﺧﻮﺩﺳﺮﺍﻧﻪ ﺑﻬﺮ ﺷﮑﻞ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ﺭﺍﻫﻰ ﺑﺘﺠﻠّﻴﺎﺕ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ﺧﺪﺍﻭﻧﺪ ﺑﺎ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ﻣﺨﻠﻮﻗﺎﺕ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ﺭﻓﺘﺎﺭ ﻭﻳﮋ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ﻳﺮﺍ ﻋﺎﺩ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ﻭ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ﺑﻤﺼﻠﺤﺖ ﻣﻮﺟﻮﺩ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ﻣﻮﺭﺩ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ﻏﻀﺐ ﻗﺮﺍﺭ ﮔﺮﻓ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ﻭﭘﻴﺎﻣﺒﺮ ﻭﺣﺎﻓﻆ ﺭﺳﻴﺪﻥ ﺑﺘﺠﻠّﻴﺎﺕ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ﺯﻧﺪﮔﻰ ﻫﺎﻯ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ﺑﻤﺴﺨﻬﺎﻯ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ﻭ ﺑﻌﺪ ﺑﻨﻮﻉ ﺑﺸﺮﻯ 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ﻭﻓﺎﺩﺍﺭﻯ ﻭﺣﻖ ﮔﻮﺋﻰ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ﮐﺎﺭ ﻫﺮ ﮐﺴﻰ 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2D502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ﻏﻠﺎﻡ ﺁﺻﻒ ﺷﺎﻧﻰ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ﺟﻠﺎﻝ ﺍﻟﺤﻖ ﻭﺍﻟّﺪﻳﻨﻢ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ﻣﻴﺂﻭﺭﺩ ﮐﻪ ﻭﻓﺎﺩﺍﺭﻯ ﺩﺭ ﭘﻴﻤﺎﻥ ﺧﻮﺩ ﺑﺎ ﺧﺪﺍﻭﻧﺪ ﻭ ﺣﻘﻴﻘﺖ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ﻋﻤﺮﻩ ﻭ ﺣﺞ ﺃﮐﺒﺮ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ﺩﺭ ﺻﻌﻮﺩ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ﺩﺭﻗﻮ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ﺒﺨﻠﻖ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ﻣﺴﺘﻠﺰﻡ ﺣﻖ ﮔﻮﺋﻰ ﻭﺑﺪﺭﺳﺘﻰ ﻭﺍﻟﻬﻰ ﻭ ﺣﻘّﺎﻧﻪ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ﻧﻮﺭ ﻗﺎﺋﻢ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ﺍﻣﻮﺭ ﺍﻟﻬﻰ ﻭ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ﺑﻴﺎﻧﺎﺕ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ﺣﻘﻴﻘﺘﻰ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ﻭﺍﻗﻌﻴّﺖ ﻓﻌﻠﻰ ﻭﻣﻮﻗّﺖ 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ﺩﺍﺷﺘﻪ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 ﻧﺴﺒﻰ ﻭﺑﺮﺍﻯ ﺯﻣﺎﻥ ﮐﻮﺗﺎﻫﻰ ﻭﺍﻗﻌﻴّﺖ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ﺗﻤﺎﻣﻰ ﻋﻠﻮﻡ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ﻓﻴﺰﻳﮑﻰ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ﺍﺻﻠﺎﺡ ﻭﻭﺍﻗﻌﻴّﺖ ﺑﺮﺗﺮﻯ 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 ﺣﻘﻴﻘﻰ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 ﺩﺭ ﻧﻮﻉ ﺑﺸﺮﻯ ﺷﺎﺑﺖ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ﺗﻘﻠﻴﺪ ﺳﻠﻮﮐﻰ ﺑﺎ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ﺩﺭﮔﺬﺷﺘﻪ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ﻧﺘﻴﺠﻬﺎﻯ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ﺮﺳﺪ 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به 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ؤﺳّﺴﻴﻦ ﻣﺬﺍﻫﺐ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ﭘﻴﺮﻭﺍﻥ ﻣﺮﺩ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ﻣﺮﺩﮔﺎ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ﻤﻌﺪﻭ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ﻟﻬﺎﻡ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ﻭﻫﺮﻃﺎﻟﺐ ﻟﻘﺎﻯ ﺍﻟﻬﻰ 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ﺍﺯ ﺧﺪﺍﻭﻧﺪ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ﺷﻨﺎﺧﺖ ﭘﻴﺮ ﺍﻟﻬﻰ ﺯﻧﺪﻩ ﻭﻣﻨﺎﺳﺐ ﺧﻮﺩﺭﺍ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ﻣﺴﺘﻌﺪ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ﺻﺎﺩﻕ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ﺑﺮﺳﺒﻴﻞ ﺍﻣﺘﺤﺎﻥ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ﺍﺗﻤﺎﻡ ﺣﺠّﺖ ﺧﻮﺩ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ﮔﻔﺘﻴﻢ ﻭﺗﻮ ﻣﻌﺮﻓﻰ ﻧﮑﺮﺩﻯ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ﺩﻟﻴﻞ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ﺣﻖ ﮔﻮﺋﻰ</w:t>
      </w:r>
      <w:r w:rsidR="002D502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ﭼﻮﻥ ﻏﻠﺎﻡ ﺣﻠﻘﻪ ﺑﮕﻮﺵ ﺁﺻﻒ ﺩﻭﻡ ﮐﺎﻣﻞ ﺍﻟﻬﻰ ﻭ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ﺁﺻﻒ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ﺁﺻﻒ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ﺗﺼﻔﻴﻪ ﺭﻭﺍﻥ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ﺻﻮﻓﻴﺎﻧﻪ ﻣﻮﺭﺩ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ﺍﺻﻄﻔﺎﻯ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ﻗﺮﺍﺭ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ﺍﺳﺖ ﻭﺍﻳﻦ ﻫﻤﺎﻧﻰ ﺷﻬﻮﺩ ﻣﺼﻄﻔﻮﻯ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ﮐﺎﻣﻠﻰ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ﺑﺮﺏ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ﻗﺎﺋﻢ ﻭ ﺑﻌﺮﺵ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ﺁﺻﻒ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ﺟﻠﺎﻝ ﺍﻟﺤﻖ ﻭ ﺟﻠﺎﻝ ﺍﻟﺪﻳﻦ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ﺳﺮﺍﻥ ﻭﺣﮑّﺎﻡ ﻣﻌﺎﺻﺮ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ﻭﺍﻗﻌﺎ ﺟﻠﺎﻝ ﻭﺗﺠﻠّﻴﺎﺕ ﺍﻟﻬﻰ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ﻃﺮﻳﻖ ﺩﻳﻦ ﻭﺭﺯﻯ ﺳﻠﻮﮐﻰ ﺑﺘﺠﻠّﻴﺎﺕ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ﻫﺮﮐ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 ﻭﺍﻭ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ﺍﺳﻤﻰ ﮐﻪ ﺑﺨﻮﺍﻫﺪ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ﮐﺴﻰ ﺑﺼﺎﺣﺐ ﺍﺳﻢ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ﺧﻮﺷﺒﺨﺖ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ﻧﺎﻡ ﻣﺤﻤﺪ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ﻭﻋﻠﻰ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ﺗﻌﻬّﺪﻯ ﺑﺮﺍﻯ ﺧﺪﺍﻭﻧﺪ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ﺧﻮﺩ ﻧﻴﺰ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ﻫﻤﺎﻧﻰ ﻣﺤﻤﺪ ﻭﻋﻠﻰ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ﺷﻬﻮﺩﻫﺎ ﮐﺴﺐ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ﺣﺎﻓﻂ ﻣﺪﺍﺡ ﻧﻴﺴﺖ ﻭ ﺩﺭﻭﻍ ﮔﻮﺋﻰ ﻧﻴﺰ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ﺍﮔﺮﻫﻨﺮﻣﻨﺪﺍﻧﻪ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ﺍﻟﻔﺎﻇﻰﻭ ﺗﻮﺻﻴﻔﺎﺗﻰ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ﻭﻣﻘﺎﺻﺪ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ﺑﮑﺎﺭ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ﻫﻢ ﻣﻴﺘﻮﺍﻧﻨﺪ ﺩﻝ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ﺧﺪﻣﺘﻰ ﺑﺤﺎﻓﻆ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ﻣﺤﻠّﻰ ﻭ ﺟﻬﺎﻧﻰ ﻳﺎﻔﺘﻪ ﺑﻮﺩ ﺑﮑﻨﻨﺪ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ﺣﺴﻴﻨﻬﺎﻯ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ﺣﺞ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ﺃﮐﺒﺮ ﻗﺎﺋﻢ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ﭙﻴﺎﻣﺒﺮ ﺑﺮﺍﻯ ﺣﺠّﺎﺝ ﮐﻌ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ﻤﮑّﻪ ﻓﺮﻣﻮﺩﻩ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ﺟﻠﺎ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 ﺗﺠﻠّﻴﺎﺕ ﺍﻭﺭﺍ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 ﻣﺮﺍﺗﺐ ﺍﻟﻬﻰ ﺭﺍ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ﻭﻣﻌﺸﻮﻕ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ﺷﻬﻮﺩ ﻭ ﺷﺎﻫﺪ ﻭﻣﺸﻬﻮﺩ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ﻭﺣﺪﺕ ﻭﺟﻮﺩﻯ ﻭﻭﺣﺪﺕ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ﺳﺎﻟﮑﺎﻥ 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ﺟﺒﺮﺋﻴﻞ ﻭﻣﻴﮑﺎﺋﻴﻞ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ﭘﺎﺋﻴﻦ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 ﻭﻟﻰ ﺍﻟﻬﻰ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ﺩﺳﺖ ﻭﺯﺑﺎﻥ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 ﺳﻴﺮﺕ ﺁﻧﺎﻥ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ﺭﻣﻮﺯ ﻣﺴﺘﻰ ﻭﺭﻧﺪﻯ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ﺯﻣﻦ ﺑﺸﻨﻮ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ﺍﺯ ﻭﺍﻋﻆ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ﺑﺎ ﺟﺎﻡ ﻭ ﻗﺪﺡ ﻫﺮ ﺩﻡ ﻧﺪﻳﻢ ﻣﺎﻩ ﻭ ﭘﺮﻭﻳﻨﻢ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ﺻﺮﻳﺤﺎ ﮐﻤﺎﻝ ﺍﻟﻬﻰ 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ﮔﻮﺵ ﺑﻐﺰﻟﻴّﺎﺕ ﺍﻭﮐﻨﻨﺪ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ﺻﺪﻫﺎ ﺳﺎﻝ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ﻣﻴّﺖ ﭘﻨﺎﻩ ﻧﺒﺮﻧﺪ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ﺯﻧﺪﻫﺎﻯ ﺍﺯﺧﺪﺍﻭﻧﺪ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ﮐﺴﻰ ﺭﻣﻮﺯ ﺭﺍﻩ ﺍﻟﻬﻰ ﺭﺍ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ﺭﻣﻮﺯ ﺭﺍ ﻧﻤﻴﺪﺍﻧﻨﺪ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ﻭﺍﻋﻆ ﮐﻠﺎﻣﻰ ﺭﺍ ﺑﺎﻭﺭ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ﻘﺸﺮﻯ ﻭﺩﺭﻭﻍ ﮔﻮ ﻭ ﻓﺎﺳﺪ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ﺍﻣﻮﺭ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ﻧﻤﻴﺪﺍﻧﻨﺪ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ﻭ ﭘﻴﺎﻣﺒﺮ ﻭﺍﻣﺎﻣﺎﻥ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ﭼﻪ ﻓﺮﺳﺘﺎﺩ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 ﺁﻟﻮﺩﻩ ﺭﻭﺍﻥ ﻭ ﭘﺮ ﻋﻘﺪﻩ ﻭﺷﻬﻮﺗﺮﺍﻥ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ﻫﺪﻑ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ﺑﺒﺮﺩﮔﻰ ﮔﺮﻓﺘﻦ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ﺟﺎﻫﻞ ﺑﻴﺴﻮﺍﺩ ﺍﺳﺖ ﻭﻟﺬﺍ ﭘﻴﺎﻣﺒﺮ ﺁﻧﺎﻥ ﺭﺍ ﺍﺑﻠﻴ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ﻣﻦ ﺑﺎ ﻗﺪﺡ ﻭﺳﺎﻏﺮﻣﻰ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ﺩﻡ ﻭﻧﻔﺴﻰ ﻣﺪﺍﻡ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ﺑﺎ ﻣﺎﻩ ﻭ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ﭘﺮﻭﻳﻦ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ﻣﺪﺑّﺮ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ﻣﺎﻩ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ﻭﭘﺮﻭﻳﻦ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ﺳﺘﺎﺭﻩ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(ﻧﺠﻢ ﺍﻟ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ﻗﺐ)ﻣﺤﻤﺪ ﻭﭘﺮﻭﻳﻦ ﻫﻤﺎﻥ ﺩﺍﺭﻧﺪﻩ ﻓ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</w:t>
      </w:r>
      <w:r w:rsidR="006E742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ﺷﺎﻫﻰ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ﮐﺎﻣﻠﺎﻥ ﻣﺤﻤﺪﻯ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**************************غزل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</w:p>
    <w:p w:rsidR="00D171C5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ﺧﺮﺍﺑﺎﺕ ﻣﻐﺎﻥ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ﻧﻮﺭ ﺧﺪﺍ ﻣﻰ ﺑﻴﻨﻢ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ﻋﺠﺐ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ﭼﻪ ﻧﻮﺭﻯ ﺯﮐﺠﺎ ﻣﻰ ﺑﻴﻨﻢ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ﺩﺭ ﺧﺮﺍﺑﺎﺕ ﻣﻐﺎﻥ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ﻃﺮﻳﻘﺖ ﭘﻴﺮ ﻣﻌﺮﻓﻰ ﺷﺪﻩ ﺧﺪﺍﻭﻧﺪ ﻭﻋﺰﻟﺘﮕﺎﻩ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ﺭؤﻳﺎﻫﺎﻯ ﺷﻬﻮﺩﻯ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ﺧﺪﺍ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ﺷﻬﻮﺩﻯ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ﻳﻚ ﺗﺠﻠّﻰ 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ﺭﻭﺡ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ﺑﺸﺮﻯ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ﻋﺮﺵ ﺭﺣﻤﺎﻥ ﺗﺠﻠّﻰ ﺳﻤﺒﻮﻟﻴﻚ ﺍﺯ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ﺭﺑﺎﺏ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ﻧﻬﺎﻳﺖ ﺳﻤﺒﻮﻟﻬﺎﻯ ﺃﺭﺑﺎﺏ ﻧﻮﻉ ﻧﻤﺎﻳﺶ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ﺁﺳﻤﺎﻥ ﺭﺍ ﺗﺎ ﺍﻓﻖ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ﺍﺩﺍﻣﻪ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ﻧﻮﺭ ﺻﻮﺭ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ﺍﻟﻬﻰ ﺩﺭ ﺗﻮﺳّﻠﺎﺕ ﻣﺪﺍﻭﻡ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ﺍﺳﺖ ﮐﻪ ﺧﺪﺍﻭﻧﺪ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ﻃﺎﻟﺐ ﻟﻘﺎ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الهی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ﺗﻌﺠّﺐ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ﻧﻮﺭﻯ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ﺑﺮﺗﺮﻳﻦ ﻭ ﺃﺑﺪﻯ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ﻋﻈﻴﻢ 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ﺟﺎﺋﻰ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ﺧﺮﺍﺑﺎﺕ ﻭ ﭘﺮ ﺧﺎﻙ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ﺭﻭﺍﻥ ﺧﺴﺘﻪ ﺩﺭ ﺷﺮﻑ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ﻧﺎﻡ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ﻣﻴﮑﺪﻩ ﭘﻴﺮ ﻣﻐﺎﻥ ﺩﺍﺷﺘﻪ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ﻣﻎ ﻭ ﺑﻎ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ﺍﻟﻬﻰ ﺩﺭ ﻃﺮﻳﻘﺖ ﺯﺭﺩﺷﺘﻰ ﻗﺮﻳﺶ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ﺍﺻﻠﺎ ﻣﻬﺎﺟﺮ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ﺍﻳﺮﺍﻥ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ﺑﻤﮑّﻪ ﺟﺎﻯ ﻣﻎ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ﮐﻌﺒﻪ ﺭﺍ ﭼﻮﻥ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ﻧﻘﺶ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ﺭﺳﺘﻢ ﺷﻴﺮﺍﺯ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ﻣﮑﻪ ﺳﺎﺧﺘﻨﺪ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ﻭﻧﺎﻡ (ﺑﮑّﻪ) ﺟﺎﻯ ﺑﻎ ﻫﺎ ﻭ ﮐﺎﻣﻠﺎﻥ ﺍﻟﻬﻰ 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ﺑﻮﺩ 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ﺩﻭﺭﺍ ﺩﻭﺭ ﺁﻥ ﻣﻐﻬﺎ ﻭﻣﻐﻮ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ﻭﻣﺠﻮ</w:t>
      </w:r>
      <w:r w:rsidR="003E30F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ﻫﺎﻯ ﻗﺮﻳﺶ ﺯﺭﺩﺷﺘﻰ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ﺭﺍ ﭼﻮﻥ ﻫﺮ ﻣﺬﻫﺐ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ﻣﻴﻨﻤﺎﻳﻨﺪ 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ﺟﻠﻮﻩ ﺑﺮ ﻣﻦ ﻣﻔﺮﻭﺵ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ﻣ</w:t>
      </w:r>
      <w:r w:rsidR="003E30F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ﻠﻚ ﺍﻟﺤﺎﺝ ﮐﻪ ﺗﻮ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ﺧﺎﻧﻪ ﻣﻰ ﺑﻴﻨﻰ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ﻭﻣﻦ ﺧﺎﻧﻪ ﺧﺪﺍ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ﺑﮑﺴﺎﻧﻰ ﮐﻪ ﺑﻌﻨﻮﺍﻥ ﻣﻠﻚ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ﺍﻟﺤﺎﺝ ﻳﺎ ﺃﻣﻴﺮ ﺍﻟﺤﺎﺝ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ﺳﺮﮐﺮﺩﮔﻰ ﺣﺠّﺎﺝ ﻫﺮ ﻗﻮﻣﻰ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ﺳﻔﺮ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ﻳﻌﻬﺪﻩ ﺩﺍﺭﻧﺪ ﮐﻪ ﺧﻮﺩ ﻣﻘﺎ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ﺪﻭﻟ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ﺗﻌﻠﻴﻢ ﺣﺞ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ﮐﻌﺒﻪ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ﺑﺤﺠّﺎﺝ ﺧﻮﺩ ﻣﻴﺪﻫﻨﺪ ﻏﺎﻓﻞ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ﺍﻳﻨﮑﻪ ﭘﻴﺎﻣﺒﺮ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ﺗﻌﻠﻴﻢ ﺣﺞ ﮐﻌﺒﻪ ﻓﺮﻣﻮﺩ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ﻧﻮﺑﺖ ﺁﻥ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ﺑﺤﺞ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ﺑﺮﻭﻳﺪ ﮐﻪ ﻫﻤﺎﻥ ﺳﻠﻮﻙ ﺍﻟﻬﻰ ﺑﺎ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ﻣﻴﺒﺎﺷﺪ ﻭ ﻟﺬﺍ ﺣﺎﻓﻆ ﺑﺂﺧﻮﻧﺪ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ﺃﻣﻴﺮ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ﻓﺮﻣﺎﻧﺪﻩ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ﭼﻨﺪﻳﻦ ﺣﺎﺟّﻰ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ﺭﺍﻩ ﺧﺪﺍ ﺭﺍ ﺑﻬﺘﺮ ﻣﻴﺸﻨﺎﺳﺪ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ﻣﻦ ﺟﻠﻮﻩ 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ﺗﮑﺒّﺮ ﺭﻳﺎﺳﺖ ﻣﻔﺮﻭﺵ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ﺧﺎﻧﻪ ﮐﻌﺒﻪ ﻣﮑﻪ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ﺳﻨﮓ ﻭ ﺁﺟﺮ ﺍﺳﺖ ﻣﻰ ﺑﻴﻨﻰ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ﻭﻟﻰﻣﻦ ﺧﺎﻧﻪ ﺧﺪﺍ ﻣﻴﺒﻴﻨﻢ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ﻭﻃﺮﻳﻘﺖ ﻭﺧﺎﻧﻘﺎﻩ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ﻋﺮﺵ ﺧﺪﺍ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ﺯﻣﻴﻦ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ﭘﻴﺎﻣﺒﺮ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ﺑﺮﺍﻯ ﺍﻭﻟﻴﺎﻯ ﺑﺎﺯﮔﺸﺘﻪ ﺑﺨﻠﻖ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ﺧﺎﻧﻪ ﭘﻴﺮ ﻭ ﺑﻮﺳﻴﻠﻪ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ﺗﺠﻠّﻰ ﺍﻟﻬﻰ ﺑﺮﺍﻯ ﻧﻮﻉ ﺑﺸﺮﻯ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ﺷﻬﻮﺩﻯ ﺧﻮﺩ ﺣﺠّﻰ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ﺣﺞ ﻣﻘﺪﻣﺎﺗﻰ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ﻭﻋﺮ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ﻭﺍﻳﻨﮕﻮﻧﻪ ﺣ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ﻤﻮﺭﺩ ﻧﻈﺮ ﺧﺪﺍﻭﻧﺪ ﻭ ﭘﻴﺎﻣﺒﺮ ﺍﺳﺖ ﺯﻳﺮﺍ ﺷﺎﻫﺪ ﻫﺮﻳﻚ ﺍﺯ ﻣﺮﺍﺗﺐ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ﻣﻘﺎﻡ ﺍﻟﻬﻰ ﺁﻥ ﺷﻬﻮﺩﺭﺍ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ﺟﺒﺮﺋﻴﻞ ﻭ ﻣﻴﮑﺎﺋﻴﻞ ﺩﺭ ﺧﺪﻣﺖ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ﺍﻟﻬﻰﻣﺤﻤﺪﻯ ﻫﺴﺘﻨﺪ ﻭ ﺑﺮﺍﻯ ﻳﻚ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ﻧﺮﺩﺑﺎﻥ ﺍﻧﻮﺍﻉ ﺑﺎ 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ﻳﺎ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ﻭ ﻏﻴﺮﻩ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ﺍﺯ ﻧﻮﻋﻰ ﻧﺠﺎﺕ 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ﺑﻨﻮﻉ ﺑﺮﺗﺮ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ﺍﻟﮕﻮﻯ ﮐﻤﺎﻝ ﺁﻥ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ﻫﻤﺎﻧﻰ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ﺑﻤﻘﺎﻣﻰ ﺑﺮﺗﺮ ﻧﻴﺰ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ﮐﺎﻣﻞ ﻣﺤﻤﺪﻯ ﺑﺮﺗﺮ ﺍﺯ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ﺭﺳﻴﺪﻩ ﻭﻟﻰ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ﺑﻨﻮﺭ ﻣﺮﺗﻀﻮﻯ ﭼﻬﺎﺭﻡ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ﻣﻴﺮﺳﻴﺪﻩ ﻭﻣﻴﺮﺳﺪ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ﭘﻨﺠﻢ ﻧﻮﺭﻣﺼﻄﻔﻮﻯ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ﻧﺎﻡ ﮔﺒﺮﻳﺎﻝ ﺭﺍ ﺑﺮﺍﻯ ﻧﺨﺴﺘﻴﻦ ﺑﺎﺭ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ﺑﺎﺭﻣﻐﺎﻥ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ﺧﻮﺍﻫﻢ ﺍﺯ ﺯﻟﻒ ﺑﺘﺎﻥ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ﻧﺎﻓﻪ ﮔﺸﺎﺋﻰ ﮐﺮﺩﻥ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ﻓﮑﺮ ﺩﻭﺭﺳﺖ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ﻫﻤﺎﻧﺎ ﮐﻪ ﺧﻄﺎ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ﺍﻧﺘﻈﺎﺭ ﺍﺯ ﺯﻟﻒ ﺑﺘﺎﻥ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ﻣﻴﺪﺍﻧﺪ ﮐﻪ ﻧﺎﻓﻪ ﮔﺸﺎﺋﻰ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 ﮔﻴﺴﻮﺍﻥ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ﺑﺎﺯ ﻭ ﭘﺮﻳﺸﺎﻥ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ﻋﻄﺮ ﻧﺎﻓﻪ ﺁﻥ ﺑﻬﻤﻪ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ﺑﻨﺰﺩ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ﺑﺪﺍﻧﺪ ﭘﻴﺮ ﺁﺷﻔﺘﻪ ﺣﺎﻝ ﺑﺴﻮﻯ ﺍﻭ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ﺍﻭ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ﻣﺮﮒ ﺍﺭﺍﺩﻯ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ﺁﻫﻮﻯ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ﺧﺘﻦ ﺩﺭ ﻭﻗﺖ ﺳﺮﺑﺮﻳﺪﻩ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ﻧﺎﻑ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ﻧﺎﻓﻪ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ﺑﻴﺮﻭﻥ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ﺁﻫﻮﻯ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ﺧﺘﻦ ﺍﻳﻦ ﺣﺎﻝ ﺭﺍ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ﻭﺣﺎﻓﻆ 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 ﺍﻭ ﻣﻌﻄﺮ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ﺑﻨﻮﺭ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 ﻭﺍﻟﻬﻰ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ﺑﺨﻠﻖ ﻫﻢ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ﺍﻭ ﻧﻴﺰ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ﺑﻌﻄﺮ ﻧﺎﻓﻪ ﻣﻌﻄّﺮ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ﻋﻄﺮ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ﻣﻘﺎﻡ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ﺭﺟﻌﺖ ﻧﻮﻉ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ﺑﺪﻭﻥ ﺍﻳﻦ ﻧﺎﻓﻪ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ﮔﺸﺎﺋﻰ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ﻣﺮﮒ ﺍﺭﺍﺩﻯ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ﺭﺍ ﺑﺴﺎﻟﻚ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ﻭ ﻓﻠﺴﻔﻪ ﺩﻳﻨﻰ ﻭﻓﮑﺮﻯ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ﺗﺴﻠﺴﻞ ﺑﺎﻃﻞ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ﺩﻭ 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چیز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ﻣﺘﻮﻗّﻒ ﺑﺮ ﻳﮑﺪﻳﮕﺮ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ﺗﺨﻢ ﻣﺮﻍ ﻭ ﻣﺮﻍ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ﮐﺪﺍﻡ ﺍﻭﻝ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ﭘﺎﺳﺨﻰ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ﺍﺻﻞ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ﺗﺪﺭﻳﺠﻰ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ﻣﺮﻍ ﻭ ﺗﺨﻢ ﻣﺮﻍ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ﺑﭙﺬﻳﺮﻳﻢ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ﮐﺪﺍﻡ ﻫﻤﺎﻥ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ﺑﻮﺟﻮﺩ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ﭼﻴﺰ ﺑﻬﺘﺮ ﻭﮐﺎﻣﻠﺘﺮﻯ ﺍﺯ ﺧﻮﺩ ﺑﻮﺟﻮﺩ ﺑﻴﺎﻭﺭﻧﺪ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ﺳﻮﺯ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ﺃﺷﻚ ﺭﻭﺍﻥ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ﺁﻩ ﺳﺤﺮ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ﺍﻳﻦ ﻫﻤﻪ ﺍﺯ ﻧﻈﺮ ﻟﻄﻒ ﺷﻤﺎ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ﺧﻄﺎﺏ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ﺳﻮﺯ ﺩﻝ ﻭ ﻓﮑﺮ ﺧﻮﺩﺭﺍ ﺩﺭ ﻋﺰﻟﺘﮕﺎﻩ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ﺃﺷﻚ ﺭﻭﺍﻥ ﭼﺸﻤﺎﻧﺶ ﺩﺭ ﺗﻮﺳّﻞ ﺩﺍﺋﻢ ﻋﺒﺎﺩﻯ ﻭ ﺗﻤﺮﮐﺰ ﻣﺪﺍﻭﻡ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ﺑﻮﺟﻪ ﻭ ﺻﻮﺭﺕ ﭘﻴﺮ ﮐﺎﻣﻞ ﺑﻤﻌﺮﻓﻰ ﺧﺪﺍﻭﻧﺪ ﻭ ﺑﺎﻟﺄﺧﺮﻩ ﻧﺎ</w:t>
      </w:r>
      <w:r w:rsidR="0074703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ﺷﺒﺎﻧﻪ ﺧﻮﺩﺭﺍ 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ﺑﺪﺭﮔﺎﻩ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 ﺗﻮﺳّﻞ ﺩﺭ ﻭﺍﺳﻄﻪ ﺍﻟﻬﻰ ﺧﻮﺩ ﺩﺍﺭﺩ 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ﺍﻳﻨﻬﺎ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ﻟﻄﻒ ﭘﻴﺮ ﺍﻟﻬﻰ ﺧﻮﺩ ﻣﻰ ﺑﻴﻨﺪ ﺯﻳﺮﺍ ﺑﺪﺳﺘﻮﺭ ﺍﻭ ﻋﻤﻞ ﻣﻴﮑﻨﺪ ﻭﺩﺭ ﺗﻮﺳّﻞ ﺍﻭ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ﺧﺪﺍﻭﻧﺪ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ﺑﻘﻮﻝ ﭘﻴﺎﻣﺒﺮ ﻫﺮﺩﻋﺎ ﻭ ﻧﺎﻟﻪ ﻭﻋﺒﺎﺩﺕ ﻭ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ﺑﺨﺪﺍﻭﻧﺪ ﻭﺁﺳﻤﺎﻥ ﻭ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ﮐﻨﻨﺪﻩ ﺑﺮﺳﺪ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ﺑﻘﻮﻝ ﭘﻴﺎﻤﺒﺮ ﺑﺼﻮﺭﺕ ﺩﻋﺎﮔﻮ 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ﺷﺮﻙ ﮐﺮﺩﻩ ﺑﻘﻬﻘﺮﺍﻯ ﺻﻮﺭﺕ ﻧﻮﻋﻰ ﻭﻣﺴﺦ ﺣﻴﻮﺍﻧﻰ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74703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در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ﺩﻡ ﺍﺯ ﺭﻭﻯ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ﻧﻘﺸﻰ ﺯﻧﺪﻡ ﺭﺍﻩ ﺧﻴﺎﻝ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ﮐﻪ ﮔﻮﻳﻢ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ﺩﺭﻳﻦ ﭘﺮﺩﻩ ﭼﻬﺎ ﻣﻰ ﺑﻴﻨﻢ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ﺷﮑﻮﻩ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ﻭ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ﻫﺮ ﺩﻡ ﻭ ﻧﻔﺴﻰ ﻭ ﻟﺤ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ﺗﻮﺭﺍ ﺩﺭ ﺧﻴﺎﻝ ﺧﻮﺩ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ﻣﺪﺍﻡ ﺩﺭ ﺗﻤﺮﮐﺰ ﻭ ﺩﺭﻭﻥ ﺑﻴﻨﻰ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ﺍﻟﻬﻰ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ﺁﻧﭽﻪ ﺩﺭ ﺍﻳﻦ ﭘﺮﺩ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ﺭﻭﺍﺳﺖ ﻭ ﺩﺭﺳﺖ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ﻫﻤﻴﺸﻪ ﺩﺭ ﺗﻘﻴّﻪ ﻭﺣﻔﺎﻇﺖ ﺍﺯ ﺍﺳﺮﺍﺭ ﺭﺍﻩ 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ﺑﺠﺰ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ﻧﻤﻴﺘﻮﺍﻧﺪ ﺭؤﻳﺎﻫﺎﻯ ﺧﻮﺩﺭﺍ ﺭﻭﺍﻳﺖ ﻭ ﺣﺪﻳ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ﺁﻧﺮﺍ ﺍﺭﺯﻳﺎﺑﻰ ﻭﺩﺍﻭﺭﻯ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ﺗﺄﮐﻴﺪ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ﺍﺳﺮﺍﺭﻯ ﮐﻪ ﺩﺭ ﺍﻳﻦ ﺍﺣﻮﺍﻝ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ﻣﻠﮑﻮﺗﻰ ﺧﻮﺩ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ﺗﮑﺬﻳﺐ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ﭘﻴﺮ ﺭﺍ ﺣﺎﻓﻆ ﺩﺭ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ﺩﻳﺪﻧﻰ ﻫﺎﻯ ﺍﺧﻴﺮ ﺧﻮﺩﺭﺍ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ﺳﻤﺒﻮﻟﻴﻚ ﻭﻧﺎﺷﺪﻧﻰ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ﺍﺳﺘﻔﺎﺩﻩ ﺍﺯ ﻣﺎ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 ﺁﮔﺎﻩ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ﺻﺤﻨﻪ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ﻭﺍﺯ ﺫﺍﺕ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ﭘﻴﺮ ﻣﻌﺎﻧﻰ ﻭ ﺗﻔﺴﻴﺮ ﻫﺮﻳﻚ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ﮔﻔﺘﻬﻬﺎ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ﻭﺩﺍﺳﺘﺎﻥ ﺻﺤﻨﻪ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ﻣﻌﺎﻳﺐ ﺍﺣﺘﻤﺎﻟﻰ ﺭﺍ ﻣﺮﺗﻔﻊ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ﻭﺍﮔﺮ ﻓﺮﻣﺎﻧﻰ ﺍﻟﻬﻰ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ﭘﺎﮐﻰ ﺭﻭﺍﻥ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ﺗﺄﻳﻴﺪ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ﭘﻴﺮﻣﺮﺑّﻰ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ﻓﺮﻣﺎﻥ ﻣﺮﮒ ﻗﺒﻞ ﺍﺯ ﻣﺮﮒ ﺭﺍ ﺍﺟﺮﺍ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</w:t>
      </w:r>
      <w:r w:rsidR="006C3C0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ﻧﺪﻳﺴﺖ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ﺯﻣﺸﻚ ﺧﺘﻦ ﻭ ﻧﺎ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ﺁﻧﭽﻪ ﻣﻦ ﻫﺮ ﺳﺤﺮ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ﺑﺎﺩ ﺻﺒﺎ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ﻭﺣﺎﻓﻆ ﻣﻴﺨﻮﺍﻫﺪ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ﺑﺎﺩ ﺻﺒﺎﻯ ﺻﺒﺤﮕﺎﻫﻰ ﻭ ﺳﺤﺮﻯ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ﻭﭘﺎﻳﺎﻥ ﻋﺒﺎﺩﺍﺕ ﺧﻮﻳﺶ ﮔﻠﮕﺸﺘﻰ ﺑﺎﻃﺮﺍﻑ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ﺍﺳﺘﺮﺍﺣﺖ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ﻧﻈﺎﻓﺖ ﻭﻭﺭﺯﺵ ﻭ ﺗﻐﺬﻳﻪ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 ﺳﺤﺮﻯ ﺧﻨﻚ ﻭ ﺁﺭﺍﻡ ﻭﻣﻌﻄّﺮ ﺑﻌﻄﺮ ﮔﻠﻬﺎﻯ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ﺳﻤﺖ ﭘﻴﺮ ﺭﺍ ﭘﻴﺎﻡ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ﻭﺧﺪﺍﻭﻧﺪ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ﻫﺮﺳﺎﻟﻚ ﻫﺮ ﺭﺳﻴﺪ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ﺍﺯ ﺧﺪﺍﻭﻧﺪ ﻭﭘﻴﺮ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ﻭﺑﺮﺩﺍﺷﺖ ﺳﻠﻮﮐﻰ ﻧﺴﻴﻢ ﻣﻌﻄّﺮ ﺭﺿﺎﻳﺖ ﭘﻴﺮﻣﻴﺪﺍﻧﺪ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ﻭﺑﺎﺩ ﺑﺎ ﺧﺎ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ﻏﻀ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ﻧﺎﺭﺿﺎﻳﺘﻰ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ﺍﺯ ﺳﺎﻟﻚ ﺍﺳﺖ ﮐﻪ ﭼﺮﺍ ﺍﻳﻨﻘﺪﺭ ﮐﻢ ﮐﺎﺭ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ﻋﺰﻟﺖ ﺍﻭ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ﺷﺪ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ﺍﻳﻦ ﭼﻨﻴﻦ ﻋﻄﺮ ﺻﺒﺤﮕﺎﻫﻰ ﺭﺍ ﻧﺪﻳﺪﻩ ﮐﻪ ﻣﻦ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ﻣﺸﻚ ﻭﻋﻄﺮ ﺧﺘﻦ ﻭ ﻧﺎﻓﻪ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ﺁﻫﻮﻯ ﺧﺘﻦ ﭼﻴﻨﻰ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ﻋﻠﺎﻣﺖ ﺁﻣﺎﺩﮔ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ﺤﺎﻓﻈ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ﻣﺮﮒ 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ﻭﻣﻨﺘﻈﺮ ﭘﻴﺮ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ﺩﻭﺳﺘﺎﻥ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ﻋﻴﺐ ﻧﻈﺮ ﺑﺎﺯﻯ ﺣﺎﻓﻆ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ﻣﮑﻨﻴﺪ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ﺍﻭﺭﺍ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ﺯﻣﺤﺒّﺎﻥ ﺷﻤﺎ ﻣﻰ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ﺣﺎﻝ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ﺑﺪﻭﺳﺘﺎﻥ ﻭ ﺷﺎﻳﺪ ﺑﭙﻴﺮ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ﻋﻴﺐ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ﺍﻧﺘﻘﺎﺩﻯ ﺍﺯ ﻧﻈﺮ ﺑﺎﺯﻯ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ﺣﺎﻓﻆ ﻧﮑﻨﻴﺪ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ﺣﺎﻓﻆ ﺭﺍ ﺍﺯ ﻣﺤﺒّﺎﻥ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ﺩﻭﺳﺘﺪﺍﺭﺍﻥ ﺷﻤﺎ ﻣﻰ 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ﺑﺎﺯﻯ ﻭ ﭼﺸﻢ ﭼﺮﺍﻧﻰ ﻏﻴﺮ ﺳﺎﻟﮑﺎﻥ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ﻧﻈﺮ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ﺑﺎﺯﻯ ﺩﺭ ﺗﻤﺮﮐﺰ ﻭﺗﻮﺟّﻪ ﺑﻮﺟﻪ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ﻗﺒﻠﻪ ﮔﻴﺮﻯ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ﺩﺍﺋﻢ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ﻣﻌﺮﻓﻰ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ﻋﺸﻖ ﻭﺭﺯﻯ ﺑﻮﺍﺳﻄﻪ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ﻭﺍﺑﺮﺍﺯ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ﻣﺤﺒّﺖ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ﺑﺎ ﻣﺮﺍﺗﺐ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ﺍﺩﻳﺎﻥ ﺳﻠﻮﮐﻰ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ﺍﻭﻟﻰ ﺍﻟﻌﺰﻡ ﺷﺸﮕﺎﻧﻪ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ﮐﺎﺭ ﻋﺒﺎﺩﻯ ﻭ ﺗﮑّﺎﻣﻞ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ﺍﺳﺎ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ﻭﻣﺤﺒّ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ﻧﻴﺎﺯﻯ ﺑﺎﺣﺴﺎ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ﺷﺮﺍﻳﻂ ﺭﻭﺍﻧﻰ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ﻭﻳﮋﻩ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ﻣﺮﺣﻠﻪ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ﺳﺎﻟﻚ ﺩﺭ ﻋﺰﻟﺘﮕﺎﻩ ﻭﺩﻭﺭﻩ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ﺑﺪﺍﻥ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ﺧﻠﻮﺹ ﻋﺸﻖ ﻭﺭﺯﻯ ﺑﺨﺪﺍ ﻭ ﺑﻮﺍﺳﻄﻪ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ﺒﺘﻤﺎﻡ ﻣﺨﻠﻮﻗﺎﺕ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ﭼﻴﺰﻯ ﺭﺍ ﺍﺯ ﺧﺪﺍﻭﻧﺪ 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ﭘﻴﺪﺍﻳﺶ ﻭ ﺁﻓﺮﻳﻨﺶ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 ﻫﺪﻓﻰ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 ﻧﻔﺮﺕ ﺑﺂﻧﻬﺎ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ﻣﺨﺎﻟﻔﺖ ﻭ ﺩﺷﻤﻨﻰ ﺑﺎ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ﻭ ﺩﺍﻧﺘﺎ ﺍﻭﻟﻴﻦ ﭘﻴﺎﻣﺒﺮ ﺍﻭﻟﻰ ﺍﻟﻌﺰﻡ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ﺷﻤﺎﻝ 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ﻫﺸﺖ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ﭘﻴﺶ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ﻗﻮﻡ ﺁﺭﻳﺎﺋﻰ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ﺗﻮﺭﺍﺕ ﺍﻭﺭﺍ ﺁﺩﻡ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 ﻣﺮﺩﻡ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ﺑﺎﺑﻞ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ﺯﺭﺩﺷﺘﻴﺎﻥ ﺍﻭﺭﺍ ﮐﻴﻮﻣﺮ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ﻭﻣﺮﺩ ﮐﻴﺎ ﻭﺑﺰﺭﮒ ﺟﺪ ﺍﻟﻬﻰ ﺍﻭﻟﻴﻪ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ﮐﺎﺷﻒ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ﭘﻨﺞ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ﺍﻳﻨﮑﻪ ﻣﻌﻠّﻤﻰ ﻗﺒﻠﻰ ﺩﺍﺷﺘﻪ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ﺍﻣﺎﻡ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ﺑﺪﺳﺘﺎﻥ ﺧﻮﺩ ﺍﻭﺭﺍ ﺳﺎﺧﺘﻢ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ﺩﻳﮕﺮﺍﻧﻰ ﺭﺍ ﻧﻴﺰ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ﻭﺍﻟﺪﻳﻦ ﺍﻟﻬﻰ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ﺍﮔﺮﺍﺳﺘﻌﺪﺍﺩ ﺍﺯ ﺗﻮﻟﺪﺍﺕ ﭘﻴﺸﻴﻦ ﺩﺍﺷ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ﺍﻭﻟﻰ ﺍﻟﻌﺰﻡ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ﻧﻮﺡ ﻣﺎﻧﻨﺪ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ﺩﻳﺎﻧﺖ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ﻣﻴﺘﺮﺍﺋﻴﺴﻢ ﻭ ﺩﻳﻦ ﻣﻬﺮ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ﻣﺤﺒّﺖ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تأسیس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ﺑﻮﺩﺍ ﻭ ﺯﺭﺩﺷﺖ ﻭﻣﺴﻴﺢ ﻭﻣﺤﻤﺪ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ﺣﺴﻴﻨﻰ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ﺍﻣﺎﻡ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ﻧﺪﺍﺷﺘﻪ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ﮐﺎﺷﻔﺎﻥ ﺍﻧﻮﺍﺭ ﺷﻬﻮﺩﻯ 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ﺭﺍ ﺑﻮﺩﻩ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ﻫﻤﻪ ﺁﻧﻬﺎ ﻳﺘﻴﻢ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ﭘﺪﺭ ﻳﺎ ﺍﻣﺎﻡ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ﻭﺍﺑﺴﺘﻪ ﺑﻬﺮ ﺍﻭﻟﻰ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ﻟﻌﺰﻣﻰ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ﻭﺍﻟﺪﻳﻦ ﺍﻟﻬﻰ ﺧﻮﺩ ﺭﺍ ﺩﺍﺷ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ﻋﺰﻳﻤﺖ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ﺑﺮﺗﺮﻯ ﻧﺒﻮﺩﻩ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ﺟﺪﻳﺪﻯ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 ﺑﮑﻤﻚ ﻋﻴﺴﻰ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 ﻣﺮﺗﻀﻮﻯ ﻣﺴﻴﺢ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ﺑﻌﺪﻫﺎ ﻫﻤﻴﺸﻪ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ﻣﺴﻴﺢ ﺍﺯ ﻧﺎﻡ ﻋﻠ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ﺳﺘﻔﺎﺩﻩ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ﻭﺑﺎﻟﺄﺧﺮﻩ ﻧﻮﺑﺖ ﺑﻤﻬﺪﻯ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ﺑﺠﺎﻯ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ﻧﻮﺭﻗﺎﺋﻢ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ﻧﻮﺭ ﺭﺣﻤﺎﻥ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ﭘﺪﺭ ﺍﻟﻬﻰ ﻳﺘﻴﻢ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171C5" w:rsidRPr="004D5F6B" w:rsidRDefault="00052507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ﺯﻣﺎﻧﻪ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ﻫﻴﭽﺶ ﮐﺮﺍﻥ ﻧﻤﻰ ﺑﻴﻨﻢ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ﺩﻭﺍﺵ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ﺟﺰ ﻣﻰ ﭼﻮﻥ ﺃﺭﻏﻮﺍﻥ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ﻧﻤﻰ ﺑﻴﻨﻢ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ﺑﺎﺭﻯ ﺍﺯ ﻏﻢ ﻓﺮﺍﻕ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ﮐﺴﺐ ﻓﺮﻣﺎﻥ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ﺷﺮﺍﺏ ﺁﺧﺮ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ﺍﺯ ﺩﺳﺖ ﻣﺤﺒﻮﺏ ﻭﺯﺑﺎﻧﺶ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ﻤﻴﺨﻮﺍﻫﺪ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ﺒﻨﻮﺭ ﻗﺎﺋﻢ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ﻭﭘﺎﻳﺎﻥ ﭘﻴﻤﺎﻥ ﺍﻭ ﺑﺎ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ﻏﻢ ﺯﻣﺎﻧﻪ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ﻧﻮﻉ ﺑﺸﺮﻯ ﺍﻧﺴﺎﻥ ﺩﺭ ﺩﻭﺭﻩ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ﮐﺮﺍﻧﻪ ﻭ ﺳﺎﺣﻠﻰ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ﺳﺎﺣﻞ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ﺃﺑﺪﻳّﺖ ﻧﺎﭘﻴﺪﺍ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ﺳﺎﺣﻞ ﻫﺮ ﺟﺰﻳﺮﻫﺎﻯ ﺩﺭ ﺩﺭﻳﺎ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ﻫﺮ ﻧﻮﻋﻰ ﮐﻪ ﺭﻭﺡ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ﻣﻴﺮﻭﺩ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ﻧﻤﻴﺨﻮﺍﻫﺪ ﺩﺭﺩ ﻏﻢ ﺯﻣﺎ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ﺩﺭ ﺧﻮﺩ ﺷﻔﺎ ﻳﺎﻓﺘﻪ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ﺩﻭﺭﻩ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ﻫﺮﭼﻪ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ﻣﻔﻴﺪ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ﺭﻭﺡ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ﺣﻘﺎﺭﺗﻬﺎﻯ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ﻭﺑﻨﻔﻊ ﮐﺮﺍﻣﺎﺕ ﻧﻮﻉ ﺑﺮﺗﺮ ﺁﻳﻨﺪﻩ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ﺩﻭﺍﻯ ﺍﻳﻦ ﻏﻢ ﺭﺍﮐﻪ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ﺑﺎﺩﻩ ﻭﺷﺮﺍ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ﺭﻏﻮﺍﻧﻰ ﺳﺮﺥ ﻓﺎﻡ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ﻓﻢ ﻭ ﺩﻫﺎﻥ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ﺑﺼﻮﺭﺕ ﻓﺮﻣﺎﻥ ﻣﺮﮒ ﺍﺭﺍﺩﻯ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ﻧﺠﺎﺕ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ﻫﺎﻯ ﺍﻟﻬﻰ ﭘﻴﺮ ﻣﻴﻔﺮﻭﺵ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ﺣﮑﻤﺘﻬﺎ ﻭ ﺩﺳﺘﻮﺭﺍﺕ ﻭ ﻫﺪﺍﻳﺘﻬﺎﻯ ﻋﺎﻃﻔﻰ ﻭﻋﻘﻠﻰ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ﻟﺒﺎﻥ ﺳﺮﺥ ﺍﻳﻦ ﺣﮑﻤﺘﻬﺎ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ﺯﻣﺎﻥ ﺩﺭﺍﺯﻯ ﺑﺎ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ﺳﺮﻣﺴﺖ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ﭼﻨﻴﻦ ﻣﺮﮒ ﺍﺭﺍﺩﻯ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ﻏﻢ ﺯﻣﺎﻧﻪ ﻭ ﮐﺎﺭﻣﺎﻫﺎ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ﻭﺳﺮﻧﻮﺷ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</w:t>
      </w:r>
      <w:r w:rsidR="006C3C0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(ﺯﺭﻭﺍﻥ)ﺍﻭ ﻫﻤﻴﺸﻪ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ﻋﻤﺮ ﺍﺩﺍﻣﻪ ﻣﻴﻴﺎﺑﺪ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ﻧﻴﺰ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ﺑﻨﺴﺦ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ﮐﻪ ﺷﺪﻩ ﺑﺠﻬﺎﻥ ﺑﺎﺯ ﻣﻴﮕﺮﺩﺩ ﻭﺑﺎﻋﻘﻞ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ﺧﻄﺮﻧﺎﮐﺘﺮ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ﺁﻳﺎ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ﺑﺨﻮﺍﻫﺪ ﺑﺴﻠﻮﻙ ﺍﻟﻬﻰ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ﻫﻤﻴﺸﻪ ﺍﻧﺴﺎﻥ ﺍﺯﻧﻈﺮﺍﻟﻬﻰ ﺁﺯﺍﺩﺍﺳﺖ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ﺑﺘﺮﻙ ﺧﺪﻣﺖ ﭘﻴﺮ ﻣﻐﺎﻥ ﻧﺨﻮﺍﻫﻢ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ﻣﺼﻠﺤﺖ ﺧﻮﺩ ﺩﺭ ﺁﻥ ﻧﻤﻰ ﺑﻴﻨﻢ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ﮐﻬﻬﺮﮔﺰ ﺗﺮﻙ ﺧﺪﻣﺖ ﭘﻴﺮ ﻣﻐﺎﻥ ﺭﺍ ﻧﺨﻮﺍﻫﺪ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ﺗﻮﺳّﻞ ﻋﺒﺎﺩﻯ ﺑﺎ ﺻﻮﺭﺕ ﺍﻭﺭﺍ ﺭﻫﺎ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ﺑﻨﺠﺎﺕ ﺑﺎ ﻧﻮﺭ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ﺩﺭ ﺷﻬﻮﺩ ﺷﺸﻢ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ﺩﻟﻴﻞ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ﻣﺼﻠﺤﺖ ﻭ ﺻﻠﺎﺡ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ﻭﺍﺻﻠﺎﺡ ﻭ ﻧﺠﺎﺕ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ﺗﺮﻙ ﺧﺪﻣﺖ ﭘﻴﺮ ﻣﻐﺎﻥ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ﺑﻤﻌﺮﻓﻰ ﺧﺪﺍﻭﻧﺪ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ﺷﺎﻳﺪ ﺑﻴﺶ ﺍﺯ ﺩﻳﮕﺮ ﻋﺮﻓﺎﻯ ﺍﺳﻠﺎﻣﻰ ﻗﺒﻞ ﺍﺯ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ﺣﺎﺕ ﺗﺼﻮﻑ ﺯﺭﺩﺷﺘﻰ ﺍﻳﺮﺍﻥ ﻗﺪﻳﻢ ﺗﻄﺒﻴﻖ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ﺩﺭﺣﻘﻴﻘﺖ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ﻗﺮﻳﺸﻰ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ﺯﺭﺩﺷﺘﻰ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ﺍﻟﺄﺻﻞ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ﺍﺟﺪﺍﺩ ﺯﺭﺩﺷﺘﻰ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ﺍﺯ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ﻣﻬﺎﺟﺮﺍﻥ ﺍﻳﺮﺍﻥ ﺑﻴﻤﻦ 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ﺑﻤﮑّﻪ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ﻓﺮﺍﺭﻯ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 ﻗﺸﺮﻳّﻮﻥ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ﺯﺭﺩﺷﺘﻰﻣﻎ ﻫﺎ ﻳﺎ ﻣﺠﻮ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ﺯﺑﺎﻥ ﻓﺮﻫﻨﮓ ﺩﻳﻨﻰ ﻗﺮﻳﺶ ﻭ ﺍﺣﺎﺩﻳ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ﺯﺑﺎﻥ ﺭﺍﻳﺞ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ﻣﻤﻠﻮ ﺍﺯ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ﺣﺎﺕ ﻋﺮﺑﻰ ﺷﺪﻩ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ﺗﺤﺮﻳﻒ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ﻭﺍﮊﻩ ﻫﺎﻯ ﺩﺭﻯ ﺍﻳﺮﺍﻧﻰ ﺍﻭﺳﺘﺎ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ﻭﭘﻬﻠﻮﻯ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ﺷﺠﺎﻋﺖ ﺟﺎﻟﺒﻰ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ﻫﻤﺎﻥ ﻭﺍﮊﻩ ﻫﺎﻯ ﺯﺭﺩﺷﺘﻰ ﺑﺮﺍﻯ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ﻣﻔﺎﻫﻴﻢ ﻋﺮﻓﺎﻥ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ﺧﻮﺩ ﺍﺳﺘﻔﺎﺩﻩ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ﺑﺮﺍﺑﺮ ﺗﻌﺼّﺐ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ﻣﺴﻠﻤﺎﻧﺎﻥ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ﻋﺮﺑﻰ ﭘﺮﺳﺖ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ﺑﻮﺩﻧﺪ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ﻣﻘﺎﻭﻣﺖ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ﻣﺬﻫﺐ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ﺳﻨّ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ﺒﺪﻭ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ﺳﻨّﺖ ﺳﻠﻮﮐﻰ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ﺷﻴﻌﻪ ﺑﺪﻭﻥ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ﺷﻌﺎﻉ ﺃﻧﻮﺍﺭ ﺷﻬﻮﺩﻯ ﭘﻨ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171C5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 ﺁﻓﺘﺎﺏ ﻗﺪﺡ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ﺍﺭﺗﻔﺎﻉ ﻋﻴﺶ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ﭼﺮﺍ ﮐﻪ ﻃﺎﻟﻊ ﻭﻗﺖ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ﺁﻥ ﭼﻨﺎﻥ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ﻧﻮﺭ ﺁﻓﺘﺎﺏ ﻗﺪﺡ ﺷﺮﺍﺏ ﻣﻴﺨﺎﻧﻪ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ﺑﻴﺎﻥ ﺍﻓﮑﺎﺭ ﺧﻮﺩ ﺍﺳﺘﻔﺎﺩﻩ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ﺁﻓﺘﺎﺏ ﺑﺘﺪﺭﻳﺞ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ﺟﻬﺎﻥ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ﺁﻓﺘﺎﺏ ﺷﺮﺍﺏ ﺳﺎﻏﺮﺑﻴﺸﺘﺮﺑﺎ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ﻧﻮﺷﻴﺪﻥ ﺑﻴﺸﺘﺮ ﻭ ﺑﻨﻴﻮﺷﻴﺪﻥ ﺑﻬﺘﺮ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ﻓﮑﺮﻯ ﻭ ﺭﻭﺍﻧﻰ ﺳﺎﻟﻚ ﻧﻴﺰ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ﻭﺁﻧﺮﺍ ﺍﺭﺗﻔﺎﻉ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ﻋﻴﺶ ﻭ ﺩﻟﺨﻮﺷﻰ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ﻣﻌﺎﺷﺮﺕ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ﺣﻀﻮﺭﺍ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ﺧﻴﺎﻝ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ﻣﻌﺮﺍﺟﻬﺎﻯ ﺭﻭﺣﻰ ﺭﺍ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ﺁﺳﻤﺎﻥ ﻫﻔﺘﻢ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 ﺍﺯ ﻗﺪﺡ ﻭﮐﺎﺳﻪ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ﺳﺎﻏﺮ ﭘﻴﺮ ﺑﺎﺩﻩ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ﺣﮑﻤﺘﻬﺎ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ﺑﻬﺘﺮ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ﻋﺎﺷﻘﺎﻧﻪ ﺗﺮ ﺍﺟﺮﺍ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ﻧﺠﻮﺍﺋﻰ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ﻧﻤﺎﺯ ﻣﻌﺮﻭﻑ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ﺍﻧﻮﺍﻉ ﻧﺠﻮﺍﻫﺎﻯ ﺑﺎ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ﺗﻔﺴﻴﺮﻯ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ﻧﻮﺭ ﻗﺪﺡ ﺭﺍ ﺑﺮﺗﺮ ﺍﺯ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ﻏﺮﻭﺏ ﻣﻴﮑﻨﺪ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ﺍﻟﻬﻰ ﻗﺪﺡ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ﺟﺎﻭﻳﺪﺍﻥ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ﻭﺳﻴﻠﻬﺎﻯ ﺑﺎﺯ ﺑﻬﺘﺮﻯ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ﺗﻌﺎﻟﻴﻬﺎﻯ ﺑﻴﺸﺘﺮﻣﻴﺒﺎﺷﺪ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ﻣﻴﺂﻭﺭﺩ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ﻃﺎﻟﻊ ﻭ ﺑﺨﺖ ﺍﻳﻦ ﻭﻗﺖ 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ﺑﺨﻮﺍﻫﻢ 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ﻗﻴﺎﺳﻰ ﺭﺍ ﺑﻨﻤﺎﻳﻢ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ﺯﻣﺎﻧﻰ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ﺑﺎ(ﻭﻗﺖ)ﮐﻪ ﻫﻨﮕﺎﻡ ﺭﺳﻴﺪ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ﺒﺎﺣﻮﺍﻟﻰ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ﺩﺍﺩﻩ ﻫﺎﻯ ﻓﮑﺮﻯ ﻭﺭﻭﺍﻧﻰ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 ﺳﺎﻟﻚ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ﺗﻘﻴّﻪ ﺍﻳﻦ ﻣﻘﺎﻳﺴﻪ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ﺭﺍ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ﻓﻘﻴﻪ ﺁﻧﺮﺍ ﺩﻳﻨﻰ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ﻋﺎﻣﻰ ﻭ ﻋﻮﺍﻡ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ﺳﻤﭙﺎﺗﻰ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ﺯﻣﻴﻨﻪ ﺳﺎﺯ ﺁﻳﻨﺪﻩ ﻫﺎﺋﻰ ﺑﺮﺍﻯ ﺁﻧﻬﺎ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ﻧﺸﺎﻥ ﺃﻫﻞ ﺧﺪﺍ ﻋﺎﺷﻘﻴﺴﺖ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ﺧﻮﺩ ﺩﺍﺭ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ﻣﺸﺎﻳﺦ ﺷﻬﺮ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ﺍﻳﻦ ﻧﺸﺎﻥ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ﺭﺍ ﺃﻫﻞ ﺧﺪﺍ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ﺧﻮﺩﺍﺭﻯ ﻭ 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ﮐﺎﺭ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ﺁﻧﺮﺍ ﺗﮑﺎﻣﻞ ﺍﺭﺍﺩﻯ ﻣﻴﻨﺎﻣﻴﻢ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ﮐﺮﺩﻥ ﺍﻣﻮﺭﻯ ﺩﺭ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ﺑﻮﻇﺎﻳﻒ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 ﺩﺭ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ﺍﻋﻤﺎﻟﻰ ﺑﻤﻌﻨﻰ ﻭﺍﻗﻌﻰ ﺍﺭﺍﺩﻯ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ﮐﻨﺘﺮﻝ ﺧﻮﻳﺸﺘﻦ ﻳﻚ ﺷﺒﻪ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ﺻﺪ 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ﺗﮑﺎﻣﻞ ﺍﺭﺍﺩﻯ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ﻫﺮﺷﺒﻰ ﺭﺍ ﻫﺰﺍﺭ ﺳﺎﻟﻪ ﺭﻓﺘﻦ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ﮐﺎﺭﻯ ﻧﮑﺮﺩﻩ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 ﺍﻭﻧﻴﺴﺖ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ﻣﺸﺎﻳﺦ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ﺁﺧﻮﻧﺪﻫﺎﻯ ﻗﺸﺮﻯ ﻣﺬﻫﺒﻰ ﺳﻨّﻰ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 ﺩﻳﻨﻰﻏﻴﺮ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ﺃﻫﻞ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ﺑﺼﻮﻓﻴﺎﻥ ﻧﺎﺻﺎﻓﻰ ﻭ ﺭﻳﺎﮐﺎﺭ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ﺩﮐﺎﻧﻰ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ﺑﺎﺯﮐﺮﺩ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ﻣﺬﺍﻫﺐ ﺑﺎﺯ ﺷﺮﻙ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ﻋﻠﺎﻣﺖ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ﺧﻮﺩﺩﺍﺭﻯ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ﺗﻘﻴّﻪ ﺍﺯ ﻣﺮﺍﺗﺐ ﺷﻬﻮﺩﻯ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ﺗﺨﻠﻴﻪ ﻭ ﺗﺤﻠﻴﻪ ﺗﺎ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ﺗﺠﻠﻴﻪ ﮐﻪ ﺣﺎﻓﻆ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ﺩﺭﺍﻳﻦ ﻣﺸﺎﻳﺦ ﻧﻤﻰ ﺑﻴﻨﺪ ﺃﻫﻞ ﺧﺪﺍ ﻳﺎ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ﺷﺎﻳﺴﺘﮕﺎﻥ ﺩﻳﺪﺍﺭ 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ﺃﻫﻞ ﺍﻟﺬﮐﺮ ﻭﻣﺤﺒﻮﺑﺎﻥ ﺧﺪﺍ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ﺑﺪﻳﻦ ﺩﻭ ﺩﻳﺪ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ﺣﻴﺮﺍﻥ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ﻫﺰﺍﺭ ﺃﻓﺴﻮ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 ﺩﻭ ﺁﻳﻨﻪ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ﺭﻭﻳﺶ ﻋﻴﺎﻥ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ﺩﻭ ﺩﻳﺪﻫٴ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ﺍﻓﺴﻮ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ﭼﺸﻢ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ﺁﻳﻨﻪ ﺭﻭ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 ﮐﻬﺪﺭﺍﺧﺘﻴﺎﺭ ﺩﻝ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ﺭﻭﻯ ﻣﺤﺒﻮ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ﻋﻴﺎﻥ ﺣﻀﻮﺭﻯ ﺑﻌﻴﻦ ﻭﭼﺸﻢ ﺗﻦ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ﺩﻝ ﺍﻭ ﺩﺭ ﺭؤﻳﺎ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ﺑﺮﺍ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ﺑﻨﺠﺎﺕ ﺑﺎ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ﻋﻴﺎﻥ ﺩﺭﻋﻴﻦ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ﻭﭼﺸﻢ ﻭ ﺁﺑﮋﮐﺘﻴﻮ ﻣﻠﻤﻮ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ﻭﻣﺎﺩﻯ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ﺑﺮﺍﻯ ﺩﻳﺪﺍﺭ ﭘﻴﺮ ﺑﺮﺍﻯ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ﺗﻠﻘﻴﻨﺎﺕ ﻭ ﻭﻋﺪﻩ ﻫﺎﻯ ﺍﻟﻬﻰ ﺁﺧﺮ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ﺩﺭ ﺣﻀﻮﺭ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ﻧﻘّﺎﺷﻰ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ﺩﺭ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ﮐﺎﺭﮔﺎﻩ ﭼﺸﻢ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ﭼﻬﺮﻩ ﻧﮕﺎﺭﻯ ﻭ ﻋﺸﻖ ﺑﺎﺯﻯ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B55609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ﻗﺪ</w:t>
      </w:r>
      <w:r w:rsidR="009D104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ﺑﺸﺪ</w:t>
      </w:r>
      <w:r w:rsidR="009D104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ﺟﻮﻳﺒﺎﺭ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ﺑﺠﺎﻯ ﺳﺮﻭ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ﺟﺰ ﺁﺏ ﺭﻭﺍﻥ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ﺑﭙﻴﺮ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ﻭﻗﺘﻰ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ﺗﻮ ﺍﺯ ﭘﺸﺖ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ﺟﻮﻳﺒﺎﺭ ﻭﺟﺮﻳﺎﻥ ﺷﺪﻳﺪ ﺃﺷﻚ ﭼﺸﻢ ﻣﻦ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ﺳﺎﻟﻚ ﺭﺍ ﺩﺭ ﻗﺮﺍﺭﮔﺎﻩ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 ﻋﺰﻟﺘﮕﺎﻩ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ﮔﺬﺍﺷﺖ ﻭ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ﺍﺷﻚ ﺍﺯﺁﻏﺎﺯ ﻓﺮﺍﻕ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ﺩﻳﺪﻥ ﺩﺭﺧﺘﺎﻥ ﺳﺮﻭ ﺑﻠﻨﺪ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ﺑﺠﺎﻯ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ﻣﺤﺒﻮﺏ ﺗﺼﻮﺭ ﻣﻴﺸﺪ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ﺁﺏ ﺭﻭﺍﻥ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 ﺩﻳﮕﺮﻯ ﻧﻤﻴﺒﻴﻨﺪ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ﺣﻀﻮﺭ ﺫﻫﻨﻰ ﺧﻮﺩﺭﺍ ﺍﺯ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ﺣﻔﻆ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ﺗﻤﺮﮐﺰ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ﺑﻬﻢ ﺯﺩﻥ ﭘﻠﮑﺎﻥ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ﺟﺮﻳﺎﻥ ﺃﺷﻚ ﺷﺪﻳﺪ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ﺗﺨﻢ ﭼﺸﻢ ﺭﺍ ﺗﺮ ﻭ ﻣﺮﻃﻮﺏ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ﺯﺧﻢ ﻭﮐﻮﺭﻯ ﺩﺳﺖ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D171C5" w:rsidRPr="004D5F6B" w:rsidRDefault="00052507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ﺩﺭﻳﻦ ﺧﻤﺎﺭ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ﺳﻢ</w:t>
      </w:r>
      <w:r w:rsidR="009D104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ﺟﺮ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عه 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ﻧﻤﻰ ﺑﺨﺸﺪ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ﺑﺒﻴﻦ ﮐﻪ ﺃﻫﻞ ﺩﻟﻰ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ﻣﻴﺎﻥ ﻧﻤﻰ ﺑﻴﻨﻢ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ﺩﻭﺭﻯ ﻣﺤﺒﻮﺏ ﻭﺗﻨﻬﺎﺋﻰ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ﻣﺪﺍﻡ ﺧﻤﺎﺭ ﺷﺮﺍﺏ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ﭘﻴﺮﻭﺩﺳﺘﻮﺭﺍﺕ ﺍﻭ ﻣﻴﺪﺍﻧﺪ ﻭ ﺷﮑﻮﻩ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ﻫﻢ ﺟﺮ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ﺷﺮﺍﺏ ﺑﻮﻯ ﻧﻤﻰ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ﺣﺘﻰ ﺟﺰ ﺷﺮﺍﺏ ﺍﺯ ﺩﺳﺖ ﺩﻭﺳﺖ ﻧﻤﻰ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ﺑﺎﺗﻌﺠّﺐ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ﻣﻴﺎﻥ ﺃﻫﻞ ﺩﻝ ﻭ ﺍﻭﻟﻴﺎﻯ ﺍﻟﻬﻰ ﮐﺴﻰ ﺭﺍ ﺩﺭ ﻣﻴﺎﻥ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ﺷﺮﺍﺑﻰ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ﺣﺎﻟﺖ ﻭﺣﺪﺕ ﻭﺟﻮﺩﻯ ﺧﻮﺩ ﺣﺘﻰ ﺧﻮﺩ ﺭﺍ ﺩﺭ ﻣﻴﺎﻥ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 ﻭﺳﻴ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ای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ﮐﺴﻰ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ﻣﻤﮑﻦ ﺍﺳﺖ ﭘﻴﺮ ﮐﺴﻰ ﺭﺍ ﻣﻌﺮﻓﻰ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ﭘﻴﺎﻡ ﺍﻭﺭﺍ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ﺣﮑﻤﺖ ﻭ ﺩﺳﺘﻮﺭ ﻭﻫﺪﺍﻳﺘﻰ ﺑﻨﻘﻞ ﺍﺯ ﭘﻴﺮ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ﻧﺸﺎﻥ ﻣﻮﻯ ﻣﻴﺎﻧﺶ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ﺩﻝ ﺩﺭﻭ ﺑﺴﺘﻢ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ﺯﻣﻦ ﻣﭙﺮﺵ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ﺧﻮﺩ ﺩﺭ ﻣﻴﺎﻥ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ﺗﻮﺻﻴﻒ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ﻭﮐﻤﺮ ﺍﻭ 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ﻣﻮﺋﻰ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ﻇﺮﻳ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ﺩﻝ ﺑﺎﻭ ﺑﺴ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ﻣﻦ ﭼﻴﺰ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ﻤﭙﺮﺵ ﺯﻳﺮﺍ ﺧﻮﺩﺭﺍ ﺩﺭ ﺍﻳﻦ ﻣﻴﺎﻧﻪ ﻧﻤﻰ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ﻧﻈﺮﻯ ﺩﺍﺷﺘﻪ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ﮐﻤﺮ ﻣﺤﺒﻮﺏ ﻣﻰ ﺑﻴﻨﺪ ﻭﺑ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ﻭﻣﺤﺒﻮﺏ ﺭﺍ ﺣﺎﻓﻆ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ﺗﻮﺻﻴﻒ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 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 ﺭﻭﺡ ﺍﺳﺖ ﻭﻧﻪ ﺯﻳﺒﺎﺋﻰ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ﺗﻮﺻﻴﻔﺎﺕ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ﻫﺎﻯ ﺯﻧﺎﻧﻪ ﺑﮑﺎﺭ ﻣﻴﺒﺮﺩ ﮐﻪ ﺷﻨﻮﻧﺪﻩ ﺑﺪﻭﻥ ﻣﺤﺒﻮﺑﻰ ﻧﻴﺰ ﺳﻤﭙﺎﺗﻰ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ﺯﻥ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ﺑﺮﺍﻯ ﺗﺼﻮﺭ ﻋﺸﻖ ﻣﻌﻨﻮﻯ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ﺑﻌﺸﻖ ﻣﻴﻨﻮﻯ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ﺍﺳﺖ 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ﺗﻤﺮﻳﻦ ﻭ ﺳﺎﺑ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قه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ﻣﻔﺎﻫﻴﻢ ﻋﺸﻖ 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ﻭﺑﺸﺮﻯ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ﻭﺗﻌﺎﻟﻰ ﺍﺯ ﻧﺮﺩﺑﺎﻥ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 ﻋﻮﺍﻃﻒ ﻭﺍﺣﺴﺎﺳﺎﺕ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ﻭﺳﻴ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ﺑﺮﺍﻯ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ﺗﻌﺎﻟﻰ ﺭﻭﺣﻰ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ﺩﺭ ﺗﻮﺳّﻞ ﻋﺒﺎﺩﻯ ﻋﻤﻴﻖ ﻭﺩﺍﺋﻢ ﻭ ﻋﺎﺷﻘﺎﻧﻪ ﻭﺻﺎﺩﻗﺎﻧﻪ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ﻭﺣﺪﺕ ﻭﺟﻮﺩ ﻭ ﻳﮕﺎﻧﮕﻰ ﺧﻮﺩ ﺩﺭ ﻣﺤﺒﻮﺏ ﭘﻴﺪﺍ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ﻣﻨﺠﺮ ﺑﻮﺣﺪﺕ ﺷﻬﻮﺩ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ﺭﺳﻴﺪﻥ ﺷﻬﻮﺩﻯ ﺑﺮﺗﺮ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ﺧﺪﺍﻭﻧﺪ ﺁﻥ ﺩﺭﺟﻪ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ﻭﺣﺪﺕ ﻭﻳﮕﺎﻧﻰ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ﻭﻭﺍﺣﺪﻳّﺖ ﺭﺍ ﺩﺭ ﺣﺪ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ﻣﺮﺣﻠﻬﺎﻯ ﮐﺎﻓﻰ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ﺩﺍﻧﺴﺘﻪ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ﺁﻥ ﺍﺣﻮﺍﻝ ﮐﻪ ﻫﻤﻴﺸﻪ ﺑﺪﺭﺟﺎﺗﻰ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ﭼﻴﺰ ﺭﺍ ﺩﺭ ﻫﺴﺘﻰ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 ﺍﺟﺮﺍﻯ ﻫﺪﻓﻬﺎﻯ ﺍﻟﻬﻰ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ﻣﺎﻧﻊ ﺁﻧﻬﺎ ﻭ ﺁﺯﺍﺭﻯ ﻫﻢ ﺑﺂﻧﻬﺎ ﻧﻤﻴﺸﻮﺩ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ﮔﺰﻧﺪﻩ ﻭ ﻣﺰﺍﺣﻢ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ﮐﻨﺎﺭ ﻣﻰ ﮐﺸﺪ ﻫﺮ ﭼﻴﺰﻯ ﺩﺭ ﻫﺴﺘﻰ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ﺭﻭﺣﻰ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ﻭﻫﺮﭼﻴﺰﻯ ﻭﮐﺴﻰ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ﺗﺠﻠّﻰ ﺻﻔﺎﺗﻰ ﻭ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ﻭ ﺳﻔﻴ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ﺟﺰ ﺩﺭﻳﻦ ﺩﺭﻳﺎ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ﺑﻀﺎﻋﺖ ﺳﺨﻦ ﺩﺭﻓﺸﺎﻥ ﻧﻤﻰ ﺑﻴﻨﻢ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ﺣﺎﻝ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ﻭﮐﺸﺘﻰ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ﺳﻔﻴﻨﻪ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ﺩﺭﻳﺎﻫﺎﻯ ﺍﺣﻮﺍﻟﻰ ﻭ ﺍﻓﮑﺎﺭ ﺑﺤﺮﺍﻧﻰ ﻭﺭؤﻳﺎﺋﻰ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ﺩﺭ ﺍﺣﻮﺍﻝ ﺍﻟﻬﻰ ﺍﻧﺴﺎﻧﻬﺎ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ﺑﺤﻖ ﺍﻟﻬ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ﺩﺍﺭﺍﻯ ﺑﻀﺎﻋﺖ ﻭ ﺳﺮﻣﺎﻳﻪ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ﮔﻮﻳﻨﺪﮔﻰ ﻭﺩﺭﻓﺸﺎﻧﻰ ﻭﻧﻴﮑﻮ ﮔﻔﺘﺎﺭﻯ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ﺳﺎﻟﻚ ﺍﻭ ﮐﺴﻰ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 ﺧﻮﺩﺵ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ﻭﭘﻴﺮﺵ ﻭﻫﺮ ﮐﺎﻣﻠﻰ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ﺻﺤﻨﻪ ﻫﺎﻯ ﻋﺮﻓﺎﻧﻰ ﮐﺴﻰ ﺭﺍ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ﻭ ﻫﺪﺍﻳﺘﻬﺎ ﺩﺍﺷ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ﺑﺒﻴﻨﺪ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ﺍﻟﺬﮐﺮ 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ﺯﺑﺎﻥ ﺧﺪﺍ ﻭﺃﻧﺒﻴﺎ ﻭﮐﺘﺐ ﻭﺣﮑﻤﺘﻬﺎﻯ ﺍﺳﻤﺎﻧﻰ ﻭ ﻋﺮﻓﺎﻧﻰ ﺭﺍ ﺩﺭﻙ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ﻭﮐﺴﺎﻧﻰ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ﺍﺳﺘﻌﺪﺍﺩ ﺩﺍﺷ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ﻭﺍﻋﺘﻤﺎﺩ ﺑﺮﺑﻮﺑﻴّﺖ ﺍﻳﻦ ﺍﻭﻟﻴﺎ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ﻣﻴﺘﻮﺍﻧﻨﺪ ﭼﻨﺪ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ﻗﻄﺮﻫﺎﻯ ﺍﺯ ﺩﺭﺩ ﺗﻪ ﻣﺎﻧﺪﻩ ﺳﺎﻏﺮ ﭘﻴﺮ ﺭﺍ ﺑﻨﻮﺷﺪ ﻭﺳﺮﻣﺴﺖ ﺍﻟﻬﻰ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171C5" w:rsidRPr="004D5F6B" w:rsidRDefault="00545EB4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171C5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ﺧﺮ</w:t>
      </w:r>
      <w:r w:rsidR="00D171C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ّم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ﺭﻭﺯ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ﮐﺰﻳﻦ ﻣﻨﺰﻝ ﻭﻳﺮﺍﻥ ﺑﺮﻭﻡ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ﺭﺍﺣﺖ ﺟﺎﻥ ﻃﻠﺒﻢ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ﭘﻰ ﺟﺎﻧﺎﻥ ﺑﺮﻭﻡ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ﺁﺭﺯﻭﻯ ﺧﻮﺍﺟﻪ ﺣﺎﻓﻆ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ﺒﺮﺍﻳﺶ ﺁﻥ ﺭﻭﺯﻯ ﺧﺮﻡ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 ﺳﻌﺎﺩﺕ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ﻣﻨﺰﻝ ﻭﻳﺮﺍﻥ ﺩﻧﻴﺎ ﻭﺗﻦ ﺧﺴﺘﻪ ﺑﺸﺮﻯ ﺩﺭ ﻋﺰﻟﺘﮕﺎﻩ ﺑﻴﺮﻭﻥ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ﺑﺸﺮﻯ ﺧﻮﻳﺶ ﮐﻪ ﻣﺴﺘﻀﻌﻔﺁﻥ ﺷﺪﻩ ﺧﺎﺭﺝ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ﺑﮑﻤﺎﻝ ﺍﻟﻬﻰ ﻣﻴﺴّﺮ ﺑﺮﺍﻯ ﻧﻮﻉ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ﺟﺒﺮﺋﻴﻞ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ﻭﺧﺮﻭﺝ ﺟﺎﻥ ﺑﺸﺮﻯ ﺍﺯ ﺗﻦ ﺑﺸﺮﻯ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ﻣﻨﺰﻝ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ﻧﺰﻭﻝ ﻣﻮﻗّﺖ ﻭ ﺍﻗﺎﻣﺖ ﻣﺴﺎﻓﺮﺍﻥ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ﺭﻭﺯ ﺭﺍﻩ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ﻭﺷﺐ ﺍﻗﺎﻣﺖ ﻣﻴﮑﻨﻨﺪ ﻳﺎ ﺑﺎﻟﻌﮑ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ﺻﻮﺭﺗﻬﺎﻯ ﻧﻮﻋﻰ ﺩﺭ ﺗﻮﻟﺪﺍﺗﺒﺠﻬﺎﻥ ﻣﻨﺎﺯﻝ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ﻳﻚ ﺭﻭﺡ ﺩﺭ ﺗﻌﺎﻟﻰ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ﻧﺮﺩﺑﺎﻥ 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ﻧﻮﻉ ﻳﺎ ﻓﺼﻞ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ﺗﻮﻟﺪﻯ ﻳﻚ ﻣﻨﺰﻝ ﺍﻗﺎﻣﺖ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ﮐﻪ ﺩﻧﺒﺎﻟﻪ ﮐﻤﺎﻝ ﻃﺒﻴﻌﻰ ﻧﻮﻋﻤﻴﻤﻮﻥ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ﺑﺘﻮﺍﻥ ﺑﺮﺍﻯ ﺁﻥ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 ﺗﻘﺴﻴ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های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ﻳﺎ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ﻓﺼﻞ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ﺫﻫﻦ ﺍﻧﺴﺎﻥ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ﺑﺘﻮﺍﻧﺪ ﺗﺼﻮﺭ ﺍﻣﻮﺭ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ﻋﻤﻠﺎ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ﺧﺪﺍﻭﻧﺪ ﺩﻭ ﻣﻮﺟﻮﺩ ﺭﺍ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ﻫﻢ ﻧﻴﺎﻓﺮﻳﺪﻩ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ﮐﺪﺍﻡ ﺑﺎ ﺗﻔﺎﻭﺗﻬﺎﻯ ﺷﺨﺼﻰ ﺧﻮﺩ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ﻫﺮ ﺍﻧﺴﺎﻧﻰ ﺧﻮﺩ ﺩﺭ ﻧﻮﻋﻰ ﺩﺭ ﻓﺮﺩ ﺧﻮﻳﺶ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ﺧﺪﺍﻭﻧﺪ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ﺍﻧﺴﺎﻥ ﺭﺍ ﻣﺎﻧﻨﺪ ﺻﻮﺭﺕ ﺧﻮﺩ ﺁﻓﺮﻳﺪ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 ﻣﻮﺟﻮﺩﻯ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 ﻧﻮﻋﻰ ﺧﻮﺩ ﻳﻚ ﺗﺠﻠّﻰ ﺻﻔﺎﺗﻰ 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ﻓﺮﺩﻯ ﺑﺎﻳﺪ ﺧﻮﺩﺭﺍ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ﺑﺮﺏ ﺍﻟﻨﻮﻉ ﺧﻮﺩ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ﺭﺍﺣﺖ ﺟﺎﻥ ﻣﻰ ﻃﻠﺒﻢ ﮐﻪ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ﻧﺠﺎ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ﺯﻧﺪﺍ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ﺘﻦ ﻧﻮﻋ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ﻭﺑﺪﻧﺒﺎﻝ ﺟﺎﻧﺎﻥ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ﺑﺪﻧﺒﺎﻝ ﻧﻮﺭ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ﺑﺮﺗﺮ ﻭﺍﻟﻬﻰ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ﻓﻮﻕ ﺑﺸﺮﻯ ﺁﻳﻨﺪﻩ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ﺗﮑﺎﻣ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ﻣﻔﻴﺪ ﺑﺮﺍﻯ ﻫﺪﺍﻳﺖ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ﺑﺪﺍﻭﺭﻯ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ﺑﺼﻠﺎﺡ ﺩﻳﺪ ﺍﻭ ﺑﺨﻠﻖ ﺑﺎﺯﻣﻴﮕﺮﺩﺩ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ﻣﺮﮔﻰ ﺍﺭﺍﺩﻯ ﻣﺴﺘﻘﻴﻤﺎ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ﺷﺶ ﻫﺰﺍﺭ ﺳﺎﻝ ﺍﻧﺘﻈﺎﺭ ﺑﻬﺸﺘﻰ ﺧﻮﺩ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ﻋﺮﺵ ﺭﺣﻤﺎﻥ ﺭﺍ ﺩﺭ ﺩﻭﺭﻩ ﺳﻠﻮﻙ ﮐﻢ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ﭘﻰ ﺟﺎﻧﺎﻥ ﺭﻓﺘﻦ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ﭘﻴﺮ ﺩﺭ ﺗﻮﺳّﻠﺎﺕ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ﻭﺣﮑﻤﺘﻬﺎﻯ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ﺩﺳﺘﻮﺭ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ﻣﺮﮒ ﺍﺭﺍﺩﻯ ﻋﻤﻞ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ﭘﻴﺮ ﻳﺎ ﻭﻋﺪﻫﻬﺎﻯ ﺑﻬﺸﺘ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ﻮﻋﺪ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الهی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 ﻓﺮﻣﻮﺩﻩ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ﺩﺳﺖ ﻭﺯﺑﺎﻥ ﻭ</w:t>
      </w:r>
      <w:r w:rsidR="00CD152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</w:t>
      </w:r>
      <w:r w:rsidR="009D104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ﺳﻴﺮﺕ ﺧﺪﺍ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ﮔﺮﭼﻪ ﺩﺍﻧﻢ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ﺑﺠﺎﺋﻰ ﻧﺒﺮﺩ ﺭﺍﻩ ﻏﺮﻳﺐ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ﻣﻦ ﺑﺒﻮﻯ ﺳﺮ ﺁﻥ ﺯﻟﻒ ﭘﺮﻳﺸﺎﻥ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ﺳﻔﺮ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ﻫﻴﭻ ﻏﺮﻳﺒﻰ ﺩﺭﻫﺮﺷﻬﺮ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ﺑﻌﻮﺍﻟﻢ 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ﻧﺎﺷﻨﺎﺧﺘﻪ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ﺑﺘﻨﻬﺎﺋﻰ ﻧﻤﻰ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ﺗﻮﺍﻧﺪ ﺭﺍﻩ ﺑﺠﺎﺋﻰ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ﺭﺍﻫﻨﻤﺎ ﻭ ﺭﻩ ﺭﻓﺘﻬﺎﻯ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ﺷﻬﺮ ﻭ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ﺑﺎ ﮐﻤﻚ ﺑﻮﻯ ﺳﺮ ﺯﻟﻒ ﭘﺮﻳﺸﺎﻥ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ﺧﻮﺍﻫﺪ ﺗﻮﺍﻧﺴﺖ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ﭘﻴﺸﺮﻓﺖ ﺳﺎﻟﻚ ﺩﺭ ﻣﺮﮒ ﺍﺭﺍﺩﻯ ﻗﺒﻞ ﺍﺯ ﻣﺮﮒ ﺍﺳﺖ ﮐﻪ ﻣﻴﺨﻮﺍﻫﺪ ﺑﻨﻮﺭ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 ﻧﺠﺎﺗﺎﺯ 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ﭘﻴﺮ ﮐﺎﻣﻞ ﺩﺭ ﮐﻨﺎﺭ ﺳﺎﻟﻚﻣﺤﺘﻀﺮ ﻭ ﺁﻣﺎﺩﻩ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ﻣﺮﮒ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ﺍﺳﺘﻀﻌﺎﻑ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ﺩﺭ ﮐﻨﺎﺭ ﻳﺎﺭ ﺍﻟﻬﻰ ﻭ ﺑﻮﻯ ﻋﻄﺮ ﺯﻟﻔﺎﻧﺖ 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ﻧﻔﺴﻬﺎﻯ ﭘﻴﺮ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ﺗﻮﺍﻧﺴﺖ ﺍﺯ ﭘﺮﺩﻩ ﻣﺮﮒ ﺍﺭﺍﺩﻯ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ﺩﻧﻴﺎ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ﻏﺮﻳﺐ ﺍﺯ 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ﺍﺯ ﺩﻧﻴﺎﻯ ﻣﺎﺩﻯ ﺩﻳﮕﺮﺍﻥ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ﺧﻮﺩﺭﺍ ﺑﻤﺮﺍﺗﺐ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ﻭﺃﻫﻞ ﻋﻮﺍﻟﻢ ﺍﻟﻬﻰ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ﺩﻟﻢ ﺍﺯ ﻭﺣﺸﺖ ﺯﻧﺪﺍﻥ ﺳﮑﻨﺪﺭ ﺑﮕﺮﻓﺖ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ﺭﺧﺖ ﺑﺮ ﺑﻨﺪﻡ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ﺗﺎ ﻣﻠﻚ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ﺳﻠﻴﻤﺎﻥ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ﺯﻧﺪﺍﻥ ﻋﺰﻟﺘﮕﺎﻩ ﺧﻮﺩ ﻭ ﺯﻧﺪﺍﻥ ﻧﻮﻉ ﺑﺸﺮﻯ ﻭ ﻃﻠﺴﻢ ﺁﻥ ﺩﺭ ﻭﺣﺸﺖ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ﻭﺁﻧﺮﺍ ﺯﻧﺪﺍﻥ ﺍﺳﮑﻨﺪﺭ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ﻧﺘﻮﺍﻧﺴﺖ ﺑﺎ ﻫﻤﻪ ﻗﺪﺭﺗﻬﺎ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ﺩﺳﺘﺶ ﺑﺂﺏ ﺣﻴﺎﺕ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ﺧﻀﺮ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ﻭﻣﻴﮕﻮﻳﻨﺪ ﮐﻪ ﺣﺎﻓﻆ ﺗﺮﻙ ﺷﻴﺮﺍﺯ ﻧﮑﺮﺩﻩ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ﻋﺰﻟﺘﮕﺎﻩ ﺻﺤﺮﺍﺋﻰ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ﺣﻖ ﺑﺎﺯﮔﺸﺖ ﺑﺸﻬﺮ ﺭﺍ 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ﺁﻧﺮﺍ ﺯﻧﺪﺍﻥ ﻣﻴﺨﻮﺍﻧﺪ ﻭﺗﻨﻬﺎ ﺍﻭﻟﻴﺎﻯ ﺍﻟﻬﻰ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ﺗﺤﻤّﻞ ﺯﻧﺪﺍﻥ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ﺗﺤﻠﻴﻪ ﺁﻥ ﺭﺍ ﺗﺤﻤّﻞ ﺩﺍﺷ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ﺳﻠﻴﻤﺎﻥ ﻭ ﻫﺮ ﭘﻴﺎﻣﺒﺮﻯ ﺍﺯ ﮐﺎﻣﻠﺎﻥ ﺍﻟﻬﻰ ﺑﺨﻠﻖ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ﺭﺧﺖ ﺗﻦ ﺭﺍ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ﺭﻭﺡ ﺧﻮﺩ ﺑﺮ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ﻋﺰﻟﺘﮕﺎﻩ ﺭﺍ ﺑﺎ ﻣﺮﮒ ﺍﺭﺍﺩﻯ ﺭﻫﺎ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ﮐﻪ ﺳﻠﻴﻤﺎﻥ ﻭ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ﺳﻠﻤﺎﻥ ﮐﺮﺩﻧﺪ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ﺗﺴﻠﻴﻢ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ﮔﺮﭼﻪ ﺳﻠﻤﺎﻥ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ﺳﻠﻴﻤﺎﻥ ﺷﺪ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ﺷﻬﻮﺩ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ﺍﺯ ﻋﻮﺍﻟﻢ ﺍﻟﻬﻰ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ﻭ ﺳﺨﺖ ﺗﺮﻯ ﺭﺍ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ﻣﻠﻚ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ﺳﻠﻴﻤﺎﻥ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ﺳﺮﺯﻣﻴﻦ ﭘﺎﺩﺷﺎﻫﻰ ﺍﻟﻬﻰ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ﺿﻤﻦ ﺳﺮﺯﻣﻴﻨﻬﺎﻯ ﺳﻠﻴﻤﺎﻥ ﺷﺎﻩ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ﺯﻧﺪﺍﻥ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ﺍﺯ ﺳﮑﻨﺪﺭ ﻧﺎﻡ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ﻣﻴﺒﺮﺩ ﮐﻪ ﺍﺳﮑﺎﻥ ﺩﺭ ﻗﺮﺍﺭﮔﺎﻩ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ﭼﻮﻥ ﺻﺒﺎ ﺑﺎ ﺗﻦ ﺑﻴﻤﺎﺭ ﻭ ﺩﻝ ﺑﻰ ﻃﺎﻗﺖ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ﺑﻬﻮﺍﺩﺍﺭﻯ ﺁﻥ ﺳﺮﻭ ﺧﺮﺍﻣﺎﻥ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ﭼﺎﺭﻩ ﮐﺎﺭ ﺯﻧﺪﺍﻥ ﺧﻮﺩﺭﺍ ﺍﻳﻦ ﻣﻴﺪﺍﻧﺪ ﮐﻪ ﭼﻮﻥ ﺑﺎﺩ ﺻﺒﺎ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 ﺗﻦ ﺑﻴﻤﺎﺭ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ﻭﺧﺴﺘﻪ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 ﺑ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ﻄﺎﻗ</w:t>
      </w:r>
      <w:r w:rsidR="00D171C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ﻮﺑﻰ ﺻﺒﺮ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گه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ﺪﺍﺭﺩ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ﺑﻬﻮﺍﺩﺍﺭﻯ ﻭﻋﺸﻖ ﺁﻥ ﺳﺮﻭ ﺑﻠﻨﺪ ﺧﺮﺍﻣﺎﻥ ﭘﻴﺮﮐﺎﻣﻞ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ﻧﺠﺎﺕ ﺑﻴﺎﺑﺪ ﻭﺗﻨﻬﺎ ﺑﺎ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ﭘﻴﺮ ﺩﺭﺗﻮﺳّﻠﺎﺕ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ﺁﺧﺮﻳﻦ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ﺑﺪﺍﻥ ﺑﺮﺳﺪ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ﺭﻩ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ﻗﻠﻢ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ﺑﺴﺮﻡ ﺑﺎﻳﺪ ﺭﻓﺖ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ﺩﻝ ﺯﺧﻢ ﮐﺶ ﻭﺩﻳﺪ</w:t>
      </w:r>
      <w:r w:rsidR="00231CA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ﮔﺮﻳﺎﻥ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ﺭﺍﻩ ﭘﻴﺮ ﻣﺤﺒﻮﺏ ﻭ ﻧﺠﺎﺕ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ﻗﻠﻢ 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ﺳﺮ ﺑﺪﻫﺪ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ﺳﺮﺵ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ﺗﺮﺍﺷﻴﺪﻩ ﺍﺯ ﺑﻴﺦ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ﺑﺘﻮﺍﻧﺪ ﺑﻨﻮﻳﺴﺪ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ﺳﺮ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ﺑﻨﺠﺎﺕ ﻭﺑﻘﻴﺎﻣﺖ ﺩﺭ ﺭﻫﺮﻭﻯ ﺳﻠﻮﮐﻰ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ﺑﺎﻳﺪ ﺑﺎ ﺩﻝ ﻭ ﻓﮑﺮ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ﺯﺧﻢ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 ﻭ ﺩﺭﺩﻣﻨﺪ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ﺍﺳﺘﻀﻌﺎﻑ ﺗﻦ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ﻭﻣﺮﺍﺣﻞ ﻣﺮﮒ ﺍﺭﺍﺩﻯ ﺭﺍ ﻣﻰ ﮔﺬﺭﺍﻧﺪ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 ﮔﺮﻳﺎﻥ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ﺍﺩﺍﻣﻪ ﺗﻤﺮﮐﺰﺍﺕ ﺳﻠﻮﮐﻰ ﻭ ﺗﻮﺳّﻠﺎﺕ ﻋﺒﺎﺩﻯ ﺑﺎ ﺻﻮﺭﺕ ﭘﻴﺮﺍﻟﻬﻰ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ﻣﺮﺍﺗﺐ ﺷﻬﻮﺩﻯ ﺧﻮﺩ ﭘﻴ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ﺑﻮﺣﺪﺕ ﻭﺟﻮﺩ ﺑﺎ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ﻣﺮﺍﺗﺐ ﺷﻬﻮﺩﻯ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ﭼﺸﻢ ﺳﺎﻟﻚ ﭘﺮ ﺍﺯ ﺃﺷﻚ ﻧﺘﻴﺠﻪ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ﺗﻤﺮﮐﺰ ﻣﺪﺍﻭﻡ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ﺣﺮﮐﺖ ﭘﻠﮑﺎﻥ ﭼﺸﻢ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ﻭﻗﻠﻢ ﻧﻰ ﻧﻴﺰ ﺑﺎ ﺟﺮﻳﺎﻥ ﺃﺷﻚ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ﻣﺮﮐﺐ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ﻣﻴﺘﻮﺍﻧﺪ ﭼﻴﺰﻯ ﺑﻨﻮﻳﺴﺪ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ﺑﺤﺮﮐ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ﺘﮑﺎﻣﻠﻰ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ﺍﺩﺍﻣﻪ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ﻧﺬﺭ ﮐﺮﺩﻡ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ﺍﺯﻳﻦ ﻏﻢ ﺑﺪﺭﺁﻳﻢ ﺭﻭﺯﻯ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ﺩﺭ ﻣﻴﮑﺪﻩ ﺷﺎﺩﺍﻥ ﻭ ﻏﺰﻝ ﺧﻮﺍﻥ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ﻧﺬﺭ ﻭﺗﻌﻬّﺪ ﻭﺳﻮﮔﻨﺪ ﺑﺎ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ﺭﻭﺯﻯ ﺍﺯ ﻏﻢ ﺳﻠﻮﮐﻰ ﻭﻓﺮﺍﻕ ﻳﺎﺭ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 ﮔﺮﺩﺩ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ﺑﻨﺠﺎﺕ ﺷﻬﻮﺩﻯ ﺑﺎ ﻧﻮﺭ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ﻭ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ﺳﻮﻯ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ﻣﻴﮑﺪﻩ ﻭ ﺧﺎﻧﻘﺎﻩ ﭘﻴﺮ ﻣﻰ ﻓﺮﻭﺵ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ﺣﮑﻤﺖ ﻭ ﺩﺳﺘﻮﺭ ﻭ ﻫﺪﺍﻳﺘﻬﺎ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ﻣﻴﺪﺍﺩﻩ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ﺷﺎﺩﺍﻥ ﻭ ﻏﺰﻝ ﺧﻮﺍﻥ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ﺁﺯﺍﺩﮔﻰ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ﮐﺎﻣﻞ ﺧﻮﺩﺭﺍ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ﺧﻮﺭﺳﻨﺪ ﻭ ﺭﺍﺣﺖ ﻧﻤﺎﻳﺪ ﮐﻪ ﺭﺿﺎﻳﺖ ﭘﻴﺮ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ﺍﻟﻬ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ﮐﺎﻣﻞ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ﺍﺯ ﻫﺮ ﮔﻨﺎﻩ ﻭﻣﺼﻮﻥ ﺍﺯ ﻫﺮ ﻭﻇﻴﻔﻪ ﻭﻋﺒﺎﺩﺕ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ﺩﺭ ﻧﺤﻮﻩ ﺗﺮﺑﻴﺖ ﺳﺎﻟﮑﺎﻥ ﺧﻮﺩ ﻭ ﺑﺎ ﻗﮑﺮ ﺁﺯﺍﺩ ﻭ ﺷﺎﺩ ﻭ ﺑﺪﻭﻥ ﻏﺼّﻪ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ﺩﺍﻭﺭﻯ ﻫﺎﻯ ﺍﻟﻬﻰ ﺑﺮﺍﻯ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ﺩﻭﺭﻩ ﺳﻠﻮﻙ ﺁﺯﻣﺎﻳﺸﺎﺕ ﺍﻟﻬﻰ ﺧﻮﺩﺭﺍ ﺩﺭ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ﺑﻤﺮﺍﺗﺐ ﺷﻬﻮﺩﻯ ﻭ ﻧﺠﺎﺕ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ﺑﻬﻮﺍﺩﺍﺭﻯ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ﺫﺭﻩ ﺻﻔﺖ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ﺭﻗﺺ ﮐﻨﺎﻥ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ﻟﺐ ﭼﺸ</w:t>
      </w:r>
      <w:r w:rsidR="00231CA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ﺨﻮﺭﺷﻴﺪ ﺩﺭﺧﺸﺎﻥ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ﺩﻧﺒﺎﻟﻪ ﺗﻌﻬّﺪ ﻭ ﻧﺬﺭ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ﻫﻮﺍﺩﺍﺭﻯ ﻭ ﻋﺸﻖ ﭘﻴﺮ ﻭﭘﻴﺮﻭﻯ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ﺫﺭﻩ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ﺫﺭﺍﺕ ﺭﺍ ﺩﺭﺳﺘﻮﻥ ﻧﻮﺭ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ﺭﻭﺯﻧﻬﺎﻯ ﺑﻴﻚ ﺍﻃﺎﻕ ﺗﺎﺭﻳ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ﺭﻗﺼﺎﻥ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ﺑﺎﻳﻦ ﻃﺮﻑ ﻭﺁﻧﻄﺮﻑ ﻣﻴﺮﻭﺩ ﻭ ﺁﺭﺍﻣﻰ ﻧﻤﻰ ﮔﻴﺮﻧﺪ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ﺑﺴﻴﺎﺭ ﺣﻘﻴﺮ 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ﻧﺎﭼﻴﺰ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ﻧﻴﺰ ﺧﻮﺩﺭﺍ ﭼﻨﺎﻥ ﺣﻘﻴﺮ ﻭ ﺭﻳﺰ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ﺭﻗﺼﺎﻥ ﻭﺷﺎﺩﺍﻥ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ﺧﻮﺩﺭﺍ ﺑﻠﺐ ﭼﺸﻤﻪ ﺧﻮﺭﺷﻴﺪ ﺩﺭﺧﺸﺎﻥ ﺑﺮﻭﺩ ﻭﺑﺒﻴﻨﺪ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ﺭﺳﻴﺪﻥ ﺑﭽﺸﻤﻪ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ﺷ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ﺨﻮﺭﺷﻴﺪ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ﺩﺭﺩﺭﻳﺎﻯ ﻇﻠﻤﺎﺕ ﭘﺮ ﺁﺗﺶ ﻓﺮﻭ ﻣﻴﺮﻭﺩ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ﺭﻭﺯﺑﻌﺪ ﺩﺭﺟﻬﺖ ﺷﺮﻕ ﺍﺯ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ﺩﺭﻳﺎﻯ ﺁﺗﺶ ﺑﻴﺮﻭﻥ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ﺭﻭﺯ ﺑﻌﺪ ﺭﺍ ﻓﺮﺍﻫﻢ ﮐﺮﺩﻩ ﺑﺎﺷﺪ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ﻣﻴﺨﻮﺍﻫﺪ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ﺫﺭ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ﺷﻮﻕ ﻭ ﺍﺷﺘﻴﺎﻕ ﺧﻮﻳ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ﻮﺑﺎ ﺑﻤﺮﮒ ﺍﺭﺍﺩﻯ ﻭﺑﻤﻨﺒﻊ ﺧﻮﺭﺷﻴﺪ ﺩﺭﻋﻮﺍﻟﻢ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ﺫﺭ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ﺑﮑﻤﺎﻝ ﺍﻟﻬﻰ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ﻫﻤﺎﻧﻰ 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ﺑﺴﺮﭼﺸﻤﻪ ﺁﺏ ﺣﻴﺎﺕ ﻭ ﺟﺎﻭﺩﺍﻧﮕﻰ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ﺳﺎﻳﻪ ﻋﺮﺵ ﺭ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ﺮﺣﻤﺎﻧﻰ ﺑﺮﺍﻯ ﺭﻭﺡ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ﻧﻴﺎﺯﻯ ﻫﻢ ﺑﺘﻮﻟﺪﺍﺕ ﻧﻮﻋﻰ ﺩﺭ ﺟﻬﻨﻢ ﺟﻬﺎﻥ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ﺩﺭ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ﻓﻌﻠﺎ ﺩﺭ ﺟﻬﺎﻥ ﭼﻨﺎﻥ ﺗﻨﻰ ﻭﺟﻮﺩ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ﺗﮑﺎﻣﻞ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ﻫﺎﻯ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ﻓﺮﺩ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ﻣﻮﻋﻮﺩ ﺑﺠﻬﺎﻥ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ﮐﺎﻣﻞ ﻣﺤﻤﺪﻯ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ﻭﻋﻠﻴﻮ ﺗﻤﺎﻡ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ﺷﺎﮔﺮﺩﺍﻥ ﺩﺭ ﺗﺴﻠﻴﻢ ﻣﻬﺪﻯ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ﻣﻬﺪﻭﻯ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ﺭﺣﻤﺎﻥ ﻭﭼﻬﺎﺭﺻﺪ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ﻫﺰﺍﺭﺳﺎﻝ ﺍﻧﺘﻈﺎﺭ ﺑﻬﺸﺘ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ﺩﺭﺳﺎﻳﻪ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ﻭﻫﻨﻮﺯ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ﻟﺄﺭﺑﺎﺏ ﻓﺮﺍﻭﺍﻥ ﺗﺠﻠّﻴﺎﺕ ﺍﻟﻬﻰ ﻭ ﺻﻮﺭﺗﻬﺎﻯ ﻧﻮﻋﻰ ﺩﺭﭘﻴﺶ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ﺗﺎﺯﻳﺎﻥ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ﺍﺣﻮﺍﻝ ﮔﺮﺍﻧﺒﺎﺭﺍﻥ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ﭘﺎﺭﺳﺎﻳﺎﻥ ﻣﺪﺩﻯ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ﻭﺁﺳﺎﻥ ﺑﺮﻭﻡ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ﺗﺎﺯﻳﺎﻥ ﻭﺳﻮﺍﺭﮐﺎﺭﺍﻥ ﺑﺮ ﺃﺳﺒﺎﻥ ﺗﻨﺪ ﺭﻭ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ﺑﺴﺮﻋﺖ ﺑﭙﻴﺶ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ﮐﺴﺎﻧﻰ ﺭﺍ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ﺯﻳﺮ ﺑﺎﺭ ﺳﻨﮕﻴﻦ ﺩﺭ ﺍﺣﻮﺍﻝ ﻗﺮﺍﺭ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ﻗﺪﺭﺕ ﺣﺮﮐﺖ ﺳﺮﻳﻊ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ﻭﺍﺻﻞ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ﺳﺎﻟﮑﺎﻥ 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ﻣﺮﺍﺗﺐ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ﻋﺎﺷﻘﺎﻥ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ﻓﺮﺍﻭﺍﻧﻴﺪﺭ ﺑﻴﻦ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ﭘﻞ ﺻﺮﺍﻁ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ﻭﻣﻌﺮﺍﺝ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ﻫﻴﭽﮕﺎﻩ ﭘﺎﻳﺸﺎﻥ ﺑﮑﻒ ﺻﺮﺍﻁ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ﻋﺸﻖ ﺑﻴﺸﺘﺮ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ﻭﻓﻬﻢ ﻭﺍﺭﺍﺩ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 ﻧﻴﺮﻭﻣﻨﺪﺗﺮ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ﺪﻳﮕﺮﺍﻥ ﭘﺎﻳﺸﺎﻥ ﺑﺎ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ﻗﻠّﺎﺑﻬﺎﺋﻰ ﺑﮑﻒ 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ﺻﺮﺍﻁ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ﭼﺴﺒﻴﺪﻩ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ﻗﺎﺩﺭ ﺑﺤﺮﮐﺖ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ﻭﺣﻴﻮﺍﻧﻴّﺖ ﺩﺭﮔﻴﺮ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ﺗﻮﺿﻴﺢ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ﺗﺎﺯﻳﺎﻥ ﻳﺎ ﻫﻤﺎﻥ ﭘﺎﺭﺳﺎﻳﺎﻥ ﺯﺍﻫﺪ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ﺍﺯ ﺩﻧﻴﺎ ﻭﻧﻮﻉ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ﺑﻨﺠﺎﻟﺖ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ﺁﻧﺎﻥ ﻣﺪﺩ ﻭ ﮐﻤﻚ ﻭﻫﺪﺍﻳﺖ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ﺩﺭﻣﺎﻧﺪﻩ ﺭﺍﮐﻤﻚ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ﺯﻳﺮ ﺑﺎﺭﺳﻨﮕﻴﻦ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ﺑﺘﻮﺍﻧﺪﺳﺮﺧﻮﺵ ﻭﺁﺳﺎﻥ ﭘﻴﺶ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ﻭﺩﺍﻭﺭﻯ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ﻭﻗﻴﺎﻣﺖ ﺳﺎﻟﻚ ﺩﺭ ﻫﻤﻴﻦ ﺯﻣﺎﻥ ﮔﺬﺭﺍﻥ ﺳﺎﻟﻚ ﺩﺭ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31C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ﺁﺯﻣﺎﻳﺸﺎﺕ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ﭼﻘﺪﺭ ﺻﺒﻮﺭ ﺑﺎﺷﺪ ﻫﻤﺎﻥ ﻗﺪﺭ ﻧﻴﺰ ﺗﺰﮐﻴﻪ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ﻭﺭ ﭼﻮ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ﺯﺑﻴﺎﺑﺎﻥ ﻧﺒﺮﻡ ﺭﻩ ﺑﻴﺮﻭﻥ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ﻫﻤﺮﻩ ﮐﻮﮐ</w:t>
      </w:r>
      <w:r w:rsidR="00C80C4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به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ﺁﺻﻒ ﺩﻭﺭﺍﻥ ﺑﺮﻭﻥ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ﺍﺯﺯﺑﺎﻥ ﺣﺎﻝ ﺳﺎﻟﮑﻰ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ﭼﻮﻥ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 ﺷﻮﻡ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ﺑﻴﺎﺑﺎﻥ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ﺭﺍ ﺑﻴﺎﺑﻢ ﻭ ﺑﻴﺮﻭﻥ ﺁﻳﻢ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ﻧﺘﻮﺍﻧﻢ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ﮐﻮﮐﺒﻪ ﻭ ﻫﻤﺮﺍﻫﻴﺎﻥ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ﺁﺻﻒ ﺩﻭﺭﺍﻥ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 ﺍﻟﻬﻰ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ﺍﻭﻣﻴﺮﻭﻡ ﮐﻪ ﻧﺠﺎﺕ ﻳﺎﺑﻢ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ﺷﺎﻩ ﺑﻴﺖ ﻭﻏﺰﻝ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ﺯﺑﺎﻥ ﺣﺎﻝ ﺳﺎﻟﮑﺎﻥ ﺧﻮﺩﺵ ﺻﺤﺒﺖ ﻭﻧﺼﻴﺤﺖ 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ﺗﺸﺒﻴﻬﻰ 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ﺑﺴﺎﻟﮑﺎﻥ ﺧﻮﺩ ﻏﻴﺮ ﻣﺴﺘﻘﻴﻢ ﺩﺭ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ﮐﺴﻰ ﮐﻪ ﺭﺍﻩ ﺻﺤﺮﺍ ﺭﺍ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ﺳﻔﺮ ﺣﺞ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ﺃﮐﺒﺮ ﺍﻟﻬﻰ ﺭﺍ ﺑﻨﻤﺎﻳﺪ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ﭘﻴﺮﺍﻟﻬﻰ ﺑﻤﻌﺮﻓﻰ ﺧﺪﺍﻭﻧﺪ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ﻭﻫﺮﭼﻪ ﺍﻭ ﻣﻴﮕﻮﻳﺪ ﻋﻤﻞﻧﻤﺎﻳﺪ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ﻭﮐﻮﮐﺒﻪ ﻣﺠﻤﻮﻋﻪ ﻫﻤﺮﺍﻫﻴﺎﻥ ﭘﺎﺩﺷﺎﻩ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ﺩﺭﺣﺮﮐﺖ ﺗﺸﺮﻳﻔﺎﺗﻰ 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ﺣﻔﺎﻇﺘﻰ ﺍﺳﺖ ﻳﺎ ﮔﺮﻭﻫﺎﻥ ﺟﺎﻧﺒﺎﺯ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80C49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ﺍﺯﻳﻦ ﻣﻨﺰﻝ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ﻭﻳﺮﺍﻥ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ﺑﺴﻮﻯ ﺧﺎﻧﻪ ﺭﻭﻡ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ﺩﮔﺮ ﺁﻧﺠﺎ ﮐﻪ ﺭﻭﻡ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ﻋﺎﻗﻞ ﻭ ﻓﺮﺯﺍﻧﻪ ﺭﻭﻡ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ﺍﻳﻨﻚ ﺳﺎﻟﻚ ﻣﻘﻴﻢ ﻋﺰﻟﺘﮕﺎﻩ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ﺑﺪﺳﺘﻮﺭ ﭘﻴﺮ ﺍﻟﻬﻰ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ﺁﻣﺎﺩﮔﻰ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ﻣﺤﻀﺮ ﭘﻴﺮ ﺍﮔﺮﮐﻨﺎﺭ ﺳﺎﻟﻚ ﻣﺤﺘﻀﺮﺑﺎﺷﺪ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ﻓﺮﻣﺎﻥ ﻣﺮﮒ ﺭﺍ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ﺳﺎﻟﻚ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ﺳﻠﻮﻙ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ﺍﺯ ﺍﻳﻦ ﻣﻨﺰﻝ ﻭﻳﺮﺍﻥ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ﺍﻗﺎﻣﺖ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ﮔﻮﺩﺍﻟﻰ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ﻗﺒﺮ ﻭﭘﺮ ﺧﺎﻙ ﻭﺗﺎﺭﻳﻚ ﻭ ﺳﺮﺩ ﻭﺗﻨﻬﺎ ﻭ ﺗﺮﺳﺎﻥ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ﺑﺪﻥ ﺑﺸﺮﻯ ﻭﻳﺮﺍﻥ ﻭﻣﺴﺘﻀﻌﻒ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ﺑﻌﻤﺪ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ﺑﻴﺮﻭﻥ ﺭﻭﺩ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ﺑﺪﻫﺪ ﻭ 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ﺑﺨﻠﻖ ﻫﻢ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ﺑﺨﺎﻧﻪ ﻣﻰ ﺭﻭﻡ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ﻧﺠﺎﺕ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ﺳﺮﭼ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ﺁﺏ ﺣﻴﺎﺕ ﻭﺟﺎﻭﺩﺍﻧﮕﻰ ﻧﻮﺷﻴﺪﻩ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ﺑﺨﺎﻧﻪ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ﻭﺧﺎﻧﻮﺍﺩﻩ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ﺑﺨﺎﻧﻘﺎﻩ ﭘﻴﺮ ﻭ ﺩﻭﺳﺘﺎﻥ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ﻋﻀﻮ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ﻭﻟﻰ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ﻭﻋﺎﻗﻞ ﺑﺎ ﻋﻘﻞ ﮐﻠّﻰ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ﻓﺮﺯﺍﻧﻪ ﺑﺎ ﻓﺮ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ﻭﺗﺎﺝ ﺷﺎﻫﻰ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ﺳﻄﺢ ﻣﺪﻳﻨﻪ ﻓﺎﺿﻠﻪ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ﮐﻠّﻰ 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ﻭﻳﻮﺗﻴﺒﺎﻯ ﻋﻘﻞ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 ﻭﻭﺣﻰ ﺍﻟﻬﻰ ﻭ ﻓﻮﻕ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ﻭﺭﻭﺣﻰ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ﺭﻭﺡ ﺍﻟﻘﺪ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ﻣﻮﻗﺘﺎ ﺩﺭ ﺗﻦ ﺑﺸﺮﻯ ﺳﺎﺑﻖ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ﻗﺮﺍﺭ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ﺩﻳﮕﺮﺍﻥ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 ﺁﺑﮋﮐﺘﻴﻮ ﻭ ﻣﺤﺴﻮ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ﻭﻣﻠﻤﻮ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ﺍﻟﻬﻰ ﺧﻮﺩﺭﺍ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ﺍﻃﺎﻋﺖ ﺍﺯ ﺩﺳﺘﻮﺭﺍﺕ ﺗﺨﻠﻴﻪ ﻭﺗﺤﻠﻴﻪ ﺍﻭ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ﻭﻣﻘﺎﻣﻰ ﺍﻟﻬﻰ ﺩﺭ ﻣﻘﺎﺑﻞ ﺳﺎﻟﮑﺎﻥ ﺧﻮﺩ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ﺳﺎﻟﮑﺎﻥ ﻧﻤﻰ ﺗﻮﺍﻧﻨﺪ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ﺑﻐﻴﺮﻣﻮﺟﻮﺩ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ﺳﻤﻊ ﻭ ﻃﺎﻋﺘﻰ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ﻭﻧﻤﻰ ﺗﻮﺍﻧﻨﺪ ﺑﺎ ﺍﻭﻫﺎﻡ ﻭ ﺗﺼﻮﺭﺍﺕ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ﺍﻟﻬﻰ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ﺑﺨﻮﺍﻫﻨﺪ ﺑﺪﻧﺒﺎﻝ ﺁﺧﻮﻧﺪﻫﺎﻯ ﻗﺸﺮﻯ ﻓﺎﺳﺪ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ﻭﻧﻤﺎﺯ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ﺍﮔﺮﺑﺮﺍﻯ ﺩﻋﺎ ﻭﻧﻤﺎﺯ ﻭ ﻋﺒﺎﺩﺍﺕ ﻭﻧﺠﻮﺍﻫﺎﻯ ﺑﺎ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ﺍﻟﻬﻰ 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ﺩﻋﺎ ﺑﺨﺪﺍﻭﻧﺪ ﻭﺁﺳﻤﺎﻥ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ﮐﻨﻨﺪﻩ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ﻧﻤﻮﺩﻩ ﻭ ﻣﻨﺠﺮﺑﻘﻬﻘﺮﺍﻯ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ﺻﻮﺭﺕ ﻧﻮﻋﻰ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ﻫﺮﭼﻪ ﺑﻴﺸﺘﺮ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ﻭﺳﻴﻠﻪ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ﺑﻴﺸﺘﺮ ﻭ ﻣﺴﺦ ﺣﻴﻮﺍﻧﻰ ﻋﻤﻴﻖ ﺗﺮ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 ﺑﻬﺘﺮﻳﻦ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ﺁﻧﺎﻥ ﻣﻴﻤﻮﻥ ﻭ ﺧﻮﻙ ﺷﺪﻥ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 ﻃﺒﻴﻌﻰ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ﺩﺭﺣﻴﻮﺍﻧﺎﺕ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ﻧﺮﺩﺑﺎ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ﻫﻤﻴﻦ ﻭﻇﻴﻔﻪ ﺳﻠﻮ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ﻋﺒﻮﺭ ﺍﺯ ﻧﻮﺭ ﻗﺎﺋﻢ ﺭ</w:t>
      </w:r>
      <w:r w:rsidR="00BA3B7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ﺑﺮﺗﺮ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ﻧﻴﺰ ﺑﮕﺬﺭﻧﺪ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ﮐﻦ ﻓﻴﮑﻮﻥ ﺍﻟﻬﻰ ﺭﺍ ﻫﻤﮕﻰ 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ﺭﻭﺡ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ﺃﺗﻢ ﻫﺎ ﻭﻭﻳﺮﻭﺳﻬﺎ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ﺑﺘﻴﺪ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ﺍﻧﺠﺎﻡ ﺑﺪﻫﻨﺪ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ﻭﺷﺪﻥ ﻭﺻﻴﺮﻭﺕ ﻣﻮﺭﺩ ﻧﻈﺮ ﺍﻟﻬﻰﺭﺍ ﺗﺤﻘّﻖ ﺩﺍﺩﻩ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ﺯﻳﻦ ﺳﻔﺮ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ﺑﺴﻠﺎﻣﺖ ﺑﻮﻃﻦ ﺑﺎﺯ ﺭﺳﻢ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ﻧﺬﺭ ﮐﺮﺩﻡ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ﻫﻢ ﺍﺯ ﺭﺍﻩ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ﺑﻤﻴﺨﺎﻧﻪ ﺭﻭﻡ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ﺍﻳﻦ ﺳﻔﺮ ﺳﻠﻮﮐﻰ ﺑﺴﻮﻯ ﺧﺪﺍﻭﻧﺪ ﻣﻮﻓﻖ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ﺳﻔﺮ ﺑﺨﺪﺍ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ﻧﻬﺎﻳﺖ ﺳﻔﺮ ﺍﺯ ﺧﺪﺍ ﺑﺨﻠﻖ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ﻭﺑﺴﻠﺎﻣﺖ ﺍﻳﻦ ﻣﺮﺍﺣﻞ ﺭﺍ ﻃﻴﮑﻨﺪ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ﻣﺒﺎﺩﺍ ﻧﻴﻤﻪ ﺭﺍﻩ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ﻭﻓﺮﻳﺐ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 ﺁﺧﻮﻧﺪ ﻗﺸﺮ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ﺑﺨﻠﻖ ﻫﻢ ﺑﺎﺯﮔﺮﺩﺩ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به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(ﻭﻃﻦ)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ﻫﻤﺎﻥ(ﺗﻦ)ﺑﺸﺮﻯ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ﻣﺴﺘﻘﻴﻤﺎ ﺑﺴﻮﻯ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ﻣﻴﺨﺎﻧﻪ ﭘﻴﺮ ﻣﺤﺒﻮﺏ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ﺧﺪﻣﺖ ﺍﻭ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ﺑﺨﺎﻧﻪ ﻭﺧﺎﻧﻮﺍﺩﻩ ﺧﻮﺩ ﻧﻴﺰ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ﻭﻃﻦ ﺍﺻﻠﻰ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ﻋﺎﻟﻢ ﺍﻟﻬﻰ ﻣﺸﻬﻮﺩ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ﻣﻮﻗﺘﺎ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 ﺍﻟﻬﻰ ﺭﺍ 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ﺩﻳﮕﺮ ﺟﺴﺘﻪ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ﻧﺬﺭ ﻭ ﺗﻌﻬّﺪ ﺑﺎ ﺧﻮﻳﺸﺘﻦ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ﺳﭙﺎ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ﻣﺴﺘﻘﻴﻤﺎ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ﺩﻳﺪﺍﺭﻫﺎﻯ 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ﺑﺪﻳﮕﺮ ﻣﺴﺘﻌﺪﺍﻥ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 ﻭ ﺗﺠﺮﺑﻴّﺎﺕ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ﺑﮕﻮﻳﺪ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ﺑﮕﻮﻳﻢ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ﭼﻪ ﮐﺸﻔﻢ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ﺍﺯﻳﻦ ﺳﻴﺮ ﻭ ﺳﻠﻮﻙ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ﺑﺪﺭ ﺻﻮﻣﻌﻪ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 ﺑﺮﺑﻂ ﻭ ﭘﻴﻤﺎﻧﻪ ﺭﻭﻡ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ﮐﺎﻣﻞ ﺑﺎﺯﮔﺸﺘﻪ ﺑﻮﻃﻦ 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ﺧﻮﺩ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 ﻭﻧﺠﺎﺕ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ﺑﺪﻳﮕﺮﺍﻥ ﺗﺠﺎﺭﺕ ﺳﻠﻮﮐﻰ ﻭﺷﻬﻮﺩ ﻣﺮﺍﺗﺐ ﺍﺣﻮﺍﻟﻰ ﻭﺭؤﻳﺎﺋﻰ ﮔﻮ ﺍﻟﻬﺎﻣﻰ ﺍﺯ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 ﺍﻟﻬﻰ ﺧﻮﺩﺭﺍ ﺑﺪﻳﮕﺮﺍﻥ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ﻣﻨﺘﻘﻞ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ﮐﺸﻔﻴّﺎﺕ ﺩﻳﺪﻧﻰ ﻭ ﺷﻬﻮﺩﻫﺎﻯ ﻋﻘﻠﻰ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ﮐﺸﻒ ﻭﺷﻬﻮﺩ ﮔﻔﺘﻪ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ﺳﻴﺮ ﻭﺳﻔﺮ ﻭ ﺳﻠﻮﻙ ﻭﺭﻫﺮﻭﻯ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ﺗﺠﺮﺑﻬﺎﻯ ﺩﺍﺭﺩ ﺑﺪﻳﮕﺮﺍﻥ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ﺭﺍﺣﺖ ﺗﺮ ﻭ ﻣﻄﻤﺌﻦ ﺗﺮ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ﻣﻮﺭﺩ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 ﺩﻳﮕﺮﺍﻥ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ﻭﺑﺎﻫﻤﻴّﺖ ﻭﻇﺎﻳﻒ ﺭﻫﺮﻭﻯ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ﻣﺘﻮﺟّﻪ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ﻭﺍﻳﻤﺎﻥ ﻭﺟﺪﻳّﺘﻰ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ﺑﺎ ﺍﻳﻦ ﮔﻔﺘﻨﻰ ﻫﺎﻯ ﺧﻮﺩ ﺩﺭ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 ﻭ ﻏﺰﻟﻬﺎﻯ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ﺑﺨﻠﻖ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 ﺻﻮﻣﻌﻪ ﻭﻣﻌﺒﺪ ﻭﺧﺎﻧﻘﺎﻩ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ﺑﺮﺑﻂ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ﻋﻮﺩ ﻭ ﭘﻴﻤﺎﻧﻪ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ﻫﺎﻯ ﺍﻟﻬﻰ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ﻭﺭﻗﺼﺎﻥ ﻭ ﭘﺎﻳﮑﻮﺑﺎﻥ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ﺭﻗﺺ ﻭﺳﺎﺯ ﻭ ﻣﺴﺘﻰ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ﻧﻴﮑﻮﻯ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ﺑﺰﺑﺎﻥ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ﻋﺎﻣﻴﺎﻧﻪ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ﺑﻴﺎﻥ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ﺩﺭﺳﺖ ﻣﺨﺎﻟﻒ ﺁﻧﭽﻪ ﻗﺸﺮﻳّﻮﻥ ﻣﺬﻫﺒ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ﻮﺑﻴﻤﺎﺭ ﺭﻭﺍﻧﻰ ﻭ ﻋﻘﺪﻩ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ﻭﭘﻴﺮﻭﺍﻥ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ﺩﺍﺭ ﺗﺮ ﺩﺭ ﻋﻘﺎﻳﺪ ﺧﺮﺍﻓﻰ ﻭﺗﻌﺼّﺐ ﺗﺒﺪﻳﻞ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ﻣﻴﺘﻮﺍﻧﺪ ﺍﺯ ﻣﺒﺎﺣ</w:t>
      </w:r>
      <w:r w:rsidR="00016F5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ﻗﺸﺮﻳﻮﻥ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ﺑﺎﺷﻨﺪ ﻳﺎ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ﺣﺎﻝ ﻣﺴﺘﺎﻥ ﺭﻭﺯﮔﺎﺭ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ﻣﺮﺩﻡ ﺑﻴﺸﺘﺮ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ﻣﺄﻧﻮ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ﺑﺸﻨﻴﺪﻥ ﺁﻥ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ﻓﺎﻝ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ﻏﻤﻬﺎﻯ ﺯﻣﺎﻧﻪ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ﺗﺴﮑﻴﻦ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ﻏﺎﻓﻞ ﺍﺯ ﺁﻥ ﻫﺴﺘﻨﺪ ﮐﻪ ﺣﺎﻓﻆ ﺯﻧﺪﻫﺎﻯ ﺍﺯﺧﺪﺍﻭﻧﺪ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B55609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ﺁﺷﻨﺎﻳﺎﻥ ﺭﻩ ﻋﺸﻖ ﮔﺮﻡ ﺧﻮﻥ ﺑﺨﻮﺭﻧﺪ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ﻧﺎﮐﺴﻢ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ﺑﺸﮑﺎﻳﺖ ﺳﻮﻯ ﺑﻴﮕﺎﻧﻪ ﺭﻭﻡ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ﻗﻮﻝ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ﻧﺎﮐ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ﺣﻘﻴﺮﻯ ﻭﻫﻴﭻ ﻭﭘﻮﭺ ﺧﻮﺍﻫﻢ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ﺁﺷﻨﺎﻳﺎﻥ ﺭﺍﻩ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ﺩﻳﮕﺮﺍﻥ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ﺣﺘﻰ ﺍﮔﺮ ﺧﻮﻥ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ﺑﺨﻮﺭﻳﻢ ﻭ ﺭﻧﺞ ﺑﺒﺮﻳﻢ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ﭘﻴﺶ ﺑﻴﮕﺎﻧﮕﺎﻥ ﺍﺯ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ﺑﺸﮑﺎﻳﺖ ﻧﺨﻮﺍﻫﻢ ﮔﺸﻮﺩ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ﻭﺻﺒﺮ ﻭﺗﻘﻴّﻪ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ﻭﺍﻣﻴﺪ ﻭ ﺍﻃﺎﻋﺖ ﻭﺗﻮﮐّﻞ ﺑﺨﺪﺍﻭﻧﺪ ﻭ ﭘﻴﺮ ﺭﺍ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ﺭﻫﺎ ﻧﺨﻮﺍﻫﻴﻢ ﮐﺮﺩ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ناکثان عهد شکن چنین میکنند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ﺑﻌﺪﺍﺯ ﺍﻳﻦ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ﺩﺳﺖ ﻣﻦ ﻭ ﺯﻟﻒ ﭼﻮ ﺯﻧﺠﻴﺮ ﻧﮕﺎﺭ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ﭼﻨﺪ ﻭﭼﻨﺪ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ﭘﻰ ﮐﺎﻡ ﺩﻝ ﺩﻳﻮﺍﻧﻪ ﺭﻭﻡ؟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ﻫﻨﻮﺯ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ﻣﺘﻌﻬﺪ ﻋﺪﻡ ﺷﮑﺎﻳﺖ ﺑﺎﻏﻴﺎﺭ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ﺍﺿﺎﻓﻪ ﻣﻴﮑﻨﺪ ﮐﻪ ﺍﺯ ﺍﻳﻦ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ﻭ ﺯﻟﻒ ﻳﺎﺭ ﻭ ﻧﮕﺎﺭ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ﺯﻧﺠﻴﺮﻯ ﺩﻝ ﺳﺎﻟﻚ ﺭﺍ ﺍﺳﻴﺮ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 ﻭﻧﮕﺎﺭﺷﻰ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ﻃﺮﻑ ﺣﺎﻓﻆ ﺭﻫﺎ ﻧﻤﻰ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ﻫﺮﺟﺎ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ﺑﮑﺸﺪ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ﻫﻮﺳﻬﺎﻯ ﺩﻝ ﺩﻳﻮﺍﻧﻪ ﻭ ﻓﮑﺮ ﺧﺎﻡ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ﻋﻘﺪﻩ ﻫﺎﻯ ﻫﻮﻟﻨﺎﻙ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ﺑﻴﺶ ﺍﺯ ﺍﻳﻦ ﺑﻘﻬﻘﺮﺍﻫﺎﻯ ﺻﻮﺭﺗﻬﺎﻯ ﻧﻮﻋﻰ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ﺑﺎ ﻣﺤﺒﻮﺏ ﺑﺼﻮﺭﺗﻬﺎﻯ ﻧﻮﻋﻰ ﺑﺮﺗﺮ ﺍﺯ ﺑﺸﺮﻳﺘﺨﻮﺍﻫﺪﺭﺳﻴﺪ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ﺩﺭﻣﺴﺨﻬﺎﻯ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ﺩﻭﺑﺎﺭﻩ ﻭﺻﺪ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ﻭ ﻋﺒﻮﺭ ﺍﺯ ﻣﺮﺍﺗﺐ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ﺷﻬﻮﺩﻫﺎ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ﺍﻟﻬﻰ ﮐﻦ ﻓﻴﮑﻮﻥ ﺭﺍ ﺍﺟﺮﺍ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ﺑﺒﻴﻨﻢ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ﺃﺑﺮﻭﻯ ﭼﻮ ﻣﺤﺮﺍﺑﺶ ﺑﺎﺯ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ﺳﺠﺪﻩ ﺷﮑﺮ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ﻭﺯ ﭘﻰ ﺷﮑﺮﺍﻧﻪ ﺭﻭﻡ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ﺣﺎﻓﻈﻨﺠﺎﺕ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ﺷﺮﻑ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ﺑﺎﺯ ﻗﺴﻤﺖ ﺩﻳﺪﺍﺭ 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ﺧﻢ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ﺃﺑﺮﻭﻯ ﻳﺎﺭﺭﺍ ﺑﺒﻴﻨﻢ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ﻣﺤﺮﺍﺑﻰ ﺑﺎﺭ ﺩﻳﮕﺮ ﺩﺭ ﺑﺮﺍﺑﺮﺵ ﻭ ﺷﮑﺮ ﻭﺳﭙﺎ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ﺒﺨﺎﻙ ﺧﻮﺍﻫﻢ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ﺍﻟﻬﻰ ﺑﻤﻌﺮﻓﻰ ﺧﺪﺍﻭﻧﺪ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 ﺳﺠﺪﻩ ﺳﭙﺎ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ﻭﻫﺮﮔﺰ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ﺭﻫﺎ ﻧﺨﻮﺍﻫﻢ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ﺧﺮ</w:t>
      </w:r>
      <w:r w:rsidR="00966C9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ﺁﻥ 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ﭼﻮ ﺣﺎﻓﻆ ﺑﺘﻮ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ﻭﺯﻳﺮ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ﺳﺮﺧﻮﺵ ﺍﺯ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 ﺩﻭﺳﺖ ﺑﮑﺎﺷﺎﻧﻪ ﺭﻭﻡ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ﺧﺮﻡ ﻭ ﺳﻌﺎﺩﺕ ﺁﻥ ﺭﻭﺯﻯ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ﺣﺎﻓﻆ 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ﻭﺯﻳﺮ ﺁﺻﻒ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ﺳﻠﻴﻤﺎﻥ ﺑﻮﺩﻩ ﺑﺎﺷﻢ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ﺗﺴﻠﻴﻢ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ﺳﺮﺧﻮﺵ ﻭﻣﺴﺖ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ﻣﻴﮑﺪﻩ ﻭ ﺑﺎﺩﻩ ﺷﺮﺍﺏ ﺍﻟﻬﻰ ﺣﮑﻤﺘﻬﺎ ﻭ ﻫﺪﺍﻳﺘﻬﺎ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ﺗﻌﻠﻴﻤﺎﺕ ﻭ ﺩﺳﺘﻮﺭﺍﺕ ﭘﻴﺮ ﻣﺤﺒﻮﺏ ﺑﻮﺩ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ﺑﮑﺎﺷﺎﻧﻪ ﻭ 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ﺷﺨﺼﻰ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ﻫﻤﭽﻨﺎﻥ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ﺑﺘﺠﺎ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ﻣﺮﺑﻴﺎﻥ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ﻧﻴﺎﺯﻣﻨﺪ ﺑﺮﺍﻯ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ﻣﺸﻮﺭﺕ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ﺃﺭﻳﮑﻪ ﭘﺎﺩﺷﺎﻫﻰ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ﺧﺪﺍﻯ ﺭﺣﻤﺎﻥ ﺭﺍ ﺭﻭﻯ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ﺗﺸﮑﻴﻞ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ﺧﻮﺍﻫﺪ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ﺩﻳﮕﺮﺍﻥ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ﺁﻣﻮﺯﺵ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ﺳﺎﻟﮑﻰ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ﻣﺤﺸﺮ ﺧﻮﺩ ﺭﺍ ﺩﺭ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ﮔﺬﺭﺍﻧﻴﺪﻩ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ﭘﺮﺳﺸﻬﺎﻯ ﻓﺮﺷﺘﮕﺎﻥ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ﺑﺪﺭﺳﺘﻰ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 ﺑﺎﻳﺪ ﺩﺭ ﻣﺤﺸﺮ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ﻣﺴﺦ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ﭼﻮﻥﺣﻴﻮﺍﻧﺎﺕ ﺭﺍ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ﺗﻮﻟﺪ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 ﺣﻴﻮﺍﻧﻰ ﺷﺎﻳﺴﺘﻪ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ﺑﺎﺭﻩ ﻭﺣﺘﻰ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ﺑﺎﺭﺥ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 ﻭﻇﻴﻔﻪ</w:t>
      </w:r>
      <w:r w:rsidR="00B556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ﻫﻔﺘﮕﺎﻧﻪ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ﺭﺍ ﺑﮕﺬﺭﺍﻧﻨﺪ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ﺑﮑﺎﺭﻭﺍﻧﻬﺎﻯ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ﭘﻴﺶﺭﻓﺘﻪ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ﺍﻧﻮﺍﻉ ﻓﻮﻕﺑﺸﺮﻯ ﺑﺮﺳﻨﺪ 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ﮐﻦ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 ﺭﺍ ﺍﺟﺮﺍ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ﺑﻘﻴﻤﺖ 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ﺭﻧﺠﻬﺎﻯ ﺯﻧﺪﮔﻰ ﺣﻴﻮﺍﻧﻰ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ﺑﺎﻟﺃﺧﺮﻩ ﺣﺎﻓﻆ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ﺍﺑﻴﺎﺕ ﻏﺰﻟﻬﺎﻯ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ﺧﻮﺩﺭﺍ ﺑﻌﻨﻮﺍﻥ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ﺳﺨﺘﻰ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 ﻭ ﺳﺎﻟﮑﺎﻥ ﺍﻭ ﺗﺼﻮﺭ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ﮐﺎﻣﻠﻰ ﺑﺮﺍﺣﺘﻰ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ﺍﺯ ﻧﻮﻉ ﺑﺸﺮﻯ 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ﺭﺑﻴﺖ ﺁﺧﺮ ﻏﺰﻝ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 ﺻﺤﺒﺖ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ﺧﻮﺩﺭﺍ ﮐﺎﻣﻠﻰ ﺍﻟﻬﻰ ﻣﻌﺮﻓ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ﺣﺎﻓﻆ ﻧﺎﭼﺎﺭ ﺑﻤﺪﺡ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ﺷﺎﻩ ﻭﻭﺯﻳﺮﻯ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ﺩﻭ ﺑﻴﺘﻰ ﺩﺭ ﭘﺎﻳﺎﻥ ﻏﺰﻝ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ﺷﺎﻩ ﺑﻴﺖﻏﺰﻝ ﻣﻴﺂﻭﺭﺩ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ﺩﺭﺯﻣﺎﻥ ﻫﺎﻯ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ﺣﺬﻑ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ﺑﻤﻀﻤﻮﻥ ﻏﺰﻝ ﺁﺳﻴﺒﻰ ﻧﻤﻰ ﺭﺳﺎﻧﺪ ﮔﺮﭼﻪ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ﺍﻟﻔﺎﻅ ﺍﻳﻨﮕﻮﻧﻪ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ﻣﺪﺡ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ﻭﺩﺭ ﻭﺍﻗﻊ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ﭘﻴﺮ ﺍﻟﻬﻰ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ﺍﺳﺎﻣﻰ ﻧﺎﺣﻖ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ﺑﺰﺭﮔﺎﻥ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ﺑﮑﺎﺭ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ﺣﻴﻒ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ﺑﺎﻟﻔﺎﻅ ﻋﺎﺷﻘﺎﻧﻪ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ﺩﻟﺨﻮﺵ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ﻭﻋﻘﺪﻩ ﻫﺎﻯ ﺭﻭﺍﻧﻰ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ﻫﺮﮐﺴﻰ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ﺗﺤﺮﻳﻚ ﻭ ﺗﻘﻮﻳﺖ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ﺑﻤﻌﺎﻧﻰ ﺑﺎﻃﻨﻰ ﻭ ﺳﻠﻮﮐﻰ ﻣﻘﺼﻮﺩ ﻧﺎﮔﻔﺘﻪ ﺣﺎﻓﻆ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ﻣﺤﺘﺎﺝ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ﺗﺤﻘﻴﻖ ﺳﻠﻮﮐﻰ ﺑﻴﺸﺘﺮﺧﻮﺍﻧﻨﺪﻩ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ﺑﻴﺪﺍﺭ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ﻭﻣﺴﺘﻌﺪﺍﻥ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ﺗﺮ ﻭ ﻓﻬﻤﻴﺪﻩ ﺗﺮ ﺍﺯﻣﻘﺎﺻﺪ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ﻭ ﺍﻣﺎﻣﺎﻥ ﻭ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ﭘﺴﺪﻳﺪﻫﺎﻯ ﺩﺭ ﻫﺴﺘﻰ ﺭﺍ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ﺑﻔﻬﻤﻨﺪ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ﺑﺮﺍﻯ ﻧﺠﺎﺕ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ﺁﻟﻮﺩﮔﻰ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ﻭﺣﻴﻮﺍﻧﻰ ﺧﻮﻳﺶ ﭘﻴﺪﺍ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 ﮐﺴﻰ ﺯﻭﺩﺗﺮ ﺍﺯ ﺧﺪﺍﻭﻧﺪ ﭘﻴﺮﺍﻟﻬﻰ ﺧﻮﺩﺭﺍ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ﻣﺸﮑﻠﺎﺕ ﮐﻤﺘﺮﻯ ﻭ ﻫﺪﺍﻳﺘﻬﺎﻯ ﺑﻴﺸﺘﺮﻯ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ﺳﻔﺮﻫﺎﻯ ﭼﻬﺎﺭﮔﺎﻧﻪ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ﺑﺒﻬﺸﺘﻬﺎﻯ ﭼﻬﺎﺭﮔﺎﻧﻪ ﻭ ﭼﻬﺎﺭﮔﻮﻧﻪ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ﺃﻣﺮ ﻣﺤﺎﻝ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ﻭﻣﻌﺠﺰﻩ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ﺗﻌﺎﻟﻰ ﻧﻮﻋﻰ ﺩﺭ ﺭﻭﺡ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ﺁﺳﺎﻥ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ﻭﻣﻤﮑﻦ ﺧﻮﺍﻫﺪ ﻳﺎﻓﺖ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80C49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ﺁﻧﮑﻪ ﭘﺎﻣﺎﻝ ﺟﻔﺎ ﮐﺮﺩ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ﺧﺎﻙ ﺭﺍﻫﻢ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ﺧﺎﻙ ﻣﻰ ﺑﻮﺳﻢ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ﻋﺬﺭ ﻗﺪﻣﺶ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ﻣﻴﺨﻮﺍﻫﻢ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ﻣﺄﻳﻮ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ﺩﻳﺪﺍﺭ ﻣﺤﺒﻮﺏ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ﭘﻴﺮﺍﻭﺭﺍﺩﺭ ﺁﻥ ﻗﺮﺍﺭ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ﺩﺍﺋﻢ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ﺩﻳﺪﺍﺭ ﺑﻘﻴﺎﻣﺖ ﮔﻔﺘﻪ 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ﻣﺤﺒﻮﺏ ﮐﻪ ﺑﺎ ﺟﻔﺎﮐﺎﺭﻯ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ﺧﺎﻙ ﻣﺮﺍ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ﭘﺎﻳﻤﺎﻝ ﮐﺮﺩﻩ ﻭ 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ﻣﻦ ﺧﺎﻙ ﺭﺍﻩ ﺍﻭﺭﺍ ﻣﻴﺒﻮﺳﻢ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ﻭﻋﺬﺭ ﻗﺪﻣ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ﻣﻴﺨﻮﺍﻫﻢ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ﻣﺠﺪﺩ ﻣﺤﺒﻮ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ﺩﺭ ﻋﺰﻟﺘﮕﺎﻩ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ﺯﻣﺎﻧﻰ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ﺍﺳﺘﻀﻌﺎﻑ ﺗﻦ ﻭﺫﻫﻦ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ﺧﻮﺩﻳﺶ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ﮐﺸﺘﻦ ﺁﻥ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ﻭﻗﺮﺑﺎ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ﺤﺞ ﺃﮐﺒﺮ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ﺩﻳﺪﺍﺭ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ﻫﺪﺍﻳﺖ ﻭ ﺩﺳﺘﻮﺭ ﻭ ﺗﻠﻘﻴﻨﺎﺕ ﻭ ﻭﻋﺪﻩ ﻫﺎﻯ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ﺧﻮﺩﺭﺍ ﺑﺎ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ﻭﺁﺧﺮﻳﻦ ﺩﻳﺪﺍﺭ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ﺑﺸﺮﻯ ﺭﺍ ﺗﺴﻠﻴﻢ ﻧﻤﺎﻳﺪ ﻭﻭﻓﺎﺕ ﮐﻨﺪﺗﺎ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ﻭﻓﺎﺩﺍﺭﻯ ﺧﻮﺩﺭﺍ 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ﺑﺠﺎﻧﺎﻥ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ﺷﻬﻮﺩ ﺷﺸﻢ ﻃﺮﻳﻘﺖ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ﺁﺧﺮﻳﻦ ﻭﻇﻴﻔﻪ ﻫﺮ ﺍﻧﺴﺎﻧﻰ ﺍﺯ ﻧﻈﺮ ﺍﻟﻬﻰ ﺩﺭ ﺳﻠﻮﻙ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ﺑﺮﺧﻰ ﺑﺮﺗﺮ ﻧﻴﺰ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ﺑﻌﺮﺵ ﺭﺣﻤﺎﻥﻭ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ﮔﻮﻧﻪ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ﺑﻤﻘﺎﻡ ﺍﻭﻟﻴﺎﻯ ﺍﻟﻬﻰ ﺭﺳﻴﺪ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ﺍﺯ ﺟﻔﺎﻯ ﻳﺎﺭ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ﺣﺎﻓﻆ ﺷﺪﻩ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 ﻫﻤﭽﻨﺎﻥ ﺩﺭ ﮔﻮﺩﺍﻟﻰ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ﺑﺨﺎﻙ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ﮔﻮﺭ ﺁﻳﻨﺪﻩ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ﺟﺮﻡ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ﻧﻨﻤﺎﻳﺪ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ﻭﻭﻓﺎﺩﺍﺭﻯ ﺧﻮﺩﺭﺍ ﺑﭙﻴﺮ ﺟﻔﺎﮐﺎﺭ 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ﺗﻌﻬّﺪ ﭘﻴﺮ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ﻭﻗﺖ ﻣﺮﮒ ﺑﺪﻳﺪﺍﺭ ﺣﺎﻓﻆ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ﻧﻴﺰ ﺗﺎ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ﺗﻮﺳّﻞ ﻋﺒﺎﺩﻯ ﺑﺎ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ﺭﺍ ﻧﻨﻤﺎﻳﺪ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80C49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ﻧﻪ ﺁﻧﻢ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ﺯﺟﻮﺭ ﺗﻮ ﺑﻨﺎﻟﻢ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ﺣﺎﺷﺎ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</w:t>
      </w:r>
      <w:r w:rsidR="00C80C4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ﻣﻌﺘﻘﺪ ﻭ ﭼﺎﮐﺮ ﺩﻭﻟﺘﺨﻮﺍﻫﻢ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ﭼﻨﺎﻥ ﮐﺴﻰ 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ﺟﻮﺭ ﻭ ﺑﻰ ﻭﻓﺎﺋﻰ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ﺑﻨﺎﻟﻢ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ﭼﻨﺒﻦ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ﺑﻨﺪﻩ ﺳﺮ ﺳﭙﺮﺩﻩ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ﻭﻣﻌﺘﻘﺪ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ﺑﺎﻟﻮﻫﻴّﺖ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ﭼﺎﮐﺮﻭ ﻣﻄﻴﻊ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ﺑﻨﺪﻩ ﺩﻭﻟﺖﺧﻮﺍﻩ ﺗﻮ ﻣﻴﺒﺎﺷﻢ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ﺩﻭﻟﺖ ﺍﻟﻬﻰ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ﺑﺮﺩﺍﻡ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ﻣﺤﻞ ﺩﻭﻟﺖ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ﺑﺨﺪﺍﻭﻧﺪ ﻭ 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ﻭﺗﻬﺎﻯ ﻣﻌﻨﻮﻯ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ﻭﻣﻴﻨﻮﻯ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ﺭﺣﻤﺘﻬﺎﻯ ﺷﻬﻮﺩﻯ ﻭ ﺍﺣﻮﺍﻟﻰ ﺭﻭﺣﻰ ﻭ ﺭؤﻳﺎﺋﻰ ﻭ ﺍﻟﻬﻰ ﺑﺮﺳﻢ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80C49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ﺑﺴ</w:t>
      </w:r>
      <w:r w:rsidR="00C80C4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ﺩﺭ ﺧﻢ ﮔﻴﺴﻮﻯ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ﺍﻣّﻴﺪ ﺩﺭﺍﺯ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ﻣﺒﺎﺩﺍ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ﮐﻨﺪ ﺩﺳﺖ ﻃﻠﺐ ﮐﻮﺗﺎﻫﻢ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ﺩﺭ ﺧﻢ ﮔﻴﺴﻮﻯ ﺗﻮ ﻫﺰﺍﺭﺍﻥ ﺍﻣﻴﺪ ﺭﺍ ﺑﺴ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 ﺩﺭﺍﺯ ﻭ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ﺻﺒﻮﺭﺍﻧﻪ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ﺩﺭ ﻋﺰﻟﺘﮕﺎﻩ ﻭ ﻋﺒﺎﺩﺍﺕ ﺧﻮﻳﺶ ﺗﻮﺳّﻞ ﻭﺗﻤﺮﮐﺰ ﺑﺼﻮﺭﺕ ﺗﻮ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ﺭﻫﺎ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ﺍﻣﻴﺪﻭﺍﺭ ﺍﺳﺖ ﮐﻪ ﻣﺒﺎﺩﺍ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ﺩﺳﺖ ﺍﺯ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ﻃﻠﺐ ﻧﺠﺎﺕ ﻭ ﺷﻬﻮﺩ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ﺭﻫﺎ ﻧﻤﻮﺩﻥ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ﻧﻴﻤﻪ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ﺑﮕﻴﺴﻮﺍﻥ ﻳﺎﺭ ﺑﻘﻮﻝ ﺑﻬﺘﺮ ﺍﺳﺎﺭﺕ ﺧﻮﺩ ﻭﻋﺸﻖ ﺑﺎﺯﻯ ﺍﻟﻬﻰ ﺑﺎ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80C49" w:rsidRPr="004D5F6B" w:rsidRDefault="00A63616" w:rsidP="00B556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ﺫﺭ</w:t>
      </w:r>
      <w:r w:rsidR="00966C9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ﻩ ﺧﺎﮐﻢ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ﺩﺭ ﮐﻮﻯ ﺗﻮﺃﻡ ﺟﺎﻯ ﺧﻮﺷﺴﺖ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B556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ﺗﺮﺳﻢ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ﺑﺎﺩﻯ ﺑﺒﺮﺩ ﻧﺎﮔﺎﻫﻢ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ﺧﻮﺩﺭﺍ ﺩﺭ ﻗﻴﺎ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ﺫﺭﻩ ﮔﺮﺩ ﻭﺧﺎﻙ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ﺭﻳﺰﻯ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ﺘﻮﻥ ﻧﻮﺭ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ﺍﺯ ﺭﻭﺯﻧﻬﺎﻯ ﺑﺎﻃﺎﻕ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ﺫﺭ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ﺍﺕ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ﺭﻗﺼﺎﻥ ﺭﺍ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ﺧﻮﺩﺭﺍ ﭼﻨﺎﻥ ﺫﺭﻩ ﺧﺎﻙ ﺭﻳﺰﻯ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ﮐﻮﻯ ﻭﺩﺭﮔﺎﻩ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ﻣﺤﺒﻮﺏ ﺟﺎ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ﻭ ﺁﺭﻣﻴﺪﻩ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ﺷﺎﻳﺪ ﻗﻄﺮﺍﺕ ﺷﺮﺍﺏ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ﺭﻳﺨﺘﻪ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ﺑﺨﺎﻙ ﺭﺍ ﺑﺨﻮﺭﺩ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ﻭﻣﺴﺖ ﻭﻫﺸﻴﺎﺭ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ﺧﺎﻙ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ﺧﺎﻙﺁﻟﻮﺩﻩ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ﺩﺳﺘﻮﺭﺍﺕ ﻋﺒﺎﺩﻯ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ﺑﺎﺯ ﻣﻰ ﺗﺮﺳﺪ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ﺑﺎﺩﻯ ﺑﻮﺯﺩ ﻭ ﻧﺎﮔﺎﻩ ﺍﻳﻦ ﺫﺭ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ﺭﺍ ﺑﺎ ﺧﻮﺩ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ﺑﺪﻭﺳﺖ ﺍﻟﻬﻰ ﺧﻮﺩ ﺍﻳﻦ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ﻧﮕﺮﺍﻧﻰ ﺧﻮﻳﺶ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ﺩﻳﺪﺍﺭ ﭘﻴﺮ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ﺗﺎ ﺳﺮ ﻭﻗﺖ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ﺑﺴﺮﻭﻗﺖ ﺳﺎﻟﻚ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ﻭﺩﺍﻭﺭﻯ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ﺗﻌﻴﻴﻦ ﮐﻨﺪ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ﻭﻗﺖ ﺑﺮﺍﻯ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ﺷﻬﺎﺩﺕ ﺩﺭﺟﻨﮓ ﻭ ﻓﺪﺍﮐﺎﺭﻯ ﻭﺍﺳﺘﺸﻬﺎﺩﺍﺳﺖ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416709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ﭘﻴﺮ ﻣﻴﺨﺎﻧﻪ ﺳﺤﺮ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ﺟﺎﻡ ﺟﻬﺎﻥ ﺑﻴﻨﻢ ﺩﺍﺩ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ﺃﻧﺪﺭ ﺁﻥ ﺁﻳﻨﻪ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ﺣﺴﻦ ﺗﻮ ﮐﺮﺩ ﺁﮔﺎﻫﻢ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ﺍﻋﻠﺎﻡ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ﻣﻴﺨﺎﻧﻪ ﻭﻣﺤﺒﻮﺏ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ﻭﺑﺎﺩﻫﺎﻯ ﺍﺯﺣﮑﻤﺘﻬﺎﻯ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 ﻭ ﻫﺪﺍﻳﺘﻬﺎﻯ ﻋﺎﻃﻔﻰ ﻭ ﻋﻘﻠﻰ ﻭ ﺷﻬﻮﺩﻯ ﺑﺮﺍﻯ ﻧﺠﺎﺕ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ﺳﺤﺮﮔﺎﻫﻰ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ﺁﺧﺮ ﺷﺐ ﻳﻠﺪﺍﻯ ﺩﺭﺍﺯ ﺳﺎﻟﻚ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ﺣﺎﻓﻆ ﺑﺪﺍﻥ ﺗﻦ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ﺳﺎﻏﺮﻯ ﻭ ﺩﺳﺘﻮﺭﻯ ﺭﺍ ﭘﺬﻳﺮﻓ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ﻧﻮﺷﻴﺪ ﻭ ﺑﻨﻴﻮﺷﻴﺪ ﮐﻪ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ﺟﺎﻡ ﺟﻬﺎﻥ ﺑﻴﻦ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ﺩﻝ ﺣﺎﻓﻆ ﺭﺳﻴﺪﻩ ﺑﻨﻮﺭ ﻗﺎﻟﺌﻢ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ﻭﺍﻟﻬﻰ ﺷﺪﻩ ﻭ ﺑﺨﻠﻖ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ﺑﻴﻦ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 ﺑﻮﻗﺎﻳﻊ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ﺣﻘﺎﻳﻖ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ﻧﻴﺎﻣﺪﻩ ﻭ ﻏﻴﺒﻰ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ﻫﻤﻴﻦ ﺍﻣﻮﺭ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ﺑﻌﺪﻫﺎ ﺑﺪﺍﻥ ﺧﻮﺍﻫﻨﺪ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ﺑﺴﺮﭼﺸﻤﻪ ﺍﻟﻬﺎﻣﺎﺕ ﻟﺪﻧّﻰ ﺍﻟﻬﻰ ﺧﻮﺩ ﺭﺳﻴﺪﻩ ﮐﻪ ﭘﻴﺶﺑﻴﻨﻰ ﺍﺯ ﺩﻭﺭ ﺩﻳﺪﻥ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ﻧﻴﺮﻭﻣﻨﺪ ﺗﻴﺰ ﻳﺎﻓﺘﻪ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ﺩﻝﺭﻭﺷﻦ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ﺳﺎﻟﻚ ﺑﺎ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ﺟﺒﺮﺋﻴﻞ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ﺩﻟﺶ ﻭ ﺫﺍﺕ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ﭼﻮﻥ ﺁﻳﻨﻬﺎﻯ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ﺗﻮﺍﻧﺴﺘﻪ ﺣﺴﻦ ﻭﺯﻳﺒﺎﺋﻰ ﻭﺍﻗﻌﻰ ﺗﻮ ﻣﺤﺒﻮﺏ ﺭﺍ ﺑﺮ ﻣﻦ</w:t>
      </w:r>
      <w:r w:rsidR="00C80C4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ﺁﮔﺎ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 ﭼﻪ ﺳﺎﻟﻚ ﻭﻗﺘﻰ ﮐﻪ ﺍﺯ ﺧﺪﺍﻭﻧﺪ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ﺷﻨﺎﺧﺖ ﻭ ﻳﺎ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ﺑﺎﺣﻮﺍﻟﻰ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ﺑﻴﺪﺍﺭﻯ ﻳﺎ ﺭؤﻳﺎ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ﻣﻘﺎﻡ ﺍﻟﻬﻰ ﭘﻴﺮ ﺧﻮﺩﺭﺍ ﺷﻨﺎﺧﺖ 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ﺭﺳﻴﺪ ﺗﺎﺯﻩ ﻣﻘﺎﻡ ﺍﻟﻬﻰ ﭘﻴﺮ ﺧﻮﺩﺭﺍ ﺷﻨﺎﺧﺘﻪ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ﭘﻴﺒﺮ ﺍﻟﻬﻰ ﻧﻴﺰ ﺍﻳﻦ ﻫﻤﺎﻧﻰ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ﻣﻘﺎﻣﺎﺕ ﺷﻬﻮﺩﻯ ﻣﻴﺴّﺮ ﺑﺸﺮﻯ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ﺣﺎﻓﻆ ﺷﺎﻫﺪ ﻗﺎﺋﻢ ﺧﻮﺩ ﻧﻴﺰﺑﺎﻳﻦ ﻫﻤﺎﻧﻰ ﻣﻘﺎﻡ ﻗﺎﺋﻢ ﺍﺯ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ﻣﻌﺎﺩﻝ ﭘﻴﺮ ﺍﻟﻬﻰ ﺧﻮﺩ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ﺗﺄﺧﻴﺮ ﻭﮐﻤﻰ ﺗﺠﺮﺑﻪ ﻭ ﻗﺒﻠﺎ ﻫﺮﭼﻪ ﺳﺎﻟﻚ ﺍﺯ ﭘﻴﺮ ﺧﻮﺩ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ﻣﻴﮑﺮﺩﻩ ﺍﺳﺖ ﻧﺴﺒﺖ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ﺑﺂﻧﭽﻪ ﺍﮐﻨﻮﻥ ﺳﺎﻟﻚ ﺷﺎﻫﺪ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ﻭ ﻣﻘﺎﻡ ﭘﻴﺮ ﺧﻮﺩﺭﺍ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 ﻣﺘﻔﺎﻭﺕ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ﺣﻘﻴﻘ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ﻤﻘﺎﻡ ﺍﻟﻬﻰ ﭘﻴﺮ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ﺑﺪﺭﺳﺘﻰ ﺑﺪﺍﻧﺪ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ﺻﻮﻓﻰ ﺻﻮ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معه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ﻋﺎﻟﻢ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ﺣﺎﻟﻴﺎ ﺩﻳﺮ ﻣﻐﺎﻧﺴﺖ ﺣﻮﺍﻟﺘﮕﺎﻫﻢ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ﺩﺭ ﺍﻳﻦ ﺣﺎﻝ ﺷﻬﻮﺩ ﻭ ﻧﺠﺎﺕ ﻭ ﺑﺎﺯﮔﺸﺖ ﺑﺨﻠﻖ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 ﻭﺍﻗﻊ ﺻﻮﻓﻰ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ﺻﺎﻓﻰﻭﻣﻮﺭﺩ ﺍﺻﻄﻔﺎﻯ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ﺩﺭﻃﺮﻳﻘﺖ ﻣﺤﻤﺪﻯ ﻗﺮﺍﺭ ﮔﺮﻓﺘﻪ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ﺻﻮﻣﻌﻪ ﻭ ﻣﻌﺒﺪ ﺍﻟﻬﻰ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ﻋﺎﻟﻢ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ﺷﻬﻮﺩﻫﺎ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ﺣﻮﺍﻟﻪ ﺭﺯﻕ ﺍﻟﻬﻰ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ﺑﺪﻳﺮﻣﻐﺎﻥ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ﭘﻴﺮﺭﺍ ﺑﺤﺎﻓﻆ 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ﻣﻌﺮﻓﻰ ﮐﺮﺩﻩ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ﻭﺭﺯﻕ ﻫﺎﻯ ﺷﻬﻮﺩﻯ ﻭ ﺍﺣﻮﺍﻟﻰ ﻭ ﻋﻘﻠﻰ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ﻣﻘﺎﻡ ﺭﻭﺣﻰ ﺧﻮﺩﺭﺍ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 ﺍﻳﻦ ﻭﺍ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سطه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ﺪﺭﻳﺎﻓﺖ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ﻣﻌﺒﺪ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 ﺩﻳّﺎﺭ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ﺩﻳﺮ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ﺩﺭ ﮐﻨﺎﺭ ﭘﻴﺮ ﻣﻐﺎﻥ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ﻭﻋﺎﺑﺪ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ﻣﻴﮕﺮﺩﻧﺪ ﻭﺁﺑﺎﺩﺍﻧﻰ ﻭ ﺑﻪ ﺩﻳﻨﻰ ﺧﻮﺩﺭﺍ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ﻭﮔﺮﭼﻪ ﺩﺭ ﻋﺰﻟﺘﮕﺎﻩ ﺑﺎﺷﻨﺪ ﻭﺩﻭﺭ ﺍﺯ ﭘﻴﺮ ﻣﺤﺒﻮﺏ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ﺒﺎ ﻣﻦ ﺭﺍﻩ ﻧﺸﻴﻦ ﺧﻴﺰ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ﺳﻮﻯ ﻣﻴﮑﺪﻩ ﺁﻯ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ﺩﺭ ﺣﻠﻘﻪ ﺑﺒﻴﻨﻰ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ﭼﻪ ﺻﺎﺣﺐ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ﺧﻮﺍﻧﻨﺪﻩ ﻭ ﺳﺎﻟﻚ ﺧﻮﺩ ﻭﻫﺮ ﻣﺴﺘﻌﺪﻯ ﺭﺍ ﺧﻄﺎﺏ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ﺑﺮﺧﻴﺰ ﻭ ﻫﻤّﺖ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ﻣﻦ ﺭﺍﻩ ﻧﺸﻴﻦ ﺑﺎ ﺗﺠﺮﺑﻪ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ﮐﻪ ﺳﺮ ﺭﺍﻩ ﭘﻴﺮ ﺍﻟﻬﻰ ﻧﺸﺴ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ﻭ ﻃﺮﻳﻖ 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 ﻋﻬﺪﻩ ﺩﺍﺭ ﺷﺪ</w:t>
      </w:r>
      <w:r w:rsidR="00966C9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ﻡ ﺑﺎ 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 ﻭ ﺑﻴﻤﻰ ﺧﺎﻧﻪ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ﺣﻠﻘﻪ ﺃﺫﮐﺎﺭ ﻭﻣﺴﺘﻰ ﺳﺎﻟﮑﺎﻥ ﺩﻳﮕﺮ ﺑﺒﻴﻨﻰ ﮐﻪ ﻣﻦ ﭼﻪ ﭼﻪ ﻣﻘﺎﻣﻰ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ﻭﺍﺭﺩ ﻋﻮﺍﻟﻢ ﺍﻟﻬﻰ ﺩﺭ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ﺭؤﻳﺎ ﺷﻮﺩ ﻣﻘﺎﻡ ﺍﻟﻬﻰ ﭘﻴﺮ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ﻣﺴﺖ ﺑﮕﺬﺷﺘﻰ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ﺍﺯ ﺣﺎﻓﻈﺖ ﺃﻧﺪﻳﺸﻪ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ﺁﻩ ﺍﮔﺮ ﺩﺍﻣﻦ ﺣﺴﻦ ﺗﻮ ﺑﮕﻴﺮﺩ ﺁﻫﻢ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ﻋﺰﻟﺖ ﻧﺸﻴﻦ ﺑﻤﺤﺒﻮﺏ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ﺍﺯ ﺑﺮ ﻣﻦ ﻣﺴﺖ ﺑﮕﺬﺷﺘﻰ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ﻭﮐﻮﭼﮑﺘﺮﻳﻦ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ﺍﻋﺘﻨﺎﺋﻰ ﺑﻤﻦ ﻧﮑﺮﺩﻯ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ﻣﺤﺒﻮﺏ ﻭﻋﺪﻩ ﺑﺪﻳﺪﺍﺭ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ﺩﺭ ﻭﻗﺖ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ﺩﺍﺩﻩ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ﺩﺭ ﺗﻤﺮﮐﺰ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ﺣﻀﻮﺭ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ﺍﻭﺭﺍ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ﺟﻤﻠﻪ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ﮔﺬﺷﺖ ﻣﺴﺘﺎﻧﻪ ﻭ ﻣﺤﺒﻮﺏ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ﺧﺮﺍﻣﺎﻥ ﻣﻰ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ﺑﺪﻝ ﺣﺎﻓﻆ ﺗﻮﺟﻬﻰ ﻧﮑﺮﺩﻩ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ﺗﻬﺪﻳﺪ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ﺁﻩ ﻭﻧﺎﻟﻪ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ﺩﺍﻣﻦ ﮔﻴﺮ ﺣﺴﻦ ﻭ ﺟﻤﺎﻝ ﺗﻮ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ﺧﻄﺮﺍﺗﻰ ﺑﺮﺍﻳﺖ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ﺍﻟﺒﺘﻪ ﺩﻋﺎﻯ ﻧﻔﺮﻳﻦ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ﺩﻋﺎﻯ ﺟﻠﺐ ﻧﻈﺮ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ﺑﺮﺍﻯ ﺩﻳﺪﺍﺭﻋﺎﺷﻖ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ﺣﺎﻓﻆ ﺑﺤﺎﻟﻰ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ﺧﻮﺩ ﺭﺍ ﺩﻭﺍﻥ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ﭘﺮﻳﺸﺎﻥ ﺍﺣﻮﺍﻝ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ﺑﺎ ﮔﺸﻮﺩﻥ 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ﻭﺩﮔﻤﻪ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ﻗﺒﺎﻯ ﺧﻮﺩ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ﺑﺰﻳﺮ ﻗﺒﺎﻯ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ﻣﻨﻈﻢ ﻭ ﻣﺮﺗّﺐ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ﮔﻴﺴﻮﺍﻥ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ﭘﺮﻳﺸﺎﻥ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ﻋﺰﺍ ﻭ ﺟﺪﻳّﺖ ﺍﺣﻮﺍﻝ ﺩﺭ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 ﺳﺎﻟﮑﺎﻥ ﺑﺪﻧﺒﺎﻝ ﭘﻴﺮ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ﺑﺒﻴﻨﺪ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ﺑﻴﺎﻣﻮﺯﻧﺪ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ﭘﻴﺮ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ﺭﺍﻣﻴﺪﻫﺪ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ﺗﻠﻘﻴﻨﺎﺕ ﻣﻴّﺖ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ﺗﺸﻮﻳﻘﺎﺕ ﻭ ﻣﮋﺩﻩ ﻫﺎﺋﻰ ﮐﻪ ﻓﻮﺭﺍ ﺳﺎﻟﻚ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ﻭﻋﺪﻩ ﻫﺎﻯ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ﻋﻔﻮ ﺩﺍﺋﻢ ﻭ ﻗﻄﻌﻰ ﺧﺪﺍﻭﻧﺪﺑﻮﺩ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ﻋﻔﻮﻫﺎﻯ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ﺳﺎﻟﻚ ﻣﺮﺣﻠﻬﺎﻯ ﻣﻮﻗّﺘﻰ ﺑﻮﺩﻩ ﻭﺩﺭ ﺗﺠﺮﺑﻪ ﻋﻤﻠﻰ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ﺍﻓﺮﺍﺩﻯ ﻋﻔﻮ ﺩﺍﺋﻢ ﺭﺍ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ﻭﻋﺪﻩ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ﻭﻗﻮﻝ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ﺒﻘﻮﻝ ﭘﻴﺎﻣﺒﺮ ﻭﻋﺪﻩ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ﺧﻮﺷﻢ ﺁﻣﺪ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ﺳﺤﺮ ﺧﺴﺮﻭ ﺧﺎﻮﺭ ﻣﻴﮕﻔﺖ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ﻫﻤﻪ ﭘﺎﺩﺷﻬﻰ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ﺗﻮﺭﺍﻥ ﺷﺎﻫﻢ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ﺑﺎ ﺳﺮﺧﻮﺷﻰ ﮐﻪ ﺩﺭ ﻳﻚ ﺳﺤﺮﮔﺎﻫﻰ ﭘﻴﺪﺍ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ﺧﺴﺮﻭ ﺧﺎﻭﺭ ﭘﺎﺩﺷﺎﻩ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ﺟﻬﺎﻥ ﺗﺎﺏ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ﺑﺪﺭ ﻣﻨﻴﺮ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ﺍﺷﺮﺍ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ق و ایسترن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ﺮؤﻳﺎﺋﻰ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ﺳﺎﻟﻚ ﻗﺮﺍﺭ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ﺍﻳﻨﻚ ﺣﺎﻓﻆ ﺑﺎ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ﮐﻪ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ﺑﻨﺪﻩ ﺗﻮﺭﺍﻥ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ﺷﺎﻩ ﭘﻴﺮ ﮐﺎﻣﻞ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ﺗﻮﺭﺍﻥ ﺭﺍ ﺳﺮﺯﻣﻴﻦ ﺗﺮﮐﺎﻥ ﻭﺯﻳﺒﺎ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ﺭﻭﻳﺎﻥ ﻳﺎ ﮐﺎﻣﻠﺎﻥ ﺍﻟﻬﻰ ﺑﺪﺍﻧﻴﻢ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ﺣﮑﻢ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ﺳﺮﻭﺭ ﺗﻤﺎﻡ ﮐﺎﻣﻠﺎﻥ ﺍﻟﻬﻰ ﻣﺤﻤﺪﻯ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ﺳﺮﺯﻣﻴﻨﻬﺎﻯ ﺁﺭﻳﺎﺋﻰ ﻭ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نی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ﺁﺭﻳﺎﺋﻴﺎﻥ ﻓﺮﺩﻭﺳﻰ ﺁﺭﻳﺎ ﺷﺪﮔﺎﻥ ﻭﮐﺎﻣﻞ ﺍﻟﻬﻰ ﺯﻣﺎﻥ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ﺗﻮﺭﺍﻧﻴﺎﻥ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ﺩﺍﻡ ﺍﻭﻟﻴﺎ ﺍﺳﻴﺮ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ﻭﺍﻗﻊ ﻣﺨﺎﻟﻔﺎﻥ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ﻭ ﻗﺸﺮﻳّﻮﻥ ﻣﺬﻫﺒﻰ ﻭﺩﻳﻨﻰ ﺗﻮﺭﺍﻧﻴﺎﻥ ﻭﺍﻗﻌﻰ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ﺳﻄﺢ ﺗﻮﺣّﺶ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ﻭﮐﻢ 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عقلی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ﺑﺪﺭﻙ ﺍﻣﻮﺭ ﺍﻟﻬ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ﻮﺳﻠﻮﻙ ﻭﺗﮑﺎﻣﻞ ﺭﻭﺣﻰ ﮔﺮﻓﺘﺎﺭﻧﺪ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ﮔﺮﭼﻪ ﺑﺴﻮﻯ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ﮐﻌﺒﻪ ﻫﻢ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ﺗﺮﮐ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ستا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ﻣﺘﻌﺪﺩ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ﺑﺠﻬﺎﻥ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ﺩﺍﺭﺍﻯ ﻋﻘﻞ ﻭ ﺍﻣﮑﺎﻧﺎﺕ ﻭﮐﺮﺍﻣﺎﺕ ﺁﺭﻳﺎﺋﻴﺎﻥ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ﻭﻣﻮﺿﻮﻉ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ﺁﺭﻳﺎﺋ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ﺣﺘﻰ ﺩﺭ ﺷﺎﻫﻨﺎﻣﻪ ﻓﺮﺩﻭﺳﻰ ﺑﻤﻌﻨﻰ ﻧﮋﺍﺩ ﭘﺮﺳﺘﻰ ﻭ ﺗﻌﺼّﺐ ﻧﻴﺴﺖ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096C9A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ﺩﻳﺪﺍﺭ ﺷﺪ ﻣﻴﺴّﺮ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ﻭﺑﻮ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ﻭﮐﻨﺎﺭ ﻫﻢ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ﺑﺨﺖ ﺷﮑﺮ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ﻭﺍﺯ ﺭﻭﺯﮔﺎﺭ ﻫﻢ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ﺧﻮﺍﺟﻪ ﺣﺎﻓﻆ ﮐﻪ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ﺯﻧﺪﻩ ﻣﺤﻤﺪﻯ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ﻭﻭﻟﻰ ﺍﻟﻬﻰ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ﺑﻤﻌﺮﻓﻰ ﺧﺪﺍﻭﻧﺪﺑﻮﻯ ﻣﻌﺮﻓﻰ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ﺳﺨﺘﻰ ﺁﻧﺮﺍ ﺧﺎﺗﻤﻪ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ﺑﺨﻠﻖ ﺑﺎﺯﮔﺸﺘﻪ ﻭﺗﻮﻟﺪ ﺩﻭﻡ ﺍﻟﻬﻰ ﺧﻮﺩﺭﺍ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ﻭﻣﻴﮕﻮﻳﺪ ﺍﻳﻨﻚ ﺩﻳﺪﺍﺭ ﺩﺳﺖ ﺩﺍﺩ ﻭﻣﻴﺴّﺮ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ﺑﻮﺳﻪ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ﻭﮐﻨﺎﺭ ﺑﺎﻳﺎﺭ ﻧﻴﺰﻣﻴﺴّﺮ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ﭘﻴﺮ ﺳﺎﻟﻚ ﺭﺍ ﺩﺭ ﺑﻐﻞ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ﻭﻯ ﺍﺯ ﻣﺮﮒ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ﻭ ﺑﻮﺳﻪ ﻫﺎﻯ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ﺑﺨﺖ ﻣﻠﮑﻮﺗﻰ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 ﭘﻴﺮ ﺭﺍ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ﺭﻭﺯﮔﺎﺭ ﻧﻮﻉ ﺑﺸﺮﻯ ﺧﻮﺩ ﻧﻴﺰ ﺳﭙﺎﺳﮕﺬﺍﺭ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ﺗﻮﻟﺪ ﻓﻌﻠﻰ ﺑﻬﺘﺮﻯ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ﺗﮑﺎﻣﻞ ﺭﻭﺡ ﻭﮐﺴﺐ ﺷﺎﻳﺴﺘﮕﻰ ﺭﺟﻌﺖ ﻓﻮﻕ ﺑﺸﺮﻯ ﺭﺍ ﺑﺎﻳﺪ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ﮐﻤﺘﺮ ﮐﺴﻰ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ﻣﺘﻮﺟّﻪ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ﺳﺎﻟﻚ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 ﺗﺎ ﺁﺧﺮ ﭘﺎﺑﻨﺪ ﺗﻌﻬّﺪ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ﻭﮐﻤﺘﺮﺍﺯ ﺑﻴﻦ ﺳﺎﻟﮑﺎﻥ ﺻﺒﻮﺭ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ﮐﺴﻰ ﺯﻣﻴﻨﻪ ﻫﺎﻯ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ﺍﺯ ﺗﻮﻟﺪﺍﺕ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ﭘﻨﺞ ﺩﻭﺭﻩ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 ﺩﺍﺷﺘﻦ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 ﺍﻭﻟ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ﻟﻌﺰﻡ ﻗﺒﻠﺎﺯ ﻣﺤﻤﺪ ﺑﻮﺩ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ﻳﻨ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ﺒﺘﻮﺍﻧﻨﺪ ﺑﺸﻬﻮﺩ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ﺃﻧﺪﮐﻰ ﻫﻢ ﺍﺯ ﺍﻳﻨﺎﻥ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ﺯﺍﻫﺪ ﺑﺮﻭ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ﻃﺎﻟﻊ ﺍﮔﺮ ﻃﺎﻟﻊ ﻣﻨﺴﺖ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ﺟﺎﻣﻢ ﺑﺪﺳﺖ ﺑﺎﺷﺪ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ﻭﺯﻟﻒ ﻧﮕﺎﺭ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ﺧﻄﺎﺏ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ﺑﺰﺍﻫﺪ ﻗﺸﺮﻯ ﻣﺨﺎﻟﻒ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ﺑﺎﺷﺪ ﻳﺎ ﺷﻴﻌ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 ﻭﺍﺯ ﻣﻦ ﺩﻭﺭ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ﻃﺎﻟﻌﻰ ﮐﻪ ﻣﻦ ﺩﺍﺭ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ﻮﻫﻤﻴ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ﺠﺎﻣﻢ ﺑﺪﺳﺖ ﻣﻴﺒﺎﺷﻢ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ﻭﺯﻟﻒ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ﻧﮕﺎﺭ ﺭﺍ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ﺣﺎﻓﻆ ﻫﻨﻮﺯ 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ﻣﺘﻮﺳّﻞ ﺯﻟﻒ ﭘﻴﺮ ﺍﻟﻬﻰ ﺩﺭ ﺗﻮﺳّﻠﺎﺕ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ﺗﺨﻴّﻞ ﺣﻀﻮﺭ ﺫﻫﻨﻰ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ﺟﺎﻡ ﺳﺮﻣﺴﺘﻰ ﺑﺎﺩﻩ ﺍﻟﻬﻰ ﺭﺍ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ﻣﺪﺍﻡ ﺍﺣﻮﺍﻝ ﺍﻟﻬﻰ ﺭﺍ ﻫﻨﮕﺎﻡ ﺗﻮﺳّﻞ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ﺳﻠﻮﻙ ﻧﻤﻰ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 ﻭﺻﺒﺮ ﺑﻴﺸﺘﺮﻧﻤﻴﺪﺍﺷﺖ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ﺗﺮﺩﻳﺪ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ﻧﻴﻤﻪ ﺭﺍﻩ ﻓﺮﻳﺐ ﻫﻮﺳﻬﺎﻯ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ﻭ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ﻗﺸﺮﻯ ﺁﺧﻮﻧﺪﻫﺎﻯ ﻣﺬﻫﺒﻰ ﺭﺍ ﺩﺭ ﻫﺮ ﺩﻳﻨﻰ ﮐﻪ ﺑﺎﺷﻨﺪ ﻣﻴﺨﻮﺭﺩ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ﺳﻠﻮﻙ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 ﻋﻴﺐ ﮐ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ﺑﻤﺴﺘﻰ ﻭﺭﻧﺪﻯ ﻧﻤﻰ ﮐﻨﻴﻢ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ﻟﻌﻞ ﺑﺘﺎﻥ ﺧﻮﺷﺴﺖ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ﻭﻣﻰ ﺧﻮﺷﮕﻮﺍﺭ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ﺧﻮﺩﺭﺍﻣﺨﺎﻟﻒ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 ﻧﻤﻰ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ﻣﺴﺘﻰ ﺑﺎﺩﻩ ﺍﻟﻬﻰ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 ﻭ ﺳﻠﻮﻙ ﻭ ﺁ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ﺷﻬﻮﺩﻯ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ﺭﻧﺪﺍﻥ ﺳﺎﻟﻚ ﻭﻋﺎﻣﻞ ﺯﻳﺮﻙ ﺭﺍ ﻋﻴﺐ ﻧﻤﻴﮑﻨﺪ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ﻟﻌﻞ ﺳﺮﺥ ﻟﺒﺎﻥ ﺑﺘﺎﻥ ﺯﻳﺒﺎ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 ﻭ ﺣﮑﻤﺘﻬﺎﻯ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ﺯﺑﺎﻧﻰ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ﻭ ﻫﺪﻓﻬﺎﻯ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ﺧﻮﺷﻰ ﺳﺎﻟﻚ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ﺍﻟﻬﻰ ﺧﻮﺵ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ﮔﻮﺍﺭ ﻭ ﻣﻔﻬﻮﻡ ﻭ ﻗﺎ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ﺩﺭﻙ ﺭﺍ ﺩﺍﺭﺩ ﮐﻪ ﻓﻠﺴﻔﻪ ﻫﺎ ﮐﻤﺘﺮ ﮐﺴﻰ ﺭﺍ ﮐﺎﻣﻞ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ﻭﻫﻮﺳﻬﺎﻯ ﺁﻧﺎﻥ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ﺗﻘﻮﻳﺖ ﻋﻘﺪﻩ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096C9A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ﺩﻝ ﺑﺸﺎﺭﺗ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ﺪﻫﻤﺖ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ﻣﺤﺘﺴﺐ ﻧﻤﺎﻧﺪ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ﻣﻰ ﺟﻬﺎﻥ ﭘﺮﺳﺖ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ﺑﺖ ﻣﻰ ﮔﺴﺎﺭ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ﺑﺪﻝ ﻭﻓﮑﺮ ﺧﻮﺩ ﻭﺩﻳﮕﺮﺍﻥ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ﺑﺸﺎﺭﺕ ﻭ ﻣﮋﺩﻩ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 ﻣﺤﺘﺴﺐ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ﺑﺎﻗﻰ ﻧﻤﺎﻧﺪﻩ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 ﻭ ﻗﺸﺮﻯ ﻣﺤﺘﺴﺐ ﺩﻳﮕﺮﺍﻥ ﻭ ﺑﺎﺯ ﺟﻮ ﮐﻨﻨﺪﻩ ﺳﺎﻟﮑﺎﻥ ﺑﻰ ﺃ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ﺑﻨﺠﺎﺕ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ﻣﺤﺘﺴﺐ ﻧﻘﺶ ﻭ ﺃ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ﺷﺮﺍﺏ ﺩﻧﻴﺎ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ﭘﺮﺳﺘﺎﻥ ﮐﻪ ﻣﻰ ﺃﻧﮕﻮﺭﻯ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ﭼﻨﺎﻥ ﻣﻴﮕﺴﺎﺭﻯ ﻧﻴﺰ ﺑﺎﻗﻰ ﻧﻤﺎﻧﺪﻩ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ﺑﺨﻮﺍﻫﻨﺪ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ﻓﺮﻳﺐ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 ﺑﻨﺠﺎﺕ ﺳﻠﻮﮐﻰ ﺭﺳﻴﺪﻩ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ﺧﺎﻃﺮ ﺑﺪﺳﺖ ﺗﻔﺮﻗﻪ ﺩﺍﺩﻥ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ﺯﻳﺮﮐﻴﺴﺖ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ﻣﺠﻤﻮ</w:t>
      </w:r>
      <w:r w:rsidR="0085508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عه ای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ﺑﺨﻮﺍﻩ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ﺻﺮﺍﺣﻰ ﺑﻴﺎﺭ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ﻭ ﺣﺎﻓﻆ ﺗﻔﺮﻗﻪ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ﮐﻪ ﻏﻴﺮ ﺳﺎﻟﮑﺎﻥ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ﺑﻬﻤﻪ ﭼﻴﺰ ﺟﻬﺎﻥ ﺗﻮﺟّﻪ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ﺑﻬﻴﭻ ﮐﺪﺍﻡ ﺩﻗّﺖ ﺗﻤﺮﮐﺰ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ﭼﻴﺰ ﺟﻬﺎﻥ ﻭﺧﻮﻳﺶ ﺭﺍ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ﺟﺰ ﺻﻮﺭﺕ ﭘﻴﺮ ﻭﺭﺍﻩ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ﺑﻬﻴﭻ ﭼﻴﺰﻯ ﺍﻋﺘﻨﺎﺋﻰ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ﻭﺗﻮﺣﻴﺪ ﻭﻭﺣﺪﺕ ﻭﺟﻮﺩﻯ ﻳﺎﻓﺘﻦ ﺑﺎ ﻣﺮﺍﺗ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ﺑﻄﻮﺭﻳﮑﻪ ﺣﺘﻰ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ﺭﺍﺩﺭ ﻣﻴﺎﻥ ﻧﻤﻴﺒﻴﻨﻨﺪ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ﻣﺠﻤﻮ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عه ای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ﺟﻤﻊ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ﺩﺭﻳﻚ ﻧﻘﻄﻪ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ﺟﻢ ﮔﺮﺩﻳﺪﻥ ﻭﺑﺠﻤﻌﻪ ﺍﺳﺘﺮﺍﺣ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ﻮﺑﺎﺯﮔﺸﺖ ﺑﺨﻠﻖ ﺭﺳﻴﺪﻥ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ﺟﻢ ﺷﺪﻥ ﺯﺭﺩﺷﺘﻰ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ﺭﺳﻴﺪﻥ ﺑﺠﻤﻌﻪ ﻭ ﺁﺩﻳﺘﻪ ﻭ ﺃﺩﻳﻨﻪ ﻭ ﻧﺪﺍﺷﺘﻦ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ﻫﺮﮔﻮﻧﻪ ﻭﻇﺎﻳﻒ ﻋﺒﺎﺩﻯ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ﺻﺮﺍﺣﻰ ﻭﮐﻮﺯﻫﺎﻯ ﺍﺯ ﻣﻰ ﺍﻟﻬﻰ 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ﻣﻰ ﺃﻧﮕﻮﺭﻯ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ﮔﻨﺎﻩ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ﻣﻰ ﺍﻟﻬﻰ ﺣﮑﻤﺘﻬﺎﻯ ﻟﺪﻧّﻰ 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ﻫﺎﻯ ﺧﺪﺍﻭﻧﺪ ﺑﺪﻝ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ﺧﺎﮐﻴﺎﻥ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ﻓﺸﺎﻥ ﺟﺮ</w:t>
      </w:r>
      <w:r w:rsidR="00096C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عه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ﻟﺒﺶ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ﺧﺎﻙ ﻟﻌﻞ ﮔﻮﻥ ﺷﻮﺩ ﻭﻣﺸﮑﺒﺎﺭﻫﻢ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ﺑﺮﻭﺵ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ﺧﻮﺍﺭﺍﻥ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ﮐﻤﻰ ﺍﺯ ﺷﺮﺍﺏ ﺭﺍ ﺑﺮﻭﻯ ﺯﻣﻴﻦ ﻣﻰ ﺭﻳﺰﻧﺪ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ﺷﮑﻮﻥ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ﻧﻴﮑﻮ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ﻣﻴﮕﻮﻳﺪ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ﺧﺎﮐﻴﺎﻥ ﻋﺸﻖ ﮐﻪ ﺩﺭ ﺳﻠﻮﻙ ﺍﻟﻬﻰ ﻣﺮﺩﻩ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 ﮐﺒﺮﺍﻯ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ﻃﺒﻴﻌﻰ ﺧﻮﺩﺭﺍ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ﺑﺪﻥ ﺁﻧﻬﺎ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ﺟﺮﻋﻪ ﻭ ﻗﻄﺮﻩ ﺷﺮﺍﺏ 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ﺭﻳﺨﺖ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ﺴﭙﺎ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ﮔﺬﺷﺘﮕﺎﻥ ﺭﺍﻩ ﺍﻟﻬﻰ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ﻣﻴﺨﻮﺍﻫﺪ ﮐﻪ ﺧﺎﻙ ﺭﺍ ﻟﻌﻞ ﮔﻮﻥ ﺳﺮﺥ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ﻣﺸﮑﺒﺎﺭ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ﺍﻧﺴﺎﻥ ﻋﺎﺩﻯ ﻧﻴﺰ ﭼﻴﺰﻯ ﺟﺰ ﺧﺎﻙ ﻭ ﺣﻘﻴﺮ ﻧﻴﺴﺖ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ﺍﺯ ﺭﺣﻤﺘﻬﺎﻯ ﺧﻮﺩ ﺑﺪﻳﮕﺮﺍﻥ ﺑﺎﺩﻩ ﺣﮑﻤﺘﻬﺎﻯ ﺧﻮﺩﺑﺨﻮﺭﺍﻧﻨﺪ ﺁﻧﺎﻥ ﻧﻴﺰ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ﮔﻠﮕﻮﻥ ﻭﺯﻧﺪﻩ ﻣﻴﮕﺮﺩﻧﺪ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ﺁﻥ ﺷﺪ ﮐﻪ ﭼﺸﻢ ﺑﺪ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ﻧﮕﺮﺍﻥ ﺑﻮﺩﻯ ﺍﺯ ﮐﻤﻴﻦ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ﺧﺼﻢ ﺍﺯ ﻣﻴﺎﻥ ﺑﺮﻓﺖ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ﺳﺮﺷﻚ ﺍﺯ ﮐﻨﺎﺭ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ﺍﻳﻨﻚ ﮐﻪ ﺣﺎﻓﻆ ﺩﻳﺪﺍﺭ ﺍﻟﻬﻰ 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ﺷﺪﻩ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ﺑﺪﻧﮕﺮﻫﺎﻯ ﻣﺨﺎﻟﻒ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ﺩﺭ ﮐﻤﻴﻦ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ﺷﺪﻧﺪ ﻭ ﺧﺼﻢ ﺍﺯ ﻣﻴﺎﻥ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ﺭﻓﺘﻪ ﻭ ﺳﺮﺷﻚ ﺃﺷﻚ ﺳﺎﻟﻚ ﺩﺭ ﺩﻭﺭﻩ ﺳﻠﻮﻙ ﻧﻴﺰ ﭘﺎﻳﺎﻥ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 ﺍﻟﻬﻰ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ﺳﻪ ﺑﺎﺭ ﺳﻨﮕﺴﺎﺭ ﺷﻴﻄﺎﻥ ﺩﺭ ﺳﻠﻮﻙ ﻭﺣﺞ ﻭﺭﺳﻴﺪﻥ ﺑﻨﺠﺎ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ﺘﺄ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ثیری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ﻤﻨﻔ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096C9A" w:rsidRPr="004D5F6B" w:rsidRDefault="00052507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ﮐﺎﻳﻨﺎﺕ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ﺟﻤﻠﻪ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ﺑﺒﻮﻯ ﺗﻮ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</w:t>
      </w:r>
      <w:r w:rsidR="0085508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ﺁﻓﺘﺎﺏ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ﺳﺎﻳﻪ ﺯﻣﺎ ﺑﺮ ﻣﺪﺍﺭ ﻫﻢ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 ﮐﻪ ﺗﻤﺎﻡ ﮐﺎﻳﻨﺎﺕ ﺑﺒﻮﻯ ﺗﻮ ﺯﻧﺪﻩ ﻫﺴﺘﻨﺪ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ﺃﻯ ﺁﻓﺘﺎﺏ ﻧﻮﺭ ﺩﻫﻨﺪﻩ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ﻫﻴﭽﮕﺎﻩ ﺳﺎﻳﻪ ﺧﻮﺩﺭﺍ ﺍﺯ ﻣﺎ ﻧﮕﻴﺮ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ﺣﻔﻆ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ﻧﮕﺎﻫﺪﺍﺭ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ﻣﻨﻄﻘﺎ ﺧﺪﺍﻭﻧﺪ ﻫﺴﺘﻰ ﺭﺍ ﺑﻬﺪﻓﻰ ﺁﻓﺮﻳﺪﻩ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ﻫﺴﺘﻰ ﺣﺘﻰ ﺃﺗﻤﻬﺎ ﻭﺭﻳﺰﺗﺮ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ﻋﺎﻟﻢ ﺃﺗﻤﻰ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ﻋﻮﺍﻟﻢ ﺃ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ﻭ ﺗﺤﺖ ﺃ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ﺗﻤﺎﻣﺎ ﺩﺍﺭﺍﻯ ﺭﻭﺣﻰ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ﺍﺯ ﻧﺮﺩﺑﺎﻥ ﺍﻧﻮﺍﻉ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ﺍﻧﻮﺍﻉ ﺗﺤ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ﺠﻤﺎﺩﻯ ﻭ 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ﺑﺴﻠﺴﻠﻪ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ﮔﻴﺎﻫﻰ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ﻓﺼﻮﻝ ﻓﺮﺍﻭﺍﻥ ﻧﻮﻉ ﺑﺸﺮﻯ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ﻫﺮ ﺑﺎﺭ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 ﮐﻤﺎﻝ ﺭﻭﺣﻰ ﺍﻳﺪﺁﻝ ﻧﻮﻉ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ﺭﺑﺎﻟﻨﻮﻉ ﻭ ﺗﺠﻠّﻰ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ﺍﻳﻦ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ﺑﻨﻮﻉ ﺑﺮﺗﺮ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ﮐﻦ ﻓﻴﮑﻮﻥ ﺍﻟﻬﻰ ﺭﺍ ﺗﺤﻘّﻖ ﺩﻫﻨﺪ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(ﺷﺪﻥ)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ﻧﻈﺮ ﺍﻟﻬﻰ ﻓﻌﻠﺎ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ﺣﺪ</w:t>
      </w:r>
      <w:r w:rsidR="00163DA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ﺭﺳﻴﺪﻥ ﺑﻨﻬﺎﻳﺖ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ﻣﻴﺒﺎﺷﺪ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ﺃﺑﺪﻳّﺖ ﻣﻄﻠﻖ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ﺭﻭﺣﻰ ﺍﺯ ﺑﻰ ﻧﻬﺎﻳﺖ 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ﺗﺠﻠّﻴﺎﺕ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ﻣﺮﺑﻮﻃﻪ ﺑﻨﻮﺭ 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الأ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 ﻭﻧﻮﺭ ﺍﻟﺄﻧﻮﺍﺭ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ﺷﺪﻥ ﻣﻨﻈﻮﺭ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ﺗﺤﻘّﻖ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ﺍﮔﺮ ﺍﻳﻦ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ﻗﺼّﻪ ﺗﮑﺎﻣﻞ ﺍﺭﻭﺍﺡ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ﺍﻧﻮﺍﻉ ﺭﺍ ﺑﭙﺬﻳﺮﻳﻢ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ﻟﺤﺎﻅ ﻋﻠﻤﻰ ﻭﻣﻨﻄﻘﻰ ﻧﻴﺰ ﺟﺎﻯ ﺗﺮﺩﻳﺪ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ﺑﺎ ﻓﻀﻴﻠﺖ ﺗﺮﻳﻦ ﺍﻧﻮﺍﻉ ﺍﺳﺖ ﺗﺎ ﺩﺭ ﺁﻳﻨﺪﻩ ﻫﺎ ﺍﻧﻮﺍﻉ ﭘﺮ ﻓﻀﻴﻠﺖ ﺗﺮ ﻇﻬﻮﺭ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ﮐﻨﺪ ﻭ ﻧﻮﻉ ﺑﺸﺮﻯ ﻧﻴﺰ ﺩﺭ ﻓﺮﺍﻭﺍﻥ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ﺗﮑﺎﻣﻠﺎﺕ ﻃﺒﻴﻌﻰ ﭼﻮﻥ ﺩﻳﮕﺮ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ﺣﻴﻮﺍﻧﺎﺕ ﻭﻣﻮﺟﻮﺩﺍﺕ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ﺑﻌﻘﻞ ﻭ ﺻﺒﺮ ﻭ ﻋﺸﻖ ﻭ ﺍﺭﺍﺩﻩ ﮐﺎﻓﻰ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ﺑﺮﺍﻯ ﺳﻠﻮﻙ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ﻭﻫﻤﻴﺸﻪ ﮐﺎﻣﻠﺎﻥ ﺯﻧﺪﻩ ﺟﻬﺎﻥ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ﻇﻬﻮﺭ ﻣﻬﺪﻯ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ﻭﻧﻮﻉ ﻓﻮﻕ ﺑﺸﺮﻯ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ﺑﺎﻳﺪ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ﻫﻢ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ﺑﺮﺗﺮﻳﻦ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ﮐﺎﺋﻨﺎ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ﺨﻮﺍﻫﻨﺪ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ﺑﺮ ﮐﺎﻣﻠﺎﻥ ﺍﻭﻟﻰ ﺍﻟﻌﺰﻣﻬﺎﻯ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ﺃﻫﻞ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ﮐﺘﺎﺏ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ﻭﻧﻬﺎﻳﺖ ﺷﻬﻮﺩ ﺧﻮﺩ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ﻣﻠﺎﻥ ﻣﺤﻤﺪﻯ ﺑﺸﻬﻮﺩ ﻧﻮﺭ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ﺷﺎﻳﺴﺘﻪ ﺭﺟﻌﺖ ﻧﻮﻉ ﻓﻮﻕ ﺑﺸﺮ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ﻋﺼﺮﻣﻬﺪﻯ ﻣﻮﻋﻮﺩ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ﺍﺣﺘﻤﺎﻟﻰ ﺑﻨﻮﺭ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ﻧﻮﺭ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ﻟﺄﺭﺑﺎ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ﺗﺠﻠّﻴﺎﺕ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ﺃﺭﺑﺎﺏ ﻧﻮﻉ ﺑﺮﺗﺮ ﻓﺮﺍﻭﺍ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ﺪﺭﭘﻴﺶ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ﺍﻣﺎﻡ ﻫﺮ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ﺑﺎﺧﺘﻴﺎﺭ ﻭ ﺍﻧﺘﺨﺎﺏ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ﻳﮑﻰ ﺍﺯ ﺑﺎ ﻓﻀﻴﻠﺖ ﺗﺮﻳﻦ ﺍﻓﺎﺿﻞ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 ﺍﻟﻬﻰ ﻣﺤﻤﺪﻯ ﺩﺭ ﺟﻬﺎﻥ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ﺧﻴﺮ ﻭﻓﺎﻳﺪﻩ ﺑﻴﺸﺘﺮ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ﺍﺧﺘﻴﺎﺭ ﺧﺪﺍﻭﻧﺪ ﻗﺮﺍﺭﻣﻴﮕﻴﺮﺩ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ﻭﺧﻮﺑﻰ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ﺩﺍﺷﺘﮑﻪ ﻣﻮﺭﺩ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ﺍﻧﺘﺨﺎ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ﺨﺪﺍﻭﻧﺪ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ﺍﻣﺎﻡ ﺯﻣﺎﻥ ﺁﺷﮑﺎﺭ ﺑﻌﻠﺖ ﺩﺷﻤﻨﻰ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ﻣﺪﺍﻭﻡ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ﻭﺳﻴﺎﺳﻰ ﺷﺪﻥ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ﻃﺮﻓﺪﺍﺭﺍﻥ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ﺑﻤﺮﺣﻠﻪ ﻏﻴﺒﺖ ﺍﺯ ﻧﻈﺮ ﺩﻳﮕﺮﺍﻥ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ﺍﻣﺎﻣﺎﻥ ﺯﻣﺎﻥ ﺩﺭ ﻣﻘﺎﻡ ﺣﺴﻨﻰ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ﺩﺭ ﻫﺮ ﺯﻣﺎﻥ ﻳﻚ ﻧﻔﺮ ﺑﻮﺩﻩ ﻭﺗﺎ ﺯﻧﺪ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ﻣﺤﻤﺪﻯ ﺩﺭ ﺷﻬﻮﺩ ﺩﻭﻡ ﺑﺪﻳﺪﺍﺭ ﺍﻭ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ﺍﻧﺴﺎﻧﻰ ﻋﺎﺩﻯ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ﺧﻮﺩﺭﺍ ﻣﻌﺮﻓﻰ ﺍﻣﺎﻣﺖ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ﻣﻨﮑﺮ ﺁﻥ ﻧﻴﺰ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ﺑﻤﻴﺮﺩ ﻏﻴﺒﺖ ﮐﺒﺮﺍﻯ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</w:t>
      </w:r>
      <w:r w:rsidR="008550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ﺻﻐﺮﺍﻯ ﺟﺎﻧﺸﻴﻦ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ﭘﻴﺮﻭﺍﻥ ﺳﺎﻟﮑﻰ ﺩﺍﺷﺘﻪ 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ﺑﺪﻳﮕﺮﺍﻭﻟﻴﺎ ﻭﺍﮔﺬﺍﺭ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ﺍﻣﺎﻡ ﻫﺮ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ﺧﻮﺑﺎﻥ ﻫﻤﻪ ﺩﺍﺭﻧﺪ ﻭﻯ ﺑﺘﻨﻬﺎﺋﻰ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ﺣﻖ ﺩﺍﺭﺩ ﺍﻣﺎﻡ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ﺣﺎﻓﻆ ﻧﻴﺰ ﮐﺎﻣﻞ ﺍﻟﻬﻰ ﺷﺪﻩ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کننده هر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ﻣﻮﺟﻮﺩ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ﻣﻮﺟﻮﺩﺍﺕ ﻭ ﮐﺎﺋﻨﺎﺕ ﺩﻋﺎ ﮔﻮﻯ ﺍﻭ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ﺭﻭﺯﻯ ﺍﺭﻭﺍﺡ ﻫﻤﮕﺎﻥ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ﺑﻤﻘﺎﻡ ﺍﻭ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ﺍﻣﺎﻡ ﺯﻣﺎﻧﻰ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ﻗﺪﻣﻰ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ﺟﻠﻮﺗﺮ ﺍﺯ 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 ﻭ ﺍﻣﺎﻣﺎﻥ 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ﺍﻭﻟﻴﺎﻯﭘﻴﺸﻴﻦ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ﻫﻤﻪ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ﻧﺮﺩﺑﺎﻥ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ﻣﻬﺪﻯ ﻣﻮﻋﻮﺩ ﻣﺤﻤﺪ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ﻣﺤﻤﺪﻯ ﺁﻏﺎﺯ ﮔﺮ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ﻓﻮﻕ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ﭘﻴﺎﻣﺒﺮ ﺍﻭﻟﻰ ﺍﻟﻌﺰﻡ ﺁﻥ ﻧﻮﻉ ﺑﺮﺗﺮﺍﺳﺖ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ﺷﺒﺎﻫﺘﻰ ﺩﺭﮐﻤﺎ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ﭼﻮﻥ ﻧﻮ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 ﻧﺪﺍﺭﻧﺪﻫﻤﺎﻥ ﻃﻮﺭ ﮐﻪ ﻧﻮﻉ ﺑﺸﺮﻯ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ﻧﻮﻉ ﻣﻴﻤﻮﻥ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ﻣﻬﺪﻯ ﻣﻮﻋﻮﺩ ﮐﺎﺷﻒ ﻧﻮﺭ 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ﺗﺠﻠّﻰ ﺑﺮﺗﺮ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ﺗﺠﻠّﻴﺎﺕ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ﻟﻨﻮﻋﻰ ﺗﺎ ﺃﺑﺪ ﺑﻰ ﺍﻧﺘﻬﺎ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ﺑﻰ ﻧﻬﺎﻳﺖ ﺍﻧﻮﺍﻉ ﻓﻮﻕ ﺑﺸﺮﻯ ﮐﻪ ﺩﺭ ﺟﻬﺎﻥ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ﮐﺮﻩ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ﻫﺮ ﺟﺎﻯ ﺩﻳﮕﺮ ﮐﻬﮑﺸﺎﻥ ﻭ ﮐﻬﮑﺸﺎﻧﻬﺎﻯ ﺩﻳﮕﺮ ﭘﻴﺪﺍ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 ﺑﺼﻔﺎﺕ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ﻭ ﺷﻬﻮﺩ ﺗﺠﻠّﻴﺎﺕ ﺍﻟﻬﻰ ﻋﻈﻴﻢ ﺗﺮ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ﺗﻘﺮﺏ ﻣﻘﺎﻣﻰ ﻭﺭﻭﺣﻰ ﻭ ﻧﻮﻋﻰ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ﺗﺤﻘّﻖ ﻓﺮﻣﺎﻥ ﮐﻦ ﻓﻴﮑﻮﻥ ﺍﻟﻬﻰ ﺭﺍ ﺑﺂﺧﺮ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 ﺍﺯ ﻣﻮﺟﻮﺩﺍﺕ ﺧﻮﺍﻫﻨﺪ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ﺑﻘﻴﻤﺖ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ﺟﻬﻨﻤﻰ ﮐﺎﺭﻣﺎﻫﺎ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ﻭﻗﻬﻘﺮﺍﻫﺎﻯ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ﺳﺮﮐﺸﻰ ﺍﺯ ﺧﻮﺍﺳﺘﻪ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ﺍﺧﺘﻴﺎﺭ ﻫﺴﺘﻰ ﮐﺮﺩ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ﺍﻳﻦ ﺍﻣﺎﻡ ﺯﻣﺎﻥ ﺧﻮﺩ ﮐﻪ ﭘﺎﺩﺷﺎﻩ ﺍﻟﻬﻰ ﻭ ﺷﺎﻫﻨﺸﺎﻩ ﺩﻳﮕﺮ ﺷﺎﻫﺎﻥ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ﻳﺎﮐﺎﻣﻠﺎ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ﺗﺎﺳﺎ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اش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ﺑﺮ ﺳﺮﺣﺎﻓﻆ ﺍﺩﺍ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ﺒﺪﻫﺪ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ﺁﺏ ﺭﻭﻯ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 ﻭ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ﻓﻴﺾ ﺣ</w:t>
      </w:r>
      <w:r w:rsidR="00E25AE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ﺴﻦ ﺗﺴﺖ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ﺃﻯ ﺃﺑﺮ ﻟﻄﻒ ﺑﺮﻣﻦ ﺧﺎﮐﻰ ﺑﺒﺎﺭ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ﺁﺏ ﺭﻭﻯ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ﻭ ﻫﺮ ﮔﻠﻰ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ﺷﺒﻨﻢ ﺩﺭ ﻫﺮﺳﺤﺮﮔﺎﻫﻰ ﺑﺼﻮﺭﺕ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ﻭﺑﺼﻮﺭﺕ ﻫﺮﺳﺎﻟﻚ ﺧﺴﺘﻪ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ﻓﻴﺾ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ﺣﺴﻦ</w:t>
      </w:r>
      <w:r w:rsidR="00096C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ﻭﺯﻳﺒﺎﺋﻰ ﺭﻭﻯ ﺗﻮ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ﺗﻨﺎﻡ ﺷﺐ ﺑﺎ ﺭﻭﻯ ﺯﻳﺒﺎﻯ ﭘﻴﺮ ﻣﺤﺒﻮﺏ ﻣﺘﻤﺮﮐﺰﺑﻮﺩﻩ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ﺑﺪﻗّﺖ ﻧﻘّﺎﺷﻰ ﺩﺭ ﮐﺎﺭﮔﺎﻩ ﺫﻫﻦ ﺧﻮﺩ ﻣﻴﮑﺮﺩﻩ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ﻏﺮﻕ ﺃﺷﻚ ﺷﺪ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ﺯﻳﺮﺍﭘﻠﻚ ﭼﺸﻢ ﺑﺮ ﻫﻢ ﻧﻤﻰ 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ﮐﻪ ﺑﺎﺭﺍﻥ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ﻟﻄﻒ ﻭ ﺭﺣﻤﺘﻬﺎﻯ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ﺍﻯ ﺳﺎﻟﮑﺎﻥ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ﺭﺣﻤﺘﻬﺎﻯ ﺍﻟﻬﻰ ﺳﺎﻟﮑﺎ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ﻃﺮﻳﻖ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 ﻫﺎﻯ ﺍﻟﻬﻰ 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ﻣﺴﺘﻘﻴﻤﺎ ﺑﺴﺎﻟﻚ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ﻣﻦ ﺧﺎﮐﻰ ﻭ ﺣﻘﻴﺮ ﻭﻣﻄﻴﻊ ﺩﺭ ﮔﻮﺩﺍﻝ ﺧﺎﮐﻰ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ﻟﻄﻒ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ﺑﺒﺎﺭ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ﻣﻦ ﻧﻴﺰﺑﻨﺠﺎﺕ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ﺫﺧﻴﺮﻩ ﺁﺧﺮﺕ ﻧﺎ ﻣﺤﺪﻭﺩ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ﻣﻔﻴﺪ ﺭﺟﻌﺖ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ﺁﻧﻬﺎ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ﻓﺼﻞ ﻓﻮﻕ ﺑﺸﺮﻯ ﺑﺮﺗﺮﻯ ﺭﺍ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ﺍﻣﮑﺎﻧﺎﺕ ﺑﻴﺸﺘﺮﻯ ﺩﺭ ﺗﻦ ﻭ ﺫﻫﻦ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ﻭﺭﻭﺡ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ﺑﻌﺪﻯ ﺑﺘﻮﺍﻧﺪ ﺑﻨﻮﺭ ﺭﺑﺮﺣﻤﺎﻥ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ﻓﻴﺾ ﺭﺳﻴﺪﻥ ﺳﻴﻞ ﺁﺳﺎ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ﺭﺣﻤﺘﻬﺎﻯ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ﻓﻴﻀﺎﻥ ﻭ ﻃﻐﻴﺎﻥ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ﺭﻭﺩﺧﺎﻧﻪ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ﺑﻴﺶ ﺍﺯ ﻇﺮﻓﻴّﺘﻬﺎ 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ﺟﺮﻳﺎﻧﺎﺕ ﻣﻌﻤﻮﻟﻰ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ﺃﺳﻴﺮ ﺯﻟﻒ ﺗﻮ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ﺧﺪﺍ ﺑﺘﺮ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ﻭﺯ ﺍﻧﺘﺼﺎﻑ ﺁﺻﻒ ﺟﻢ ﺍﻗﺘﺪﺍﺭ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ﺃﺳﻴﺮ ﺯﻟﻔﺎﻥ ﺗﻮ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ﺑﻨﺪﻯ ﺣﺎﻓﻆ ﺭﺍ ﺗﺨﺘﻪ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ﺧﺪﺍ ﺑﺘﺮ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ﻗﺪﺭ ﺑﻤﻦ ﺟﻔﺎ ﻭ ﺑﻰ ﺍﻋﺘﻨﺎﺋؤ ﻧﮑﻨﻰ ﻭﻣﺮﺍ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ﺑﻤﺮﮒ ﻗﺒﻞ ﺍﺯ ﻣﺮﮒ ﻓﺮﻣﺎﻥ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ﺑﺎﻳﺪ ﺍﺯ ﺍﻧﺼﺎﻑ ﻭ ﺩﺍﻭﺭﻯ ﺁﺻﻒ ﺟﻢ ﻭ ﺍﻘﺘﺪﺍﺭ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ﺑﺘﺮﺳﻰ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ﺁﺻﻒ ﻣﻮﺭﺩ ﺍﺻﻄﻔﺎﻯ ﺍﻟﻬﻰ ﺷﺪﻩ ﮐﻪ ﺑﺨﻠﻖ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ﮔﺮﭼﺰﻩ ﺣﺎﻓﻆ ﺑﺎﻣﺎﻡ ﺯﻣﺎﻥ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ﮐﺎﻣﻞ ﺍﻟﻬﻰ ﺻﺤﺒﺖ ﻣﻴﮑﻨﺪ ﺑﺎﺯ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ﺣﺎﻓﻆ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ﺩﺍﻭﺭﻯ ﮐﺎﺭ ﺗﻤﺎﻡ ﺍﻭﻟﻴﺎﻯ ﺍﻟﻬﻰ ﻭ ﺍﻧﺒﻴﺎ ﺭﺍ ﺩﺍﺭﺩ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ﺁﺻﻒ ﻭﺯﻳﺮ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ﺳﻠﻴﻤﺎﻥ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ﻭﺟﻢ ﺟﻤﺸﻴﺪ 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ﺟﻢ ﺷﺪﻩ ﻭ ﺟﻤﻊ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ﻭﺣﺪﺕ ﻭﺟﻮﺩ ﻭ ﺷﻬﻮﺩﻯ ﺧﻮﺩ ﺑﺎ ﻣﺮﺍﺗﺐ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ﺍﻗﺘﺪﺍﺭ 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ﻗﺪﺭﺗﻬﺎ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ﺍﺧﺘﻴﺎﺭﺍﺕ ﺍﻟﻬﻰ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ﻗﺪﺭ ﻭ ﺳﺮﻧﻮﺷﺖ ﺳﺎﻟﮑﺎﻥ ﺭﺍ ﺗﻨﻈﻴﻢ ﻭﺗﻐﻴﻴﺮ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ﺳﺎﻟﻚ ﺭﺍ ﻫﻔﺖ ﺑﺎﺭ 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به 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ﻗﺪﺭﻫﺎ)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و سرنوشتهای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جدید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ﻭﺑﻬﺸﺘﻰ ﻭﻭﺟﻮﺩﻯ ﺧﻮﺩ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ﻇﺎﻫﺮﺍ ﺩﺭ ﺗﻔﺴﻴﺮﻯ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ﺑﺴﺮﺍﻥ ﺣﮑﻮﻣﺘﻰ ﺷﻬﺮ ﺧﻮﺩ ﺧﻄﺎﺏ ﻭ ﺗﻬﺪﻳﺪ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ﻣﺪﺍﺣﻰﻏﻴﺮ ﺍﻟﻬﻴﻮﻥ ﻧﻤﻴﮑﻨﺪ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ﺑﺮﻫﺎﻥ ﻣﻠﻚ ﻭ ﺩﻳﻦ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ﺯﺩﺳﺖ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ﻭﺯﺍﺭﺗﺶ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ﺍﻳّﺎﻡ ﮐﺎﻥ ﻳﻤﻴﻦ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ﻭﺩﺭﻳﺎ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ﻳﺴﺎﺭ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ﺗﻮﺿﻴﺢ ﺑﻴﺸﺘﺮ ﺁﻥ ﺳﻮﮊﻩ ﻣﻮﺭﺩ ﺧﻄﺎﺏ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ﻣﻴﮕﻮﻳﺪ ﺗﻮ ﺑﺮﻫﺎﻥ ﻣﻠﻚ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ﻭﻣﻠﮑﻮﺕ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ﮐﺎﻣﻠﺎﻥ ﺍﻟﻬﻰ ﻭ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ﺑﺮﻫﺎﻥ ﻭ ﺩﻟﻴﻞ ﺣﻘّﺎﻧﻴّﺖ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ﻣﻤﻠﮑﺖ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ﺟﻬﺎﻥ ﺑﺪﻭﻥ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 ﺧﺪﺍﻭﻧﺪ ﺭﺍ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ﻧﻤﻴﺒﺎﺷﺪ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ﺩﻟﻴﻞ ﻭﺑﺮﻫﺎﻥ ﺑﺮﺍﻯ ﺭﺣﻤﺘﻬﺎﻯ ﺍﻧﺴﺎﻧﻬﺎﻯ ﺩﻳﮕﺮ ﺑﺴﻮﻯ ﺧﺪﺍﻭﻧﺪ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ﺑﺮﻫﺎﻥ 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ﺍﻣﺎﻣﺎﻥ ﺍﻣّﻰ ﻭﮐﺎﻣﻠﺎﻥ ﺍﻟﻬﻰ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ﺣﮑّﺎﻡ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ﺳﻴﺎﺳﻰ ﻭ ﻧﻈﺎﻣﻰ ﭼﻪ ﺭﺳﺪ ﺑﺂﺧﻮﻧﺪﻫﺎﻯ ﭘﺎﺩﺷﺎﻫﺎﻥ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ﺑﺮﻫﺎﻥ 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ﺩﺳﺖ ﻭﺯﺍﺭﺗﺶ ﺍﻳّﺎﻡ ﻭ ﺭﻭﺯﮔﺎﺭ ﺑﺎ ﻳﻤﻦ ﻭ ﺩﺳﺖ ﺭﺍﺳﺘﻰ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ﺑﺮﮐﺖ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ﺩﺭﻳﺎ ﻧﻴﺰ ﺩﺭ ﺳﻤﺖ ﭼﭗ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ﻭﺯﻳﺮ ﺑﺨﺸﻨﺪﻩ ﺑﺪﻳﮕﺮﺍﻥ ﺑ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ﻭﺗﻬﺎﻯﻓﺮﺍﻭﺍﻥ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ﺩﺭﺳﺖ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ﻭﮐﺎﻣﻠﻰ ﺑﺮﺍﻯ ﺳﺎﻟﮑﺎﻥ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ﺍﻳّﺎﻡ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ﻭﺯﺍﺭﺕ ﻭ ﺭﻳﺎﺳﺖ ﺍﺟﺮﺍﺋﻰ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ﭘﺎﺩﺷﺎﻫﻴﻮﺯﻳﺮ ﺍﺟﺮﺍﺋﻰ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ﭘﺎﺩﺷﺎﻩ ﻳﺎ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ﺷﺎﻫﻨﺸﺎﻩ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ﻭﺯﻳﺮﺍﻥ ﺍﺟﺮﺍﺋﻰ ﺍﺯ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ﺗﻌﻠﻴﻢ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ﻫﻤﻴﻦ ﮐﺎﻣﻠﺎﻥ ﺣﺴﻴﻨﻰ ﺍﻧﺠﺎﻡ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ﺍﻣﺎﻣﺎﻥ ﺯﻣﺎﻥﺣﺴﻨﻰ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ﺩﻭﻣﻴﻦ ﻣﻘﺎﻡ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ﺁﻝ ﻋﺒﺎ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ﺷﻬﻮﺩﻫﺎ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ﺍﻳّﺎﻡ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ﺍﻭﻡ ﻫﺎ ﻭ ﺷﻬﻮﺩﻫﺎ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ﻳﻤﻴﻦ ﺩﺳﺖ ﻭﺳﻤﺖ ﺭﺍﺳﺖ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ﺑﺎﺯﻫﻤﺎﻥ ﺻﻔﺖ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ﻭﻳﻤﻦ ﻭ ﺑﺮﮐﺖ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ﺍﻭﻟﻴﺎﻯ ﺍﻟﻬﻰ ﮐﺎﺭ ﺭﻭﺣ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ﺴﺎﻟﮑﺎﻥ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ﺍﻣﻮﺭ ﺑﺸﺮﻯ ﻭﺯﻧﺪﮔﻰ ﺁﻧﻬﺎ 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ﺑﻌﻬﺪﻩ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ﻳﺴﺎﺭ ﺳﻤﺖ ﭼﭗ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ﺟﻬﺎﻥ ﻣﺎﺩﻯ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ﻳﺴﺮ ﻭ ﺩﺳﺘﺮﺳﻰ ﻭﺁﺳﺎﻧﻰ ﻭﻣﻴﺴّﺮ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762AC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ﻳﺎﺩ ﺭﺃﻯ ﺃﻧﻮﺭ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ﺁﺳﻤﺎﻥ ﺑﺼﺒﺢ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ﺟﺎﻥ ﻣﻰ ﮐﻨﺪ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ﻭﮐﻮﺍﮐﺐ ﻧ</w:t>
      </w:r>
      <w:r w:rsidR="00E25AE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ﻣﻴﺒﮕﻮﻳﺪ ﺑﺎ ﻳﺎﺩ ﻭﺗﺬﮐّﺮ ﻭﺗﻮﺳّﻞ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ﺭﺃﻯ ﻭﺭؤﻳﺎ ﻭﺭؤﻳﺖ ﺣﻀﻮﺭ ﺫﻫﻨﻰ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ﺻﻮﺭﺕ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ﺁﺳﻤﺎﻥ ﺩﺭ ﻫﺮ ﺻﺒﺢ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ﻓﺪﺍ ﻣﻴﮑﻨﺪ ﻭ ﺳﺘﺎﺭﮔﺎﻥ ﺭﺍ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ﻣﻴﻨﻤﺎﻳﺪ ﮐﻪ ﺳﺎﻟﮑﺎﻥ ﺩﺭ ﺻﺒﺢ ﺻﺎﺩﻕ ﺁﺧﺮ ﺷﺐ ﻳﻠﺪﺍﻯ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ﻗﺎﺋﻢ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 ﺁﻧﺮﺍ ﻧﻮﺭ ﺑﺪﺭ ﻣﻨﻴﺮ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ﻗﺮﺹ ﻣﺎﻫﻊ ﺷﺐ ﭼﻬﺎﺭﺩﻩ ﻣﻰ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ﺩﺭ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ﻇﻬﻮﺭ ﻭ ﺗﺠﻠّﻰ ﻣﻴﻴﺎﺑﺪ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ﺑﮑﻤﺎﻝ ﺍﻟﻬﻰ ﺧﻮﺩ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ﺟﻤﻊ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ﺳﺘﺎﺭﮔﺎﻥ ﻣﺨﻔﻰ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ﻧﻮﺭ ﺷﻬﻮﺩﻯ ﺑﺎ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ﮔﺮﻓﺘﻦ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ﺑﺎﻳﻦ ﻧﻮﺭ ﻣﻴﺘﻮﺍﻧﺪ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ﻫﺮﮔﺰ ﺑﺨﻠﻖ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 ﻧﻴﺰ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ﺃﺷﻚ ﺧﻮﺩﺭﺍ ﭼﻮﻥ ﺩﺭ ﻭ ﮐﻮﮐﺐ ﻭ ﺳﺘﺎﺭﻫﺎﻯ ﺑﭙﺎﻯ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ﺑﻮﻯ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ﮔﻮﻯ ﺯﻣﻴﻦ ﺑﺪﻭ</w:t>
      </w:r>
      <w:r w:rsidR="00E25AE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ﭼﻮﮔﺎﻥ ﻋﺪﻝ ﺍﻭﺳﺖ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ﻭﻳﻦ ﺑﺮ ﮐﺸﻴﺪﻩ ﮔﻨﺒﺪ ﻧﻴﻠﻰ ﺣﺼﺎﺭ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ﺳﺘﺎﻳﺶ ﻣﻘﺎﻡ ﺍﻟﻬﻰ ﻣﺤﺒﻮﺏ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ﮔﻮﻯ ﺳﺒﻘﺖ ﻭ ﮐﺮﻩ ﺑﺎﺯﻯ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ﭼﻮﮔﺎﻥ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ﺑﺎﻝ ﻋﺪﻝ ﺧﻮﺩ ﺭﺑﻮﺩﻩ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ﻋﺪﺍﻟﺖ ﻭﺩﺍﻭﺭﻯ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ﮐﺮﻩ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ﮔﻮﻯ ﭼﻮﮔﺎﻥ ﺑﺎﺯﻯ ﻣﻴﮑﻨﺪ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ﮔﻨﺒﺪ ﻧﻴﻞ ﮔﻮﻥ ﺍﻳﻦ ﺁﺳﻤﺎﻥ ﺣﺼﺎﺭ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ﺑﺎﺯﻯ ﭼﻮﮔﺎﻥ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ﮔﻮﻯ ﺭﺍ ﺑﻌﻤﻖ ﺁﺳﻤﺎﻥ ﻫﻔﺘﻢ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ﺑﺮﺳﺎﻧﺪ 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ﺑﺒﺮﺩ ﻋﺪﻝ ﭘﻴﺮﺍﻟﻬﻰﺩﺍﻭﺭﻯ ﺳﻠﻮﮐﻰ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ﻭﺗﻌﺪﻳﻞ ﻭﻣﺴﺘﻘﻴﻢ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ﺳﺎﻟﮑﺎﻥ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ﺁﻧﻬﺎ ﺭﺍ ﺑﺮ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ﻗﺎﺋﻢ ﻭ ﻗﻴﺎﻣﺖ ﺧﻮﺩ ﻣﻴﺮﺳﺎﻧﺪ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ﻋﺰﻡ ﺳﺒﻚ ﻋﻨﺎﻥ ﺗﻮ ﺩﺭ ﺟﻨﺒﺶ ﺁﻭﺭﺩ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ﭘﺎﻴﺪﺍﺭ ﻣﺮﮐﺰ ﻋﺎﻟﻰ ﻣﺪﺍﺭ ﻫﻢ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ﻋﺰﻡ ﻭﺗﺼﻤﻴﻢ ﻭ ﺍﺭﺍﺩﻩ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ﺁﻫﺴﺘﻪ ﻋﻨﺎﻥ ﺃﺳﺐ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ﺑﺤﺮﮐ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ﻣﻰ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ﺍﺳﺖ ﮐﻪ ﺍﻳﻦ ﭘﺎﻳﺪﺍﺭ 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ﻣﺮﮐﺰ ﻋﺎﻟﻰ ﻣﺪﺍﺭ ﻫﺴﺘﻰ ﺭﺍ ﺑﺠﻨﺒ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ﺍﻭﻟﻴﺎﻯ ﺍﻟﻬﻰ ﻫﺮﮔﻮﻧﻪ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ﻃﺮﺡ ﻧﻮ ﺩﺭ ﺍﻓﻠﺎﻙ ﻭ ﺳﺮﻧﻮﺷﺘﻬﺎﻯ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ﺭﺍ ﺑﻬﻢ ﺑﺮﻳﺰﻧﺪ ﻭ ﻃﺮﺡ ﻧﻮ ﺑﻮﺟﻮﺩ ﻣﻴﺂﻭﺭﻧﺪ ﮐﻪ ﺳﺎﻟﻚ ﺭﺍ ﺍﺯ ﺣﻴﻮﺍﻧﻴّﺖ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ﺑﺎﻟﻮﻫﻴّﺖ ﺩﺭ ﻣﻘﺎ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ﺑﻌﺮﺵ ﺭﺣﻤﺎﻥ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ﻣﻴﺮﺳﺎﻧﺪ ﻭ ﺷﺎﻳﺴﺘﻪ ﺭﺟﻌﺘﻬﺎﻯ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ﺩﻳﮕﺮ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ﻋﻘﻞ ﻭ ﺗﮑﻨﻮﻟﻮﮊﻯ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ﺑﺴﺎ ﮐﺮﺍﺕ ﺁﺳﻤﺎﻧﻰ ﺭﺍ ﻧﻴﺰ ﺟﺎ ﺑﺠﺎ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ﻣﻴﺘﻮﺍﻧﻨﺪ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ﺳﻨﮕﻬﺎﻯ ﺑﺰﺭﮒ ﺁﺳﻤﺎﻧﻰ ﺭﺍ ﺟﺎﺑﺠﺎ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ﺍﺯ ﻧﺘﻴ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جه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ﻓﻠﻚ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ﻭﻃﻮﺭ ﺩﻭﺭ ﺍﻭﺳﺖ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ﺗﺒﺪﻳﻞ ﻣﺎﻩ ﻭ ﺳﺎﻝ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ﻭﺧﺰﺍﻥ ﻭ ﺑﻬﺎﺭ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ﻭﺩﺭ ﻧﺘﻴﺠﻪ ﻋﺰﻡ ﺍﻭﺳﺘﮑﻪ ﻓﻠﻚ ﻭﺍﻃﻮﺍﺭﺁﻧﺪﺭ ﮔﺮﺩﺷﻬﺎ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ﺁﻧﻬﺎﺭﺍ ﺗﺒﺪﻳﻞ ﺑﻤﺎﻩ ﻭﺳﺎﻝ ﻭﻓﺼﻮﻝ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ﺗﻐﻴﻴﺮ ﻃﺒﻴﻌﺖ ﻫﺴﺘﻰ ﻧﻴﺴﺖ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ﺘﻐﻴﻴﺮ ﻓﻄﺮﺕ ﺍﻧﺴﺎﻥ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ﻓﻠﻚ ﺍﻭﻝ ﺑﻔﻠﻚ ﻫﻔﺘﻢ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ﻣﻴﺮﺳﺎﻧﺪ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ﺧﺎﻟﻰ ﻣﺒﺎﺩ ﮐﺎﺥ ﺟﻠﺎﻟﺶ ﺯﺳﺮﻭﺭﺍﻥ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ﻭﺯ ﺳﺎﻗﻴﺎﻥ ﺳﺮ ﻭ ﻗﺪ ﮔﻠﻌﺬﺍﺭ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ﺩﻋﺎﮔﻮﻳﻰ ﻭﺍﻣﻴﺪﺣﺎﻓﻆ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ﻫﻴﭽﮕﺎﻩ ﮐﺎﺥ ﺟﻠﺎﻝ ﻭﻋﻈﻤﺖ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ﺍﺯﺳﺮﻭﺭﺍﻥ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ﺳﺎﻗﻴﺎﻥ ﺑﺎﺩﻩ ﺩﺭ ﺣﮑﻤﺖ ﻭ ﻫﺪﺍﻳﺖ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ﮔﻠﻌﺬﺍﺭﻫﺎﻯ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ﻧﻮﺟﻮﺍﻥ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ﺧﺎﻟﻰ 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ﭘﺎﺩﺷﺎﻩ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ﻭ ﺣﮑﻮﻣﺘﻰ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 ﺩﻭﺍﻡ ﺩﺍﺷﺘﻪ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2762AC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ﺩﺭﺩﻡ ﺍﺯ ﻳﺎﺭﺳﺖ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ﺩﺭﻣﺎﻥ ﻧﻴﺰ ﻫﻢ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ﻓﺪﺍﻯ ﺍﻭ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ﻭﺟﺎﻥ ﻧﻴﺰ ﻫﻢ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 ﻣﻦ ﺍﺯ 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 ﻭ ﺳﻮﺯﺍﻥ ﺩﺭ ﻓﺮﺍ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ﮔﺬﺍﺭﺩﻩ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ﻭﺩﺭﻋﺰﻟﺘﮕﺎﻫﺎﻭ ﺭﺍﮐﺎﺷﺘﻪ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ﺩﺭﻣﺎﻥ ﺣﺎﻓﻆ ﺑﺎﺯ ﻫﻤﻴﻦ ﻣﺤﺒﻮﺏ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ﺑﺮﺍﻯ ﺩﻳﺪﺍﺭ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ﻣﺤﺘﻀﺮ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ﻗﺒﻞ ﺍﺯ ﻣﺮﮒ ﺍﻭ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ﻗﺎﺋﻢ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ﺩﻝ ﻭ ﻓﮑﺮ ﻭ ﺍﺭﺍﺩﻩ ﺧﻮﺩﺭﺍ ﻓﺪﺍﻯ ﺍﻭ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ﻣﻄﻴﻊ 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ﺳﺮﺳﭙﺮﺩﻩ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 ﺧﻮﺩﺭﺍ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ﺯﻣﺎﻥ ﻣﺮﮒ ﺍﺭﺍﺩﻯ ﺑﻮﻯ ﺗﻘﺪﻳﻢ ﻣﻰ ﻧﻤﺎﻳﺪ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762AC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ﺍﻳﻨﮑﻪ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ﻣﻴﮕﻮﻳﻨﺪ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ﺧﻮﺷﺘﺮ ﺯﺣ</w:t>
      </w:r>
      <w:r w:rsidR="00E25AE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ﻳﺎﺭ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ﺍﻳﻦ ﺩﺍﺭﺩ ﻭ ﺁﻥ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ﻫﺮﮐ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ﺍﻭ ﺩﺭ ﺣﺴﻦ ﻭ ﺟﻤﺎﻝ ﭼﻴﺰ ﺑﺮﺗﺮﻯ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ﻧﻴﺰ ﺩﺍﺭﺍﻯ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ﻣﺤﺎﺳﻦ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ﻣﺤﺎﺳﻦ ﻳﺎﺭ ﺭﺍﻧﺪﺍﺭﻧﺪ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ﺧﻮﺑﺎﻥ ﻫﻤﻪ ﺩﺍﺭﻧﺪ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ﺑﺘﻨﻬﺎﺋﻰ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ﮐﻪ ﻣﻘﺎﻡ ﺣﺴﻴﻨﻰ ﭘﻨﺞ ﺗﻦ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ﺩﻳﮕﺮ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ﮐﺎﻣﻞ ﻣﺤﻤﺪﻯ ﺯﻧﺪﻩ ﺩﺭ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ﺣﺎﻓﻆ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ﺣﮑﻢ ﺍﻣﺎﻡ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ﺣﺴﻨﻰ ﺷﻬﻮﺩ ﺩﻭﻡ ﭘﻨﺞ ﺗﻦ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ﺭﻫﺒﺮ ﺩﻳﮕﺮ ﺍﻭﻟﻴﺎﻯ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ﻓﻌﻠﺎ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ﻏﺎﻳﺐ ﺑﺮﺍﻯ ﻏﻴﺮ ﺷﺎﻫﺪﺍﻥ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ﻫﺮ ﺯﻣﺎﻧﻰ ﺍﻣﺎﻡ ﺯﻣﺎﻥ ﻫﺴﺖ ﮔﺮﭼﻪ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ﺁﺷﮑﺎﺭ ﺑﻮﺩ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 ﺍﻧﺴﺎﻧﻰ ﺑﺸﺮﻯ ﻭﻟﻰ ﭘﺮ ﺧﻴﺮﺗﺮﻳﻦ ﮐﺎﻣﻠﺎﻥ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ﺍﺧﺘﻴﺎﺭ ﺍﻟﻬﻰ ﻗﺮﺍﺭ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ﻭﺍﻳﻨﻚ ﺩﺭ 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 ﮐﺒﺮﺍ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ﻳﺎﺩ ﺑﺎﺩ ﺁﻧﮑﻮ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ﺑﻘﺼﺪ ﺧﻮﻥ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ﻋﻬﺪ ﺭﺍ ﺑﺸﮑﺴﺖ ﻭ ﭘﻴﻤﺎﻥ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 ﺁﻥ ﻣﺤﺒﻮﺏ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ﺩﺭ ﻋﺰﻟﺘﮕﺎﻩ ﺩﺭ ﻓﺮﺍ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ﻧﻴﺴﺖ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ﺑﮑﻨﺎﺭ ﺣﺎﻓﻆ ﺑﺮﺍﻯ ﺯﻣﺎﻥ ﮐﻮﺗﺎﻫ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ﺟﻨﮕﻰ ﻭ ﻓﺪﺍﺋﻰ ﺷﺪﻧﺶ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ﻧﺸﺎﻥ ﺑﺪﻫﺪ ﻭ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ﻓﺪﺍ ﺷﺪﻥ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ﻗﺼﺪ ﺧﻮﻥ ﻣﺮﺍ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ﻣﻴﺨﻮﺍﻫﺪ ﺣﺎﻓﻆ ﺧﻮﻥ ﺩﻝ ﺑﺨﻮﺭﺩ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ﻗﺼﺪ ﻣﺮﮒ ﺍﻭﺭﺍ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ﻋﻬﺪ ﺷﮑﻦ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ﺷﮑﻦ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ﻋﻬﺪ ﮐﺮﺩﻩ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ﺩﻳﺪﺍﺭ ﺑﻘﻴﺎﻣﺖ ﺑﻨﺰﺩ ﺣﺎﻓﻆ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ﺩﺳﺘﻮﺭ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ﻣﺮﮒ ﻭ ﻫﺪﺍﻳﺘﻬﺎﻯ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 ﺧﻮﺩﺭﺍ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ﻋﻔﻮ ﺩﺍﺋﻢ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ﻭﻋﺪﻩ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ﭼﻬﺎﺭﮔﺎﻧﻪ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ﺴﺎﻟﻚ ﺑﺎ ﺧﺎﻃﺮﻯ ﺁﺳﻮﺩﻩ ﻣﺮﮒ ﺭﺍ ﺍﺳﺘﻘﺒﺎﻝ 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ﺩﻭﺳﺘﺎﻥ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ﭘﺮﺩﻩ ﻣﻴﮕﻮﻳﻢ ﺳﺨﻦ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ﮔﻔﺘﻪ ﺧﻮﺍﻫﺪ ﺷﺪ ﺑﺪﺳﺘﺎﻥ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ﺧﻄﺎﺏ ﺑﺪﻭﮔﺴﺘﺎﻥ ﺳﺎﻟﻚ ﺧﻮﺩ ﻭﺍﻭﻟﻴﺎﻯ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ﻭﻣﺴﺘﻌﺪﺍﻥ ﻣﺤﻘّﻖ ﺩﺭ 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ﻫﺮﭼﻪ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ﭘﺮﺩﻩ ﻭ ﺍﺑﻬﺎﻡ ﻭ ﺳﻤﺒﻮﻟﻴﻚ ﻣﻴﮕﻮﻳﺪ ﮐﻪ ﺭﻋﺎﻳﺖ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ﺗﻘﻴّﻪ ﻭ ﺣﻔﺎﻇﺖ ﺧﻮﺩ 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ﺩﻳﮕﺮ ﺳﺎﻟﮑﺎﻧﺮﺍ ﺍﺯ ﺧﻄﺮ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ﺗﺠﺎﻭﺯﺍﺕ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ﺧﻠﻔﺎ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 ﮐﺮﺩﻫﺒﺎﺷﺪ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ﺁﻳﻨﺪ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ﺩﺭ ﺩﺍﺳﺘﺎﻧﻬﺎ ﻧﻴﺰ ﮔﻔﺘﻪ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ﺯﻧﺪﮔﻰ ﺷﺨﺼﻰ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ﺁﻧﻬﺎ ﺭﺍ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ﺍﻓﺴﺎ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ﺩﻳﮕﺮﺍﻥ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ﻭﻗﺘﻰ ﮐﻪ ﺑﺘﻮﺍﻥ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ﻣﻌﻨﻰ ﺳﻠﻮﮐﻰ ﺍﺷﻌﺎﺭ ﻭ ﻏﺰﻟﻬﺎﻯ ﺣﺎﻓﻆ ﺭﺍ ﺩﺭﻳﺎﻓﺖ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ﺁﻳﺎﺕ ﻗﺮﺁﻧﻰ ﻭ ﺍﺣﺎﺩﻳ</w:t>
      </w:r>
      <w:r w:rsidR="00E25AE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ﺩﻩ ﻫﺰﺍﺭ ﮔﺎﻧﻪ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ﺍﻣﺎﻣﺎﻥ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ﻋﻤﻠﺎ ﺗﺼﺮﻳﺢ ﺍﻳﻦ ﻫﺪﻓﻬﺎ ﻭ ﮔﻔﺘﻪ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ﻫﺮﮐ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ﮐﺴﻰ ﺑﺮﺣﺴﺐ ﺍﻣﮑﺎﻧﺎﺕ ﻋﻘﻠﻰ ﻭ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ﺗﻮﺍﻥ ﺗﻌﻤﻴﻢ ﻭ ﺗﺤﻠﻴﻞ ﻣﻔﺎﻫﻴﻢ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ﺑﻴﺎﻧﺎﺕ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ﺧﻠﺎﺻﻪ ﻭﻣﺒﻬﻢ ﻭﺩﺭ ﭘﺮﺩﻩ ﺭﺍ ﺗﻔﺴﻴﺮ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 ﺍﺣﺎﺩﻳ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ﻧﺒﻮﻯ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ﻭﻭﻟﻮﻯ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ﺟﺰﺋﻰ ﻭﻟﻔﻈﻰ ﻭﻣﺎﺩﻯ ﻭ ﮐﻮﺩﮐﺎﻧﻪ ﺑﻨﻤﺎﻳﺪ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ﺑﻬﺮﻫﺎﻯ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ﺩﻭﭼﺎﺭ ﺗﻨﺎﻗﻀﺎﺕ ﻭ ﭘﻴﭽﻴﺪﮔﻰ ﻫﺎﻯ ﺫﻫﻨﻰ ﺑﻴﺸﺘﺮ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ﺍﺣﻴﺎﻧﺎ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ﺑﺎﺯ ﺷﺪﻥ ﺍﻳﻦ ﻋﻘﺪﻩ ﻫﺎ ﻭ ﭘﻴﭽﻴﺪﮔﻰ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ﻋﻘﺎﻳﺪ ﻣﻦ ﺩﺭﺁﻭﺭﻯ ﻭ ﺧﺮﺍﻓﻰ ﻭ ﻗﺸﺮﻯ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ﻗﺮﺁﻥ ﺑﺮﺧﻰ ﺑﺎ ﺁﻥ ﻫﺪﺍﻳﺖ ﻭﺷﻬﻮﺩ ﻭﺑﺮﺧﻰ ﮔﻤﺮﺍﻩ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ﺳﺮ ﺁﻣﺪ ﺩﻭﻟﺖ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ﺷﺒﻬﺎﻯ ﻭﺻﻞ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ﺑﮕﺬﺭﺩ ﺍﻳّﺎﻡ ﻫﺠﺮﺍﻥ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ﺍﻣﻴﺪﻭﺍﺭ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ﺷﺒﻬﺎﻯ ﻓﺮﺍﻕ ﻭ ﻋﺰﻟﺖ ﺳﻠﻮﮐﻰ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ﻭﺻﻞ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ﺻﻮﺭﺕ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ﺩﺭ ﮐﻨﺎﺭ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 ﻭ ﻧﺠﺎﺕ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ﺯﻧﺪﻩ ﻭ ﺑﺨﻠﻖ ﺑﺎﺯ 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ﺭﻧﺞ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ﺃﻳّﺎﻡ ﻓﺮﺍﻕ ﻭ ﻋﺰﻟﺖ ﻭ ﻏﻢ ﻭ ﻏﺼّﻪ ﻫﺠﺮﺍﻥ ﺧﻮﺩﺭﺍ ﻓﺮﺍﻣﻮﺵ ﺷﺪﻩ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ﻭﺍﺻﻞ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ﺑﺎﺭ ﺳﭙﺎﺳﮕﺬﺍﺭ ﺳﻴﺎﺳﺖ ﻭ ﺭﻭﺵ ﻫﻤﻴﻦ ﺑﻰ ﻭﻓﺎﺋﻰ ﻋﻤﺪﻯ ﭘﻴﺮ ﺧﻮﺍﻫﺪ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ﺑﺮﺍﻯ ﺁﻥ ﺍﻳّﺎﻡ ﻓﺮﺍﻕ ﻭﺩﺭﺩﻧﺎﻙ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ﻭﻣﻴﻮﻩ ﺷﻴﺮﻳﻦ ﻭ ﻧﺘﻴ</w:t>
      </w:r>
      <w:r w:rsidR="004658C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جه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ﺩﺍﺩﻩ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ﺁﺭﺯﻭﻯ ﺗﮑﺮﺍﺭ ﻫﻤﻴﻦ ﺍﻳّﺎﻡ ﺑﺮﺍﻯ ﺳﺎﻟﻚ ﺧﻮﺍﻫﺪ ﺑﻮﺩ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ﻫﺮ ﺩﻭ ﻋﺎﻟﻢ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ﻳﻚ ﻓﺮﻭﻍ ﺭﻭﻯ ﺍﻭﺳﺖ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ﮔﻔﺘﻤﺖ ﭘﻴﺪﺍ ﻭ ﭘﻨﻬﺎﻥ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ﺑﺨﻮﺍﻧﻨﺪﻩ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ﺩﻭ ﻋﺎﻟﻢ ﻓﺎﻧﻰ ﻭ ﺑﺎﻗﻰ ﻭﺣﺎﻝ ﻭﻳﺎ ﺁﻳﻨﺪﻩ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ﺑﺸﺮﻯ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ﻭ ﺟﻬﺎﻥ ﻣﺎﺩﻯ ﻭ 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ﻓﺮﻭﻍ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ﺭﻭﻯ ﺍﻳﻦ ﻣﺤﺒﻮﺏ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ﺑﺎ ﺗﻮﺳّﻞ ﻧﻮﺭ ﺭﻭﻯ ﻣﺤﺒﻮﺏ ﺍﻟﻬﻰ ﭘﻴﺮﮐﺎﻣﻞ ﺑﻤﻌﺮﻓﻰ ﺧﺪﺍﻭﻧﺪ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ﺑﻤﺮﺍﺗﺐ ﺍﻟﻬﻰ ﺭﺳﺎﻧﺪﻩ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ﺁﻳﻨﺪﻩ ﻧﻴﺎﻣﺪﻩ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ﻏﻴﺒﻰ ﻧﺎﺩﻳﺪﻩ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ﺗﺠﻠّﻴﺎﺕ ﺍﻟﻬﻰ ﻣﺮﺑﻮﻃﻪ ﺭﺍ ﺗﺎ ﺣﺪﻭﺩ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ﺩﻳﮕﺮ ﻫﻢ ﺍﮐﻨﻮﻥ ﺩﻳﺪﻩ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ﺑﺮﺍﻯ ﺍﺣﺘﻴﺎﻁ ﻭ ﺗﻘﻴّﻪ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ﻣﻨﺎﻳﻦ ﺍﺩﻋﺎ ﺭﺍ ﺁﺷﮑﺎﺭﺍ ﻭ ﭘﻨﻬﺎﻥ ﮔﻔﺘﻪ ﻭﻣﻴﮕﻮﻳﻢ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ﺻﺮﻳﺢ ﻭ ﺳﻤﺒﻮﻟﻴﻚ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ﺷﻨﻮﻧﺪﻩ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ﻋﺎﻗﻞ ﺑﺎ ﻭﺟﺪﺍﻥ ﺑﻴﺪﺍﺭ ﻭ ﺣﻖ ﺟﻮ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ﺍﺷﺎﺭﺗﻰ ﮐﺎﻓﻰ ﺑﺮﺍﻯ ﺩﺭﻙ ﻣﻌﺎﻧﻰ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ﻭﺷﻬﻮﺩﻯ ﻭ ﻏﺮﺽ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ﺣﮑﻤﺘﻬﺎﻯ ﻋﺮﻓﺎﻧﻰ ﺣﺎﻓﻆ ﻭ ﺩﻳﮕﺮ ﺍﻭﻟﻴﺎﻯ ﺍﻟﻬﻰ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ﮐﻪ ﻣﻘﺼﻮﺩ ﭘﻴﺎﻣﺒﺮﺍﻥ ﻭ ﺍﻣﺎﻣﺎﻥ ﻧﻴﺰ ﺑﻮﺩﻩ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ﺍﻋﺘﻤﺎﺩﻯ ﻧﻴﺴﺖ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ﮐﺎﺭ ﺟﻬﺎﻥ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ﺑﻠﮑﻪ ﺑﺮ ﮔﺮﺩﻭﻥ ﮔﺮﺩﺍﻥ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قظ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 ﮐﺎﺭ ﺟﻬﺎﻥ ﺑﻄﻮﺭ ﻃﺒﻴﻌﻰ ﻭ ﺗﮑﺎﻣﻠﺎﺕ ﻃﺒﻴﻌﻰ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ﮔﺬﺷ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ﺍﻋﺘﻤﺎﺩﻯ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ﺣﻴﻮﺍﻧﺎﺕ ﺩﺭ ﺗﮑﺎﻣﻠﺎﺕ ﻭﺯﻧﺪﮔﻰ ﻫﺎﻯ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ﺭﻓﺘﺎﺭ ﻭﮔﻔﺘﺎﺭ ﻭ ﮐﺮﺩﺍﺭ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ﺧﻮﺩﺳﺮﻯ ﻭﻧﺎ 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ﺍﻧﺤﺮﺍﻓﻰ ﻭ ﻗﻬﻘﺮﺍﺋﻰ ﻫﻢ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ﺑﺎ ﺳﻠﻮﻙ ﺍﻟﻬﻰ ﺑﺎ ﭘﻴﺮ ﻭﻭﻟﻰ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ﻃﺎﻟﺐ ﻟﻘﺎﻯ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ﺑﺘﮑﺎﻣﻞ ﺭﻭﺣﻰ ﺧﻮﺩ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ﻫﺪﻑ ﺩﺍﺭ ﻭ ﺑﺎ ﻧﺘﺎﻳﺞ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ﻓﻮﺭﻯ ﺯﻳﺮﺍ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ﻫﺮﺷﺒﻰ ﺭﺍ ﺭﻩ ﺻﺪ ﺳﺎﻟﻪ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ﺗﮑﺎﻣﻞ ﻃﺒﻴﻌﻰ ﺩﺭﺳﺖ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ﺭﻩ ﻳﻚ ﺷﺒﻪ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ﻇﺮﻑ ﻫﻔﺖ ﺳﺎﻝ ﺳﻠﻮﮐﻰ ﻫﻔﺖ ﻫﺰﺍﺭ ﺳﺎﻝ ﺳﺒﻘﺖ ﺯﻣﺎﻧﻰ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ﺁﻳﻨﺪﻩ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ﻓﺸﺮﺩﻩ ﺍﮐﻨﻮﻥ ﻣﻰ ﺁﻣﻮﺯﺩ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ﺣﺘﻰ ﺑﺮ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ﮔﺮﺩﺵ ﮔﺮﺩﻭﻥ ﻫﺴﺘﻰ ﻧﻴﺰ ﺍﻋﺘﻤﺎﺩﻯ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ﻃﺒﻴﻌﺖ ﺍﻣﻮﺭ ﺧﻮﺏ ﻭﺑﺪ ﻭ ﺗﺮ ﻭﺧﺸﻚ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ﻳﮑﺠﺎ ﻣﻴﺴﻮﺯﺍﻧﺪ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ﺗﺄﻧّﻰ ﻭ ﺳﺴﺘﻰ ﻭﺩﺳﺖ ﺑﺪﺳﺖ ﮐﺮﺩﻥ ﺩﺭ ﺗﮑﺎﻣﻞ ﺭﻭﺡ ﺩﺭ ﺳﻠﻮﻙ ﻭﺩﺭ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ﺑﻀﺮﺭﺍﻧﺴﺎﻧﺎﺳﺖ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ﻗﺸﺮﻯ ﻏﻴﺮ ﺳﺎﻟﻚ ﻗﻬﻘﺮﺍﺋﻰ ﻭ ﺷﺮﻳﻚ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 ﺩﺭ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ﻓﻘﻴﻪ ﻣﻌﺘﻘﺪ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ﻭ ﻗﻬﻘﺮﺍﺋﻰ ﺧﻮﺍﻫﺪ ﺑﻮﺩ ﭼﻪ ﺳﻨّﻰ ﺑﺎﺷﺪ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2762AC" w:rsidRPr="004D5F6B" w:rsidRDefault="00052507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ﻋﺎﺷﻖ ﺍﺯ ﻗﺎﺿﻰ ﻧﺘﺮﺳﺪ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ﺑﻴﺎﺭ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ﺑﻠﮑﻪ ﺍﺯ ﻳﺮ ﻏﻮﻯ ﺩﻳﻮﺍﻥ ﻧﻴﺰ ﻫﻢ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ﭘﻴﺮ ﻣﻰ ﻓﺮﻭﺵ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ﻋﺎﺷﻘﻢ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ﺍﺯ ﻗﺎﺿﻰﻣﺠﺎﺯﺍﺕ ﮐﻨﻨﺪﻩ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ﻣﻰ ﺣﮑﻤﺘﻬﺎﻯ ﺍﻟﻬﻰ ﻭﺩﺳﺘﻮﺭﺍﺕ ﺟﺪﻳﺪ ﺳﻠﻮﮐﻰ 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ﻫﺪﺍﻳﺘﻬﺎﻯ ﻋﺎﻃﻔﻰ ﻭ ﻋﻘﻠﻰ ﻭ ﺷﻬﻮﺩ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ﺑﻴﺎﺭ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ﻋﺎﺷﻖ ﭘﻴﺮ ﻭ ﺭﺍﻩ ﺍﻟﻬﻰ 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ﺑﺎﺯﺟﻮﻳﺎﻥ ﺗﺮﻙ ﻭ ﻣﻐﻮﻝ ﻫﻢ ﺗﺮﺳﻰ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ﺁﻧﺎﻥ ﺳﺨﺖ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ﺁﺯﺍﺭ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ﻣﻴﺪﺍﺩﻧﺪ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ﻗﺮﺑﺎﻧﻰ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ﺑﺪﺳﺖ ﻣﺨﺎﻟﻔﺎﻥ ﺳﻠﻮﻙ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ﻤﺮﺩﻥ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 ﺁﺧﺮ ﺍﻟﻬﻰ ﺧﺪﺍﻭﻧﺪ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ﺑﺸﺮﻯ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ﻣﺤﺘﺴﺐ ﺩﺍﻧﺪ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ﺣﺎﻓﻆ ﻋﺎﺷﻘﺴﺖ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ﺻﻒ ﻣﻠﻚ ﺳﻠﻴﻤﺎﻥ ﻧﻴﺰ ﻫﻢ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 ﺑﺎﻟﺃﺧﺮﻩ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ﻣﺤﺘﺴ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ﺸﻬﺮ ﭘﻠﻴ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ﻭﺣﺎﮐﻢ ﻭ ﻗﺎﺿﻰ ﺁﺧﻮﻧﺪ ﻭﺍﺯ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ﻳﺮﻏﻮﻥ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ﻣﻐﻮﻝ ﻧﻴﺰ ﺗﺮﺳﻰ ﻧﺪﺍﺭﺩ ﺯﻳﺮﺍ ﻋﺎﺷﻖ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ﻋﺎﺷﻖ ﻋﻘﻞ ﺭﺍ ﺑﮑﺎﺭ ﻧﻤﻰ ﺃﻧﺪﺍﺯﺩ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ﻋﻘﻞ ﺑﺮﺗﺮ ﺍﺯ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ﺍﺣﻮﺍﻝ ﺳﺎﻟﮑﺎﻥ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ﻋﻮﺍﻃﻒ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ﺩﻳﺪﻧﻰ ﻭ ﻋﻘﻞ ﮐﻠّﻰ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ﺻﺎﺣﺐ ﻋﻘﻞ ﻧﻴﺮﻭﻣﻨﺪ ﻣﺎﺩﻯ ﻭ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ﺩﺭﻙ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ﺍﻟﻬﻰ ﻭ ﻋﻘﻞ ﮐﻠ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ﻭﺍﺻﻒ ﻭ ﺁﺻﻒ ﻣﻠﻚ ﺳﻠﻴﻤﺎﻥ ﻧﻴﺰ ﻋﺎﺷﻖ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ﻭ ﺗﺮﺳﻰ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ﺧﻮﺩ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ﺁﺻﻒ ﮐﺎﻣﻞ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ﺳﻠﻴﻤﺎﻥ ﭘﻴﺎﻣﺒﺮ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ﮐﺎﻣﻠﺎﻥ ﺍﻟﻬﻰ ﺯﻧﺪﻩ ﺩﺭ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ﮔﺮﭼﻪ ﮐﺎﻣﻠﺎﻥ ﺯﻣﺎﻧﻬﺎﻯ ﺑﻌﺪﻯ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ﻃﺮﻳﻘﺖ ﺍﻭﻟﻰ ﺍﻟﻌﺰﻣﻬﺎﻯ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ﻣﻘﺎﻣﻰ ﺍﻟﻬﻰ ﺑﺮﺗﺮﻯ ﺩﺍﺭﻧﺪ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ﺃﻓﻀﻞ ﻭ ﺃﺷﺮﻑ ﺑﺮ ﭘﻴﺎﻣﺒﺮﺍﻥ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ﻣﺤﻤﺪ ﻭﺣﺘﻰ ﺍﻭﻟﻰ ﺍﻟﻌﺰﻣﻬﺎﻯ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ﭘﻨﺠﮕﺎﻧﻪ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ﻋﺮﺵ ﺭﺣﻤﺎﻥ ﺭﺍ ﺩﺍﺭﻧﺪ ﮐﻪ ﺣﺘﻰ ﺯﺭﺩﺷﺖ ﻭ ﻣﺴﻴﺢ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ﻧﺪﺍﺷﺘﻪ ﺍﻧﺪ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ﺗﻮﻟﺪ ﺑﺸﺮﻯ ﻣﺠﺪﺩﻯ ﻳﺎﻓﺘﻪ ﺍﻧﺪ ﮐﻪ ﺑﻘﺎﺋﻢ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 ﺑﺮﺗﺮ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ﻭﺯﺭﺩﺷﺖ ﭘ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 ﺩﺭﻃﺮﻳﻘﺖ 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ﺑﺎﺯﺑﺎ ﻣﺤﻤﺪ ﺩﺭ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ﺍﻣﺎﻡ ﺳﺠّﺎﺩ ﺑﺠﻬﺎﻥ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ﻧﻮﻉ ﺑﺸﺮﻯ ﻧﺠﺎﺕ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ﺭﻭﺡ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ﻭﻋﻠﻰ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ﺗﻤﺎﻣﻰ ﮐﺎﻣﻠﺎﻥ ﻣﺤﻤﺪﻯ ﻫﻤﻪ ﺯﻣﺎﻧﻬﺎﮐﻪ ﺩﺭ ﻃﺮﻳﻘﺖ ﻣﺤﻤﺪﻯ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ﺩﺭﺭﺟﻌﺖ ﻓﻮﻕ ﺑﺸﺮﻯ ﺑﺎ ﻣﻬﺪﻯ ﻣﻮﻋﻮﺩ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ﻫﻔﺖ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ﺑﻬﺸﺘ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ﺑﺮﺍﺕ ﺭﺳﻴﺪﻥ ﺑﻨﻮﺭ ﺭ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ﻣﻬﺪﻯ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ﻣﺤﻤﺪ ﻭﻋﻠﻰ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ﺍﻳﻦ ﺩﻳﺪﺍﺭ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ﺑﺎﺭﻫﺎ ﺍﺷﻚ ﺭﻳﺨ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ﭼﻬﺎﺭﺻﺪ ﻫﺰﺍﺭ ﺳﺎﻝ ﺍﻧﺘﻈﺎﺭ ﺑﻬﺸﺘﻰ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ﺳﺎﻳﻪ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ﺷﺒﺎﻫﺘﻰ ﺑﺎ ﻃﺮﻳﻘﺖ ﺗﮑﺎﻣﻞ ﻣﺤﻤﺪﻯ ﻧﻴﺰﻧﺪﺍﺭﺩ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ﺗﮑﺎﻣﻞ ﺭﻭﺣﻰ ﻣﻴﻤﻮﻥ ﺩﺭ ﺟﻨﮕﻞ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ﺑﺸﺮﻯ ﻗﺎﺑﻞ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ﻓﺮﺷﺘﮕﺎﻥ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ﮐﻬﮑﺸﺎﻥ ﺭﺍ 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ﻧﮕﺎﻫﺪﺍﺭﺩ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ﻭﭼﻬﺎﺭ ﺑﻌﺪﻯ ﺯﻧﺪﮔﻰ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ﺑﻤﻌﻨﻰ ﻭﺍﻗﻌﻰ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ﺍﻧﺠﺎﻡ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ﺗﮑﺎﻣﻞ ﺍﺭﺍﺩﻯ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ﺍﻣﺘﻨﺎﻉ ﺍﺯ ﻫﺮ ﮐﺎﺭﻯ ﺧﻮﺩﺳﺮﺍﻧﻪ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ﻧﺼﻒ ﺍﺭﺍﺩﻩ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ﻧﻤﻰ ﮐﻨﻨﺪ ﮐﻪ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ﮐﺮﺩﻩ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ﺁﻧﭽﻪ ﭘﻴﺮ ﮔﻔﺘﻪ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ﺧﻮﺩ ﺳﺎﻟﻚ ﻣﺤﺴﻮﺏ ﻧﻤﻰ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2762AC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ﺑﻰ ﻏﻤﺎﻥ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ﻣﺴﺖ ﺩﻝ ﺍﺯ ﺩﺳﺖ ﺩﺍﺩ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ﻫﻤﺮﺍﺯ ﻋﺸﻖ ﻭﻫﻢ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ﺟﺎﻡ ﺑﺎﺩ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ﺩﻝ ﻭﻓﮑﺮ ﺍﻭ ﻣﺴﺖ ﻣﺪﻫﻮﺵ ﺯﻳﺒﺎﺋﻰ ﻣﺤﺒﻮﺏ ﻭﺣﮑﻤﺘﻬﺎﻯ ﺍﻟﻬﻰ ﻭ ﺩﺳﺘﻮﺭﺍﺕ ﺳﻠﻮﮐﻰ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 ﭼﻮﻥ ﺑﻰﻏﻤﻰ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ﻳﻐﻤﺎ ﻭ ﻏﺎﺭﺕ ﻣﺤﺒﻮﺏ ﺍﺯ ﺩﺳﺖ ﺩﺍﺩ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ﻋﺎﺷﻖ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ﺧﻮﺩ ﺍﺭﺍﺩﻩ ﻭﺁﺯﺍﺩﻯ ﻗﺎﺋﻞ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ﻫﻤﭽﻨﺎﻥ ﺣﺎﻓﻆ ﺧﻮﺩﺭﺍ ﻫﻢ ﺭﺍﺯ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ﻫﻢ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ﺑﺎﺩﻩ ﺣﮑﻤﺘﻬﺎﻯ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 ﻭ ﺩﻫﺎﻥ ﻳﺎﺭ ﺍﻟﻬﻰ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ﻫﻢ ﻧﻔﺴﻰ ﻭﻫﻢ ﻓﮑﺮﻯ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ﻳﮑﺴﺎﻧﻰ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ﻭﺗﺴﻠﻴﻢ ﺍﺭﺍﺩﻯ ﺑﺎ ﺍﺭﺍﺩﻩ 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ﭘﻴﺮ ﺩﺭ ﻋﺰﻟﺘﮕﺎﻩ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 ﺗﻮﺳّﻞ ﺳﻠﻮﮐﻰ ﺑﺎ ﻧﻮﺭ ﺻﻮﺭﺕ ﭘﻴﺮ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ﻳﺎﺭ ﺭﺍﺩﺭ ﺣﻀﻮﺭ ﺫﻫﻨﻰ ﺧﻮﺩ ﺩﺍﺭﺩ ﻭﻋﺒﺎﺩﺕ ﻣﻴﮑﻨﺪ ﮐﻪ ﻧﻤﺎﻳﻨﺪﻩ ﺧﺪﺍﻭﻧﺪ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ﺍﻭ ﺑﺮﺍﻯ 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 ﻭﻧﻪ ﺑﺮﺍﻯ ﻣﺮﺩﻡ ﮐﻪ ﺧﺒﺮﻯ ﻭ ﺍﻋﺘﻘﺎﺩﻯ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 ﻭ ﺍﺟﺎﺯﻫﺎﻯ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ﺗﺴﻠﻴﻢ ﺑﻬﻴﭻ ﮐﺎﻣﻠ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 ﺩﺭ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ﺍﻃﺎﻋﺖ ﺗﺎ ﺳﺮ ﺣﺪ ﻣﺮﮒ ﻣﻴﺒﺎﺷﺪ ﭼﻪ ﺑﻬﺘﺮ ﮐﻪ ﻣﺮﮒ ﻗﺒﻞ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ﺭﺍ ﺩﺍﺷﺘﻪ ﺑﺎﺷﺪ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831659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ﺑﺮﻣﺎ ﺑﺴﻰ ﮐﻤﺎﻥ ﻣﻠﺎﻣﺖ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ﮐﺸﻴﺪ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ﮐﺎﺭ 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ﺯﺃﺑﺮﻭﻯ ﺟﺎﻧﺎﻥ ﮔﺸﺎﺩ</w:t>
      </w:r>
      <w:r w:rsidR="0036221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ﺯﻣﺎﻧﻰ ﮐﻪ ﮐﺎﺭ ﻋﺒﺎﺩﻯ ﻭﺗﻮﺟّﻪ ﻭ ﺍﻋﺘﻘﺎﺩﺍﺕ ﺧﻮﺩﺭﺍ ﺍﺯ ﺃﺑﺮﻭﻯ ﺟﺎﻧﺎﻥ ﻳﺎﺭﺍﻟﻬﻰ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ﻣﺤﺮﺍﺏ ﻋﺒﺎﺩﺕ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ﮐﻤﺎﻧﻬﺎﻯ ﺗﻴﺮ ﺃﻧﺪﺍﺯﻯ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ﻣﻠﺎﻣﺖ ﻭ ﺧﺼﻮﻣﺖ ﺁﻣﻴﺰﻳﺎﺯ ﺁﺧﻮﻧﺪ ﻗﺸﺮﻯ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ﺑﺎﺷﺪ ﻳﺎ ﺷﻴﻌﻰ ﻗﺮﺍﺭﮔﺮﻓﺘﻪ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ﺍﻳﻦ ﺭﺍﻩ ﻭ ﻃﺮﻳﻘﺖ ﺍﻟﻬﻰ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ﺭﺍﻩ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ﻭﻣﺬﻫﺒﻰ ﺧﻮﺩﺭﺍ ﺩﺭﺳﺖ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ﺩﺭﺣﺎﻟﻴﮑﻪ ﺧﺪﺍﻭﻧﺪ ﻭﭘﻴﺎﻣﺒﺮ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ﻣﺎﺟﺮﺍﻯ ﺩﻳﻦ ﻭ ﺣﺘﻰ ﺍﻣﺎﻣﺎﻥ ﺩﺭ ﻣﺎﺟﺮﺍﻯ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ﺗﺸﻴّﻊ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ﺍﻳﻦ ﺑﻮﺩﻩ ﻭﻫﺴﺖ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ﺭﻭﺡ ﺣﻴﻮﺍﻧﻰ ﺧﻮﺩﺭﺍ ﺗﺰﮐﻴﻪ ﻭ ﭘﺎﻙ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ﺍﺯ ﺗﺤﻠﻴﻪ ﺑﺼﻔﺎﺕ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ﺍﺟﺮﺍﻯ ﺩﺳﺘﻮﺭﺍﺕ ﺗﺮﺑﻴﺘﻰ ﭘﻴﺮ ﺍﻟﻬﻰ ﺷﺎﻳﺴﺘﻪ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ﻫﻔﺘﮕﺎﻧﻪ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ﺑﺮﺍﻯ ﻧﻮﻉ ﺑﺸﺮﻯ ﺩﺭﻃﺮﻳﻘﺖ ﺳﻠﻮﮐﻰ ﺑﺮﺗﺮ ﻣﺤﻤﺪﻯ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ﻣﻠﺎﻣﺖ ﮐﻨﻨﺪﮔﺎﻥ ﺧﻮﺩ ﺗﺠﺮﺑﻪ ﺷﺨﺼﻰ ﺍﺯ ﺭﺍﻩ ﺍﻟﻬﻰ ﻭ ﺣﮑﻤﺘﻬﺎﻯ ﺍﻭﻟﻴﺎﻯ ﺍﻟﻬﻰ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ﻣﻄﺎﻟﺐ ﺯﻧﺪﻩ ﺍﺯ ﮔﻮﻳﻨﺪﻩ ﺯﻧﺪﻫﺎﻯ ﺑﺸﻨﻮﻧﺪ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ﮐﻪ ﻧﻴﻢ ﺯﻧﺪﻩ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ﺯﻧﺪﻫﺎﻟﻬﻰ ﻧﻤﺎﻳﻨﺪ ﺟﺎﻭﻳﺪ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ﺩﻭﭼﺎﺭ ﻗﻬﻘﺮﺍﻫﺎﻯ ﻧﻮﻋﻰ ﻭﻣﺴﺦ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ﺟﻬﻨﻤﻰ ﻧﺸﻮﻧﺪ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ﺧﻮﺩ ﺍﮔﺮ ﺗﻤﺎﻡ ﻋﻤﺮ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 ﺻﺎﺋﻢ ﻭ ﺷﺒﻬﺎ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ﺑﻘﻌﺮ ﺟﻬﻨﻢ ﺩﺭ ﺑﺪﺗﺮﻳﻦ ﻗﻬﻘﺮﺍﻯ ﮐﺎﺭﻣﺎﺋﻰ ﻣﺴﺦ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ﻣﺠﺪﺩ ﻓﺮﺍﻭﺍﻥ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ﺟﻬﺎﻧﻮﻡ ﺟﻬﻨﻢ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ﻫﻤﻴﻦ ﮐﺮﻩ ﺯﻳﺮ ﺁﻓﺘﺎﺏ ﺳﻮﺯﺍﻥ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ﻭﺷﺒﻬﺎﻯ ﺳﺮﺩ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ﻭﺁﺏ ﻭ ﻏﺬﺍ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ﻭﺷﮑﺎﺭﭼﻰ ﻭﺩﺭﻧﺪﻩ ﻓﺮﺍﻭﺍﻥ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ﺩﻭﺵ ﺩﺍﻍ ﺻﺒﻮﺣﻰ ﮐﺸﻴﺪ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ﺁﻥ ﺷﻘﺎﻳﻘﻴﻢ ﮐﻪ ﺑﺎ ﺩﺍﻍ ﺯﻧﺪ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ﺧﻄﺎﺏ ﺑﭙﻴﺮ ﻣﺤﺒﻮﺏ ﺍﻟﻬﻰ ﮐﻪ ﺍﻭﺭﺍ ﮔﻞ ﻣﻴﺨﻮﺍﻧﺪ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ﺩﻭﺵ ﻭﺩﻳﺸﺐ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ﺩﺍﻍ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ﺑﺮ ﻣﻦ ﮐﺸﻴﺪﻫﺎﻯ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ﺣﺎﺿﺮ ﺷﺪﻩ ﻓﺮﻣﺎﻥ ﻣﺮﮒ ﺍﺭﺍ ﺑﻤﻦ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ﺣﺴﺮﺕ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ﺻﺒﻮﺣﻰ ﺍﺯ ﺩﺳﺖ ﺗﻮ ﺑﺮ ﺩﻝ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ﺩﺭ ﺻﻮﺭﺕ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ﺩﻭﻡ ﻭﺍﻟﻬﻰ ﻭ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ﺩﺳﺖ ﻣﺤﺒﻮﺏ ﺩﺭ ﺑﺎﺯﮔﺸﺖ ﺑﺤﻴﺎﺕ 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ﺷﺮﺑﺖ ﺟﺎﻥ ﺑﺨﺶ ﻣﻰ ﻧﻮﺷﺪ ﮐﻪ ﻣﻌﺼﻮﻣﺎﻧﻪ ﺯﻧﺪﮔﻰ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ﺧﻮﺍﻫﺪ ﭘﺮﺩﺍﺧﺖ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ﮐﺎﻣﻞ ﻧﻴﺰ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ﻣﺤﺮﻭﻣﻴّﺖ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ﺩﺍﻍ ﺻﺒﻮﺣﻰ ﺩﺍﺷﺘﻦ ﻭ ﺣﺴﺮﺕ ﺁﻥ ﻣﺎ ﻫﻤﺎﻥ ﺷﻘﺎﻳﻘﻰ ﻣﻴﻤﺎﻧﻴﻢ ﻭ ﻫﺴﺘﻴﻢ ﮐﻪ ﺩﺍﺭﺍﻯ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ﻋﺪﻡ ﺗﺰﮐﻴﻪ ﺁﻧﻬﺎ ﺭﺍ ﺑﺮ ﺩﻝ ﻭﺭﻭﺍﻥ ﺧﻮﺩ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ﮔﻮﺋﻰ ﮔﻞ ﺷﻘﺎﻳﻖ ﺳﺮﺥ ﺍﺳﺖ ﮐﻪ ﺗﻮﺍﻧﺴﺘﻪ ﺑﺤﻘﺎﻳﻖ ﺍﻟﻬﻰ ﺭﺳﻴﺪﻩ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ﭘﻴﺮ ﻣﻐﺎﻥ ﺯﺗﻮ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به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ﻣﻠﻮﻝ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ﺑﺎﺩﻩ ﺻﺎﻑ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ﺑﻌﺬﺭ ﺍﻳﺴﺘﺎﺩ</w:t>
      </w:r>
      <w:r w:rsidR="002762A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ﺍﻳﻨﮑﻪ ﺑﺎﺭﻫﺎ ﺗﻮﺑﻪ ﺷﮑﺴﺘﻪ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ﭘﻴﺮ ﻣﻐﺎﻥ ﺍﻟﻬﻰ ﺭﺍ ﻣﻠﻮﻝ ﻭﻧﺎﺍﻣﻴﺪ ﺍﺯ ﺧﻮﺩ</w:t>
      </w:r>
      <w:r w:rsidR="002762A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ﻋﺬﺭ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 ﺑﺎﺩﻩ ﺻﺎﻑ ﺧﻮﺩ ﺭﺍ ﻣﺮﺍ ﺑﻨﻮﺷﺎ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ﺩﺳﺘﻮﺭﺟﺪﻳﺪﻯ ﺑﺪﻩ ﮐﻪ ﻣﻄﻴﻊ ﻫﺴﺘﻢ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ﻧﺎﺧﻮﺍﺳﺘﻪ ﻭ ﻧﺪﺍﻧﺴﺘﻪ ﻭﻧﺘﻮﺍﻧﺴﺘﻪ ﻭ ﻧﭙﻨﺪﺍﺷﺘﻪﺧﻄﺎ ﻭﮔﻨﺎﻩ ﮐﺮﺩﻩ ﻭﻣﻴﮑﻨﺪ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ﺗﻮﺑﻪ ﺁﻧﺮﺍ ﻧﻴﺰ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ﻭﺍﺳﺘﻐﻔﺎﺭ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ﻧﻴﺰ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ﺑﺨﺸﻴﺪ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ﭘﻮﺯﺵ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ﮔﻨﺎﻫﻰ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ﺍﻋﺘﺮﺍﻑ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ﮐﺎﺭ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ﺗﻮ ﻣﻴﺮﻭﺩ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ﻣﺪﺩﻯ ﺃﻯ ﺩﻟﻴﻞ ﺭﺍﻩ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ﮐﺎﻧﺼﺎﻑ ﻣﻴﺪﻫﻴﻢ ﻭ ﺯﺭﺍﻩ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ﺍﻭﻓﺘﺎﺩ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ﻧﺎ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ﺍﺯ ﮐﺎﺭ ﺳﻠﻮﻙ ﻭ ﻋﻤﻞ ﺗﻮﺳّﻞ ﻋﺒﺎﺩﻯ ﺑﻰ ﻧﺘﻴﺠﻪ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 ﺑﭙﻴﺮ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ﻨﺪﻫﺪ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ﻣﺪﺩ ﻭﮐﻤﮑﻰ ﻣﻴﺨﻮﺍﻫﺪﺑﮕﻮﻳﺪ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ﺩﻟﻴﻞ ﺭﺍﻫﺎﻟﻬﻰ ﭘﻴﺮﮐﺎﻣﻞ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ﺩﺭﺍﺣﻮﺍﻝ ﺳﻠﻮﮐﻰ ﻣﻦ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ﺧﻮﺩ ﻣﻨﺼﻔﺎﻧﻪ 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ﺭﺍﻩ ﺍﻓﺘﺎﺩﻩ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ﺑﺪﺭﺳﺘﻰ ﮐﻪ ﻣﻮﺭﺩ ﻧﻈﺮ ﺧﺪﺍﻭﻧﺪ ﻭ ﭘﻴﺮ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ﺍﺩﺍﻣﻪ ﺑﺪﻫﺪ ﻭ ﺗﺤﻤّﻞ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ﭘﻴﺮ ﻣﺪﺩﻯ ﻧﺪﻫﺪ ﺑﺨﺼﻮﺹ ﻭﻗﺘﻰ ﮐﻪ ﺣﺎﻓﻆ ﺩﺭ ﻣﻨﺘﻬﺎﻯ ﺍﺳﺘﻀﻌﺎﻑ ﺗﻦ ﻭﺫﻫﻦ ﻭﺭﻭﺍﻥ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ﻣﻴﺒﺎﺷﺪ ﮐﻪ ﻗﺒﻮﻝ ﻣﺮﮒ ﺍﺭﺍﺩﻯ ﺭﺍ ﺑﻔﺮﻣﺎﻥ ﻣﺤﺒﻮ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ﺍﻧﺼﺎﻑ ﻣﻨﺼﻔﺎﻧﻪ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ﮐﻠﺎﻡ ﺳﺎﻟﻚ ﻭﻫﻤﺮﺍﻩ ﺗﺼﻔﻴﻪ ﻭﺗﺰﮐﻴﻪ ﺑﻴﺸﺘﺮ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ﻣﺒﻴﻦ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ﻗﺪﺡ ﺩﺭ ﻣﻴﺎﻥ ﮐﺎﺭ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ﺩﺍﻍ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ﺑﺮ ﺩﻝ ﺧﻮﻧﻴﻦ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ﺣﺎﻓﻆ ﺍﺯ ﻣﺤﺒﻮﺏ ﻣﻴﺨﻮﺍﻫﺪﮐﻪ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ﻭﺳﺎﻏﺮ ﻣﻰ ﺍﻭﺭﺍ ﻧﺒﻴﻨﺪﮐﻪ ﺳﺮﺥ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ﻭﻗﺪﺡ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ﻭﮐﻮﺯﻩ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ﺩﺭﻣﻴﺎﻧﻪ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ﮐﻪ ﻣﺤﻴﻂ ﭘﻴﺮ ﺑﺎ ﻣﻰ ﻭﺷﺎﺩﻯ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ﺩﺭ ﻋﺰﻟﺘﮕﺎﻩ ﺗﻨﻬﺎ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ﻣﺤﺮﻭﻣﻴّﺖ ﺑﺮﺍﻯ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ﻳﺎﺭ ﺩﺭ ﮐﻨﺎﺭ ﺧﻮﺩﺭﺍ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ﺩﺍﻍ ﺑﺮﺩﻝ ﺧﻮﻧﻴﻦ ﺍﻭﺭﺍ ﻧﻈﺮ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ﺑﭽﻪ ﺭﻭﺯﻯ ﺍﻓﺘﺎﺩﻩ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ﺍﺯ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ﻓﺮﻣﺎﻥ ﻣﺮﮒ ﻗﺒﻞ ﺍﺯ ﻣﺮﮒ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41670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ﮔﻔﺘﻰ ﮐﻪ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ﻫﻤﻪ ﺭﻧﮓ ﻭ ﺧﻴﺎﻝ ﭼﻴﺴﺖ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 ﻏﻠﻂ ﻣﺒﻴﻦ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ﻫﻤﺎﻥ ﻟﻮﺡ ﺳﺎﺩ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ﻧﺎﻇﺮ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ﺍﻳﻨﻬﻤﻪ ﺭﻧﮓ ﻭﺧﻴﺎﻝ ﭼﻴﺴﺖ؟ﮐﻪ ﺩﺭ ﺍﺷﻌﺎﺭﺕ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ﻭﺩﺭﺗﺼﻮﺭﺍﺕ ﻭ ﺗﻤﺮﮐﺰﺍﺕ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ﻭﺭؤﻳﺎﻫﺎﻯ ﺷﻬﻮﺩﻯ 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ﭘﺎﺳﺦ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ﻨﻘﺶ ﻏﻠﻂ ﻣﺒﻴﻦ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ﻣﺎ ﻫﻤﺎﻥ ﻟﻮﺡ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ﺳﺎﺩﻫﺎﻯ ﺑﻴﺸﺘﺮ ﻧﻴﺴﺘﻴﻢ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ﺗﺼﻮﺭﺍﺕ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ﮐ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ﻇﺎﻫﺮ ﺍﺷﻌﺎﺭ ﻭﻣﺤﻴﻂ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ﻭﺯﻧﺪﮔﻰ ﺩﺭﻭﻳﺸﺎﻧﻪ ﺣﺎﻓﻆ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ﺍﻧﺘﻘﺎﺩ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ﺳﻌﻰ ﺣﺎﻓﻆ ﺩﺭ ﻋﺰﻟﺘﮕﺎﻩ ﺳﻠﻮﮐﻰ ﺗﻨﻬﺎ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ﻭﭘﺎﮐﺴﺎﺯﻯ ﺭﻭﺍﻥ ﻣﻴﺒﺎﺷﺪ ﺍﺯ ﻫﻤﻪ ﺍﻣﻮﺭ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ﺧﺎﻃﺮﺍﺕ 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ﻋﺒﺎﺩﺍﺕ ﻗﺸﺮﻯ ﮔﺬﺷﺘﻪ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ﻋﻠﻮﻣﻰ ﺭﺍ ﮐﻪ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ﺁﻣﻮﺧﺘﻪ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ﺣﺠﺎﺏ ﺃﻋﻈﻤﻰ ﺑﺮﺍﻯ ﺍﻭ ﻧﺒﻮﺩﻫﺎﻧﺪ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ﺧﻮﺩﺭﺍ ﭼﻮﻥ ﻟﻮﺡ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ﻧﻮﺷﺘﻪ ﺳﻔﻴﺪ ﻭ ﭘﺎﻙ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ﻧﮕﺎﺭﺷﻬﺎﻯ ﺍﻟﻬﻰ ﺑﺮ ﺻﻔﺤﻪ ﺩﻝ ﺍﻭ 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 ﻭﺍﻟﻬﺎﻣﺎﺕ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ﭼﻪ ﻣﺮﺍﺗﺐ ﺗﺼﻮﺭﻯ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ﻋﻘﻠﻰ ﻭ ﺍﺣﻮﺍﻟﻰ ﻭ ﺭؤﻳﺎﺋﻰ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ﺻﻔﺤﻪ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ﻪ)ﻭ ﻧﮕﺎﻩ ﺳﺮﻳﻊ ﮐﺴﻰ ﺍﺯ ﺩﻭﺭ ﻭ ﺳﺮﻳﻊ ﮔﺬﺭﺍﻥ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ﺍﺣﻮﺍﻝ ﺳﻠﻮﮐﻰ ﺧﻮﺩ ﺍﺯ ﻣﺮﺍﺗﺐ ﺍﻟﻬﻰ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ﻭﺯﻣﺎﻧﻬﺎﻯ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ﺧﺎﻃﺮﻩ ﺍﻳﻦ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ﺩﻭﺭ ﻭ ﺳﻤﺒﻮﻟﻴﻚ ﻭ ﮔﺬﺭﺍﻥ ﺳﺮﻳﻊ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ﺗﺬﮐّﺮﺍﺕ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ﻭﺗﻮﺳّﻠﺎﺕ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ﻋﺒﺎﺩﻯ ﺧﻮﺩﺭﺍ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121A7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ﻋﻤﺮﻳﺴﺖ ﺗﺎ ﺑﺮﺍﻩ ﻏﻤﺖ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ﺭﻭﻯ ﻭ ﺭﻳﺎﻯ ﺧﻠﻖ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ﺑﻴﻚ ﺳﻮ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 ﻣﻴﮕﻮﻳﺪ ﮐﻪ ﻋﻤﺮﻳﺴﺖ ﺩﺭ ﺭﺍﻩ ﻏﻢ ﺭﻭﻯ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ﻣﻴﺒﺮﻡ ﮐﻪ ﺩﻳﺪﺍﺭ 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ﻗﺒﻞ ﺍﺯ ﻣﺮﮒ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ﭘﻴﺮ ﭼﻮﻥ ﺍﻭﺭﺍ ﺩﺭ ﻋﺰﻟﺘﮕﺎﻩ ﺗﻨﻬﺎ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ﻭﻋﺪﺫﻩ ﺩﻳﺪﺍﺭ ﺑﻘﻴﺎﻣﺖ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ﻭﻭﻗﺖ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ﺳﺎﻟﻚ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ﺳﺎﻟﻚ ﺩﺭ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ﺑﺪﻧﺒﺎﻝ ﺍﻳﻦ ﻣﺮﮒ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ﺑﺨﻠﻖ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ﺑﺎﺯﮔﺸﺖ ﻭ ﺗﻮﻟﺪ ﺩﻭﻡ ﺍﻟﻬﻰ ﻭ ﺑﻌﺸﺖ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ﺑﺎ ﻣﺄﻣﻮﺭﻳّ</w:t>
      </w:r>
      <w:r w:rsidR="0041670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ﺑﻔﻌّﺎﻟﻴﺖ ﻫﺎﻯ ﺍﻟﻬﻰ ﺧﻮﺩ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ﺍﻳﻦ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ﻣﺤﺸﺮ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ﺣﻀﻮﺭﻯ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ﻣﺤﺸﺮ ﺩﻳﮕﺮﺍﻥ ﺑﺮﺍﻯ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ﻭﺗﻌﻴﻴﻦ ﻧﻮﻉ ﻣﺴﺦ ﻭﻧﺴﺢ ﻳﻚ ﺭﻭﺡ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ﻓﻮﺭﺍ ﺑﺠﻬﺎ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ﻤﺘﻮﻟﺪ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ﺷﮑﻢ ﻣﺎﺩﺭﻯ ﺑﺮﻭﻯ ﺯﻣﻴﻦ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ﺩﺭﺍﻳﻦ ﻣﺪﺕ ﻋﻤﺮ ﮐﻪ ﺧﻮﺩ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ﺍﺯﺭﻭﺵ 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ﻋﺒﺎﺩﻯ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ﻋﺒﺎﺩﺕ ﻗﺸﺮﻯ ﻣﺬﻫﺒﻰ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ﻭﺍﻳﻨﻚ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ﺑﮑﻠّﻰ ﺭﻭﻯ ﺑﺮﮔﺮﺩﺍﻧﻴﺪﻩ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ﻭﺍﻋﺘﻘﺎﺩ ﺑﻌﻘﺎﻳﺪ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ﺭﻭﺷﻬﺎﻯ ﻋﺒﺎﺩﻯ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ﻟﺒﺎ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ﻭﻣﻈﺎﻫﺮ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ﺗﻘﺪ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ﺑﺪﻭﻥ ﺍﻳﻨﮑﻪ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ﺍﻣﺎﺭﻩ ﺧﻮﺩﺭﺍ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ﻟﻘﺪ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ﺭﺳﺎﻧﺪ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ﺁﻳﺖ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ﺣﺠّﺖ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ﺳﻠﺎﻡ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ﺣﺠّﺖ ﺍﻟﺴﻠﺎﻡ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ﺣﺞ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ﻣﺴﻠﻤﺎﻧﺎﻥ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ﮐﺎﻣﻠﺎﻥ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ﺣﺞ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 ﺑﺎ ﺍﺫﮐﺎﺭ ﺗﻮﺣﻴﺪﻯ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ﺑﻮﺍﺳﻄﻪ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ﺑﻄﺎﻟﺐ ﻟﻘﺎﻯ ﺍﻟﻬﻰ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ﺍﻟﻪ ﻭﺍﻟﻬﻰ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ﻧﻤﻰ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ﺑﺰﺭﮔﺘﺮ ﺍﺯ ﺗﻮ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ﺑﺰﺭﮒ ﻫﻢ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ﻭﺍﺻﻞ 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ﺍﺫﮐﺎﺭ ﺗﻮﺣﻴﺪ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ﺁﺧﻮﻧﺪﻫﺎﻯ ﺗﻤﺎﻡ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ﻣﺬﺍﻫﺐ ﻣﺴﻠﻤﺎﻥ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ﺍﺑﻠﻴ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ﻣﻴﻨﺎﻣﻴﺪ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ﺗﻠﺒﻴ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ﺩﺭﻭﻏﻴﻦ ﺭﻭﺣﺎﻧﻴّﺖ ﻭﺭﻳﺎﮐﺎﺭﻯ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ﻭﻇﺎﻫﺮ ﺭﻭﺣﺎﻧﻴّﺖ ﺑﺎ ﺭﻳﺶ ﻭﭘﺸﻢ ﻭﺗﺴﺒﻴﺢ ﻭ ﺳﺠّﺎﺩﻩ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ﻓﺮﻳﺐ ﺩﻳﮕﺮﺍﻥ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ﺍﻭﺭﺍ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ﺑﺪﺍﻧﻨﺪ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ﻃﺎﻕ ﻭ ﺭﻭﺍﻕ ﻣﺪﺭﺳﻪ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ﻗﺎﻝ ﻭ ﻗﻴﻞ ﻋﻠﻢ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41670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ﺭﺍﻩ ﺟﺎﻡ ﻭ ﺳﺎﻗﻰ ﻣﻪ ﺭﻭ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ﭘﻴﺮ ﻣﻰ ﻓﺮﻭﺵ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ﺣﮑﻤﺘﻬﺎﻯ ﺍﻟﻬﻰ ﻭ ﺩﺳﺘﻮﺭﺍ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ﺴﻠﻮﮐﻰ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 ﻣﻘﺒﻮﻝ ﺧﺪﺍﻭﻧﺪﻯ ﺍﻭﺭﺍ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ﻣﻦ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ﺩﺭ ﻣﺪﺭﺳﻪ ﺩﻳﻨﻰ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ﻭﻣﺬﻫﺒﻰ ﺧﻮﺩ ﺑﻮﺩﻡ ﻭﺯﻳﺮ ﻃﺎﻕ ﻭﺭﻭﺍﻕ ﻣﺪﺭﺳﻪ ﻭﻣﺴﺎﺟﺪ ﻣﻰ ﻧﺸﺴﺘﻢ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ﻗﺎﻝ ﻭ ﻗﻴﻞ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 ﺭﺍ ﻣﻰ ﺷﻨﻴﺪﻡ ﺍﻳﻨﻚ ﺩﺭ ﺭﺍﻩ ﺟﺎﻡ ﻣﻰ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ﺳﺎﻗﻰ ﻣﻪ ﺭﻭﻯ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ﭼﻮﻧﺒﺪﻝ ﺭﻭﻯ ﺁﻭﺭﺩﻡ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ﻣﺬﺍﻫﺐ ﻣﺪﺍﻡ ﺍﺯﮔﺬﺷﺘﮕﺎﻥ ﮐﻪ ﭼﻪ ﮔﻔﺘﻪ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ﻧﻘﻞ ﮐﺮﺩﻩ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ئم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ﻣﻴﮑﻨﻨﺪ ﻭ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ﺤﺎﺡ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ﺍﺣﺎﺩﻳ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 ﻣﻰ ﮔﺰﻳﻨﻨﺪ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ﻣﻌﺎﻧﻰ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ﻇﺎﻫﺮﻯ ﮐﻠﻤﺎﺕ ﺁﻧﻬﻢ ﺩﺭ ﭼﻨﺪ ﻗﺮﻥ ﺑﻌﺪ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ﮔﻮﻳﻨﺪﻩ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ﺑﮑﻠﻰ ﻣﻌﺎﻧﻰ ﻭﻣﻔﺎﻫﻴﻢ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ﺍﻟﻔﺎﻅ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ﺗﻐﻴﻴﺮ ﻣﻴﮑﻨﺪ ﺩﺭ ﮐﻠﻤﺎﺕ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ﮐﺘﺐ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ﺍﺣﺎﺩﻳ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ﻭﺍﺣﮑﺎﻡ ﺩﻳﻨﻰ ﭘﻴﺎﻣﺒﺮﺍﻥ ﻭ ﺍﻭﻟﻴﺎ ﻭﺍﻣﺎﻣﺎﻥ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ﺻﻠﺎﺡ ﻭﻧﻔﻊ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ﻭﻓﻬﻢ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ﺩﺭﺳﺖ ﻭ ﻏﻠﻂ ﻣﻴﺪﺍﻧﻨﺪ ﻭﺍﻳﻦ ﺣﺎﻝ ﻣﺪﺍﻡ ﺗﺎ 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ﭘﻴﺪﺍﻳﺶ ﻣﺬﺍﻫﺐ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ﻭﺭﻭﺯ ﺑﺮﻭﺯ ﺍﺯ ﺍﺯ ﺃﺻﻞ ﮔﻮﻳﻨﺪﻩ ﺍﻟﻬﻰ ﺩﻭﺭﺗﺮ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ﺍﻣﺮﻭﺯﻩ ﻫﺮ ﺁﺧﻮﻧﺪﻯ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ﺑﺮﺍﻯ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ﺭﺳﺎﻟﻪ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ﺗﻘﻠﻴﺪ ﺑﺮﺳﺎﻟﻪ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ﺑﻘﻴﻪ ﻣﺬﺍﻫﺐ ﻭ ﺭﺳﺎ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ﺗﻔﺴﻴﺮﺍﺕ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ﺗّﮑﻔﻴﺮ ﻣﻴﻨﻤﺎﻳﺪﺩﺭ ﺣﺎﻟﻴﮑﻪ ﺍﻳﻦ ﺁﺧﻮﻧﺪﻫﺎﻯ ﺍﺑﻠﻴﺴﻰ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ﻋﺎﺭﻓﻰ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ﺑﺴﻮﻯ ﮐﻌﺒﻪ ﻫﻢ ﮐﻪ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ﺗﺮﮐﺴﺘﺎ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ﺮﻓ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ﻭﻳﺎﺑﻘﻮﻝ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ﮐﻌﺒﻪ ﻣﻰ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ﺧﺎﻧﻪ ﺧﺪﺍ ﻣﻰ ﺑﻴﻨﺪ ﮐﻪ ﻭﻟﻰ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ﺍﻭ ﺑﻤﻌﺮﻓﻰ ﺧﺪﺍﻭﻧﺪ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ﻭﺳﺎﻗﻰ ﭘﻴﺮ ﻣﻪ ﺭﻭ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ﺣﮑﻤﺘﻬﺎﻯ ﺍﻟﻬﻰ ﺍﻭ ﻣﻴﺒﺎﺷﺪ ﮐﻪ ﺿﻤﻨﺎ ﺍﻳﻦ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ﻫﻤﺎﻧﻰ ﻣﻘﺎﻡ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ﻭﺑﺮﺍﻯ ﻫﺪﺍﻳﺖ ﺩﻳﮕﺮﺍﻥ ﺑﺨﻠﻖ ﺑﺎﺯﮔﺸﺘﻪ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ﻫﺮ ﻃﺎﻟﺐ ﻟﻘﺎﻯ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ﺧﻮﺩﺭﺍ ﺍﺯ ﺧﺪﺍﻭﻧﺪ ﺩﺭ ﺭؤﻳﺎ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ﻫﺮ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ﺳﻴّﺪ ﻭ ﺁﺧﻮﻧﺪ ﻭﻇﺎﻫﺮ ﺍﻟﺼﻠﺎﺡ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ﺍﮔﺮ ﺍﺗّﻔﺎﻗﺎ ﻭﻟﻰ ﺍﻟﻬﻰ ﻧﻴﺰ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ﻣﻨﺎﺳﺐ ﺳﺎﻟﻚ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ﻭﻟﻰ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ﻧﻈﺎﻣﻰ ﻓﮑﺮﻯ ﺧﺎﺹ ﻭ ﻧﻴﺮﻭﻫﺎﻯ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ﻭﻳﮋﻩ ﺧﻮﺩ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ﻣﻨﺎﺳﺐ ﺑﺮﺧﻰ ﺍﻓﺮﺍﺩ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313 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ولیّ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ﻣﺤﻤﺪﻯ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ﺯﻧﺪﻩ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ﻋﻠﻢ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ﺩﻳﻦ ﺩﺭ ﺁﺧﻮﻧﺪﻫﺎ ﻧﻴﺴﺖ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  <w:lang w:bidi="fa-IR"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 ﻣﺬﺍﻫﺐ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ﻋﻠﻢ ﺩﻳﻦ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ﺁﺋﻴﻦ ﻋﻤﻠﻰ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ﺗﺮﺑﻴﺖ ﺭﻭﺡ ﻭﺗﺰﮐﻴﻪ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ﻭ ﺍﻭﻟﻴﺎﻯ ﺍﻟﻬﻰ ﺭﻩ ﺭﻓﺘﻪ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ﺑﺮﺩﺍﺷﺖ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ﺍﻭﻟﻰ ﺍﻟﻌﺰﻡ ﻭﮐﺎﻣﻠﺎﻥ ﺁﻥ ﺃﻧﺒﻴﺎ ﻣﻴﺒﺎﺷﺪ ﮐﻪ ﻣﻨﺠﺮ ﺑﻨﺘﺎﻳﺞ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ﺷﻬﻮﺩﻯ ﺩﺭ ﻣﻌﺘﻘﺪﺍﻥ ﺑﺂﻥ ﮔﻔﺘﻪ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ﺁﮔﺎﻫﻰ ﺷﻬﻮﺩﻯ ﻭ ﺑﻴﺪﺍﺭﻯ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ﺩﺭﻙ ﺍﻣﻮﺭ ﻋﺮﻓﺎﻧﻰ ﻭ ﺣﻘﺎﻳﻖ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ﺍﻣﻮﺭ 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ﻧﻴﺎﻣﺪﻩ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ﻫﺎﻯ ﺩﺭﭘﻴﺶ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ﺳﺎﻟﮑﺎﻥ 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ﺗﺎ ﻫﻔﺖ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ﻧﻴﺰ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ﺳﺒﻘﺖ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ﺩﺭ ﻓﺼﻮﻝ ﻧﻮﻉ ﺑﺸﺮﻯ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ﻫﺮ ﺷﺒﻰ ﺭﺍﺭﻩ ﺻﺪ ﺳﺎﻟﻪ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ﻫﺮ ﺭﻭﺯ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ﺷﻤﺎ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ﺷﻤﺎ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ﺍﻧﺘﻈﺎﺭ ﺑﻬﺸﺘﻰ 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ﺭﺣﻤﺎﻧﻰ ﺍﺳﺖ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ﺭﻭﺯﻫﺎﻯ ﻣﻨﺮﺏ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ﭘﻨﺠﺎﻩ ﻫﺰﺍﺭ ﺳﺎﻝ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ﺷﻬﻮﺩﻫﺎﻯ ﻫﺸﺘﮕﺎﻧﻪ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۵۵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ﻗﺮﻥ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ﺁﻏﺎﺯ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ﺼﺪ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ﺳﺎﻳﻪ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ﺭﺣﻤﺎﻥ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ﻧﻴﺎﺯ ﺗﮑﺎﻣﻞ ﻃﺒﻴﻌﻰ ﻭ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 ﭼﻮﻥ ﺣﻴﻮﺍﻧﺎﺕ ﺩﺭ ﺟﻬﺎﻥ ﺩﺭ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ﻣﻮﺟﻮﺩﺍﺕ ﺭﺍ ﻧﺪﺍﺭﺩ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ﻫﻢ ﺟﺎﻥ ﺑﺪﺍﻥ ﺩﻭ ﻧﺮﮔ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ﺟﺎﺩﻭ ﺳﭙﺮﺩ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ﻫﻢ ﺩﻝ ﺑﺪﺍﻥ ﺩﻭ ﺳﻨﺒﻞ ﻫﻨﺪﻭ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ﺑﺂﻥ ﺩﻭ ﭼﺸﻢ ﻧﺮﮔ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ﻭﻣﺴﺖ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ﺧﻤﺎﺭ ﻣﺤﺒﻮﺏ ﺳﭙﺮﺩﻩ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ﻭﭼﻪ ﻟﻄﻒ ﻭﺗﻮﺟّﻬﻰ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ﺁﻥ ﺩﻭ ﭼﺸﻢ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ﻧﺮﮔﺴﻴﻦ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ﺟﺎﺩﻭﺋﻰ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ﺳﺤﺮﻯ ﺩﺭ ﺩﻝ ﻭ ﻓﮑﺮ ﻭ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ﺃ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ﺩﮔﺮﮔﻮﻧﻰ ﻭﺣﺎﻝ ﺑﺤﺎﻝ ﻣﻴﮑﻤﻨﺪ ﺑﺎﺯ ﺣﺎﻓﻆ ﺩﻝ ﻭ ﻓﮑﺮ ﺧﻮﺩﺭﺍ ﺑﺂﻥ ﺩﻭ ﮔﻞ ﺳﻨﺒﻞ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ﺧﺎﻝ ﻭ ﺩﻭ ﺯﻟﻒ 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ﮔﻞ ﺳﻨﺒﻞ ﻧﻴﺰ ﺍﻳﻦ ﺩﻭ ﻧﺸﺎﻧﻪ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 ﻧﻬﺎﺩﻩ ﺍﺳﺖ ﮐﻪ ﺗﻤﺎﻡ ﺍﻣﻴﺪ ﺳﺎﻟﻚ ﺍﺯ ﭘﻴﺮ ﭼﻮﻥ ﺩﺭﻋﺰﻟﺘﮕﺎ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ﻭ ﺩﺳﺘﻮﺭ ﻣﺮﮒ ﺍﺭﺍﺩﻯ ﺳﺎﻟﻚ ﻣﻴﺒﺎﺷﺪ ﻭﻗﺘﻰ ﻣﺮﺍﺗﺐ ﺷﻬﻮﺩﻯ ﭘﻨﺠﮕﺎﻧﻪ ﺧﻮﺩﺭﺍ ﻃﻰ ﮐﺮﺩﻩ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ﺩﺭ ﺗﻤﺮﮐﺰﺍﺕ ﺧﻮﺩ ﺑﭽﺸﻢ ﻭﺻﻮﺭﺕ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ﻭﮔﻴﺴﻮ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ﻴﺎﺭ</w:t>
      </w:r>
      <w:r w:rsidR="003622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ﺟﺎﺩﻭﺋﻰ 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ﻋﻤﺮﻯ ﮔﺬﺷﺖ ﺗﺎ ﺑﺎﻣّﻴﺪ ﺍﺷﺎﺭﺗﻰ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ﭼﺸﻤﻰ ﺑﺪﺍﻥ ﺩﻭ ﮔﻮ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ﺃﺑﺮﻭ ﻧﻬﺎﺩ</w:t>
      </w:r>
      <w:r w:rsidR="0083165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ﺻﺮﻳﺢ ﺗﺮ 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ﻋﻤﺮﻯ ﮔﺬﺷﺘﻪ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ﺩﺭﻋﺰﻟﺘﮕﺎﻩ ﺳﻠﻮﮐﻰ ﺧﻮﺩ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ﻣﻨﺘﻈﺮ 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ﺍﺷﺎﺭﺗﻰ ﺑﺎ ﭼﺸﻤﺎﻥ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ﻣﻮﺍﻓﻘﺖ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ﺑﺎﺩﺭﺧﻮﺍﺳﺖ ﺳﻠﻮ</w:t>
      </w:r>
      <w:r w:rsidR="0083464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ﻣﺮﮒ ﻗﺒﻞ ﺍﺯ ﻣﺮﮒ ﺭﺍ ﺍﺟﺮﺍ ﮐﻨﺪ ﭼﻮﻥ ﭘﻴﺮ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ﺳﺎﻟﻚ ﻣﺤﺘﻀﺮ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ﺗﻠﻘﻴﻨﺎﺕ ﻣﻴّﺖ ﻭ ﺗﻌﻠﻴﻤﺎﺕ ﻣﺮﮒ ﺍﺭﺍﺩﻯ 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ﺍﻟﻬﻰ ﺁﺧﺮ ﺧﻮﺩﺭﺍ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ﺑﻄﻮﺭ ﺩﺍﺋﻢ 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ﺳﺎﻟﻚ ﺭﺍ ﺑﺨﺸﻴﺪﻩ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ﺍﻟﻬﻰ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ﻧﻮﻋﻰ ﻭ ﺷﻬﻮﺩﻯ ﻭ ﻣﻠﮑﻮﺗﻰ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ﭼﻬﺎﺭﮔﺎﻧﻪ ﻭﭼﻬﺎﺭﮔﻮﻧﻪ ﺭﺍ ﺩﺍﺭﺩ 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ﻗﻄﻌﻰ ﻧﻴﺰ ﻫﻔﺖ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ﺑﻬﺸﺘﻰ ﺳﻮﻡ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ﺳﺎﻳﻪ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ﺭﻓﻴﻖ ﺍﻋﻠﺎﻯ ﮐﺎﻣﻠﺎﻥ ﻣﺤﻤﺪﻯ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ﺭﺟﻌﺖ ﻓﻮﻕ ﺑﺸﺮﻯ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ﻓﻮﻕ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ﻭﻋﻠﻰ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ﺑﻨﻮﺭ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ﻭ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ﺗﺎﺑﺎﺯ ﺑﻌﺪﺍ ﺩﺭ 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ﻣﻬﺪﻯ ﻣﻮﻋﻮﺩﻯ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ﻭﺭ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ﺑﺮﺗﺮ ﺍﺯ ﺭﺣﻤﺎﻥ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ﻭﻫﺮﺟﺎﻯ ﮐﻬﮑﺸﺎﻥ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ﺭﺟﻌﺘﻬﺎﻯ ﺑﺮﺗﺮ ﻭ ﺗﺠﻠّﻴﺎﺕ ﺍﻟﻬﻰ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ﺑﻰ ﺍﻧﺘﻬﺎ 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ﻫﺴﺘﻨﺪ ﮐﻪ ﻓﺮﺿﺎ ﺑﻨﻮﺭ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ﺍﻟﺄﻧﻮﺍﺭﻭ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ﺍﻟﺄﺭﺑﺎﺏ ﺑﺮﺳﺪ ﻭﺷﺪﻥ ﻣﻮﺭﺩ ﻧﻈﺮ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ﺗﺤﻘّﻖ ﻳﺎﻓﺘﻪ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ﺍﻧﺘﻈﺎﺭﻫﺎ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ﺍﺯ ﻣﻴﻠﻴﻮﻧﻬﺎ ﺳﺎﻝ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ﻭﺟﺎﻭﺩﺍﻧﻰ ﻭ ﺧﻠﻮﺩ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ﻣﻌﻨﻰ ﻭﺍﺿﺢ ﺗﺮﻯ ﺭﺍ ﻣﻴﺮﺳﺎﻧﺪ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ﻓﺮﺩﻯ ﺍﺯ ﺃﺯﻝ ﻭ ﺍﺯ ﺍﻧﻮﺍﻉ ﺗﺤﺖ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ﻧﺮﺩﺑﺎﻥ ﺍﻧﻮﺍﻉ ﻭﺻﻔﺎﺕ ﻭﺗﺠﻠّﻴﺎﺕ ﻭ ﻋﻘﻠﻬﺎﻯ ﺑﺮﺗﺮﺑﻨﻮﻉ ﺑﺸﺮﻯ ﻭ ﺳﻠﻮﻙ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ﻗﺎﺋﻢ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ﺑﺎﻧﻮﺍﻉ ﻓﻮﻕ ﺑﺸﺮﻯ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ﻭﺍﮔﺮﺗﮑﺎﻣﻞ ﺍﺭﺍﺩﻯ ﺩﺭ ﻧﻮﻉ ﺑﺸﺮﻯ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ﻳﻌﻨﻰ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ﺑﻘﻬﻘﺮﺍﻫﺎﻯ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ﺣﻴﻮﺍﻧﻰ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ﺻﺪﺑﺎﺭﻩ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 ﻭﻇﻴﻔﻬﺎﻯ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ﮐﻨﻨﺪ 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ﮐﻦ ﻓﻴﮑﻮﻥ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ﺍﻧﺠﺎﻡ ﺩﺍﺩﻩ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ﻣﻴﮕﻮﻳﺪ ﺑﺸﻮ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ﺑﺘﺪﺭﻳﺞ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ﺍﻧﻮﺍﻉ ﻭ ﻃﻮﻝ ﺯﻣﺎﻧﻬﺎ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ﻭﺧﻠﺎﺻﻪ ﺣﺎﻓﻆ ﻣﻴﮕﻮﻳﺪ ﺗﻤﺎﻡ ﺍﻣﻴﺪ ﻣﻦ ﺍﺷﺎﺭ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ﺩﻭ ﮔﻮﺷﻪ ﺍﺑﺮﻭﺍﻥ ﻳﺎﺭ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83165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ﻣﻮﺍﻓﻘﺖ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ﻣﺮﮒ ﺍﺭﺍﺩﻯ ﺍﻭ ﺭﺍ ﺑﺪﻫﺪ ﮐﻪ ﻧﺠﺎﺕ ﺍﺯ ﻧﻮﻉ ﺑﺸﺮﻯ ﺑﻴﺎﺑﺪ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 ﻣﻠﻚ ﻋﺎﻓﻴﺖ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ﺑﻠﺸﮑﺮ ﮔﺮﻓ</w:t>
      </w:r>
      <w:r w:rsidR="00C121A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ﺗﺨﺖ ﺳﻠﻄﻨﺖ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ﺑﺒﺎﺯﻭ ﻧﻬﺎﺩ</w:t>
      </w:r>
      <w:r w:rsidR="00C121A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ﮐﺎﻣﻞ ﺍﻟﻬﻰ ﺷﺪﻩ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ﻋﺎﻓﻴﺖ ﻓﻌﻠﻰ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ﺳﻠﺎﻣﺘﻰ ﺗﻦ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ﻭﻳﺎﺳﻠﺎﻣﺘﻰ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ﻭﺣﺘﻴﺰ ﻋﺎﻓﻴﺖ ﻋﻔﻮ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ﺑﺰﻭﺭ ﻟﺸﮑﺮ ﮐﺸﻰ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ﺳﻴﺎﺳﻰ ﺑﺪﺳﺖ ﻧﻴﺎﻭﺭﺩ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ﺗﺨﺖ ﺳﻠﻄﻨﺖ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ﻗﺪﺭﺕ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ﺑﺎﺯﻭﻯ ﺧﻮﺩ ﺩﺭ ﺳﻠﻮﻙ ﻧﮕﺮﻓ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ﺷﻔﺎﻋﺖ ﭘﻴﺮ ﻭ ﻗﺒﻮﻝ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ﺑﺪﺍﻥ ﺭﺳﻴﺪ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ﺍﻟﻬﻰ ﺍﺯ ﺑﻘﻴﻪ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ﻧﺎﺧﻮﺩﺁﮔﺎﻩ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ﺗﺰﮐﻴﻪ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ﻧﺸﺪﻩ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ﺣﺪ ﮐﻔﺎﻳﺖ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 ﭘﻴﺸﺮﻓﺖ ﻣﺮﺣﻠﻬﺎﻯ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ﻧﺨﻮﺍﻫﻨﺪ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 ﻭﻟﻰ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ﺑﺎﻟﻔﻌﻞ ﻭ ﺑﺎﻟﻘﻮ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ﮐﻤﺘﺮﻯ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 ﻭﻟﺬﺍ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ﻋﺠﻠﻪ ﻧﺠﺎﺕ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ﺗﺎ ﺁﺧﺮﻋﻤﺮ ﻭ ﻳﺎ ﺩﺭ ﻗﺒﻮﻝ ﻣﺮﮒ ﻗﺒﻞ ﺍﺯ ﻣﺮﮒ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ﺑﺎﻫﺮﻗﺪﻡ ﭘﻴﺸﺮﻓﺖ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ﻗﺪﻡ ﺟﻠﻮﺗﺮ ﻣﻰ 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ﺯﻭﺩﺗﺮ ﺑﻠﻘﺎﻯ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ﺳﺎﻟﮑﺎﻥ ﺭﺣﻤﺖ ﻭ ﻟﻄﻒ ﺍﺯ ﺧﺪﺍﻭﻧﺪ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ﻧﺘﻴﺠﻪ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ﻭ ﺳﻌﻰ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ﺳﺤﺮ ﭼﺸﻢ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ﺑﺎﺯﻯ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ﺑﻨﻴﺎﺩ ﺑﺮ ﮐﺮﺷ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ﺟﺎﺩﻭ ﻧﻬﺎﺩ</w:t>
      </w:r>
      <w:r w:rsidR="00C121A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ﻫﺮﺷﺐ ﺗﺎ ﺳﺤﺮ ﺑﻴﺪﺍﺭ ﺑﺎﻋﻤﺎﻝ ﻋﺒﺎﺩﻯ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ﭼﺸﻤﺎﻥ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ﭼﻪ ﺑﺎﺯﻯ ﺩﺭ ﺗﺨﻴّﻞ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ﻋﺪﻡ ﺭﺿﺎﻳﺖ 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ﺑﺎ ﻳﻚ ﮐﺮﺷﻤﻪ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ﻏﻤﺰ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ﻋﺸﻮﻫﺎﻯ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ﭼﺸﻢ ﻭ ﺃﺑﺮﻭ ﻭ ﻟﺒﺨﻨﺪﻯ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ﺁ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ﺟﺎﺩﻭﺋﻰ ﺑﺮﺍﻯ ﺳﺎﻟﻚ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ﮐﻬﺒﻨﻴﺎﺩ ﺑﺸﺮﻯ ﺣﺎﻓﻆ</w:t>
      </w:r>
      <w:r w:rsidR="00C121A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ﺩﮔﺮﮔﻮﻥ 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ﺑﺎ ﻣﺮﮒ ﺍﺭﺍﺩﻯ ﺑﺨﻠﻖ ﻫﻢ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ﺑﻰ ﺯﻟﻒ ﺳﺮﮐﺸﺶ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ﺳﻮﺩﺍﺋﻰ ﺍﺯ ﻣﻠﺎﻝ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ﻫﻢ ﭼﻮﻥ ﺑﻨﻔﺸﻪ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ﺳﺮ ﺯﺍﻧﻮ ﻧﻬﺎﺩ</w:t>
      </w:r>
      <w:r w:rsidR="00C121A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ﻫﺮ ﮔﺎﻩ ﮐﻪ ﺑﺪﻭﻥ ﺯﻟﻒ ﺳﺮﮐﺶ ﻳﺎﺭ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ﺳﻮﺩﺍﺋﻰ ﻭ ﺟﻨﻮﻥ ﺧﻮﺍﻫﺪ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ﺗﻮﺳّﻞ ﻋﺒﺎﺩﻯ ﺭﺍ ﺭﻫﺎ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ﻫﻤﭽﻨﺎﻥ ﺑﺪﻭﻥ ﺣﻀﻮﺭ ﭘﻴﺮ ﺍﻟﻬﻰ ﺑﻮﺩ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 ﺍﻳﻦ ﺟﻨﻮﻥ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ﻧﻴﺰ ﭼﻮﻥ ﮔﻞ ﺑﻨﻔﺸﻪ ﺳﺮ ﻏﻢ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ﺯﺍﻧﻮ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ﺷﺎﺧﻚ ﮔﻞ ﺑﻨﻔﺸﻪ ﺍﻓﺴﺮﺩﻩ ﻭﺧﻤﻴﺪﻩ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ﺪﺭﮔﻮ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شه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ﺍﻣﻴﺪ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ﻧﻈّﺎﺭﮔﺎﻥ ﻣﺎﻩ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ﭼﺸﻦ ﻃﻠﺐ ﺑﺮ ﺁﻥ ﺧﻢ ﺃﺑﺮﻭ ﻧﻬﺎﺩ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ﺧﻮﺩﺭﺍ ﺩﺭ ﻋﺰﻟﺘﮕﺎﻩ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ﮔﻮﺷﻪ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ﻧﻈّﺎﺭﮔﺎﻥ ﻫﻠﺎﻝ ﻣﺎﻩ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ﻣﻴﺨﻮﺍﻫﻨﺪ ﻣﺎﻫﻬﺎﻯ ﻗﻤﺮﻯ ﺗﻘﻮﻳﻢ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ﺁﺭﺯﻭ ﺑﺨﻢ ﺃﺑﺮﻭﺍﻥ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ﻣﺎﻩ ﻭﻫﻠﺎﻟﻰ ﺍﺳﺖ ﻧﻬﺎﺩﻩ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ﺍﺯ ﺻﻮﺭﺕ ﻣﺤﺒﻮﺏ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ﻣﺎﻩ ﺑﺪﺭﻣﻨﻴﺮ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ﭼﻬﺎﺭﺩﻩ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ﻳﻚ ﺭؤﻳﺎﻯ ﺷﻬﻮﺩﻯ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ﺍﺭﺍﺩﻯ ﺗﻮﺍﺟﺪ ﺩﺭ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ﻭﺟﺪ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ﺩﺭﺁﺧﺮ ﻋﻤﺮ ﺑﺴﺎﻟﻚ ﻧﺸﺎﻥ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ﺳﻮﮔﻨﺪ ﺍﻳﻦ ﺭؤﻳﺎ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ﺑﺎﻃﺮﺍﻓﻴﺎﻥ ﻭﻋﺪﻩ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ﮔﻔﺘﻰ ﮐﻪ ﺣﺎﻓﻈﺎ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ﺳﺮﮔﺸ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ﺕ ﮐﺠﺎﺳﺖ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ﺣﻠﻘﻪ ﻫﺎﻯ ﺁﻥ ﺧﻢ ﮔﻴﺴﻮ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ﻧﻬﺎﺩ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ﺯﺑﺎﻥ ﺩﻳﮕﺮﻯ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ﺣﺎﻓﻈﺎ ﺍﻳﻦ ﺩﻝ ﮔﺸﺘﻪ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ﮐﺠﺎ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ﺧﺎﻃﺮﺍﺕ ﻭ ﻋﺒﺎﺩﺍﺕ ﻭﺯﻧﺪﮔﻰ ﻫﺎﻯ 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ﺁﺭﺯﻭﻫﺎ ﻭ ﻋﻠﻮﻡ ﺧﻮﺩﺭﺍ ﺭﻫﺎ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ﻓﮑﺮ ﻭ ﺫﻫﻦ ﺧﻮﺩﺭﺍ ﭼﻨﻴﻦ ﺷﺴﺘﻪ ﻭﭘﺎﻙ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ﺧﺪﺍﻭﻧﺪ ﻣﺮﺍﺗ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ﺩﻝ ﻭﺫﻫﻦ ﻭﮊﻧﺘﻴﻚ ﺭﻭﺣﻰ ﻗﺮﺍﺭ ﺑﺪﻫﺪ ﮐﻪ 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ﺟﺰ ﺩﺭ ﻓﮑﺮ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ﺗﺬﮐّﺮ ﻭ ﺑﻴﺎﺩ ﻭﺗﻮﺟّﻪ ﺑﻮﺍﺳﻄﻪ ﻭﻭﺳﻴﻠﻪ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ﻋﻤﻠﺎﺗﻮﺟّﻪ ﻭ ﺑﻴﺎﺩ ﻭ ﺫﮐﺮ ﺧﺪﺍﻭﻧﺪ ﺑﻮﺩﻥ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ﺩﻋﺎﻫﺎ 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ﺳﺎﻟﻚ ﺑﺨﺪﺍﻭﻧﺪ ﺑﺂﺳﻤﺎﻥ ﻭ ﺭﻭﺡ ﺳﺎﻟﻚ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ﺑﺪﻭﻥ ﻭﺳﻴﻠﻪ ﺍﻟﻬﻰ ﻫﺮ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ﺩﻋﺎﺋﻰ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ﻭ ﺑﺼﻮﺭﺕ ﺩﻋﺎ ﮐﻨﻨﺪﻩ ﺑﺪﻭﻥ ﻭﺳﻴﻠﻪ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ﮐﻮﺑﻴﺪﻩ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ﻭﺑﺎﺭ ﺳﻨﮕﻴﻦ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ﺷﺮﻙ ﻭﺭﺯﻯ ﺍﻭ ﺑﻴﺸﺘﺮ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ﺑﮑﺎﺭﻣﺎﻫﺎ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ﻧﺴﺦ ﻭ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 ﻭﺑﻘﻮﻝ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ﻣﺴﺦ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ﻣﺴﺦ ﻣﻴﻤﻮﻥ ﻭﺧﻮﻙ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ﻭﺣﺘﻰ ﺻﺪ ﺑﺎﺭﻩ ﺍﺯ ﻧﺮﺩﺑﺎﻥ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ﺩﺭﺩﻧﺎﻙ ﺣﻴﻮﺍﻧﺎﺕ ﺑﻨﻮﻉ ﺑﺸﺮﻯ ﺑﺮﺳﻨﺪ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ﺻﺪﻫﺎ 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ﺗﺎ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ﺍﻧﺠﺎﻡ ﺑﺪﻫﻨﺪ ﮐﻪ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ﻣﻴﺘﻮﺍﻧﻨﺪ ﻭﻟﻰ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ﺳﺮﮔﺮﻡ ﻟﺬﺗﻬﺎﻯ ﺣﻴﻮﺍﻧﻰ ﺍﻃﺮﺍﻑ ﺷﮑﻢ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1A6933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ﻤﺎ ﺑﺪﻳﻦ ﺩﺭ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ﭘﻰ ﺣﺸﻤﺖ ﻭﺟﺎﻩ ﺁﻣﺪ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ﺑﺪ ﺣﺎﺩ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ثه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ﺍﻳﻨﺠﺎ ﺑﭙﻨﺎﻩ ﺁﻣﺪ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ﺭﻓﺘﻦ ﺧﻮﺩﺭﺍ ﺑﺎﻳﻦ ﺩﺭﮔﺎﻩ ﺍﻟﻬﻰ ﻭﺧﺎﻧﻘﺎﻩ ﭘﻴﺮ ﮐﺎﻣﻞ ﺣﺴﻴﻨﻰ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ﻟﻘﺎﻯ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ﺍﻳﻦ ﻧﺒﻮﺩﻩ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ﺑﺮﺍﻯ ﺟﺎﻩ ﻭ ﺣﺸﻤﺘﻰ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ﻧﻈﺮ ﻣﺮﺩﻡ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ﺑﻮﻯ ﺍﺣﺘﺮﺍﻡ ﺑﮕﺬﺍﺭﻧﺪ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ﻣؤﻣﻦ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ﻭﺻﺎﺣﺐ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ﮐﻪ ﺣﺎﻓﻆ 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ﻭﺗﻮﺍﺿﻊ ﻭ ﺍﻃﺎﻋﺖ ﻭﺳﺠﺪﻩ ﻭ ﺗﻘﻠﻴﺪ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ﭘﻴﺮ ﺍﻟﻬﻰ ﺑﺎﻳﻨﺠﺎ ﺁﻣﺪﻩ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ﺍﮔﺮ ﺍﺯ ﻧﻈﺮ ﺍﻟﻬﻰ ﺷﺎﻳﺴﺘﻪ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ﺑﺸﺮﻯ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ﺍﺯ ﭘﻴﻤﺎﻥ ﺳﻠﻮﮐﻰ ﻭﻧﻮﻉ ﺑﺸﺮﻯ ﻭﺟﻬﻨّﻢ ﺟﻬﺎﻥ ﺩﻭﺭ ﮔﺮﺩﺩ ﺗﺎ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 ﺟﻬﺎﻥ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ﮐﺮﻫﺎﻯ ﺩﺭ ﮐﻬﮑﺸﺎﻥ ﺭﺍﻩ ﺷﻴﺮﻯ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ﮐﺮﺍﻣﺎﺗﻰ ﺑﺎﻟﻔﻌﻞ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ﻭﻫﺰﺍﺭﺍﻥ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ﮐﻨﻮﻧﻰ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 ﺫﻫﻦ ﻭﺭﻭﺍﻥ ﻭ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ﻭ ﭘﻴﺪﺍﻳﺶ ﻭ ﺁﻓﺮﻳﻨﺶ ﭼﻬﺎﺭ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ﺑﺘﺤﻘّﻖ ﮐﺮﺍﻣﺎﺕ ﺑﺎﻟﻘّﻮ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ﺑﻴﺸﺘﺮﻯ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ﻭﺧﻮﺩ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ﺑﻨﻮﺭ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ﺳﻠﻮﮐﻰ ﻣﻬﺪﻯ ﻣﻮﻋﻮﺩ ﻣﺤﻤﺪﻣﻴﺮﺳﺎﻧﻨﺪ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ﺭﺣﻤﺎﻥ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ﻭﭼﻬﺎﺭﺻﺪ ﻫﺰﺍﺭﺳﺎﻝ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ﺍﻧﺘﻈﺎﺭ ﺑﻬﺸﺘﻰ ﺩﺭ ﺳﺎﻳﻪ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ﻣﻌﺎﻑ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ﺟﻬﻨﻤﻬﺎﻯ ﺟﻬﺎﻧﻰ ﻭ ﺻﻮﺭﺗﻬﺎﻯ ﻧﻮﻋﻰ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ﻋﻭﺍﻟﻢ ﺍﻟﻬﻰ ﻣﺮﺑﻮﻃﻪ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ﺩﺭ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ﻫﻢ ﺯﻣﺎﻥ ﺩﺭﺍﺯ ﺑﺮﺍﻯ ﺁﻧﻬﺎ ﻟﺤ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ﺑﻴﺸﺘﺮ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ﻭﺗﮑﺎﻣﻠﺎﺕ ﺭﻭﺡ ﺗﺎ ﺃﺑﺪ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ﻧﻬﺎﻳﺖ ﺍﻧﻮﺍﻉ ﻭ ﺗﺠﻠّﻴﺎﺕ ﺍﻟﻬﻰ ﺍﺩﺍﻣﻪ ﺧﻮﺍﻫﺪﺩﺍﺷﺖ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ﺑﺎﺭ ﺗﻘﺮﺑﻰ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ﺑﺮﺗﺮ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ﮐﻦ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ﻭﺭﺳﻴﺪﻥ ﺑﺎﻟﻠﻪ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ﻣﺮﺍﺟﻌﻪ ﻣﻦ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ﺑﺪ ﺣﺎﺩ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 ﮐﻪ ﺍﺯ ﺑﺪﻯ ﻫﺎﻯ ﻓﺮﺍﻭﺍﻥ ﻧﺎﺧﻮﺩ ﺁﮔﺎﻩ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ﻭﻣﻌﺎﻳﺐ ﻭﮐﻤﺒﻮﺩﻫﺎﻯ 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ﺑﺎﻳﺪ ﺩﺭ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ﺩﺭﺍﺯﺗﺮ ﻭ ﺳﺨﺘﻰ ﺑﻴﺸﺘﺮ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ﮐﻨﺘﺮﻝ ﺧﻮﻳﺸﺘﻦ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ﺁﺷﺎﺭ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ﻋﻘﻴﺪﻩ ﻫﺎﻯ ﺑﺎﻃﻞ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ﺧﻮﺩﺭﺍ ﺑﺘﻮﺍﻧﺪ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ﺻﻔﺤﻪ ﺩﻝ ﺧﻮﺩ ﭘﺎﻙ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ﺣﺎﺩﺷﻪ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ﻓﻘﺮ ﻣﺎﺩﻯ ﻭ ﻳﺎ ﻓﻘﺮ ﻋﻠﻤﻰ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ﺑﻠﮑﻪ ﻓﻘﺮ ﺭﺣﻤﺘﻬﺎﻯ ﺍﻟﻬﻰ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ﺑﺮﺍﻯ ﺗﻌﺎﻟﻰ ﺭﻭﺡ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 ﺍﺯ ﻧﻮﻉ ﺑﺸﺮﻯ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ﻧﻪ 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ﻣﻴﺨﻮﺭﺩ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ﺍﺯ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ﺍﻣﮑﺎﻧﺎﺕ ﻭﮐﺮﺍﻣﺎﺕ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ﻭ ﺑﻬﺸﺖ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ﺗﻮﻟﺪ ﻗﺒﻠﻰ ﺭﺍ ﻧﻴﺰ ﻣﻰ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ﮔﺬﺭﺩ ﻭﺍﺯ ﺟﺎﻥ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ﻓﺮﺻﺘﻬﺎﻯ ﺩﻳﮕﺮ ﻣﻰ 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ﺑﺠﺎﻧﺎﻥ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ﺁﻳﻨﺪﻩ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ﺩﻭﭼﺎﺭ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 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ﭼﻨﺪﻳﻦ ﻭﭼﻨﺪ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ﻗﻬﻘﺮﺍﺋﻰ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 ﻣﻴﻠﻴﻮﻥ ﺳﺎﻝ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ﺑﻨﻮﻉ ﺑﺸﺮﻯ ﻭﻫﻤﻴﻦ ﻭﻇﻴﻔﻪ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ﺑﺪﻯ ﺣﺎﺩ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ثه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ﺩﺭ ﻭﺟﻮﺩ ﺧﻮﺩ ﺍﻧﺴﺎﻥ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ﮔﺬﺷﺘﻪ ﻫﺎﻯ ﺗﻮﺣﺶ ﻭﺟﻬﺎﻟﺖ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ﻭﺣﻴﻮﺍﻧﻴّﺖ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ﻋﺎﺩﺍﺕ ﺣﻴﻮﺍﻧﻰ ﻭ ﺗﺮﻙ ﭘﻴﮕﻴﺮﻯ ﺁﺭﺯﻭﻫﺎﻯ ﮐﻮﺩﮐﺎﻧﻪ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ﻣﺤﺪﻭﺩ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ﭘﺮﺳﺘﻰ ﻭ ﺁﺧﻮﻧﺪ ﭘﺮﺳﺘﻰ ﻣﺬﻫﺒﻰ ﺭﺍ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ﺭﻫﺎ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ﭘﺮﺳﺘﻰ ﺑﺎ ﻭﺳﻴﻠﻪ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ﻭﺑﻤﺮﺍﺗﺐ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ﻫﻔﺘﮕﺎﻧﻪ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ﻭﻋﻠﺎﻣﺎﺕ ﻗﺒﻮﻝ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ﺳﻨّﺖ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ﺳﻨﺖ 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ﺷﻴﻌﻪ ﻣﺮﺍﺗﺐ ﭘﻨﺞ ﺗﻦ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ﺭﺍ ﺩﺭ ﺷﻬﻮﺩﻫﺎ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ﺁﻧﻬﺎ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ﺭﻭﺑﺮﻭ ﻭ ﺗﺮﺑﻴﺖ ﺍﻟﻬﻰ ﻭﺭﻭﺣﻰ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ﺭﻫﺮﻭ ﻣﻨﺰﻝ ﻋﺸﻘﻴﻢ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ﺳﺮ ﺣﺪ ﻋﺪﻡ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ﺑﺎﻗﻠﻴﻢ ﻭﺟﻮﺩ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ﻫﻤﻪ ﺭﺍﻩ ﺁﻣﺪ</w:t>
      </w:r>
      <w:r w:rsidR="00035639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ﻃﺮﻳﻘﺖ ﻭ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ﺃﺯﻟﻰ ﺩﺭ ﭘﺎﺋﻴﻦ ﺗﺮﻳﻦ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ﺃﺗﻤﻰ ﻭﻣﻮﻟﮑﻮﻟﻰ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ﺍﻧﻮﺍﻉ ﮔﻴﺎﻫﻰ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ﺁﻧﻘﺪﺭ ﺭﺍﻩ ﺁﻣﺪﻩ ﮐﻪ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ﺍﺯ ﻫﺰﺍﺭ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ﻧﻴﺰ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ﺗﮑﺎﻣﻠﺎﺕ ﻃﺒﻴﻌﻰ ﻧﻮﻉ ﺑﺸﺮﻯ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ﻤﻮﺟﻮﺩﺍ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ﻘﺒﻠﻰ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ﺍﻳﻨﻚ ﺑﻌﻘﻞ ﮐﺎﻓﻰ ﻭ ﺻﺒﺮ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ﺳﺮﺷﺎﺭ ﻭ ﺍﺭﺍﺩﻩ ﺁﻫﻨﻴﻦ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ﺑﺘﻮﺍﻧﺪ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ﺁﺯﻣﺎﻳﺸﺎﺕ ﺍﻟﻬﻰ ﻭﺗﻤﺮﻳﻨﺎﺕ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 ﻭ ﻣﺸﮑﻠﺎﺕ ﺗﺰﮐﻴﻪ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ئ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ﺍﻳﻦ ﺭﺍﻩ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ﺃﺯﻝ ﺑﻔﺮﻣﺎﻥ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ﺃﺯﻟﻰ ﺃﺑﺪﻯ ﮐﻦ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ﺁﻣﺪﻫﺎﺳﺖ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ﺍﻳﻦ ﺭﺍﻩ ﺭﺍ ﺣﺎﻓﻆ ﺭﺍﻩ ﻋﺸﻖ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ﮐﻬﺮﻭﺡ ﺑﺎ ﺍﺻﻞ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ﻋﺎﺷﻘﺎﻧﻪ ﺑﺪﻭﻥ ﺳﺮﮐﺸﻰ ﺍﺯ ﻧﺮﺩﺑﺎﻥ ﺍﻧﻮﺍﻉ ﻭ ﻧﺮﺩﺑﺎﻥ 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ﺍﺯﻧﺮﺩﺑﺎﻥ ﺻﻔﺎ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 ﻭﺗﻘﺮ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ﺏ ﻭﺗﺸﺒّﻪ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ﺍﺧﻠﺎﻗﻰ ﺑﺨﺪﺍﻭﻧﺪ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ﺩﺭ ﺃﺑﺪﻳﺖ ﺑﻴﺎﻧﺘﻬﺎ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ﺍﻟﺄﻧﻮﺍﺭ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ﻟﺄﺭﺑﺎﺏ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ﺩﺍﺳﺘﺎﻥ ﺃﺑﺪﻳّﺖ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ﺻﻔﺎﺕ ﻋﻈﻴﻤﺘﺮ ﺍﻟﻬﻰ ﺑﺮﺍﻯ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ﭘﺎﻳﺎﻧﻰ ﻫﻢ ﻧﺪﺍﺭﺩ ﻭﺣﺎﻓﻈﮋ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ﺍﺯ ﺳﺮﺣﺪ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ﻣﺮﺯ ﻋﺪﻡ ﻭ ﻧﺎﭼﻴﺰﻯ ﻭ ﺷﺒﻪ ﻋﺪﻣﻰ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ﻣﺎﺩﻩ ﻣﺎﻫﻮﻯ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ﺑﺎﻣﺮﻭﺯ ﺭﺳﺎﻧﺪﻫﺎﻳﻢ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ﮐﺴﺎﻧﻰ ﮐﻪ ﻣﺎﺩﻯ ﻭ ﻋﻠﻤﻰ ﺗﺼﻮﺭ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ﺍﻧﺴﺎﻥ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ﻋﺪﻣﻴّﺖ ﺩﺭ 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ﻭﺭﻭﺩ ﺑﻨﻄﻔﻪ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ﻏﺎﻓﻞ ﺍﺯ ﺍﻳﻦ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ﮊﻧﺘﻴﻚ ﺭﻭﺣﻰ ﮔﻨﺠﻴﻨﻪ 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ﮔﺬﺷﺘﻬﻬﺎ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ﻓﺮﺩﻯ ﻫﺮ ﻣﻮﺟﻮﺩ ﻭ ﻫﺮ ﺷﺨﺼﻰ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ﺑﺎﻗﻠﻴﻢ ﻭﺟﻮﺩ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ﻭﻭﺍﻗﻌﻴّﺖ ﻭﺟﻮﺩﻯ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ﺑﺤﻘﻴﻘﺖ ﻭﺟﻮﺩﻯ ﺧﻮﻳﺶ ﺩﺭ ﮐﻤﺎﻝ ﺍﻳﺪﺁﻝ ﻧﻮﻋﻰ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ﻫﻤﻪ ﺭﺍﻩ ﺭﺍ ﻃﻰ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ﻭﺟﻮﺩ ﺑﺸﺮﻯ ﺧﻮﺩﺭﺍ ﺑﻮﺟﻮﺩﻯ ﺍﻟﻬﻰ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ﻫﻤﺎﻧﻰ ﻧﻮﺭ ﺭ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ﻧﻴﺰ ﺍﻟﻬﻰ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ﺭﺟﻌﺖ ﺩﺭ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ﺑﻌﺎﻟﻢ ﻧﻮﻉ ﻓﻮﻕ ﺑﺸﺮﻯ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ﻣﻬﺪﻯ ﻣﻮﻋﻮﺩ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ﺍﻳﻦ ﺗﺤﻮ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ﺭﻭﺣﻰ ﺭﺍ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ﺭؤﻳﺎﻫﺎﻯ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ﺑﺘﻔﺴﻴﺮ ﻭﻫﺪﺍﻳﺖ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 ﺧﻮﺍﻫﺪ ﺁﻭﺭﺩﻭ ﺑﭽﺸﻢ ﺩﻝ ﻣﻴﺒﻴﻨﺪ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ﺳﺒﺰ</w:t>
      </w:r>
      <w:r w:rsidR="00B624A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ﺧﻄّ ﺗﻮ ﺩﻳﺪﻡ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ﺑﺴﺘﺎﻥ ﺑﻬﺸﺖ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ﺑﻄﻠﺐ ﮐﺎﺭﻯ ﺍﻳﻦ ﻣﻬﺮ ﮔﻴﺎﻩ ﺁﻣﺪﻩ ﺍﻳﻢ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ﺳﺒﺰﻩ ﻭ ﺭﺷﺪ ﻣﻮﻫﺎﻯ ﻧﺮﻡ ﺧﻂ ﺻﻮﺭﺕ ﻭﻳﺎ ﺁﺭﺍﻳﺶ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ﻫﻨﻮﺯ ﺍﻳﻦ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ﺯﻧﺎﻥ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ﻣﺮﺩﺍﻥ 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ﻭﺳﺒﻴﻞ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ﺯﻳﺒﺎﺋﻰ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ﺧﻄﻮﻁ ﺻﻮﺭﺕ ﻣﺤﺒﻮﺏ ﻭﺍﺯ ﺑﻮﺳﺘﺎﻥ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 ﻧﺨﺴﺘﻴﻦ ﺍﻟﻬﻰ ﺩﺭ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ﺍﺯ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ﺩﺭ ﺭؤﻳﺎ ﻣﻌﺮﻓﻰ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ﺩﻳﺪﻧﻰ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ﺑﻄﻠﺐ ﮐﺎﺭﻯ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ﻭﺩﺭﻳﺎﻓﺖ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ﺭﺷﺪ ﺑﺪ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ﺫﻫﻨﻰ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ﺩﺭﮔﺎﻩ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ﭘﻨﺎﻩ ﺟﺴﺘﻪ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ﺍﻧﺴﺎﻥ ﺑﺎ ﺗﮑﺎﻣﻠﺎﺕ ﺃﺯﻟﻰ ﻧﻴﮑﻮﻯ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ﺑﺮﺍﻯ ﺍﺩﺍﻣﻪ ﺗﮑﺎﻣﻞ ﺑﻴﺸﺘﺮ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ﻃﺮﻳﻘ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ﻤﺤﻤﺪﻯ ﮐﺴﻰ ﮐﻪ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ﺑﺎﺭﭘﻴﺎﻣﺒﺮ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 ﺗﻮﻟﺪﺍﺕ ﺑﺸﺮﻯ ﻧﻴﮑﻮ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ﭘﻨﺞ ﺍﻭﻟﻰ ﺍﻟﻌﺰﻣﻬﺎﻯ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ﺑﺎﺭﺑﺸﻬﻮﺩ ﻧﻬﺎﺋﻰ ﻭﺑﺎﺯﮔﺸﺖ ﺑﺨﻠﻖ ﭘﻴﺎﻣﺒﺮ 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ﺍﻣﺮﻭﺯ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</w:t>
      </w:r>
      <w:r w:rsidR="000356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ﻗﺎﺋﻢ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 ﺩﺭ ﻣﺬﺍﻫﺐ ﺗﺸﻴّﻊ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ﻳﺘﻬﺎﻯ ﻫﺮﻓﻘﻴﻪ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ﻓﺎﺳﺪﻯ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ﺩﺭﺳﻠﻮﻙ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 ﻧﻈﺮ ﭘﻴﺮ ﻣﻌﺮﻓﻰ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 ﺷﻬﻮﺩﻫﺎﻯ ﭘﻨﺠﮕﺎﻧﻪ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ﺭﺍ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ﻧﺎﻣﻬﺎﻯ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ﭘﻨﺞ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ﺁﻝ ﻋﺒﺎ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ﻣﺮﮒ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ﺍﺭﺍﺩﻯ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ﺗﺨﻠﻴﻪ ﻭ ﺗﺤﻠﻴﻪ ﺑﺘﺠﻠﻴﻪ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ﺍﺯ ﻧﻈﺮ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ﭼﻘﺪﺭ ﻗﺒﻮﻝ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ﻭﭼﻪ ﻣﺸﻴّﺘﻬﺎﻯ ﺗﺎﺯﻫﺎﻯ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ﻭ ﺑﺪﺍ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ﺷﻬﻮﺩ ﭼﻬﺎﺭﻡ ﺻﻮﺭﺕ ﻣﺮﺗﻀﻮﻯ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ﺁﻧﻬﻢ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ﻭﺻﻮﺭﺕ ﻣﺼﻄﻔﻮﻯ ﻭﻋﺮﺵ ﺭﺣﻤﺎﻥ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ﭼﻨﻴﻦ ﮔﻨﺞ ﮐﻪ ﺷﺪ ﺧﺎﺯﻥ ﺍﻭ ﺭﻭﺡ ﺃﻣﻴﻦ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ﺑﮕﺪﺍﺋﻰ ﺑﺪﺭﺧﺎﻧﻪ ﺷﺎﻩ ﺁﻣﺪ</w:t>
      </w:r>
      <w:r w:rsidR="006278D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ﺣﺎﻓﻈﺒﺎ ﺫﮐﺮ ﺳﻮﺍﺑﻖ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ﻭ ﺃﺯﻟﻰ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ﺗﮑﺎﻣﻞ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ﮔﻨﺞ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ﻣﻴﻨﺎﻣﺪ ﮐﻪ ﺩﺭ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ﻫﺮﮐ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ﺳﻮﺍﺑﻖ ﺗﮑﺎﻣﻠﻰ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ﺗﻤﺎﻡ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ﺍﻧﻮﺍﻉ ﭘﻴﺸﻴﻦ 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 ﺑﺎ ﻣﻌﺎﻳﺐ ﻭﮐﻤﺒﻮﺩﻫﺎ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ﻭﻭﺟﻮﺩ ﺍﻣﺮﻭﺯ ﺟﺴﻤﻰ ﻭ ﺫﻫﻨﻰ ﻭ ﺭﻭﺍﻧﻰ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ﻭﻧﻪ ﮊﻧﺘﻴﻚ ﺟﺴﻤﻰ ﺗﺸﮑﻴﻞ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ﻫﺮﺻﻔﺘﻰ ﻭ ﺍﻣﮑﺎﻧﻰ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ﮐﺎﺭ ﺑﺮﺩ ﻃﺒﻴﻌﺖ ﻭ ﻓﻄﺮﺕ ﺷﺨﺺ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ﮊﻧﺘﻴﻚ ﺷﺨﺼﻰ ﻭ ﮊﻧﺘﻴﻚ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ﺟﺴﻤﻰ ﻭﺍﻟﺪﻳﻦ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ﻧﻮﻋﻰ ﻣﻴﺒﺎﺷﺪ ﻫﺮ ﮊﻧﻰ ﺗﺨﺼﺺ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ﻫﺮﮔﻮﺷﻪ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ﺳﻠّﻮﻝ ﺑﺪﻥ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ﭘﻴﻤﺎﻥ ﺧﻮﺩ ﺑﺎ ﭘﻴﺮ ﺍﻟﻬﻰ ﺑﻤﻌﺮﻓﻰ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ﺍﻃﺎﻋﺖ ﺍﺯ ﺩﺳﺘﻮﺭﺍﺕ ﻭ ﺗﻌﻠﻴﻤﺎﺕ ﻭ ﺣﮑﻤﺘﻬﺎﻯ ﺍﻭ ﮐﻪ ﻫﻤﻴﺸﻪ ﺣﺎﻓﻆ ﺁﻧﻬﺎ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ﺑﺎﺩﻩ ﻭ ﺷﺮﺍﺏ ﻧﺎﺏ ﻭ ﺳﺮﺥ ﻭ ﺍﻟﻬﻰ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ﮐﻤﻚ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ﭘﻴﺮ ﺗﺎ ﺑﻘﻴﻪ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ﺑﺘﺮﺗﻴﺐ ﮊﻧﺘﻴﻚ ﺭﻭﺣﻰ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ﻣﻌﺎﺩﻝ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ﺟﺴﻤﺎﻧﻰ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ﺍﺻﻠﺎﺣﺎﺕ ﻭﺗﮑﺎﻣﻠﺎﺗﺪﺭ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ﺍﻳﺠﺎﺩﻣﻴﺸﻮﺩ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ﮊﻧﺘﻴﻚ ﺟﺴﻤﺎﻧﻰ 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ثابت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ﭘﻴﺮ ﻣﻴﺸﻮﺩ ﻭﻟﻰ ﻧﻤﻴﺘﻮﺍﻧﺪ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ﺑﻨﻮﻉ ﺑﺮﺗﺮﻯ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ﻋﻠﻢ ﻣﻬﻨﺪﺳﻰ ﮊﻧﺘﻴﻚ ﺍﮔﺮ ﻣﻮﻓﻖ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ﮊﻧﻰ ﺭﺍ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ﺻﻔﺘﻰ ﻭ ﻳﻚ ﺑﻴﻤﺎﺭﻯ ﺭﺍ ﺗﻐﻴﻴﺮ ﺑﺪﻫﺪ ﻳﺎ ﺣﺬﻑ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ﮊﻧﺘﻴﻚ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ﺗﮑﺎﻣﻞ ﻳﺎﻓﺘﻪ ﺑﺎ ﺗﺨﻠﻴﻪ ﻭﺗﺤﻠﻴﻪ ﺑﺘﺠﻠﻴﻪ ﻫﺎﻯ ﺍﻟﻬﻰ ﻫﻔﺘﮕﺎ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ﺮﻭﺡ ﺳﺎﻟﻚ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کمال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ﺁﻧﻬﺎ 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ﺷﻬﻮﺩ ﻧﻬﺎﺋﻰ ﻭ ﺑﻌﺪ ﺍﺯ ﻣﺮﮒ ﻃﺒﻴﻌﻰ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ﮊﻧﺘﻴﻚ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 ﺗﮑﺎﻣﻞ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ﮊﻧﺘﻴﻚ ﺟﺴﻤﺎﻧﻰ ﻧﻮﻉ ﻓﻮﻕ ﺑﺸﺮﻯ ﻭﺍﻟﺪﻳﻦ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ﻭﺗﻮﻟﺪ ﻓﻮﻕ ﺑﺸﺮﻳﺮﺍ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ﮊﻧﺘﻴﻚ ﺭﻭﺣﻰ ﺧﻮﺩﺭﺍ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ﺩﺭ ﻣﻘﺎﻡ ﺭﻭﺣﻰ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ﻭﺍﻟﻬﻴﻮﺩﺭ ﮊﻧﺘﻴﻚ ﺭﻭﺣﻴﻬﻨﮕﺎﻡ ﺑﻮﺩﻥ ﺩﺭ ﮊﻧﺘﻴﻚ ﺟﺴﻤﺎﻧﻰ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ﻭﻫﻤﻪ ﺍﻳﻦ ﺗﻐﻴﻴﺮﺍﺕ ﺗﻨﻬﺎ ﺑﻮﺳﻴﻠﻪ 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خد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ﺩﺭﺷﻬﻮﺩﻫﺎ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ﺗﺠﻠّﻴﺎﺕ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ﻫﺴﺘﻨﺪ ﺻﻮﺭﺕ ﻣﻴﮕﻴﺮﺩ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ﮐﺎﺭﻯ ﻧﮑﺮﺩﻩ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ﺟﻨﺒﻪ ﻫﺎﻯ ﻣﻨﻔﻰ ﺑﺠﺎﻯ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ﻭﻫﻤّﺖ ﺍﻭ ﺗﻨﻬﺎ ﺳﻌﻰ ﻭ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ﻫﻮﻡ ﻭ ﺍﻭﻡ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ﺑﻴﺸﺘﺮﻭ ﻋﻤﻴﻖ ﺗﺮ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ﻧﻮﻉ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ﻗﺼﻞ ﻧﻮﻉ ﻓﻮﻕ ﺑﺸﺮﻯ ﺑﻬﺘﺮﻯ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ﺍﻣﮑﺎﻧﺎﺕ ﺭﺳﻴﺪﻥ ﺑﻨﻮﺭ ﺭ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ﻭ ﻧﺠﺎﺕ ﺍﺯ ﻧﻮﻉ ﻓﻮﻕ ﺑﺸﺮﻯ ﻧﻴﺰ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ﺑﺠﺎﻯ ﻫﻔﺖ 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ﻫﺰﺍﺭﺳﺎﻝ ﺍﻧﺘﻈﺎﺭﻓﻮﻕ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ﻋﻮﺍﻟﻢ ﺍﻟﻬﻰ ﺯﻣﺎﻥ ﻭﻣﮑﺎﻥ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ﺻﻔﺎ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همه صفات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ﻭﺟﻮﺩ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 ﺳﺎﻝ ﺑﺮﺍﻯ ﺧﻮﺩ ﺭﻭﺡ ﻋﺮﻳﺎﻥ ﺍﺯ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ﺑﻴﺸﺘﺮ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ﻣﮑﺎﻧﻴﺴﻢ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 ﺍﻟﻬﻰ ﻭﻧﻮﻉ ﻓﻮﻕ ﺑﺸﺮﻯ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ﺗﺼﻮﺭ 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ﻋﻘﻞ ﺑﺸﺮﻯ ﺍﺳ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ﺘﺎﺑﺘﻮﺍﻧﻴﻢ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ﺣﺮﮐﺖ ﻓﮑﺮﻯ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ﺯﻧﺪﮔﻰ ﻭﺗﮑﺎﻣﻞ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ﺑﺪﻫﻴﻢ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ﺍﻓﺴﺎﻧﻪ ﻫﺎﻯ ﺣﻮﺭ ﻭ ﻗﺼﻮﺭ ﻭ ﺑﻬﺸﺘﻬﺎﻯ ﺑﻮﺳﺘﺎﻧﻰ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ﺗﻤﺎﻣﺎﺩﺭ ﺯﻧﺪﮔﻰ ﻫﺎﻯ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ﺍﻓﺮﺍﺩ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ﺭﺟﻌﺖ ﮐﻨﻨﺪ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ﮔﻨﺞ ﮔﺬﺷﺘﻪ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ﻳﺎ ﺭﻭﺡ ﺍﻟﺄﻣﻴﻦ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ﻧﻮﻉ ﺑﺸﺮ ﻭﻧﻮﺭ ﻗﺎﺋﻢ ﺭ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ﺭﺳﺎﻧﺪﻩ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ﺩﺭ ﺣﻔﺎﻇﺖ ﺧﺎﺯﻥ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ﺁﻳﻨﺪﻩ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ﺭﻭﺡ ﺍﻟﺄﻣﻴﻦ ﺷﻬﻮﺩ ﺷﺸﻢ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ﻭﺳﺎﺧﺘﻤﺎﻥ ﺭﻭﺡ ﮐﻪ ﻣﺎﺩﻯ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ﻣﺎﻫﻴّﺘﻰ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ﺣﺠﻢ ﻓﺮﺿﻰ ﺭﻭﺡ ﻳﻚ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ﺩﺭﻓﻀﺎ ﺗﺎ ﻋﺮﺵ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ﺑﺰﺭﮔﻰ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ﺑﺎﺯﮔﺸﺘﮕﺎﻥ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ﺩﺭ ﺷﻬﻮﺩ ﻋﺮﺷﻰ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ﺍﺩﺍﺭﻩ ﻭﺗﺪﺑﻴﺮ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ﺮﺣﻤﺎﻧﻰ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ﺟﻠﻮﺗﺮ ﺑﺠﺎﻯ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ﺑﺮﺍﻯ ﺫﺧﻴﺮﻩ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ﺁﺧﺮﺕ</w:t>
      </w:r>
      <w:r w:rsidR="00B624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ﺍﺩﺍﺭﻩ ﻭﺗﺪﺑﻴﺮ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ﻭﺗﺮﺑﻴﺖ ﺗﻤﺎﻣﻰ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ﮐﺘﺎﺏ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ﺍﻟﻌﺰﻣﻬﺎﻯ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ﺑﺸﺮﻯﺭﺍ ﺯﻳﺮ ﻧﻈﺮ ﺩﺍﺭﺩ ﮔﺮﭼﻪ ﭘﻨﺞ ﺭ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ﻟﻔﺼﻞ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ﻧﺎﻡ ﭘﻨﺞ ﺗﻦ ﭘﻴﺪﺍ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ﻣﺮﺑﻴﺎﻥ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ﺍﻭﻟﻰ ﺍﻟﻌﺰﻣﻬﺎﻯ ﭘﻨﺠﮕﺎﻧﻪ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ﻭﻋﮑ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ﺗﮑﺎﻣﻠﺎﺕ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ﭼﻮﻥ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ﻭ ﻗﻬﻘﺮﺍﻫﺎﻯ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ﺟﻬﻨّﻤﻬﺎﻯ 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ﻓﺴﺦ ﮔﻴﺎﻫﻰ ﻭ ﺭﺳﺦ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ﺟﻤﺎﺩﻯ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ﺗﮑﺮﺍﺭ ﮔﺬﺷﺘﻪ ﻫﺎ ﺭﺍ ﻣﻴﻨﻤﺎﻳﻨﺪ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ﻟﻨﮕﺮ ﺣﻠﻢ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ﮐﺸﺘﻰ ﺗﻮﻓﻴﻖ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ﮐﺠﺎﺳﺖ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ﺩﺭﻳﻦ ﺑﺤﺮ ﮐﺮﻡ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ﻏﺮﻕ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ﮔﻨﺎﻩ ﺁﻣﺪ</w:t>
      </w:r>
      <w:r w:rsidR="006278D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 ﺣﺎﻓﻆ ﺍﺯ ﭘﻴﺮ ﺍﻟﻬﻰ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ﻭﮐﺸﺘﻰ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ﺯﻧﺪﻩ ﺯﻣﺎﻥ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ﻣﻴﺨﻮﺍﻫﻨﺪ ﺳﺎﻟﻚ ﺭﺍ ﺍﺯ ﺑﺤﺎﺭ ﺑﺤﺮﺍﻧﻰ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ﺩﺭﻳﺎﻫﺎﻯ ﺍﺣﻮﺍﻝ ﺳﻠﻮﮐﻰ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ﺑﺴﺎﺣﻞ ﻧﺠﺎﺕ ﺩﺭ ﺷﻬﻮﺩ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ﻗﺒﻞ ﺍﺯ ﻣﺮﮒ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ﻟﻨﮕﺮ ﮔﺎﻩ ﺣﻠﻢ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 ﻭﺣﻮﺻﻠﻪ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ﮐﺸﺘﻰ ﺗﻮﻓﻴﻖ ﺍﻟﻬﻰ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ﮐﺠﺎ ﺍﺳﺖ؟ﺯﻳﺮﺍ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ﺯﻭﺩﺗﺮ ﮐﺸﺘﻰ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 ﺑﺴﺎﺣﻞ ﻧﺠﺎﺕ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ﻋﻠّﺖ ﭘﺮﺳﺶ ﺧﻮﺩ ﺭﺍ ﭼﻨﻴﻦ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ﺍﻳﻦ ﺩﺭﻳﺎﻯ ﮐﺮﻡ ﻭ ﺑﺨﺸﺶ ﻭ ﺭﺣﻤﺘﻬﺎﻯ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ﮐﻪ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ﻏﺮﻕ ﮔﻨﺎﻩ ﻣﻴﺪﺍﻧﻢ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ﻧﺎﺧﻮﺩﺁﮔﺎﻩ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ﭼﻪ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ﺑﺴﺎﺣﻞ ﻧﺠﺎﺕ ﻭﺗﺰﮐﻴﻪ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ﺳﺮﺣﺪ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ﻧﻈﺮ ﺍﻟﻬﻰ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ﺧﻮﺩﺭﺍ ﺷﺎﻳﺴﺘﻪ ﻧﺠﺎﺕ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ﺣﻠﻢ ﻭ ﺻﺒﺮ ﭘﻴﺮ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ﻣﺨﻠﻮﻗﺎﺕ ﺧﻮﺩ ﻧﻬﺎﻳﺖ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ﺧﻮﺩ ﻣﻴﺘﻮﺍﻧﺪ ﺑﺎﻫﻤّﺖ ﺑﻴﺸﺘﺮ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ﻋﻤﻴﻖ ﺗﺮ ﺑﻮﺍﺳﻄﻪ ﺍﻟﻬﻰ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ﮐﺎﻣﻠﺘﺮ ﻭ ﺗﻮﺳّﻠﺎﺕ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 ﻣﺤﺪﻭﺩ ﺑﺎ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ﺍﻟﻬﻰ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ﻭﻳﺎﻫﺮﻳﻚ ﺍﺯ ﺳﻤﺒﻮﻟﻬﺎﻯ ﺷﻬﻮﺩﻯ ﻭﻣﺮﺍﺗﺐ ﺍﻟﻬﻰ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ﺧﻮﺩﺭﺍ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 ﮐﺎﻓﻰ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ﺗﺤﻘّﻖ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ﺑﺴﺎﺣﻞ ﻧﺠﺎﺕ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ﻣﺼﺮﺍﻧﻪ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ﻣﻮﺍﻓﻘﺖ ﻭ ﻫﻤﺮﺍﻫﻰ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ﺩﺭ ﻋﺰﻟﺘﮕﺎﻩ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ﺗﻠﻘﻴﻦ ﻭ ﺗﺸﻮﻳﻖ ﻭ ﻫﺪﺍﻳﺖ ﺑﺎ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ﻣﺮﮒ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ﺑﺴﻮﻯ ﺗﺴﻠﻴﻢ ﺟﺎﻥ ﺑﻔﺮﺳﺘﺪ ﻭﻭﻋﺪﻩ ﻫﺎﻯ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ﻋﻔﻮ ﺍﻟﻬﻰ ﻭﻏﻔﺮﺍﻥ ﻭ ﺑﻬﺸﺘﻬﺎﻯ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ﺑﺴﺎﻟﻚ ﻳﺎﺩ ﺁﻭﺭ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ﺑﺎ ﺧﺎﻃﺮ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ﺁﺧﺮﻳﻦ ﺗﻮﺳّﻞ ﺩﺭ 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ﺧﻮﺩﺭﺍ ﺑﺒﻨﺪﺩ ﻭﺟﺎﻥ ﺑﺸﺮﻯ ﺧﻮﺩﺭﺍ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ﭘﻴﺮ ﺩﺭ ﻭﻗﺖ ﻣﻨﺎﺳﺐ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ﺁﺯﻣﺎﻳﺶ ﻣﺮﮒ ﺭﺍ ﻣﺘﺤﻘّﻖ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ﻗﺼﺪ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ﺍﻧﺼﺮﺍﻑ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ﺩﺳﺘﻮﺭ ﺑﺎﺯﮔﺸﺖ ﺟﺎﻥ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ﺷﺪﻥ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ﺧﻮﺍﺑﻤﺮﮒ ﺭﺍﻣﻴﺪﻫﺪ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ﻣﺸﻴّ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ﻧﻴﺰ ﺩﺭ ﺑﻴﻦ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ﭼﺸﻤﺎﻥ ﺧﻮﺩﺭﺍ ﺑﺎﺯ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ﻟﺒﺨﻨﺪ ﺭﺿﺎﻳﺖ 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ﺑﻮﺳﻪ ﻫﺎﻯ ﻭﻯ ﺑﺮ ﺳﺮ ﻭ ﺻﻮﺭﺕ ﺳﺎﻟﻚ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ﻳﺎﻓﺘﻪ ﻣﻰ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ﺁﻥ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 ﺍﺯ ﻧﻮﺷﻴﺪﻥ ﺷﺮﺍﺏ ﺻﺒﻮﺣﻰ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ﺳﻮﭖ ﺗﻘﻮﻳﺘﻰ ﻭ ﺷﺮﺑﺖ ﻗﻨﺪ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ﺟﺎﻥ ﺗﺎﺯﻩ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ﺍﻳﻦ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 ﻭﺍﺻﻞ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ﻣﻌﺼﻮﻡ ﻭ ﭘﺎﻳﺎﻥ ﺩﺍﺩﻩ ﭘﻴﻤﺎﻥ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ﻣﻌﺎﻑ ﺍﺯ ﻫﺮ ﻣﺠﺎﺯﺍﺕ ﺍﺣﺘﻤﺎﻟﻰ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ﺟﻬﻨّﻤﻰ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ﺭﻭﺡ ﺍﻟﻘﺪ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ﻫﻤﺎﻧﻰ ﻣﻘﺎﻡ ﺭﻭﺡ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ﺭ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ﺭﺍ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ﺑﺂﺧﺮﻳﻦ ﺗﺠﻠّﻰ ﺍﻟﻬﻰ ﻣﻴﺴّﺮ ﺑﺮﺍﻯ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ﺑﺨﺪﻣﺎﺕ ﺍﻟﻬﻰ ﺑﺘﻮﺟﻴﻬﻮﺩﺳﺘﻮﺭﺷﻬﻮﺩ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ﺑﺎﺭ ﺩﻭﻡ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>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ﺁﻏﺎﺯ ﻗﻮ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 ﺩﺭ ﻧﺰﻟﻪ ﺍﺧﺮﻯ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ﺍﺧﺘﻴﺎﺭﺍ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ﻭﺗﻔﻮﻳﺾ ﻭ ﻫﺮ ﻃﻮﺭ ﮐﻪ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ﺭﺍ ﻣﻨﺎﺳ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ﺒﺪﺍﻧﺪ ﺗﻌﻠﻴ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 ﺩﺳﺘﻮﺭ ﻋﺒﺎﺩﻯ ﮐﻪ ﺭﺑﻄﻰ ﺑﺪﺳﺘﻮﺭﺍﺕ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ﺍﻭﻟﻴﺎﻯ ﭘﻴﺸﻴﻦ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ﺑﻐﻠﻂ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 ﺩﺳﺘﻮﺭﺍﺕ ﭘﻴﺎﻣﺒﺮ ﺭﺍ ﻣﻴﺨﻮﺍﻫﻨﺪ ﺗﺤﻤﻴﻞ ﺑﺮ ﻣﺮﺩﻡ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ﻋﺒﺎﺩﻯ ﭘﻴﺎﻣﺒﺮ ﻭ ﺍﻣﺎﻣﺎﻥ ﻭ 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ﺳﺎﻟﮑﺎ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ﺒﺎﺧﻮﺩﺷﺎﻥ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ﺍﻣﺎﻣﻰ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ﻧﺎﻓﻠﻪ ﺳﻠﻮﮐﻰ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ﻃﻮﺭ ﮐﻪ ﺧﻮﺍﺳﺘﻪ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 ﺳﺎﻟﮑﻰ ﺑﻨﺤﻮﻯ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ﺁ</w:t>
      </w:r>
      <w:r w:rsidR="00B86E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ﺟﺪﺍﮔﺎ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ﺪﺳﺘﻮﺭﻣﻴﺪﻫﺪ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ﻣﻔﻴﺪ ﺗﻘﻠﻴﺪ ﺁﻳﻨﺪﮔﺎﻥ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ﻣﻌﺎﺻﺮﺍﻥ ﻧﻴﺰ ﻧﻴﺴﺖ ﺯﻳﺮﺍ ﺗﻘﻠﻴﺪ ﺍﺯ ﻣﻴّﺖ ﻭﺩﺭﮔﺬﺷﺘﮕﺎﻥ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ﭘﻴﺎﻣﺒﺮ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 ﻫﻢ ﺑﻮﺩﻩ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ﺃﻫﻞ ﮐﺘﺎﺏ 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ﺭﺍ ﺩﺭ ﺣﻴﺎﺗﺶ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ﻗﺮﺍﺭ ﻣﻴﺪﺍﺩﻧﺪ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ﺗﺴﻠﻴﻢ ﻭ ﺳﻮﮔﻨﺪﺑﺎﻭ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ﻫﻮﺳﻬﺎﻯ ﺷﺨﺼﻰ ﺧﻮﺩ ﺍﺯ ﭘﻴﺎﻣﺒﺮ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ﺗﻘﻠﻴﺪ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ﺑﺮﺣﺴﺐ ﺩﺳﺘﻮﺭ ﺍﻟﻬﻰ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ﻫﺮ ﺍﻣﺎﻡ ﻭ ﻫﺮ ﻭﻟﻰ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ﺁﺏ ﺭﻭ ﻣﻴﺮﻭﺩ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ﺃﺑﺮ ﺧﻄﺎ ﭘﻮﺵ ﺑﺒﺎﺭ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ﺑﺪﻳﻮﺍﻥ ﻋﻤﻞ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ﻧﺎﻣﻪ ﺳﻴﺎﻩ ﺁﻣﺪ</w:t>
      </w:r>
      <w:r w:rsidR="006278D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ﭘﺮ ﮔﻨﺎﻩ ﺍﺯ ﭘﻴﺮ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ﺑﻨﺠﺎﺕ ﻧﺮﺳﻢ ﺁﺑﺮﻭﻳﻢ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ﺳﺎﻟﻚ ﺍﺯ ﺧﻮﺩﺵ ﭼﻪ ﺭﺳﺪ ﺑﺪﻳﮕﺮﺍﻥ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ﺭﻳﺨﺘﻪ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6278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ﺧﻮﺩﺭﺍ ﺃﺑﺮ ﺧﻄﺎ ﭘﻮﺵ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ﻋﻔﻮ ﺍﺯ ﮔﻨﺎﻫﺎﻥ ﻓﺮﺍﻭﺍﻥ ﻭ ﺑﺎﻗﻰ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ﺩﺭ ﺭﻭﺍﻥ ﺳﺎﻟﻚ ﺭﺍ ﻣﻰ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ﺑﺎﺭﺵ ﺭﺣﻤﺖ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ﺭﺣﻤﺘﻰ ﺍﻟﻬﻰ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ﺑﺘﺮﺗﻴﺐ ﺑﻤﺮﺍﺗﺐ ﺷﻬﻮﺩﻯ ﻭ ﺭؤﻳﺎﻫﺎﻯ ﭘ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 ﺑﺸﺎﺭﺕ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ﺗﺎﺑﻤﺮﮒ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ﻣﻮﻓﻖ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ﺍﺣﺘﻤﺎﻝ ﺭﻓﺘﻦ ﺁﺑﺮﻭﻯ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ﮔﻨﺎﻫﺎﻥ ﺧﻮﺩ ﻣﻴﻨﺎﻣﺪ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ﮊﻧﺘﻴﻚ ﺭﻭﺣﻰ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ﺍﺯ ﻟﮑّﻪ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ﻧﻨﮓ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ﺣﻘﺎﺭﺕ ﻭ ﮔﻨﺎﻩ ﻭ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ﮐﻤﺒﻮﺩ ﻭ ﺣﻴﻮﺍﻧﻴّﺖ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ﺩﻳﻮﺍﻥ ﻋﺪﺍﻟﺖ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ﺩﺍﻭﺭﻯ ﻫﺎﻯ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ﺩﺭ ﺩﻭﺭﻩ ﺳﻠﻮﻙ 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ﺑﺼﻮﺭﺕ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ﺁﺯﻣﺎﻳﺸﺎﺕ ﺍﻟﻬﻰ ﺗﺼﻔﻴﻪ ﻧﺴﺒﻰ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ﺑﺎ ﮐﻤﺘﺮ ﺍﺯ ﺩﻩ ﺩﺭ ﺻﺪ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ﺑﻨﺠﺎﺕ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ﺧﺪﺍﻭﻧﺪ ﺑﺎ ﻫﺮ ﻣﻘﺎﻡ ﭘﻴﺸﺮﻓﺖ ﺳﺎﻟﻚ ﺩﻩ ﻗﺪﻡ ﺟﻠﻮ ﻣﻴﺂﻳﺪ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1A6933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ﺧﺮ</w:t>
      </w:r>
      <w:r w:rsidR="001A693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قه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ﭘﺸﻤﻴﻨﻪ ﺑﻴﻨﺪﺍﺯ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ﭘﻰ ﻗﺎﻓﻠﻪ ﺑﺎ ﺁﺗﺶ ﺁﻩ ﺁﻣﺪ</w:t>
      </w:r>
      <w:r w:rsidR="001A693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ﺑﺨﻮﻳﺸﺘﻦ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ﺧﺮﻗﻪ ﭘﺸﻤﻴﻨﻪ ﺍﺣﺮﺍﻡ ﺻﻮﻑ ﺳﺎﻟﻚ ﺑﺮ ﺗﻦ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ﻓﺮﺳﻮﺩﻩ ﺑﺸﺮﻯ ﺣﺎﻓﻆ ﺩﺭ ﺍﺳﺘﻀﻌﺎﻑ ﺧﻮﺩ ﺭﺍ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ﺗﺴﻠﻴﻢ ﻣﺮﮒ ﺍﺭﺍﺩﻯ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ﺭﺳﺪ ﮐﻪ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ﮔﺮﻯ ﻭ ﻫﺮ ﺭﻳﺎ ﮐﺎﺭﻯ ﺣﺎﻓﻆ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ﺑﺎ ﺁﺗﺶ ﺁﻩ ﻭ ﺣﺴﺮﺕ ﻭ ﭘﺸﻴﻤﺎﻧﻰ ﺑﻨﺰﺩ ﺷﻤﺎ ﺁﻣﺪﻫﺎﻡ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ﺑﺘﻮﺍﻧﺪ ﺩﺭ ﭘﻰ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ﻗﺎﻓﻠﻪ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ﭘﻴﺶ ﺭﻓﺘﮕﺎﻥ ﮐﺎﻣﻞ ﺍﻟﻬﻰ ﻣﻠﺤﻖ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 ﻭ ﻟﻮ ﮐﻪ ﺑﺨﻠﻖ 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1A6933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ﻓﺘﻮﺍﻯ ﭘﻴﺮ ﻣﻐﺎﻥ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ﻗﻮﻟﻴﺴﺖ ﻗﺪﻳﻢ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ﺣﺮﺍﻣﺴﺖ ﻣﻰ ﺁﻧﺠﺎ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ﻧﻪ ﻳﺎﺭﺳﺖ ﻧﺪﻳﻢ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ﺍﺳﺘﻨﺎﺩ ﺑﺎﻓﻌﺎﻝ ﻭﻋﻘﺎﻳﺪ ﭘﻴﺮﻣﻐﺎﻥ ﻭﻟﻰ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ﺍﻇﻬﺎﺭ ﻗﺸﺮﻳّﻮﻥ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ﻓﺘﻮﺍ ﺑﺮﺁﻥ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ﺟﺎﻯ ﺍﻳﺮﺍﺩ ﺷﺮﻋﻰ ﻭ ﺃﺩﺑﻰ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ﻭﻣﻴﮕﻮﻳﺪ ﺍﻳﻦ ﻗﻮﻝ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ﻗﺪﻳﻢ ﻭ ﮔﻔﺘﻪ ﻋﺮﻓﺎﻯ ﮔﺬﺷﺘﻪ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ﻳﺎﺭ ﺣﺎﺿﺮ ﺯﻧﺪﻩ ﻧﺒﺎﺷﺪ ﮐﻪ ﻧﺪﻳﻢ ﻭﻫﻤﺮﺍﻩ 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ﻣﻰ ﺧﻮﺭﺩﻥ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ﻋﻤﺎﻝﻋﺒﺎﺩﻯ ﺑﺮ ﻭ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ﺤﺮﺍﻡ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ﺷﺮﻙ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ﺳﻔﻴﻬﻰ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ﺯﻣﺎ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 ﻣﻰ ﺃﻧﮕﻮﺭ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ﺑﺪﻭﻥ ﻳﺎﺭ ﺍﻟﻬﻰ ﻭ ﻏﻴﺮ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ﻣﻴﺘﻮﺍﻥ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ﻋﺒﺎﺩﺕ 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ﻣﻌﺮﺍﺝ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ﻣؤﻣﻦ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ﻭﺍﺣﻮﺍﻝ 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ﺑﺎﺯﻯ ﻧﻔ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ﻭﻋﻘﺪ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ﻭﻋﻘﻴﺪ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ﻧﺎﺧﻮﺩﺁﮔﺎﻩ ﺁﻟﻮﺩﻩ ﺍﻧﺴﺎﻥ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ﻣﻰ 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ﻭﻋﺒﺎﺩﻯ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ﻫﻨﮕﺎﻡ ﺗﻮﺳّﻞ ﻋﺒﺎﺩﻯ ﺑﺎ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ﺩﺭ ﮐﻨﺎﺭ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ﺣﻀﻮﺭ ﺫﻫﻨﻰ ﭘﻴﺮ ﻣﻰ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ﻫﺎ ﻭﻧﻤﺎﺯﻫﺎ ﻣﻘﺒﻮﻝ ﺍﻟﻬﻰ ﺧﻮﺍﻫﺪ ﺑﻮﺩ 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ﺩﻋﺎﺋﻰ ﺑﺪﻭﻥ ﻭﺳﻴ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ﺑﺂﺳﻤﺎﻥ ﻭﺧﺪﺍﻭﻧﺪ ﻭﺭﻭﺡ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ﺑﺨﻮﺩ ﺩﻋﺎ ﮐﻨﻨﺪﻩ ﺑﺎﺯ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ﺑﺼﻮﺭﺕ ﺍﻭ ﮐﻮﺑﻴﺪﻩ ﻣﻴﺸﻮﺩ ﮐﻪ ﻋﻠﺎﻣﺖ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ﻗﻬﺮ ﻭﻏﻀﺐ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ﻭﺳﻴﻠﻪ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ﭘﻴﺮ ﺍﻟﻬﻰ ﺩﺍﺷ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ﺑﺪﻭﻥ ﺗﻮﺳّﻞ ﺑﻮﻯ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ﻭ ﻋﺒﺎﺩﺗﻰ ﻧﻤﻮﺩﻩ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 ﻣﻦ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ﻧﺒﻴﻨﻢ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ﻫﻢ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ﺧﻮﺩﭘﺮﺳﺘﻰ ﻭ ﺑﺪﺗﺮ ﮐﻪ ﺁﺧﻮﻧﺪ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 ﺍﺑﻠﻴ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ﺩﺭﺗﻠﺒﻴ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ﻓﺘﻮﺍﻯ ﭘﻴﺮ ﻣﻐﺎﻥ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ﺑﺮﺍﻳﺶ ﺣﮑﻤﻰ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ﻓﺘﻮﺍﻯ ﺁﺧﻮﻧﺪﻫﺎﻯ ﺳﻨّﻰ ﻭﺷﻴﻌﻰ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ﺳﻨّﺖ ﺧﺪﺍ ﺩﺭ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ﺗﺸﻴّﻊ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ﭘﻨﺞ ﺗﻦ ﺭﺍ ﺩﺍﺭﻧﺪ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ﭼﺎﻙ ﺧﻮﺍﻫﻢ ﺯﺩﻥ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ﺩﻟﻖ ﺩﺭﻳﺎﺋﻰ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ﭼﮑﻨﻢ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ﺭﻭﺡ ﺭﺍ ﺻﺤﺒﺖ ﻧﺎﺟﻨ</w:t>
      </w:r>
      <w:r w:rsidR="001A6933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ﻋﺬﺍﺑﻴﺴﺖ ﺃﻟﻴﻢ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ﺑﺨﻮﺍﻧﻨﺪﻩ ﻏﺰﻝ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ﺩﻟﻖ ﻭ ﻟﺒﺎ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ﭼﺎﻙ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ﺑﺪﻫﻢ ﻭ ﺑﺪﻭﺭ ﺃﻧﺪﺍﺯﻡ ﭼﻪ ﻟﺒﺎ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 ﻗﺸﺮﻳّﻮﻥ ﻣﺬﻫﺒﻰ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ﺣﺘﻰ ﻟﺒﺎ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ﺧﺮﻗﻪ ﻭﻭﺻﻠﻪ ﺻﻮﻓﻴّﻪ ﺑﺪﻭﻥ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ﻧﻮﻋﻰ ﻣﺬﻫﺐ ﺳﺎﺯﻯ ﻭ 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ﻭﺭﺯﻯ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ﺣﺎﻓﻆ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ﺑﺸﺮﻯ ﭘﻮﺳﻴﺪﻩ ﻭ ﻣﺴﺘﻀﻌﻒ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ﺍﺭﺍﺩﻯ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ﻭﺑﺪﺳﺘﻮﺭ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ﺗﻦ ﺭﻭﺡ ﺩﺭﺁﻭﺭﺩ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ﺧﺴﺘﻪ ﺍﺯ ﻗﺸﺮﻯ ﮔﺮﻯ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ﻗﺒﻞ ﺍﺯ ﭘﻴﻤﺎﻥﺳﻠﻮﮐﻰ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ﻓﻘﻴﻪ ﻭ ﻣﻠّﺎﻯ ﻣﻌﺮﻭﻓﻰ ﺩﺭ ﺑﻴﻦ ﻣﺮﺩﻡ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ﺭﻭﻣﻰ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ﺧﻮﺩ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ﺩﺳﺖ ﺧﺎﻟﻰ 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ﺑﻔﮑﺮ ﺳﻠﻮﻙ ﺍﻟﻬ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 ﺑﺎ ﺷﻤﺶ ﺗﺒﺮﻳﺰﻯ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ﻣﺤﺒﻮﺏ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ﻧﺎﻡ ﺍﻭﺭﺍ ﻫﻴﭻ ﮔﺎﻩ ﻧﺒﺮﺩﻩ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ﮐﺎﻣﻠﻰ ﺍﻭﻳﺴﻰ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ﺩﺭ ﺭؤﻳﺎ ﺑﻮﻯ ﻣﻌﺮﻓﻰ ﻣﻴﮑﻨﺪ ﻭﻟﻰ ﺣﺎﻓﻆ ﺍﻭﺭﺍ ﺩﺭ ﺟﻬﺎﻥ ﭘﻴﺪﺍ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ﺻﻮﺭﺗﻰ ﮐﻪ ﺧﺪﺍﻭﻧﺪ ﺑﻮﻯ ﺷﻨﺎﺳﺎﻧﺪﻩ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ﺧﻮﺩﺭﺍ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ﺧﺴﺘﻪ ﺷﺪﻫﺎﻡ ﭼﻪ ﮐﻨﻢ؟ﺯﻳﺮﺍ ﺭﻭﺡ ﻭ ﺫﺍﺕ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ﻣﺼﺎﺣﺒﺖ ﻭ ﻫﻢ ﻧﺸﻴﻨﻰ ﺑﺎ ﻧﺎ ﺟﻨﺴﺎﻥ ﻏﻴﺮ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ﻏﻴﺮ ﻋﻘﺎﻳﺪ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ﺣﺎﻓﻆ ﻭ ﻫﺮ ﺳﺎﻟﮑﻰ ﻭﻣؤﻣﻨﻰ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 ﺩﺭﺩﻧﺎﮐﻰ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ﺑﻴﺸﺘﺮ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 ﻣﺮﮒ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ﺯﻧﺪﮔﻰ ﺳﻠﻮﮐﻰ ﻭ ﺗﻨﻬﺎﺋﻰ ﻭ ﻓﺮﺍﻕ ﻳﺎﺭ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ﻣﮕﺮ ﺟﺮﻋﻪ ﻓﺸﺎﻧﺪ ﻟﺐ ﺟﺎﻧﺎﻥ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ﺳﺎﻟﻬﺎ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ﻣﻨﻢ ﺑﺮ ﺩﺭ ﻣﻴﺨﺎﻧﻪ ﻣﻘﻴﻢ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ﺗﻨﻬﺎ ﺍﻣﻴﺪﺵ ﺍﻳﻨﺎﺳﺖ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ﺟﺮﻋﻬﺎﻯ ﺍﺯ ﺷﺮﺍﺏ ﺍﻟﻬﻰ ﻭ ﺃﻧﺪﮐﻰ ﺍﺯ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 ﻭ ﺩﺳﺘﻮﺭﺍﺕ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ﺑﻴﻔﺸﺎﻧﺪ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ﻗﻄﺮﺍﺗﻰ 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ﺭﻳﺨﺘﻪ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ﻭﭘﻴﺮﻭﺍﻥ ﺧﺎﮐﻰ ﻧﻴﺰ ﺑﻬﺮﻩ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ﻣﺤﺒﻮﺏ ﺭﺍ ﺟﺎﻧﺎﻥ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ﻣﻌﺎﺩﻝ ﻧﻮﺭ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ﺟﺎﻧﺎﻥ ﺍﻟﻬﻰ ﻧﻮﻉ ﺑﺸﺮﻯ ﻣﻴﺒﺎﺷﺪ 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ﺷﻬﻮﺩﻯ ﻣﺮﺍﺗﺐ ﺍﻟﻬﻰ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ﺳﺎﻟﻬﺎ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ﺩﺭ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ﻣﻴﺨﺎﻧﻪ ﭘﻴﺮ ﻣﻰ ﻓﺮﻭﺵ ﺍﻟﻬﻰ ﻣﻘﻴﻢ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ﮐﻨﺎﺭ ﭘﻴﺮ ﺑﻮﺩﻩ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ﻋﺰﻟﺘﮕﺎﻩ ﻣﺪﺍﻡ ﺩﺭ ﺣﻀﻮﺭ ﺫﻫﻨﻰ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ﺗﻮﺳّﻠﺎﺕ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ﺟﺮﻋﻪ ﺁﺧﺮ ﺭﺍ ﺣﺎﻓﻆ ﺩﺭ 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ﻳﺎ ﺩﺳﺘﻮﺭﻯ ﺍﺯ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ﺑﻔﺮﺳﺘﺪ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ﺑﺘﻮﺍﻧﺪ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ﺟﺎﻧﺎﻥ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ﺭﻳﺨﺘﻦ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ﻗﻄﺮﻩ ﺷﺮﺍﺏ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ﺑﺮﻭﻯ ﺧﺎﻙ ﺭﺍ ﺷﮑﺮﺍﻧﻪ ﻣﻴﺪﺍﻧﻨﺪ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 ﺑﻴﺎﺩ ﮔﺬﺷﺘﮕﺎﻥ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ﺧﺎﻙ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ﺣﺘﻰ ﺑﻮﺟﻮﺩ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ﺧﺎﮐﻰ ﻭ ﺣﻘﻴﺮ ﺣﻴﻮﺍﻧﻰ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ﻗﻄﺮﺍﺕ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ﻭﺗﻪ ﻣﺎﻧﺪﻩ ﺳﺎﻏﺮ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ﺯﻧﺪﻩ ﻭ ﺁﺳﻤﺎﻧﻰ ﻭﺭﻭﺣﺎﻧ</w:t>
      </w:r>
      <w:r w:rsidR="00C976B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1A6933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ﻤﮕﺮﺵ ﺧﺪﻣﺖ ﺩﻳﺮﻳﻦ ﻣﻦ ﺍﺯ ﻳﺎﺩ ﺑﺮﻓﺖ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ﻧﺴﻴﻢ ﺳﺤﺮﻯ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ﻳﺎﺩ ﺩﻫﺶ ﻋﻬﺪ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ﻗﺪﻳﻢ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 ﺍﻳﻦ ﻣﺤﺒﻮﺏ ﺧﺪﻣﺖ ﮔﺬﺍﺭ ﺩﻳﺮﻳﻨﻪ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ﻓﺮﺍﻣﻮﺵ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ﺩﺭ ﻋﺰﻟﺘﮕﺎﻩ ﺭﻫﺎ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ﺑﻘﻴﺎﻣﺖ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ﺧﺴﺘﻪ ﺍﺯ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ﺑﺎﺩ ﺳﺤﺮﻯ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ﺻﺒﺎﻯ ﺻﺒﺤﮕﺎﻫﻰ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ﻣﺤﺒﻮﺑﮕﺬﺭﻯ ﻭ ﻭﺯﺷﻰ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 ﻳﺎﺩ ﺁﻭﺭ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ﺳﺎﻟﻚ ﺩﺭ ﺗﻨﻬﺎﺋﻰ ﻳﺎﺩﻯ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ﺑﻘﻴﺎﻣﺖ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ﻗﻴﺎﻣ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ﺑﻬﺘﺮﻳﻦ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ﺟﺎﻥ ﺑﺸﺮﻯ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 ﺑﺠﺎﻧﺎﻥ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ﻭﺑﻴﺎﺩ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ﻋﻬﺪ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ﻗﺪﻳﻤﻰ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ﺩﺭﺁﻏﺎﺯ ﭘﻴﻤﺎﻥ ﺑﺎ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 ﮐﻪ ﺩﻳﺪﺍﺭ ﺁﺧﺮﺕ ﺳﺎﻟﻚ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ﻫﻤﺮﺍﻫﻰ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ﺩﺭ ﻋﻬﺪ ﺍﻟﺴﺖ ﺳﺎﻟﻚ ﺍﺯ ﺗﻮﻟﺪ ﭘﻴﺸﻴﻦ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ﺑﻨﻮﺭﺷﻬﻮﺩ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ﺧﻮﺩ ﺭﺳﻴﺪﻩ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ﻋﻬﺪﻯ ﺑﺎ ﺧﺪﺍﻭﻧﺪ 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ﻣﺸﻬﻮﺩ ﻧﻮﺭﻯ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ﻧﺎ ﻣﺸﻬﻮﺩﻯ ﻋﺮﺷﻰ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ﺑﻬﺘﺮ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ﺑﺼﺎﺣﺐ ﻣﺠﺴّﻢ ﺍﻳﻦ ﻧﻮﺭ ﺷﻬﻮﺩﻯ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ﺩﺭﺗﻮﺳّﻞ ﻭ ﺗﻌﻬّﺪ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ﻭﺗﺴﻠﻴﻢ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ﺑﻤﻘﺎﻡ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ﻋﺮﺷﻰ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ﺑﺘﻮﺍﻧﺪ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ﻳﺎﺩ ﻭﺗﺬﮐّﺮﻓﻄﺮﻯ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ﺍﺳﺘﻌﺪﺍﺩﺍﺕ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ﺍﺳﺎ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ﺫﮐﺮ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ﺑﺬﮐﺮ ﻭﻳﺎﺩ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ﻣﻘﺎﻣﺎﺕ ﺍﻟﻬﻰ ﻣﻮﺭﺩ ﻧﻈﺮ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ﺗﻤﺎﻡ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ﺳﺎﻣﻰ ﺍﻧﺴﺎﻧﻰ ﻭﻭﺍﺻﻠﺎﻥ ﺍﻭﻟﻴﻪ ﺁﻥ ﻣﺮﺍﺗﺐ ﺷﻬﻮﺩﻯ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ﺩﺭﻃﺮﻳﻘﺖ ﻣﺤﻤﺪ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ﺤﺴﻨﻴﻦ ﻭﻣﺎﺩﺭ 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ﭘﺪﺭ ﻭﺟﺪ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363CBC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160B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بعد صد سال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ﺑﺮ ﺳﺮ ﺧﺎﮐﻢ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ﮔﺬﺭﻯ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 ﺑﺮﺁﺭﺩ ﺯﮔﻠﻢ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ﺭﻗﺺ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ﮐﻨﺎﻥ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ﻋﻈﻢ ﺭﻣﻴﻢ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ﺟﻔﺎﮐﺎﺭ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ﻣﻦ ﺍﺯ ﺩﻭﺭﻯ ﺗﻮ ﻣﺮﺩﻡ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ﺻﺪ ﺳﺎﻝ ﺑﻌﺪ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ﺯﻧﺪﻩ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ﺑﺨﻮﺍﻫﻰ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ﺭﻭﻯ ﺧﺎﻙ ﻣﻦ ﮔﺬﺭﻯ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ﮔﻠﻰ ﺍﺯ ﺧﺎﮐﻢ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ﺭﻭﺋﻴﺪﻩ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ﺍﺳﺘﺨﻮﺍﻧﻬﺎﻯ ﺭﻣﻴﻢ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ﻭﭘﻮﺳﻴﺪﻩ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ﺭﻗﺼﺎﻥ ﮐﻨﺎﻥ ﺑﺼﻮﺭﺕ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 ﻣﻰ ﺧﻴﺰﻧﺪ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ﻣﻨﻈﻮﺭ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 ﻳﻚ ﺭﻭﺡ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ﺍﻧﻮﺍﻉ ﻗﺒﻞ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ﻓﺼﻮ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ﺭﺟﻌﺘﻬﺎﻯ ﻓﻮﻕ ﺑﺸﺮﻯ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ﺍﺳﺘﺨﻮﺍﻧﺒﺪﻥ ﺑﺸﺮﻯ ﺩﺭ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ﺳﻴﺮﮐﻮ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ﺳﻴﻮﻥ ﺃﺗﻤﻰ ﻭ ﻣﻮﻟﮑﻮﻟﻰ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ﮔﺮﺩﺷﻬﺎﻯ ﻣﮑﺮﺭ ﺧﻮﺩﺭﺍ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ﺩﺍﺧﻞ ﺑﺪﻥ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ﺩﻳﮕﺮ ﻭ ﺟﺪﻳﺪﻯ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ﺭﺣﻢ ﻣﺎﺩﺭ ﻭ ﻳﺎ ﺩﺭ ﺗﻐﺬﻳﻪ ﻫﺎﻯ ﺭﻭﺯﺍﻧﻪ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ﻭﺗﮑﺮﺍﺭ ﻳﻚ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 ﺑﺪﻧﻰ ﺑﺮﺣﺴﺐ ﻃﺮﺣﻬﺎﻯ ﺭﻭﺣ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ﺘﺎﺯﻩ ﺷﺨﺺ ﻭﮊﻧﺘﻴﻚ ﺭﻭﺣ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ﻧﺰﺩﻳﻚ ﺑﮋﻧﺘﻴﻚ ﺟﺴﻤﺎﻧﻰ ﻭﺍﻟﺪﻳﻦ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ﻭ ﺑﺪﻥ ﺟﺪﻳﺪ ﻳﻚ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ﺳﺎﺧﺘﻪ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ﺁﻧﺮﺍ ﺑﺮﭘﺎﺋﻰ ﺭﻗﺺ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ﻭﻓﻌّﺎﻝ ﺩﺭ ﮐﺮﺍﻣﺎﺕ ﺑﻴﺸﺘﺮ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ﺧﻮﺍﻧﺪ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ﺗﻮﻟﺪ ﺭﺟﻌﺖ ﻓﻮﻕ ﺑﺸﺮﻯ ﺑﺠﻬﺎﻥ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ﻫﺮ ﮐﺮﻩ ﺧﺎﮐﻰ ﮐﻪ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ﺩﻟﺒﺮ ﺍﺯ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ﺑﺼﺪ ﺍﻣّﻴﺪ ﺳﺘﺪ ﺍﻭﻝ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ﻇﺎﻫﺮﺍ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ﻋﻬﺪ ﻓﺮﺍﻣﻮﺵ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ﻧﮑﻨﺪ ﺧﻠﻖ ﮐﺮﻳﻢ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ﺭﻭﺵ ﻋﺎﺷﻖ ﮐﺸﻰ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ﻣﻴﮕﻮﻳﺪ ﮐﻪ ﺩﺭ ﺁﻏﺎﺯ ﺑﺎ ﺻﺪﻫﺎ ﺍﻣّﻴﺪﻯ ﮐﻪ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ﺑﻌﺎﺷﻖ ﻭ ﺳﺎﻟﻚ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ﻓﮑﺮ ﻭ ﺍﺭﺍﺩﻩ ﻭﺍﺧﺘﻴﺎﺭ ﺍﻭﺭﺍ ﻣﻴﮕﻴﺮﺩ 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ﺗﺴﻠﻴﻢ ﻭ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ﺧﻮﺩ ﺩﺭ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ﻭﭼﻨﺎﻥ ﻭﺍﻧﻤﻮﺩ ﻣﻴﮑّﻨﺪ ﮐﻪ ﻫﺮﮔﺰ ﻋﻬﺪ ﻭ ﭘﻴﻤﺎﻥ ﺧﻮﺩﺵ ﺭﺍ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ﺍﺧﻠﺎﻕ ﺑﺎ ﮐﺮﺍﻣﺖ ﻭ ﺑﺨﺸﻨﺪﻩ ﺩﺍﺭﺩ ﮐﻪ ﻓﺮﺍﻣﻮﺷﻰ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ﺑﻌﺪﻫﺎ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ﺭﺍ ﺑﻰ ﻭﻓﺎ ﻣﻰ ﺧﻮﺍﺗﻨﺪ ﮐﻪ ﺍﻭﺭﺍ ﺩﺭ ﻋﺰﻟﺘﮕﺎﻩ ﻓﺮﺍﻣﻮﺵ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ﺭﻫﺎ ﮐﺮﺩﻩ ﺍﺳﺖ ﺩﺭ ﺣﺎﻟﻴﮑﻪ ﺍﻳﻦ ﺩﻭﺭﻯ ﻭ ﻓﺮﺍﻕ ﻳﺎﺭ ﺍﻭﻟﻴﻦ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ﺯﻣﻰ ﻣﻴﺒﺎﺷﺪ ﻭﻟﻰ ﺳﺎﻟﻚ ﺑﺎﻳﺪ ﺑﺎ ﺣﻀﻮﺭ ﺫﻫﻨﻰ ﻣﺪﺍﻭﻡ ﺧﻮﺩ ﺍﺯ ﭘﻴﺮ ﺍﻟﻬﻰ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 ﺻﺎﺩﻕ ﺑﻮﺩﻩ ﺍﺳﺖ ﻭﻫﻤﭽﻨﺎﻥ ﭘﻴﺮ ﺭﺍ 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ﻧﮑﺮﺩﻩ ﻭ ﮔﻠﻪ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ﮔﺬﺍﺭﻯ ﻫﻢ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ﺑﺴﺘﻪ ﺑﻨﻈﺮ ﺍﻟﻬﻰ ﺩﺭﻝ ﺭﺳﻴﺪﻥ ﺑﮑﻤﺎﻝ ﻭﺗﺰﮐﻴﻪ ﻭ ﺗﺤﻠﻴﻪ ﺩﺭﺳﺮﺣﺪ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ﺍﻟﻬﻰ ﻣﻴﺒﺎﺷﺪ ﺁﻧﮕﺎﻩ ﺗﺠﻠّﻴﺎﺕ ﺍﻟﻬﻰ ﺩﺳﺖ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 ﮐﻪ ﻧﻮﺑﺖ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ﭘﻴﺮ ﻭﻣﺮﮒ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ﺩﻳﺪﺍﺭ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1A693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ﻋﺠﻮﻝ ﺍﺳﺖ ﻭﻧﻪ ﭘﻴﺮ ﮐﻪ ﺑﻰ ﻭﻓﺎ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ﻏﻨﭽﻪ ﮔﻮ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ﺗﻨﮓ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ﺍﺯ ﮐﺎﺭ ﻓﺮﻭﺑﺴﺘﻪ ﻣﺒﺎﺵ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ﺩﻡ ﺻﺒﺢ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ﻣﺪﺩ ﻳﺎﺑﻰ ﻭ ﺃﻨﻔﺎ</w:t>
      </w:r>
      <w:r w:rsidR="001160B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ﻧﺴﻴﻢ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ﺑﻐﻨﭽﻪ ﮔﻞ ﮐﻪ ﺗﻨﮓ ﺩﻝ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ﺧﻮﺩ ﻓﺮﻭﺭﻓﺘﻪ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ﻭﺩﺭ ﺧﻮﺩ ﭘﻴﭽﻴﺪﻩ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ﻭﮔﻠﺒﺮﮔﻬﺎﻯ ﺧﻮﺩﺭﺍ ﻣﺨﻔﻰ ﮐﺮﺩﻫﺎﺳﺖ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ﻏﻨﭽﻪ ﺑﺎﺯ ﺳﻤﺒﻮﻝ ﺳﺎﻟﻚ ﺩﺭ ﻋﺰﻟﺘﮕﺎﻩ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ﮐﻪﺩﺭ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ﺍﻧﻄﻮﺍ ﻭ ﺍﻧﺘﻮﻳﺸﻦ ﻭ ﺩﺭﻭﻥ ﮔﺮﺍﺋﻰ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ﺗﻮﻯ ﺧﻮﺩ ﺭﻓﺘﻦ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ﺟﺒﻴﺐ ﺧﻮﻳﺶ ﺑﻮﺩﻥﻣﻴﺒﺎﺷﺪ ﮐﻪ ﺑﺎﻳﺪ ﺭﻭﺯﻯ ﮔﻠﺒﺮﮔﻬﺎﻯ ﺍﻭ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ﮔﻠﻰ ﻭﮐﺎﻣﻠﻰ ﺍﻟﻬﻰ ﭼﻮﻥ ﭘﻴﺮ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ﻣﻴﺸﻮﺩ ﻭﺣﺎﻓﻆ ﺑﻐﻨﭽﻪ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ﮐﺎﺭ ﻓﺮﻭﺑﺴﺘﻪ ﻭ ﮔﺮﻩ ﺧﻮﺭﺩﻩ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ﭼﻮﻥ ﺻﺒﺢ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 ﻣﺪﺩ ﺧﻮﺍﻫﺪ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ﻫﺎﻯ ﻧﺴﻴﻢ ﺭﺍ ﺧﻮﺍﻫﻰ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ﺻﺒﺢ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ﺑﺎ ﺷﻬﻮﺩ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ﺑﺪﺭ ﻣﻨﻴﺮ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ﺁﺧﺮ ﺷﺐ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ﻳﻠﺪﺍﻯ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ﻗﺒﻞ ﺍﺯ ﻣﺮﮒ ﺭﺍ ﻣﻰ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ﮐﺎﻣﻠﻰ ﺑﺎ ﻣﺸﻴّﺖ ﺍﻟﻬﻰ ﺑﺎﺯ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ﺁﻏﻮﺵ ﭘﻴﺮ ﻣﺤﺒﻮﺏ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ﺻﺒﻮﺣﻰ ﺍﻭﺭﺍ ﺑﺪﻫﺎﻥ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ﺟﺎﻧﻰ ﺗﺎﺯﻩ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ﻣﺪﺩ ﻭﮐﻤﻚ ﭘﻴﺮ ﻣﺤﺒﻮﺏ ﻭ ﺍﻟﻬﺎﻣﺎﺕ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ﺍﺯ ﺭ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ﻗﺎﺋﻢ ﻭ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ﻧﺴﻴﻤﻰ ﺧﻨﻚ ﻭﺯﻧﺪﻩ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ﺩﻳﮕﺮﺍﻥ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ﺳﺎﻟﮑﺎﻥ ﭘﻴﺮﻭ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ﻧﻔﺴﻬﺎ ﺭﺍ ﺧﻮﺍﻫﺪ ﺩﻣﻴﺪ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ﭼﻮﻥ ﺟﺎﺩﻭﮔﺮﺍﻥ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ﺍﺕ ﺟﺎﺩﻭﺋﻰ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ﻓﮑﺮ ﺑﻬﺒﻮﺩ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ﺯﺩﺭﻯ ﺩﻳﮕﺮ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ﺩﺭﺩ ﻋﺎﺷﻖ ﻧﺸﻮﺩ 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ﺑﻤﺪﺍﻭﺍﻯ ﺣﮑﻴﻢ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ﺑﺪﻝ ﻭ ﻓﮑﺮ ﻭ ﺫﺍﺕ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ﻣﺎﻧﺪﮔﻰ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ﻭﻣﺤﺮﻭﻣﻴّﺖ ﺍﺯ ﻧﺠﺎﺕ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ﺑﺎﻳﺪﻓﮑﺮ ﺩﻳﮕﺮﻯ ﺑﮑﻨﻰ ﮐﻪ ﺩﺭﺩ ﻋﺸﻖ ﻫﺮﮔﺰ ﺑﺎﺩﺍﺭﻭﻯ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ﺣﮑﻴﻢ ﻭ ﭘﺰﺷﻚ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ﺭﻓﻊ ﺷﺪﻧﻰ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ﭘﻴﺮ ﺍﻟﻬﻰ ﻭ ﻣﻌﺸﻮﻕ ﺭﺍ ﺑﺮﺍﻯ ﺩﻳﺪﺍﺭ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ﭼﺎﺭﻩ ﺁﻥ ﮐﺎﺭ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ﺳﺎﻟﻚ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ﺗﻮﺳّﻞ ﻋﺒﺎﺩﻯ ﺑﺎ ﻣﻌﺸﻮﻕ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ﺷﻔﺎ ﺑﺨﺸﻰ ﺧﻮﺩﺭﺍ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ﮐﻬﺎﺯ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ﻭﺳﺎﺋﻂ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ﭘﻴﺮ ﮐﺎﻣﻞ ﺣﺴﻴﻨﻰ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ﻣﺪﺑّﺮﺍﻥ ﺍﻟﻬﻰ ﺑﺮﺗﺮ ﺻﻮﺭﺕ ﻣﻴﮕﻴﺮﺩ 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ﻫﺮﮐﺎﺭ ﺧﺪﺍﻭﻧﺪ ﺑﺎﻭﺳﻴﻠﻪ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اگر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ﺑﺘﻮﺍﻥ ﻭﺣﺪﺕ ﻭﺟﻮﺩ ﻫﺴ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ﺪﺭﺧﺪﺍﻭﻧﺪ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ﺩﺭﻙ ﮐﺮﺩ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سی غیر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ﺍﺯﺍﻭﻧﻴﺴﺖ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ﮔﻮﻫﺮ ﻣﻌﺮﻓﺖ ﺁﻣﻮﺯ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ﺑﺎ ﺧﻮﺩ ﺑﺒﺮﻯ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ﻧﺼﻴﺐ ﺩﮔﺮﺍﻧﺴﺖ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ﻧﺼﺎﺏ ﺯﺭ ﻭ ﺳﻴﻢ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ﻧﻴﺰ ﺑﺨﻮﺩﺵ ﻭ ﺧﻮﺍﻧﻨﺪﮔﺎﻧﺶ ﻭﺳﺎﻟﮑﺎﻥ ﭘﻴ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ﻮﺵ ﺃﻧﺪﺭﺯ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ﺩﺭﺯﻧﺪﮔﻰ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ﮔﻮﻫﺮ ﻣﻌﺮﻓﺖ ﺭﺍ ﺑﻴﺎﻣﻮﺯﺩ ﺗﺎ ﺑﻨﺰﺩ ﺧﺪﺍﻭﻧﺪ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ﮔﻮﻫﺮ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ﻋﺮﻓﺎﻥ 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ﺷﻨﺎﺧﺖ ﻣﺮ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ﺗﺐ ﺷﻬﻮﺩﻯ ﺗﺠﻠّﻴﺎﺕ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ﭘﻴﺮ ﮐﺎﻣﻞ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ﺩﺭﻳﻚ ﺩﻭﺭﻩ ﻧﺴﺒﺘﺎ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ﻭﺳﺨ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عز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 ﻧﻈﺮ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ﺍﻭﻟﻰ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ﺷﻬﻮﺩ ﻣﻘﺪﻣﺎﺗﻰ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ﻫﻤﺎﻥ ﺣﺞ ﻋﻤﺮﻩ ﻗﺒﻠﻰ ﺭﺍ ﺗﺠﺪﻳﺪ ﻭ ﭘﺎﮐﺴﺎﺯﻯ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ﻗﺒﻠﺎ ﺩﺭ ﭘﻨﺞ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ﺧﻮﺩ ﭘﻨﺞ ﺑﺎﺭ ﭘﻴﺎﻣﺒﺮ ﺑﺨﻠﻖ ﺑﺎﺯ ﻣﻰ ﮔﺸﺘﻪ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ﺷﻬﻮﺩ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ﺗﺎﺯﻫﺎﻯ ﺭﺍ ﺩﺭ ﻳﻚ ﻋﻤﺮ ﻭﻋﻤﺮﻫﺎﻯ ﺑﺪﺳﺖ ﺁﻭﺭﺩﻩ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 ﻫﺰﺍﺭ ﻣﺎﻫﻪ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ﺳﺎﻟﻪ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ﺷﺸﻤﻴﻦ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ﻧﻮﻉ ﺑﺸﺮﻯ ﺑﺮﺍﻯ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ﺧﻮﺍﻫﺪ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ﺑﺨﻠﻖ ﻫﻢ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ﺍﻣﺘﻴﺎﺯ ﺩﻳﮕﺮ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ﻫﻔﺘﻢ ﻋﺮﺵ ﺭﺣﻤﺎﻥ ﻧﻴﺰ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ﻣﺤﻤﺪﻯ ﮐﻪ ﺩﺭ ﺗﻮﻟﺪﺍﺕ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ﻣﻘﺪﻣﺎﺗﻰ ﺭﺍ ﻧﺪﺍﺷ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ﺿﻤﻦ ﺗﺠﺪﻳﺪ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 ﺗﺎﺯﻩ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ﻣﺮﺍﺗﺐ ﺷﻬﻮﺩﻯ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ﺗﮑﻤﻴﻞ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ﻭﺗﮑﺎﻣﻞ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ﺻﻔﺎﺗﻰ ﺑﻬﺘﺮ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ﺑﻌﺪﺍ ﺁﻧﻬﺎ ﺭﺍ ﺭﻫﺎ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ﻭﺻﻔﺎﺕ ﺑﺮﺗﺮﻯ ﺑﺠﻮﻳﺪ ﻭﻟﻰ ﻣﺮﺍﺗﺐ ﺷﻬﻮﺩﻯ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ﺗﮑﻤﻴﻞ ﻣﻴﺸﻮﻧﺪ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ﺗﺒﺪﻳﻞ ﻧﻤﻰ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ﺍﻣﺮﻭﺯ ﺑﺎ ﺃﻧﺒﻴﺎﻯ ﺍﻭﻟﻰ ﺍﻟﻌﺰﻡ ﭘﻴﺸﻴﻦ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ﮐﺘﺎﺏ ﻭ ﭘﻴﻤﺎﻥ 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ﻣﮑﺘﻮﺏ ﺍﻟﻬﻰ ﻣﺸﻐﻮﻝ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 ﺷﻬﻮﺩ ﺍﻭﻟﻰ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ﻫﺎﻯ 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ﻭﺑﺎ ﺗﻮﻟﺪﺍﺕ ﻧﺴﺦ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ﺑﻬﺘﺮ ﻭﮐﺮﺍﻣﺎﺕ ﺑﻴﺸﺘﺮ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ﻭ ﺻﺒﺮ ﻭ ﻋﺸﻖ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 ﻧﻴﺎﺯﻣﻨﺪﻳﻬﺎﻯ ﺳﻠﻮﮐﻰ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ﺑﻌﺪﻯ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ﻣﻴﺘﻮﺍﻧﻨﺪ ﺑﻨﻮﺭ ﻗﺎﺋﻢ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ﺭﻭﺡ ﻭﻣﻘﺎﻡ ﻗﺒﻞ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ﺗﺠﺪﻳﺪ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 ﻭ ﺗﺠﺪﻳﺪ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ﻭﺯﺭﺩﺷﺖ ﺑﺼﻮﺭﺕ ﺍﻣﺎﻡ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ﺳﺠّﺎﺩ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ﻗﺮﺁﻥ ﻣﻌﻠﻮﻡ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ﮐﺪﺍﻡ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ﻓﺮﺯﻧﺪ ﺍﺳﺖ ﻭﮐﺪﺍﻡ ﭘﺪﺭ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ﻣﺘﻮﺍﻟﻴﺎ ﺍﺭﻭﺍﺡ ﺩﺭ ﻧﻄﻔﻪ ﻫﺎﻯ ﻧﺴﻠﻬﺎﻯ ﺟﺪﻳﺪﻯ ﺑﺠﻬﺎﻥ ﺑﺎﺯ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ﺑﺮﺗﺮ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ﻣﺤﻤﺪ ﻭﻋﻠﻰ</w:t>
      </w:r>
      <w:r w:rsidR="001160B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ﻣﻬﺪﻯ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ﺒﻨﻮﺭ 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ﺮﺣﻤﺎﻧﻰ ﻭﻋﺮﺵ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ﺭﺣﻤﺎﻥ ﻧﻴﺰ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ﺃﺑﺪ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ﻧﺮﺩﺑﺎﻥ ﺍﻧﻮﺍﻉ ﻭ ﺗﺠﻠّﻴﺎﺕ ﻭﻣﻬﺪﻯ ﻫﺎﻯ ﻣﻮﻋﻮﺩ ﺍﺩﺍﻣﻪ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ﻧﺼﻴﺤﺖ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ﻧﺼﻴﺐ ﺩﺍﺷﺘﻦ ﺍﺯ ﺯﺭ ﻭ 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 ﺩﻳﮕﺮﺍﻥ ﻣﻘﺮﺭ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ﻣﺎﻧﻊ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ﭘﻴﺸﺮﻓﺘﻬﺎﻯ ﺭﻭﺣﻰ ﺁﻧﻬﺎ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ﺑﺎ ﺧﻮﺩ ﻓﻘﺮﻯ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ﺩﺍﺩﻩ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ﻭﻋﻘﻠﻰ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ﻭﺍﺣﻮﺍﻟﻰ ﻭ ﺭؤﻳﺎﺋﻰ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ﺍﺯ ﺍﻳﻦ ﮔﻮﻫﺮﻫﺎﻯ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ﭘﺮ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ﻧﻮﻉ ﻓﻮﻕ ﺑﺸﺮﻯ 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ﻣﻬﺪﻭﻯ ﺧﻮﻳﺶ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363CBC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ﺩﺍﻡ ﺳﺨﺘﺴﺖ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ﻣﮕﺮ ﻳﺎﺭ ﺷﻮﺩ ﻟﻄﻒ ﺧﺪﺍ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ﻭﺭﻧﻪ ﺁﺩﻡ ﻧﺒﺮﺩ ﺻﺮﻓﻪ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ﺯﺷﻴﻄﺎﻥ ﺭﺟﻴﻢ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ﻭ ﺣﺎﻓﻆ ﻧﮕﺮﺍﻥ ﺍﺯ ﺳﺨﺘﻰ ﺩﺍﻡ ﺩﻧﻴﺎ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 ﺃﻫﺮﻳﻤﻦ ﻃﺒﻴﻌﺖ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ﺭﺍ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ﺑﭙﺎﺋﻴﻦ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ﺍﻧﻮﺍﻉ ﻣﻰ ﮐﺸﺪ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 ﺍﺯ ﺁﺧﻮﻧﺪ ﻗﺸﺮﻯ ﺑﻬﺮ ﻣﺬﻫﺐ ﻭ ﺩﻳﻨﻰ 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ﺭﺍ ﺑﺎﻧﺤﺮﺍﻑ ﻣﻰ ﮐﺸﺎﻧﻨﺪ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ﺭﺍ ﺩﺭ ﻫﻮﺳﺮﺍﻧﻰ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ﮔﺬﺍﺭﻧﺪ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ﺑﮑﺴﺐ ﺁﺧﺮﺕ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 ﺧﺪﺍﻭﻧﺪ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ﻭﻧﻮﻉ ﻭﺍﺣﻮﺍﻝ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ﺗﻮﻓﻴﻘﺎﺕ ﻭ ﺗﮑﺎﻣﻠﺎﺕ ﺭﻭﺣﻰ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ﺑﺠﺎﻯ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ﺻﺮﻑ ﺍﻳﻦ ﮐﺮﺍﻣﺎﺕ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 ﺑﺸﺎﻳﺴﺘﮕﻰ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ﺳﻮﺧﺖ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ﻟﺬﺕ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ﺷﻬﻮﺕ ﻭ ﺍﺷﺒﺎﻉ ﻧﺎﺷﺪﻧﻰ ﺍﻃﺮﺍﻑ ﺷﮑﻢ ﻭﻓﮑﺮ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ﺩﻭﺑﺎﺭﻩ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ﺑﺎﺭﻩ ﺑﻘﻬﻘﺮﺍﻫﺎﻯ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ﺣﻴﻮﺍﻧﻰ ﻭ ﺑﺪﺗﺮ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ﺍﺯ ﻧﺮﺩﺑﺎﻥ ﺍﻧﻮﺍﻉ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ﺗﮑﺎﻣﻠﺎﺕ ﺩﺭﺩﻧﺎﻙ ﻃﺒﻴﻌﻰ ﺣﻴﻮﺍﻧﺎﺕ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 ﻧﻮﻉ ﺑﺸﺮﻯ ﻭﻭﻇﻴﻔﻪ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ﺭﺳﻴﺪﻥ ﺑﺮ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ﺧﻮﺩ ﺩﺭ ﮐﻤﺎﻝ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ﮐﻦ ﻓﻴﮑﻮﻥ ﺍﻟﻬﻰ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ﻣﻮﺟﻮﺩﺍ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ﺯﺭﻭﺡ ﺃﺗﻢ ﻫﺎ ﻭﭘﺎﺋﻴ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ﻫﻤﮕﻰ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ﺍﺯ ﻧﻮﻉ ﺑﺸﺮﻯ ﻣﻰ ﮔﺬﺭﻧﺪ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ﺑﮑﺎﺭﻭﺍﻥ ﺍﺯ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ﺭﻓﺘﻪ ﺍﻧﻮﺍﻉ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ﺑﺎﻳﺪ ﺑﺮﺳﻨﺪ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ﻣﻄﻤﺌﻦ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ﺍﻳﻦ ﺩﺍﻡ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ﻭ ﻃﻠﺴﻢ ﻧﻴﺮﻭﻣﻨﺪ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ﻭ ﺻﻔﺎﺕ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ﻇﺮﻓﻴّﺘﻬﺎﻯ ﮊﻧﺘﻴﻚ ﺭﻭﺣﻰ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ﻟﻄﻒ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ﺑﮑﻤﻚ ﺍﻭ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ﺑﭙﻴﺮ ﺍﻟﻬﻰ ﻣﺮﺑّﻰ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ﻋﻤﻠﻰ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ﺑﺴﺮ ﺣﺪ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ﺗﺨﻠﻴﻪ ﻭ 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ﺑﺘﺠﻠﻴﻪ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ﻫﻔﺘﮕﺎﻧﻪ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ﻭﻫﻤﻴﺸﻪ ﻟﻄﻒ ﻭ ﺩﺍﺩ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ﭘﺎﺩﺍﺵ ﻫﺮﻋﻤﻞ ﻧﻴﮑﻮﻯ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ﻋﺒﺎﺩﺍﺕ ﺳﺎﻟﻚ ﺩﺭ ﺗﻮﺳّﻞ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ﺑﺮﺍﺑﺮ ﻭ ﺣﺘﻰ ﻫﻔﺘﺼﺪ ﺑﺮﺍﺑﺮ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ﺧﻴﻠﻰ ﺑﻴﺶ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ﺍﺳﺘﺤﻘﺎﻕ ﺳﺎﻟﻜﺒﺮﺍﻯ ﭘﺎﺩﺍ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عمل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ﭘﺎﺩﺍﺵ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ﻣﻴﻤﻮﻥ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 ﺍﻧﺴﺎﻧﻰ ﺑﺸﺮﻯ ﺑﺠﻬﺎﻥ ﺑﺎﺯ ﮔﺮﺩﺍﻧﺪ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ﭘﺎﺩﺍﺵ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ﺩﺭ ﺻﻮﺭﺕ ﻧﻮﻋﻰ ﻓﻮﻕ ﺑﺸﺮﻯ ﻓﺮﺷﺘﻪ ﮔﻮﻧﻪ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ﺑﺮﺍﺑﺮ ﻗﺪﺭﺕ ﻋﻘﻠﻰ ﻭﮐﺮﺍﻣﺎﺕ ﺩﻳﮕﺮ 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ﺗﻦ ﻭ ﺻﻮﺭﺕ ﻭﺯﺑﺎﻥ ﻭﻓﮑﺮ ﻭﺍﺣﻮﺍﻝ ﮐﻪ ﺗﻤﺎﻣﻰ ﮐﻬﮑﺸﺎﻥ ﺭﺍﻩ ﺷﻴﺮﻯ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ﺍﻓﺮﺍﺩ ﻓﻮﻕ ﺑﺸﺮﻯ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ﻣﻮﺟﻮﺩﻳّﺖ ﺟﻬﺎﺭ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ﻭﺫﻫﻦ ﻭﺭﻭﺍﻥ ﻭﺭﻭﺡ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ﻣﻮﺟﻮﺩﻳّﺖ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ﺳﻪ ﺑﻌﺪﻯ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 ﺫﻫﻦ ﻭﺭﻭﺍﻥ ﻧﺎﺧﻮﺩﺁﮔﺎﻩ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ﺍﻟﻬﻰ ﺭﺍ ﻫﻨﻮﺯ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ﻧﻴﺎﻭﺭﺩﻩ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ﻣﺎﻫﻴّﺖ ﺷﺨﺺ ﺭﺍ ﺍﻟﻬﻰ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ﻧﻘﺼﻰ ﮐﻪ ﺗﻨﻬﺎ ﺩﺭﺳﻠﻮﻙ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ﺣﺼﻮﻝ ﺁﻥ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ﺩﺭ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ﺁﺩﻡ ﻣﺨﻠﻮﻕ ﺑﺪﺳﺘﺎﻥ ﺧﺪﺍ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ﺗﻮﺍﻧﺪ ﺍﺯ ﺗﻮﻃﺌﻪ ﻫﺎﻯ ﺷﻴﻄﺎﻥ 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ﻭﺁﺧﻮﻧﺪ ﺩﺭ ﺍﻣﺎﻥ ﺑﺎﺷﺪ ﮐﻪ ﻫﺮ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ﻭﻋﺎﻗﻠﻰ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ﺧﻄﺮ ﺑﻴﺸﺘﺮ ﻓﺮﻳﺐ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ﺍﺑﻠﻴ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ﻭﻓﻄﺮﺕ ﻗﻬﻘﺮﺍ ﺟﻮﺋﻰ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ﺃﻫﺮﻳﻤﻦ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ﺍﻧﺴﺎﻥ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ﺭﺍ ﻧﺨﻮﺍﻫﺪ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ﺩﻭﭼﺎﺭ ﮐﺎﺭﻣﺎﻫﺎ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ﻗﻬﻘﺮﺍﻫﺎﻯ ﻣﺴﺦ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ﻭﺗﮑﺮﺍﺭ ﻣﮑﺮﺭ ﮔﺬﺷﺘﻪ ﻫﺎ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ﺩﺭ ﺁﻳﻨﺪﻩ ﻫﺎ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ﺻﺮﻓﻪ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ﻣﻨﻄﻘﻰ ﻭ ﻓﺎﻳﺪ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ﺩﺭ ﺻﺮﻑ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ﺑﺪﺳﺘﻮﺭ ﺷﻴﻄﺎﻥ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ﺑﺪﺳﺘﻮﺭ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 ﺑﺎﺻﺮﻓﻪ ﻭ ﻋﺎﻗﻠﺎﻧﻪ ﻣﻴﺒﺎﺷﺪ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ﺃﺭ ﺳﻴﻢ ﻭﺯﺭﺕ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ﺷﺎﮐﺮ ﺑﺎﺵ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ﺩﻭﻟﺖ ﻟﻄﻒ ﺳﺨﻦ ﻭ ﻃﺒﻊ ﺳﻠﻴﻢ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ﺑﺨﻮﺩﺵ ﺃﻧﺪﺭﺯ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ﺳﻴﻢ ﻭﺯﺭ ﻭﺷﻬﺮﺕ ﻭﻣﻘﺎﻡ ﺑﺸﺮﻯ ﻭﺩﻧﻴﻮﻯ 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ﻧﺪﺍﺭﻯ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ﺳﭙﺎﺳﮕﺬﺍﺭ ﻫﻢ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ﻧﺪﺍﺭ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ﻮﻧﻤﻰ ﺗﻮﺍﻧﻰ ﮔﻨﺎﻩ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ﺍﻳﻦ ﺑﻬﺘﺮ ﮐﺪﺍﻡ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ﺩﻭﻟﺖ ﻭ ﻟﻄﻒ ﺳﺨﺘﻰ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ﺷﻌﺮﻯ ﻭ ﺷﻌﻮﺭﻯ ﻭ ﻃﺒﻊ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ﺳﻠﻴﻢ ﻭ ﺷﻔﺎ ﻳﺎﻓﺘﻪ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ﮐﻪ ﻳﺎﻓﺘﻰ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ﭼﻪ ﻣﻴﺘﻮﺍﻧﺪ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ﺩﺍﺭﻯ ﻭﮐﺎﻣﻞ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ﻇﺎﻫﺮﺍ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ﺑﺂﻧﭽﻪ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ﻭﺗﻬﺎ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ﻤﺎﺩﻯ ﻭﺍﺟﺘﻤﺎﻋﻰ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ﺪﻝ ﺧﻮ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ﻭ ﻫﻔﺖ ﻫﺰﺍﺭ ﺳﺎﻝ ﺍﻧﺘﻈﺎﺭ ﺑﻬﺸﺘﻰ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ﺭﺟﻌﺖ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ﺧﺪﺍ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ﻗﺪﺭﺗﻬﺎﻯ ﻋﻘﻠﻰ ﻭ ﻋﺎﻃﻔﻰ ﻭ ﮐﺮﺍﻣﺎﺕ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ﮔﻮﻧﺎﮔﻮﻥ 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ﺑﺎﻟﻘﻮ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 ﮐﻪ ﺩﻳﮕﺮﺍﻥ ﺩﺭ ﻣﺤﺸﺮ ﺧﺮﺍﻥ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ﺗﻌﻴﻴﻦ ﻧﻮﻉ ﻣﺴﺦ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 ﻭﺳﺎﻟﻚ ﺩﺭ ﺩﻭﺭﻫﺴﻠﻮﻙ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ﺧﻮﺩﺭﺍ ﺧﺎﺗﻤﻬﺪﺍﺩﻫﺎﺳﺖ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ﻭﺣﻀﻮﺭﻯ ﺩﺭﻣﺤﺸﺮ ﺩﻳﮕﺮﺍﻥ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ﭼﻬﺮﺳﺪ ﺑﺤﺸﺮ ﻭﻧﺸﺮ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ﺍﺭﻭﺍﺡ ﺩﺭ ﮔﻠّﻪ ﻫﺎﻯ ﺣﻴﻮﺍﻧﻰ ﺧﻮﺩ ﮐﻪ ﮐﺎﺭﻣﺎﻫﺎ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ﺗﺴﻠﻴﻢ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ﺑﺴﻠﺎﻣ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ﻮ ﻃﺒﻊ ﻭ ﺫﺍﺕ ﺳﻠﻴﻢ ﮊﻧﺘﻴﻚ ﺭﻭﺣﻰ ﻳﺎ ﻧﺎﺧﻮﺩﺁﮔﺎﻩ 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363CBC" w:rsidRPr="004D5F6B" w:rsidRDefault="00A63616" w:rsidP="001C507D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ﺧﻴﺰ ﺗﺎ ﺍﺯ ﺩﺭ ﻣﻴﺨﺎﻧﻪ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ﮔﺸﺎﺩﻯ ﻃﻠﺒﻴﻢ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ﺑﺮﻩ ﺩﻭﺳﺖ ﻧﺸﻴﻨﻴﻢ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ﻭﻣﺮﺍﺩﻯ ﻃﻠﺒﻴﻢ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ﺑﺨﻮﺩﺵ ﻭ ﺩﻳﮕﺮ ﻣﺴﺘﻌﺪﺍﻥ ﺳﻠﻮﻙ ﺍﻟﻬﻰ ﻭﺗﮑﺎﻣﻞ ﺭﻭﺡ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ﺑﺮﺧﻴﺰ ﻭﺑﺴﺮﻋﺖ ﺑﺮﭘﺎ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ﺍﺯ ﺩﺭ ﻣﻴﺨﺎﻧﻪ ﭘﻴﺮ ﻣﻴﻔﺮﻭﺵ ﺧﻮﺩ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ﮔﺸﺎﺩﻥ ﮔﺮﻩ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 ﺗﮑﺎﻣﻞ ﺭﻭﺡ ﺧﻮﺩﺭﺍﺑﻄﻠﺒﻴﻢ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ﺩﺭﺳﻠﻮﻙ ﺑﻨﺠﺎ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ﻨﺮﺳﻴﺪﻩ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ﺑﺮ ﺩﺭﮔﺎﻩ ﺩﻭﺳﺖ ﺑﻨﺸﻴﻨﻴﻢ ﻭ ﻣﺮﺍﺩ ﺑﻄﻠﺒﻴﻢ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ﻣﺮﺍﺩ ﺩﻭﺳﺖ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ﻟﻘﺎﻯ ﺍﻟﻬﻰ ﺩﺭ ﺭؤﻳﺎ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ﻣﺮﺍﺩ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ﻭﻣﻄﻠﻮﺏ ﻭ ﺧﻮﺍﺳﺘﻦ ﺑﺎ 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ﻧﺠﺎﺕ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ﺑﺎﻳﺪ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ﻗﺒ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ﺩﺳﺘﻮﺭ ﺍﻳﻦ ﻣﺮﮒ ﺭﺍ ﺍﺯ ﭘﻴﺮ ﻣﻴﺨﻮﺍﻫﺪ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ﻣﻘﺎﻡ ﺷﻬﻮﺩﻯ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ﻋﺮﺵ ﺭﺣﻤﺎﻥ 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 ﻣﻴﮑﺎﺋﻴﻞ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 ﻭﻟﻰ ﺍﻟﻬﻰ ﻣﺤﻤﺪﻯ ﺧﻮﺍﻫﻨﺪ ﺑﻮﺩ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ﺯﺍﺩ ﺭﺍﻩ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ﺣﺮﻡ ﻭﺻﻞ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ﻧﺪﺍﺭﻳﻢ ﻣﮕﺮ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ﺑﮕﺪﺍﺋﻰ ﺯﺩﺭ ﻣﻴﮑﺪﻩ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ﺯﺍﺩﻯ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 ﮐﻪ ﻣﺎ ﺑﺮﺍﻯ ﺭﺳﻴﺪﻥ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ﺑﻮﺻﻞ ﻳﺎﺭ ﺍﻟﻬﻰ ﭘﻴﺮ ﮐﺎﻣﻞ ﺣﺴﻴﻨﻰ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ﺳﻤﺒﻮﻟﻬﺎﻯ ﺷﻬﻮﺩﻯ ﺗﺎ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ﺍﻋﻤﺎﻝ ﺩﺭ ﺭﺍﻩ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ﻭﻣﺬﻫﺐ ﻭ ﻃﺮﻳﻘﺖ ﺣﺮﻡ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ﺳﺎﻟﮑﺎﻥ ﺣﺮﺍﻡ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ﻣﺪﺍﻡ ﺩﺭ ﻟﺒﺎ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ﺍﺣﺮﺍﻡ ﻭ ﺗﺤﺮﻳﻢ ﻫﺮ ﭼﻴﺰﻯ ﺑﺮ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ﺍﻃﺎﻋﺖ ﺩﺳﺘﻮﺭﺍﺕ ﭘﻴﺮ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ﮐﺎﺭﻳﻨﺪﺍﺭﻧﺪ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ﺯﺍﺩ ﺭﺍﻩ ﻭ ﺗﻮ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ﺯﻧﺪﻩ ﻣﺎﻧﺪﻥ ﻣﺴﺎﻓﺮ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ﺗﻮﻓﻴﻖ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ﺗﻨﻬﺎ ﮔﺪﺍﺋﻰ ﺍﺯ ﺩﺭ ﻣﻴﮑﺪﻩ ﻭ ﺧﺎﻧﻘﺎﻩ ﭘﻴﺮ ﺍﻟﻬﻰ ﺑﻤﻌﺮﻓﻰ ﺧﺪﺍﻭﻧﺪ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ﺃﺷﻚ ﺁﻟﻮﺩﻩ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ﮔﺮﭼﻪ ﺭﻭﺍﻧﺴﺖ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ﻭﻟﻰ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ﺑﺮﺳﺎﻟﺖ ﺳﻮﻯ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ﭘﺎﻙ ﻧﻬﺎﺩﻯ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ﺑﺎﺍﻳﻨﮑﻪ ﺃﺷﻚ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ﺧﻮﻥ ﺩﻝ ﺧﻮﺩﺭﺍ ﺁﻟﻮﺩﻩ ﺑﮕﻨﺎﻩ ﻭ ﻧﺎﺷﺎﻳﺴﺘﮕﻰ ﻟﻘﺎﻯ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ﻋﺒﻮﺭ ﺍﺯ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ﺍﻳﻦ ﺃﺷﻚ ﺟﺎﺭﻯ ﻭ ﻣﺪﺍﻭﻡ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ﺗﻨﻬﺎ ﻣﻴﺘﻮﺍﻥ ﺭﺳﺎﻟﺖ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ﭘﻴﺎﻡ ﺑﺮﺍﻯ ﻣﺤﺒﻮﺏ ﺍﻟﻬﻰ ﭘﺎﻙ ﻧﻬﺎﺩ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ﭘﺎﻙ ﻧﻬﺎﺩﻯ ﺧﻮﺩﺭﺍ ﻧﻴﺰ ﺑﺠﻮﺋﻴﻢ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ﺗﺨﻠﻴﻪ ﻭﺗﺰﮐﻴﻪ ﮐﺎﻓﻰ ﺍﺯ ﻧﻈﺮ ﺍﻟﻬﻰ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ﺃﺷﻚ ﭼﺸﻢ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ﻏﺴﻞ ﻭ ﭘﺎﮐﻰ ﺗﻦ ﻭ ﺫﻫﻦ ﻭ ﺭﻭﺍﻥ ﻧﺎﺧﻮﺩﺁﮔﺎﻩ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ﺗﺄﻣﻴﻦ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ﻟﺬﺕ ﺩﺍﻍ ﻏﻤﺖ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ﺩﺭﻝ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ﺑﺎﺩ ﺣﺮﺍﻡ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ﺍﺯ ﺟﻮﺭ ﻏﻢ ﻋﺸﻖ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ﺩﺍﺩﻯ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ﺑﻤﺤﺒﻮﺏ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ﺩﺍﻍ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ﺗﻮ ﺑﺮ ﺩﻝ ﻣﺎ ﺣﺮﺍﻡ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ﺍﮔﺮﺑﺨﻮﺍﻫﻴﻢ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ﺟﻮﺭ ﺗﻮ ﻭ ﻏﻢ ﻋﺸﻖ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ﮐﺴﻰ ﺩﺍﺩﺧﻮﺍﻫﻰ ﻭﺩﺍﻭﺭﻯ ﺑﺨﻮﺍﻫﻴﻢ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ﻳﺎﺷﮑﻮﻩ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ﮐﻤﮑﻰ ﺑﻄﻠﺒﻴﻢ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ﺟﻮﺭ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ﺭﻫﺎ ﮐﺮﺩﻥ ﺳﺎﻟﻚ ﺩﺭ ﺗﻨﻬﺎﺋﻰ ﺩﺭ ﻋﺰﻟﺘﮕﺎﻩ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ﺑﻌﺪﻯ ﺭﺍ ﺑﻘﻴﺎﻣﺖ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ﻭ ﺭﻓﺘﻪ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ﻣﺮﮒ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ﻭ ﻗﻴﺎﻡ ﺟﺎﻥ ﺑﺸﺮﻯ ﺍﺯ ﺗﻦ ﺳﺎﻟﻚ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ﻭﻗﺖ ﺍﺣﺘﻀﺎﺭ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 ﺣﻀﻮﺭ ﻣﺤﺒﻮﺏ ﺭﺍ ﻃﻠﺒﻴﺪﻩ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ﺑﻮﻯ ﻓﺮﻣﺎﻥ ﻣﺮﮒ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ﻭﺗﻠﻘﻴﻦ ﻭ ﺗﺸﻮﻳﻖ ﻭ ﺗﺸﻴﻴﻊ ﻭ ﻫﺪﺍﻳﺖ ﺑﺮﺍﻯ ﻣﺮﮒ ﺍﺭﺍﺩﻯ 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ﺁﺧﺮﻧﺠﺎﺕ ﻭ ﻏﻔﺮﺍﻥ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ﻭﺑﻬﺸﺘﻬﺎ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ﺁﺧﺮﻳﻦ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ﺍﻧﺠﺎﻡ 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ﺗﻮﺍﺟﺪ ﻭﻣﺮﮒ ﺩﺭ ﺑﻴﺪﺍﺭﻯ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ﺻﺒﺮ ﺩﺭ ﻳﻚ ﻣﺮﮒ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ﻭﺟﺪ ﻭ ﻳﺎﻓﺘﻰ ﺩﺭ ﺭؤﻳﺎ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ﭘﺬﻳﺮﺍ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ﻣﺠﺮﻯ ﮐﺎﻣﻞ ﻣﺮﺍﺣﻞ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ﺗﺮ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ﺍﺯ ﺧﻮﺍﺏ ﺑﻴﺪﺍﺭ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ﺩﺍﻍ 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ﺩﺭﺩﻧﺎﮐﺘﺮﻳﻦ ﻧﺘﻴﺠﻪ ﺑﻰ ﻭﻓﺎﺋﻰ ﻣﺤﺒﻮﺏ ﺑﺮﺍﻯ ﺳﺎﻟﻚ ﺑﺎﺯ ﺣﺮﺍﻡ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ﺧﻮﺩ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ﺍﻳﻦ ﺩﺍﻍ ﻏﻢ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ﺗﺰﮐﻴﻪ ﺍﻟﻬﻰ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ﺍﻭ ﮐﺎﻣﻞ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ﻧﻘ</w:t>
      </w:r>
      <w:r w:rsidR="00363C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طه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ﺧﺎﻝ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ﻟﻮﺡ ﺑﺼﺮ ﻧﺘﻮﺍﻥ ﺯﺩ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1C507D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ﻣﮕﺮ ﺍﺯ ﻣﺮﺩﻣﻚ ﺩﻳﺪﻩ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ﻣﺪﺍﺩﻯ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ﺣﺘﻰ ﺑﺮﺍﻯ ﺩﻳﺪﻥ ﻧﻘﻄﻪ ﺧﺎﻝ 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ﺗﻤﺮﮐﺰ ﻭﺗﻮﺟّﻪ ﻋﺒﺎﺩﻯﺧﻮﺩ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ﻣﺤﺮﺍﺏ ﻭﻗﺒ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ﺧﻮﻳﺶ ﺍﺯﺻﻮﺭﺕ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ﺧﺎﻝ ﺳﻴﺎﻩ ﻭﮐﻮﭼﻚ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ﻣﻮﻓﻖ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ﻣﺮﺩﻣﻚ ﭼﺸﻢ ﺑﮑﻤﻚ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ﺩﻗّﺖ ﺑﻴﺸﺘﺮ ﻭﭘﻴﮕﻴﺮﻯ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ﻭﺿﻮﻯ ﻗﺒﻞ ﺍﺯ ﻧﻤﺎﺯ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ﺣﺎﺿﺮ ﻭ ﺍﺳﺒﺎﻍ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ﻫﻤﺎﻥ(ﻭﻯ ﺳﻮ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ﺳﻤﺖ)ﻭ ﻗﺒﻠﻪ ﺍﻟﻬﻰ ﺳﺎﻟﻚ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ﻫﺮ ﺷﻬﻮﺩ ﺑﺮﺗﺮ 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ﺍﺳﺒﺎﻍ ﻭﻭﺿﻮﺡ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ﺍﺳﺒﺎﻕ ﻭﻣﺴﺒّﻖ ﻭ ﺟﻠﻮﺗﺮ ﺍﺯ ﻫﺮ ﻧﻤﺎﺯ ﻭ ﻋﺒﺎﺩﺗﻰ ﺁﻣﺎﺩﻩ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ﺃﺫﮐﺎﺭ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 ﺩﻓﻊ ﺷﺮﻙ ﺍﺣﺘﻤﺎﻟﻰ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ﭼﻮﻥ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ﺍﻟﻪ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ﺑﻤﻌﺒﻮﺩ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ﻫﺴﺘﻰ ﻭﻭﻟﻰ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ﻭﻭﺳﻴﻠﻪ ﺗﺄﻟّﻪ ﻋﺒﺎﺩﻯ ﻣﻦ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ﻫﻨﻮﺯ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ﻣﺮﺩﻣﻚ ﭼﺸﻢ ﻣﺪﺍﺩ ﻭ ﻗﻠﻢ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ﺧﺎﻝ ﮔﺬﺍﺭﻯ ﻭ</w:t>
      </w:r>
      <w:r w:rsidR="001C507D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ﺍﻣﺪﺍﺩ ﻭﮐﻤﻚ ﺑﺮﺍﻯ ﺗﻮﻓﻴﻖ ﺩﻳﺪﻥ ﺍﻭ ﻣﻴﺨﻮﺍﻫﻨﺪ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ﻟﻮﺡ ﺑﺼﺮ ﻗﺴﻤﺖ ﭘﺸﺖ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ﻣﺤﻞ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ﺍﻓﺘﺎﺩﻥ ﻋﮑ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ﺍﺯ ﺧﺎﺭﺝ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ﺍﻋﺼﺎﺏ ﭼﺸﻢ ﻭﻣﻐﺰ ﺑﺎﻳﺪ ﮐﺎﺭ ﺷﻨﺎﺳﺎﺋﻰ ﻭﻧﻈﺎﻡ ﻓﮑﺮﻯ ﻭﻭﺿﻮﺡ ﺩﻳﺪﻥ ﺭﺍ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ﻟﻮﺡ ﺑﺎﺯ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ﻪ ﻭ ﺩﻳﺪﻥ ﺍﺯ ﺩﻭﺭ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 ﮐﻠّﻰ ﻭ ﺳﻤﺒﻮﻟﻴﻚ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برای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ﺩﺭ ﺫﻫﻦ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ﺩﻳﺪﺍﺭ ﮐﻠّﻰ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ﻭﻣﺒﻬﻢ ﻣﻴﺒﺎﺷﺪ 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ﮐﺎﺭﮔﺎﻩ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ﻧﻘّﺎﺷﻰ ﺻﻮﺭﺕ ﭘﻴﺮ ﻫﺮ ﭼﻪ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ﺯﻳﺒﺎﺗﺮ ﻣﻰ ﭘﺮﺩﺍﺯﻡ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ﻭﺍﺿﺢ ﺗﺮ ﺑﺎﺷﺪ ﺩﺭ ﺩﻋﺎ ﮐﺮﺩﻥ ﻭ ﺭﺳﻴﺪﻥ ﺩﻋﺎ ﺑﺨﺪﺍﻭﻧﺪ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ﻣؤ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ثّر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ﺑﺼﻮﺭﺕ ﺩﻋﺎ ﮐﻨﻨﺪﻩ 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ﻭﺳﻴﻠﻬﺎﻯ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ﺑﺼﻮﺭﺗﺶ ﮐﻮﺑﻴﺪ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ﺷﺮﻙ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ﺩﻭﭼﺎﺭ ﻣﺴﺨﻬﺎﻯ ﺻﻮﺭﺗﻬﺎﻯ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ﻧﻮﻋﻰ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ﮐﻪ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ﻣﺘﻌﺒّﺪﺍﻥ ﻗﺸﺮﻯ ﺗﻤﺎﻣﻰ ﻣﺬﺍﻫﺐ ﺩﺭﺗﻤﺎﻣﻰ ﺍﺩﻳﺎﻥ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ﻭﺳﻴﻠﻬﺎﻯ ﺍﻟﻬﻰ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ﻧﺪﺍﻧﺴﺘﻪ ﻳﺎ ﺩﺍﻧﺴﺘﻪ ﻳﻚ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ﻓﺎﺳﺪﻯ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ﺷﺮﻳﻚ 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ﺧﺪﺍﻭﻧﺪ ﮐﺮﺩ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363CBC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ﻋﺸﻮﻫﺎﻯ ﺍﺯ ﻟﺐ ﺷﻴﺮﻳﻦ ﺗﻮ ﺩﻝ ﺧﻮﺍﺳﺖ ﺑﺠﺎﻥ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ﺑﺸﮑﺮ ﺧﻨﺪﻩ ﻟﺒﺖ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ﻣﺰﺍﺩﻯ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ﻟﺐ ﺷﻴﺮﻳﻦ ﻳﺎﺭ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ﺧﻮﺍﺳﺘﺎﺭ ﺑﺎ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ﺭﻏﺒﺖ ﻭﺟﺎﻥ ﻋﺸﻮ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ﻣﻴﻨﻤﺎﺋ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ﺠﺎﻥ 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 ﺩﺭﻣﻘﺎﺑﻞ ﺁﻥ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ﻋﺸﻮﻩ ﻭﻧﺎﺯ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 ﭘﻴﺮ 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ﺗﺄﻳﻴﺪ ﻣﮋﮔﺎﻥ ﻭﭼﺸﻤﺎﻥ ﻳﺎﺭ ﺍﺳﺖ ﮐﻪ ﺑﺎ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ﻣﻮﺍﻓﻘ</w:t>
      </w:r>
      <w:r w:rsidR="00C52D3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ﭼﺸﻤﮑﻰ ﺍﻋﻠﺎﻡ ﻣﻮﺍﻓﻘﺖ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ﻣﻮﺍﻓﻘﺖ ﭘﺬﻳﺮﻯ ﺑﺮﺍﻯ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ﻓﺮﻣﺎﻧﻰ ﺍﺯ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ﺑﻤﺮﮒ ﺍﺭﺍﺩﻯ ﺧﻮﺩ ﺑﺮﻭﺩ ﻭﺟﺎﻥ ﺑﺸﺮﻯ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ﺑﺎ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ﻋﺸﻮﻩ ﻭ ﻟﺒﺨﻨﺪ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ﺍﺑﺮﺍﺯ ﻣﺤﺒّﺖ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ﺑﺎﺩﻩ ﻣﺴﺖ ﮐﻨﻨﺪﻩ ﺍﻭ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ﺑﺪﻭﻥ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ﻭﺭﺿﺎﻳﺖ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ﺭﺳﺪ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 ﺑﺨﻠﻖ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ﺷﮑﺮﺍﻧﻪ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ﺗﻮﻓﻴﻘﺎﺕ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 ﻟﺐ ﺧﻨﺪﻩ ﺗﻮﺭﺍ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ﮔﻔﺖ ﮐﻪ ﺑﻴﺸﺘﺮ ﻣﻴﺨﻮﺍﻫﻢ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 ﻧﻌﻤﺖ ﺍﻓﺰﻭﻥ ﻣﻴﺨ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ﻭﻫﺮ ﺭﺳﻴﺪﻫﺎﻯ ﺍﻟﻬﻰ ﺷﮑﺮﻯ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ﺍﻧﺠﺎﻡ ﺍﻳﻦ ﺷﮑﺮ ﻭﺗﻮﻓﻴﻖ ﺁﻥ ﻧﻴﺰ ﺷﮑﺮﻯ ﺩﻳﮕﺮ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ﺃﺑﺪ ﺍﻳﻦ ﺳﭙﺎ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ﻣﺘﻮﺍﻟﻰ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 ﻣﺪﺍﻡ ﺭﺳﻴﺪﻩ ﺩﺭ ﺯﺑﺎﻥ ﻭ ﻓﮑﺮ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 ﺣﻤﺪ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ﻭﻋﺒﺎﺩﺍﺕ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ﻫﺮ ﺭﺳﻴﺪﻩ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 ﺗﺎﺯﻫﺎﻯ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ﺑﻮﺩ ﻧﺴ</w:t>
      </w:r>
      <w:r w:rsidR="00363C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خه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ﻋﻄﺮﻯ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ﺳﻮﺩﺍ ﺯﺩﻩ ﺭﺍ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ﺧﻂ ﻏﺎﻟﻴﻪ ﺳﺎﻯ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ﺳﻮﺍﺩﻯ ﻃﻠﺒﻴﻢ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ﺗﺎ ﻧﺴﺨﻪ ﺩﺍﺭﻭﺋﻰ ﻋﻄﺮ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ﺳﻮﺩﺍ ﺯﺩﻩ ﻭ ﺑﺠﻨﻮﻥ ﺭﺳﻴﺪ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ﺧﻂ ﻏﺎﻟﻴﻪ ﺳﺎﻥ ﻭ ﺯﻳﺒﺎ ﻭ ﮔﺮﺍﻥ ﻏﺎﻟﻰ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ﻋﻄﺮ ﻭﺑﻮﻯ ﮔﻴﺴﻮﻯ ﻳﺎﺭ ﺑﺎﻳﺪ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ﺳﻮﺍﺩ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ﻭﺭﻭﻧﻮﺷﺘﻰ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ﻃﻠﺒﻴﺪ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ﺟﻨﻮﻥ ﻋﻘﻞ ﺧﻮﺩﺭﺍ ﺩﺭﻣﺎﻥ ﮐﻨﻢ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363CBC" w:rsidRPr="004D5F6B" w:rsidRDefault="00545EB4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ﻏﻤﺖ ﺭﺍ ﻧﺘﻮﺍﻥ ﻳﺎﻓﺖ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ﻣﮕﺮ ﺩﺭ ﺩﻝ ﺷﺎﺩ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ﺑﺎﻣّﻴﺪ ﻏﻤﺖ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ﺧﺎﻃﺮ ﺷﺎﺩﻯ ﻃﻠﺒﻴﻢ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 ﮐﻪ ﺗﻨﻬﺎ ﺩﻟﻬﺎﻯ ﺷﺎﺩ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 ﺭﺍ ﻣﻴﺘﻮﺍﻧﻨﺪ ﺩﺍﺷﺘﻪ ﺑﺎﺷﻨﺪ ﮐﻪ ﺩﻝ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 ﻭﻏﺼّﻪ ﺩﺍﺭ ﻣﻴﺘﻮﺍﻧﺪ ﻏﻢ ﻋﺸﻖ ﻭ ﺳﻠﻮﻙ ﺍﻟﻬﻰ ﻭﻭﻓﺎﺩﺭﻯ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ﻣﺤﺒﻮﺑﺮﺍ ﺗﺤﻤّﻞ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ﺑﺎﻣّﻴﺪ ﻏﻢ ﺗﻮ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ﺧﺎﻃﺮﺍﺗﻰ ﺷﺎﺩ ﻣﻰ ﻃﻠﺒﻢ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ﻏﻢ ﺗﻮ ﺁﻣﺎﺩﻩ ﻣﺮﮒ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ﻣﺤﺒﻮﺏ ﺍﻟﻬﻰ ﮔﺮﺩﻡ ﻭﺑﺪﻭﻥ ﺧﺎﻃﺮﻯ ﺷﺎﺩ ﻭﺁﺳﻮﺩﻩ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ﻧﺪﺍﺭﺩ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ﺑﺎﺯﮔﺸﺖ ﺑﺨﻠﻖ ﻧﻴﺰ ﺑﺮﺍﻯ ﻫﻤﻴﺸﻪ ﺷﺎﺩﻣﺎﻥ ﺑﺎﺷﺪ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ﺩﺭ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ﻣﺪﺭﺳﻪ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ﭼﻨﺪ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ﻧﺸﻴﻨﻰ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ﺧﻴﺰ ﺗﺎ ﺍﺯ ﺩﺭ ﻣﻴﺨﺎﻧﻪ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ﮔﺸﺎﺩﻯ ﻃﻠﺒﻴﻢ 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ﺑﺨﻮﻳﺸﺘﻦ ﻭ ﻫﺮ ﻣﺴﺘﻌﺪ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ﺩﻭﭼﺎﺭ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ﺗﻌﺒّﺪﺍﺕ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ﻣﺬﺍﻫﺐ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ﻣﺨﺘﻠﻒ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ﺑﺨﻴﺎﻝ ﺧﻮﺩ ﺩﺭﺵ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ﻣﻴﺨﻮﺍﻧﺪ ﻭﻳﺎ ﮔﻮﺵ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ﻣﻴﮕﻮﻳﻨﺪ ﻭﭼﻪ ﺭﻭﺿﻪ ﺧﻮﺍﻧﻰ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ﺗﺎ ﮐﻰ ﻣﻰ ﺧﻮﺍﻫﻰ ﺑﺮ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ﻣﺪﺭﺳﻪ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ﺑﻨﺸﻴﻨﻰ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ﻗﺎﻝ ﻭﻗﻴﻞ ﮔﺬﺷﺘﮕﺎﻥ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ﺩﺭﮔﺬﺷﺘﮕﺎﻥ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ﺑﺸﻨﻮﻯ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ﻓﻠﺎﻧﻰ ﭼﻨﻴﻦ ﮔﻔﺘﻪ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ﻣﻴﮕﻮﻳﻨﺪ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ﻓﻠﺎﻥ ﭼﻨﺎﻥ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ﺭﻭﺍﻳﺎﺕ ﻭ ﺗﻔﺴﻴﺮﺍﺕ ﻭ ﺑﺮﺩﺍﺷﺘﻬﺎ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ﻭﺗﺄﻳﻴﺪ ﻳﺎ ﺗﮑﺬﻳﺐ ﺍﺣﺎﺩﻳ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ﻭﺍﻣﺎﻣﺎﻥ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ﺑﺮﺧﻴﺰ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ﺩﺍﺷﺘﻪ ﺑﺎﺵ ﻭ ﺗﺼﻤﻴﻢ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ﺟﺰﻡ ﺑﮕﻴﺮ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ﻣﻴﺨﺎﻧﻪ ﭘﻴﺮ ﺍﻟﻬﻰ ﺑﺮﻭﻳﻢ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ﮔﺸﺎﻳﺶ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ﺭﺍﻩ ﺣﻠّﻰ ﻭ ﻧﺠﺎﺗﻰ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ﻃﻠﺴﻢ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ﻭﻧﻮﻉ ﺑﺸﺮﻯ ﺧﻮﺩ ﺑﻴﺎﺑﻴﻢ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ﺣﻴﻮﺍﻧﻴّﺖ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ﺑﮑﺎﺭﻣﺎﻫﺎﻯ ﻣﺴﺦ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ﺣﻴﻮﺍﻧﻰ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ﺩﻭﭼﺎﺭ ﻧﮕﺮﺩﻳﻢ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ﺑﺴﻠﻮﻙ ﺍﻟﻬﻰ ﺑﺎ ﮐﻤﻚ ﺧﺪﺍﻭﻧﺪ ﺩﺭ ﻣﻌﺮﻓﻰ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363C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ﺑﻄﻠﺐ ﻭ ﺗﻮﺳّﻞ ﺑﭙﺮﺩﺍﺯﻳﻢ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366998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ﺯﻳﺎﺭﺍﻥ ﭼﺸﻢ ﻳﺎﺭﻯ ﺩﺍﺷﺘﻴﻢ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ﻏﻠﻂ ﺑﻮﺩ ﺁﻧﭽﻪ ﻣﺎ ﭘﻨﺪﺍﺷﺘﻴﻢ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ﺍﻳﻦ ﺍﻣﻴﺪ ﻭ ﺍﻧﺘﻈﺎﺭ ﺭﺍ ﺍﺯ ﻳﺎﺭﺍﻥ ﻭﻣﺤﺒﻮﺑﺎﻥ ﺩﺍﺷﺘﻪ ﮐﻪ ﻳﺎﺩﻯ ﺍﺯ ﻳﺎﺭﺍﻥ ﻋﺎﺷﻖ ﺧﻮﺩ ﺑﻨﻤﺎﻳﻨﺪ ﻭﻟﻰ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ﺍﺗﻴﻦ ﺍﺳﺖ ﺁﻧﭽﻪ ﻣﺎ ﻣﻰ ﭘﻨﺪﺍﺷﺘﻴﻢ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ﻧﺎﺩﺭﺳﺖ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ﻧﻤﻰ ﺑﺎﻳﺴﺸﺖ ﭼﺸﻢﺍﻧﺘﻈﺎﺮ ﻳﺎﺭﻯ ﺩﺍﺷﺖ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ﺳﺎﻟﻚ ﻋﺎﺷﻖ ﺑﻤﺤﺒﻮﺏ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ﭘﻴﻤﺎﻟﻦ ﺳﻠﻮﮐﻰ ﻭ ﺍﻃﺎﻋﺖ ﺩﺍﺷﺖ ﺧﻮﺩ ﭘﺬﻳﺮﻓﺘﻪ ﺑﻮﺩ ﻭﺳﺎﻟﻚ ﺍﺳﺖ ﮐﻪ ﺑﺎﻳﺪ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ﺳﻌﻰ ﮐﻨﺪ ﮐﻪ ﻭﻓﺎﺩﺍﺭ ﺑﻤﺎﻧﺪ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ﭘﻴﺮ ﻣﺤﺒﻮﺏ ﺳﺎﻟﻚ ﺭﺍ ﺩﺭ ﻋﺰﻟﺘﮕﺎﻩ ﮐﺎﺷﺘﻪ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ﺑﻌﺪﻯ ﺭﺍ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ﺒﻘﻴﺎﻣﺖ ﻭﻭﻗﺖ ﻣﺮﮒ ﻗﺒﻞ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ﻣﺮﮒ ﺳﺎﻟﻚ ﮔﻔﺘﻪ ﺍﺳﺖ 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ﻣﺮﮒ ﻭ ﺗﻠﻘﻴﻨﺎﺕ ﺁﻧﺮﺍ ﺑﻨﻤﺎﻳﺪ ﻭﺣﺎﻓﻆ ﺳﺎﻟﻚ ﺧﻮﺩﺭﺍ ﺁﻧﻘﺪﺭ ﻣﺴﺘﻀﻌﻒ ﻭﻧﺎﺗﻮﺍﻥ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ﺭﻭﺯﻩ ﻫﺎﻯ ﺩﺍﺋﻢ ﻭﺯﻧﺪﮔﻰ ﺑﺎ ﺷﺭﺍﻳﻂ ﺳﺨﺖ ﻭ ﮔﺮ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ﻋﺰﻟﺘﮕﺎﻩ ﮐﺮﺩﻩ ﻭﺭﮊﻳﻢ ﻣﺮﮒ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ﺣﻴﻮﺍﻧﻰ ﺧﻮﺩﺭﺍ ﺁﻣﺎﺩﻩ ﻗﺮﺍﺑﺎﻧﻰ ﺷﺪﻥ ﮐﻨﺪ 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ﻭﻣﺮﺍﺗﺐ ﺍﻟﻬﻰ ﺧﻮﺩ ﺑﮕﺬﺍﺭﺩ ﻭﺟﺎﻥ ﺑﺪﻫﺪ ﮐﻪ ﺟﺎﻧﺎﻥ ﺍﻟﻬﻰ ﺭﺍ ﺑﮕﻴﺮﺩ ﻭ ﺭﻭﺡ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ﺭﺍ ﺩﺭ ﮐﻤﺎﻝ ﻭﻣﻘﺎﻡ ﺍﻟﻬﻰ ﻭ ﺷﺎﺳﺘﮕﻰ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ﺩﺭﺭﺟﻌﺖ ﻓﻮﻕ ﺑﺸﺮﻯ ﮔﺮﺩﺩ ﭘﻨﺪﺍﺷﺘﻦ ﺗﺼﻮ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ﺍﻧﺴﺎﻥ ﺳﺮ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ﺍﺯ ﺣﻘﺎﻳﻖ ﺧﺒﺮ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ﺩﻟﺒﺴﺘﮕﻰ ﺑﭽﻨﺪ ﺩﺍﻧﺴﺘﻨﻰ ﮐﻪ ﺗﺠﺮﺑﻪ ﻧﻤﻮﺩﻩ ﻫﻤﻪ ﻫﺴﺘﻰ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ﺑﻤﻮﺟﺐ ﺁﻥ ﻭﻗﺎﻳﻊ ﻣﺤﺪﻭﺩ ﺍﺭﺯﻳﺎﺑﻰ ﻭ ﺗﺼﻮﺭ ﻣﻴﮑﻨﺪ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ﺗﺎ ﺩﺭﺧﺖ ﺩﻭﺳﺘﻰ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ﮐﻰ ﺩﻫﺪ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ﺣﺎﻟﻴﺎ ﺭﻓﺘﻴﻢ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ﺗﺨﻤﻰ ﮐﺎﺷﺘﻴﻢ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ﺍﻣﻴﺪﻭﺍﺭ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ﮐﻰ ﺩﺭﺧﺖ ﺩﻭﺳﺘﻰ ﻭﻣﺤﺒّﺖ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ﺳﻠﻮﻙ ﺍﻟﻬﻰ ﺑﺮﺍﻯ ﮐﺴﻰ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ﻣﻴﻮﻩ ﻭ ﺑﺮ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ﻭﻇﻴﻔﻪ ﻣﻦ ﺗﺨﻢ ﻣﺤﺒّﺖ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ﺑﮑﺎﺭﻡ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ﺧﺪﺍﻭﻧﺪ ﺍﻳﻦ ﺗﺨﻢ ﺭﺍ ﭼﻪ ﻭﻗﺖ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ﺩﺭ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ﻣﺴﺘﻌﺪﺍﻥ ﻭ ﺩﻭﺳﺖ ﺩﺍﺭﺍﻥ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ﺑﺎﻭﺭ ﮐﻨﻨﺪﮔﺎﻥ ﮔﻔﺘﻪ ﻫﺎﻯ ﺣﺎﻓﻆ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ﻋﻤﻞ ﻧﻴﺰ ﺗﻐﻴﻴﺮﺍﺕ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 ﻓﮑﺮﻯ ﺩﺳﺖ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ﺑﺮﺣﺴﺐ ﻣﻘﺎﻡ ﺗﮑﺎﻣﻠﻰ ﺭﻭﺡ ﻭ ﮊﻧﺘﻴﻚ ﺭﻭﺣﻰ ﻫﺮ ﺍﻧﺴﺎﻥ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ﺗﻨﻬﺎ ﮐﺴﻰ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ﮐﻤﻚ ﻭ ﻫﺪﺍﻳﺖ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ﭘﻴﺮ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ﺗﻐﻴﻴﺮ ﺩﻫﻨﺪﻩ ﻭ ﺗﮑﺎﻣﻞ ﺑﺨﺶ ﮊﻧﺘﻴﻚ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ﻗﺸﺮﻳّﻮﻥ ﻣﺬﻫﺒﻰ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ﺑﻘﻬﻘﺮﺍ ﺭﻓﺘﻬﻮ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ﻧﺎﺟﻴﺎﻥ ﺑﻌﻮﺍﻟﻢ ﺍﻟﻬﻰ ﺩﺭ ﻣﻠﮑﻮﺕ ﻭﺣﺘﻰ ﺩﺭ ﺟﺒﺮﻭﺕ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ﻣﺠﺪﺩ ﺑﻌﺪﻯ ﺩﺭﺻﻮﺭﺕ ﻧﻮﻋﻰ ﺑﻬﺘﺮ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ﻓﺼﻞ ﻧﻮﻉ ﺑﺸﺮﻯ ﺑﻬﺘﺮﻯ ﻣﺘﻮﻟﺪ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ﺩﺭﮐﺎﺭﻣﺎﻫﺎ ﻭ ﻗﻬﻘﺮﺍﻫﺎ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ﺑﺤﻘﺎﺭﺕ ﻧﻮﻋﻰ ﺑﺮﻭﺩ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ﮔﻔﺖ ﻭ ﮔﻮ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ﺁﻳﻴﻦ ﺩﺭﻭﻳﺸﻰ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ﻭﺭﻧﻪ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ﻣﺎﺟﺮﺍﻫﺎ ﺩﺍﺷﺘﻴﻢ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ﺁﺋﻴﻦ ﻭ ﺭﻭﺵ ﺩﺭﻭﻳﺸﺎﻥ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ﮔﻔﺖ ﻭ ﮔﻮ ﻭ ﻗﺎﻝ ﻗﻴﻞ ﻧﺒﻮﺩﻩ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ﺳﺎﻟﮑﺎﻥ ﮔﺮﭼﻪ ﺗﻨﻬﺎ ﺩﺭ ﻋﻤﻞ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ﺍﻃﺎﻋﺖ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 ﺑﺮﺗﺮ ﺍﻟﻬﻰ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ﺑﺎ ﺗﻌﻠﻴﻢ ﻣﺪﺭﺳﻪ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ﻭﮐﺘﺎﺏ ﺧﻮﺍﻧﺪﻥ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ﻋﻘﻴﻢ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ﻣﻄﺎﻟﺐ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ﺍﻭﻟﻴﺎ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ﺗﺮﺟﻤﻪ ﻫﺎ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ﻭﺭﻭﺍﻳﺘﻬﺎ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ﺯﻣﺎﻧﻬﺎﻯ ﭼﻨﺪ ﻗﺮﻧﻰ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 ﻣﻌﺎﻧﻰ ﺍﻟﻔﺎﻅ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ﮐﺎﺭﺑﺮﺩ ﺍﻧﺴﺎﻧﻰ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ﺗﻐﻴﻴﺮﮐﺮﺩ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ﻫﺮ ﺯﻣﺎﻥ ﺑﺮﺣﺴ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ﻔﻬﻢ ﻭ ﻋﺮﻑ ﺯﻣﺎﻥ ﺍﺯ ﮔﺬﺷﺘﮕﺎﻥ ﻣﻴﻔﻬﻤﻨﺪ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ﺩﺭ ﺯﻣﺎﻥ ﻗﺒﻠﻰ ﮔﻮﻳﻨﺪﻩ ﻣﻘﺼﻮﺩ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 ﺍﻃﺎﻋﺖ ﺳﻠﻮﮐﻰ ﻭ ﺗﻔﮑّﺮﻣﺪﺍﻭﻡ ﻭ ﺗﺬﮐّﺮ ﻣﺮﺍﺗﺐ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ﺧﻮﺩﺭﺍ ﮐﺎﻣﻠﺎ ﺍﺯ ﮔﺬﺷﺘﻪ ﻭﺑﺸﺮﻳّﺖ ﻭ ﻫﺮ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 ﻭ ﻫﻮ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ﺑﺪﻭﺭ ﮐﻨﺪ ﮐﻪ ﺗﺨﻠﻴﻪ ﺑﺮﺍﻯ ﺗﺤﻠﻴﻪ ﺑﺼﻔﺎﺕ ﺍﻟﻬﻰ ﻣﻴﺴّﺮ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ﭘﺎﻙ ﺩﺭ ﻳﻚ ﻣﺮﺩﺍﺏ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ﻣﺮﺩﺍﺏ ﻣﺘﻌﻔّﻦ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ﭘﺎﮐﺴﺎﺯﻯ ﻗﺒﻠﻰ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 ﺁﻥ ﺑﺎ ﺁﺏ ﺧﺎﻟﺺ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ﮔﻔﺘﮕﻮ ﺩﺭ ﺁﺋﻴﻦ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ﺩﺭﻭﻳﺸﻰ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ﻣﻄﺮﺡ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ﻣﺎﺟﺮﺍﻫﺎ ﻭ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ﻟﻬﺎ ﺑﺮﺍﻯ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ﻋﺎﺭﻓﻰ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ﺑﺎﻭﺭ ﺁﻧﻬﺎ ﺑﺮﺍﻯ ﮐﺴﻰ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ﻣﺴﺘﻠﺰﻡ 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ﺳﻤﭙﺎﺷﻰ ﻗﺒﻠﻰ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ﻗﺪﺭﺗﻬﺎﻯ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ﺩﺭﻙ ﻣﻄﺎﻟﺐ ﭘﻴﭽﻴﺪﻩ ﻭ ﻋﻘﻠﻰ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ﺍﻧﺴﺎﻧﻰ ﺑﺘﻮﺍﻧﺪ ﻟﺤﻈﻬﺎﻯﺩﺳﺖ ﺍﺯ ﺗﻌﺼّﺐ ﺑﺮﺩﺍﺭﺩ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ﺩﺍﻭﺭﻯ ﻣﻨﺼﻔﺎﻧﻪ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ﻣﺎﺟﺮﺍ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ﭘﺪﻳﺪﻩ ﻭ ﺣﺎﺩ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ﻫﺮﮔﻮﻧﻪ ﻣﺒﺤ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ﺿﻤﻨﺎ ﺁﻧﭽﻪ ﮐﻪ ﻋﻤﻠﺎ ﺟﺮﻳﺎﻥ ﺩﺭ ﺍﺣﻮﺍﻝ ﺳﺎﻟﻚ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ﺳﺮﻣﺎﻳﻪ ﻫﺎﻯ ﻋﻘﻠﻰ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ﻣﺮﺍﺗﺐ ﺷﻬﻮﺩﻯ ﻭﺍﺣﻮﺍﻝ ﺭؤﻳﺎﺋﻰ ﻭ ﺍﻓﮑﺎﺭ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ﺍﻟﻬﺎﻣﺎﺕ ﺍﻟﻬﻰ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ﺷﻴﻮ</w:t>
      </w:r>
      <w:r w:rsidR="0036699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ﻓﺮﻳﺐ ﺟﻨﮓ ﺩﺍﺷﺖ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ﻏﻠﻂ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ﺻﻠﺢ ﺃﻧﮕﺎﺷﺘﻴﻢ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ﻋﺎﺷﻖ ﭘﻴﺸﻪ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ﻧﺮﮔﺴﻴﻦ ﻳﺎﺭ ﺍﻟﻬﻰ ﺧﻮﺩﺭﺍ ﺧﻮﺭﺩﻩ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ﺷﻴﻮﻩ ﻫﺎ ﻭ ﺣﺮﮐﺎﺕ ﻭﮐﻠﺎ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ﭽﺸﻤﺎﻥ ﻭ ﻟﺒﺎﻥ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ﺑﻤﻄﺎﻟﺐ ﻟﺒﺎﻥ ﻭ ﺩﻫﺎﻥ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ﺷﮑﻞ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ﺟﻨﮓ ﻭ ﺩﺷﻤﻨﻰ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ﻣﺴﺘﻤﻊ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ﺩﺭ ﮔﻔﺘﻪ ﻫﺎﻯ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ﺁﻏﺎﺯ ﺧﻴﺎﻝ ﻣﻴﮑﺮﺩ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ﺻﻠﺢ ﺭﺍ ﺩﺭ 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ﺍﻳﻨﻚ 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ﺳﻮﮔﻨﺪ ﺍﺩﺍ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ﻭﺯﻣﺎﻥ ﺩﺭﺍﺯﻯ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ﺩﺭﻋﺰﻟﺘﮕﺎﻩ ﺗﻨﻬﺎ ﻭ ﻟﺮﺯﺍﻥ ﺧﺴﺘﻪ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ﻓﺮﺳﻮﺩﻩ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ﺩﻳﺪﺍﺭﻯ ﺍﺯﻋﺎﺷﻖ ﺩﻝ ﺳﻮﺧﺘﻪ 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ﺑﻘﻴﺎﻣﺖ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ﭘﻴﺮ ﺑﺮﺍﻯ ﺩﺳﺘﻮﺭ ﻣﺮﮒ ﺍﺭﺍﺩﻯ 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ﻓﻮﺭﺍ ﺁﺧﺮﻳﻦ ﺁﺯﻣﺎﻳﺶ ﺍﻟﻬﻰ ﺧﻮﺩﺭﺍ ﺍﺟﺮﺍ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ﺑﺪﺗﺮﻳﻦ ﻣﺠﺎﺯﺍﺗﻬﺎﻯ ﺍﻟﻬﻰ ﺑﺮﺍﻯ ﻫﻤﻪ ﺍﻧﺴﺎﻧﻬﺎ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ﺣﻖ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ﻣﻤﺘﻨﻊ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ﻣﺮﮒ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ﻫﻤﻪ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ﮐﻪ ﻣﻮﻗﺘﺎ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ﺑﺨﺸﻮﺩ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ﻧﺎﺧﻮﺩﺁﮔﺎﻩ ﻭ ﮊﻧﺘﻴﻚ ﺭﻭﺍﻥ ﻭ ﺭﻭﺡ ﺷﺨﺺ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ﺑﻘﻬﻘﺮﺍﻫﺎﻯ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ﻭ ﻓﺴﺦ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ﺟﻨﮓ ﭘﻴﺮ ﺑﺎ ﺳﺎﻟﻚ ﺑﻨﻔﻊ ﺧﻮﺩ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ﻣﺒﺎﺭﺯﻩ ﻭ ﺟﻨﮓ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ﺗﺰﮐﻴﻪ ﻫﺎﻯ ﺑﻴﺸﺘﺮﻯ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ﻭﺻﻠﺢ ﭘﻴﺮ ﺑﺎ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ﺑﺎﺯﮔﺸﺖ ﺍﻭ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ﻭﺍﻟﻬﻰ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ﻣﺮﮒ ﻗﺒﻞ ﺍﺯ ﻣﺮﮒ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ﮔﻠﺒﻦ ﺣﺴﻨﺖ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ﺧﻮﺩ ﺷﺪ ﺩﻟﻔﺮﻭﺯ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ﺩﻡ ﻫﻤّﺖ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ﺑﺮﻭ ﺑﮕﻤﺎﺷﺘﻴﻢ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ﺑﻤﺤﺒﻮﺏ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ﺣﺴﻦ ﻭﺯﻳﺒﺎﺋﻰ ﭼﻮﻥ ﺯﻳﺒﺎﺋﻰ ﮔﻞ ﺗﻮ ﭼﻨﺎﻥ ﺩﻟﻔﺮﻭﺯ ﻭﺁﺗﺶ ﺯﻥ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ﻭ ﺭﻭﺷﻦ ﮐﻨﻨﺪﻩ ﻭ ﻓﺮﻭﺯﻧﺪﻩ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ﺑﻨﻈﺮ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ﺑﺮ ﺁﻥ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ﺷﻌﻠﻪ ﻭﺭ ﻭ ﻓﺮﻭﺯﺍﻥ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ﺣﻀﻮﺭ ﺫﻫﻨﻰ ﻣﺪﺍﻭﻡ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ﺗﻤﺎﻡ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ﺩﻋﺎ ﻭ ﻧﻤﺎﺯ ﻭ ﻋﺒﺎﺩﺍ</w:t>
      </w:r>
      <w:r w:rsidR="003259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ﺗﻮﺳّﻞ ﻋﺒﺎﺩﻯ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 ﺃﺫﮐﺎﺭ ﺗﻮﺣﻴﺪﻯ ﺩﺭ ﺩﻝ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ﺭﻭﺷﻦ ﮐﻨﻨﺪﻩ ﺩﻝ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 ﺣﺴﻦ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ﺣﺴﻨﻰ ﺟﺴﻤﺎﻧﻰ ﻭ ﺷﻬﻮﺍﻧﻰ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ﺯﻳﺒﺎﺋﻰ ﻣﻌﻨﻮﻯ ﻭﻣﻴﻨﻮﻯ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ﺭؤﻳﺎﺋﻰ ﻓﺎﻧﺘﺰﻯ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ﺘﻨﻬﺎ ﺳﺎﻟﮑﺎﻥ ﻣﻌﺮﻓﻰ ﺷﺪﻩ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 ﺍﺯ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 ﺑﻴﻨﻨﺪ ﭼﻪ ﻣﻘﺎﻡ ﻧﻴﮑﻮ ﻭ ﻋﻮﺍﻟﻢ ﺍﻟﻬﻰ ﺑﺮﺍﻯ ﭘﻴﺮ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ﺗﺸﺒﻴﻪ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ﺑﺮﺍﻯ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ﺟﺴﻤﺎﻧﻰ ﻭﺑﺸﺮﻯ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ﺑﺘﻮﺍﻧﺪ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ﻭ ﺳﻌﻰ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ﻫﻮﻡ ﻭﺍﻭﻡ ﻭﺗﻤﺮﮐﺰ ﻭ ﺗﻮﺳّﻞ ﻋﺒﺎﺩﻯ ﺳﺎﻟﻚ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ﻧﮑﺘﻪ ﻫﺎ ﺭﻓﺖ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ﺷﮑﺎﻳﺖ ﮐ</w:t>
      </w:r>
      <w:r w:rsidR="0036699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ﻧﮑﺮﺩ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ﺟﺎﻧﺐ ﺣ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ﺮ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ﻓﺮﻭ ﻧﮕﺬﺍﺷﺘﻴﻢ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ﺩﺭ ﺩﻭﺭﻩ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ﺍﻋﺘﺮﺍﺿﺎﺕ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ﻓﺸﺎﺭﻫﺎﺋﻰ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ﻋﺰﻟﺘﮕﺎﻩ ﭼﻨﺪ ﺳﺎﻟﻪ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ﻓﺘﻨﻪ ﻫﺎ ﻭ ﺁﺯﻣﺎﻳﺸﺎﺕ ﺍﻟﻬﻰ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ﺑﺘﺪﺑﻴﺮ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ﻫﻔﺖ ﺳﺮﻧﻮﺷﺖ ﻣﺮﺣﻠﻬﺎﻯ ﻭ ﻓﺘﻨﻪ ﻫﺎﻯ ﻣﺨﺘﻠﻔﻰ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ﻧﮑﺎﺕ ﻭﻣﻮﺍﺭﺩ ﺳﺨﺖ ﻣﺎ ﻫﺮﮔﺰ ﺷﮑﺎﻳﺘﻰ ﻫﻢ ﻧﮑﺮﺩﻳﻢ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ﻭ ﻳﺎ ﻧﺰﺩ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ﻭ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ﺳﭙﺎﺳﮕﺬﺍﺭ 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ﻭﺣﺘﻰ ﻫﺮﭼﻪ ﺑﻴﺸﺘﺮ ﺑﺎﺳﺘﻘﺒﺎﻝ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ﺭﻓﺘﻪ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ﺷﺪﻳﺪﺗﺮﻳﻦ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ﺭﺍ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ﻓﻘﺮ ﻭ ﺩﺭﺩ ﻭﺳﺨﺘﻰ ﺷﺮﺍﻳﻂ ﻫﻮﻟﻨﺎﻙ 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ﻣﻨﺤﺮﻑ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ﺍﺯ ﺧﺪﺍﻭﻧﺪ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ﺗﻤﺮﻳﻦ ﻧﻴﺮﻭﻣﻨﺪﺗﺮﻯ ﺑﺮﺍﻯ ﺍ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ﺻﺪﻕ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ﻭ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ﺍﺯ ﺧﺪﺍﻭﻧﺪ ﻫﻤﻴﺸﻪ ﮐﻤﻚ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ﻳﺎﺭﻯ ﻣﻴﺨﻮﺍﺳﺘﻪ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ﺑﺘﻮﺍﻧﺪ ﺗﺤﻤّﻞ 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ﺳﺨﺘﻴﻬﺎ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ﺁﺯﺍﺭ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ﺭﺳﻴﺪ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ﺑﺮﺍﻯ ﺳﺎﻟ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ﺗﺎﺻﺒﺮ ﺍﻭ ﻭ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ﻋﻘﻴﺪﻩ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ﻧﺸﺎ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ﺧﻮﺍﻫﺪ ﺑﺨﺸﻴﺪ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ﭼﮕﻮﻧﻪ ﺣﺘﻰ ﺩﺷﻤﻨﺎﻥ ﺧﻮﺩ ﺭﺍ ﺳﻌﻰ ﻣﻴﮑﻨﺪ ﺩﻭﺳﺖ ﺑﺪﺍﺭﺩ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ﻭﻧﻮﺍﺯﺵ ﮐﻨﺪ ﻭﺭﻓﻊ ﻋﻠّﺖ ﻣﺸﮑّﻠﺎﺕ ﺁﻧﻬﺎ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ﺭﻓﺘﺎﺭ ﻧﻴﮑﻮﺋﻰ ﺑﺎ ﺩﺷﻤﻨﺎﻥ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ﺑﮑﻨﺪ ﮔﺮﭼﻪ ﺩﺷﻤﻨﺎﻥ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ﺗﺮﻙ ﺭﻭﺵ ﻣﺨﺎﺻﻤﻪ ﻧﺪﺍﺷﺘﻪ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ﮐﻪ 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ﺑﺎ ﻣﺨﻠﻮﻗﺎﺕ ﺧﻮﺩ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ﺩﺷﻤﻨﻰ ﺑﺎ ﺧﺪﺍ ﻭ ﺑﺎ ﺧﻮﻳﺸﺘﻦ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ﺃﺯﻝ ﺗﺎ ﮐﻨﻮﻥ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ﺭﺍ ﺑﺎﻣﺮﻭﺯ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ﻭ ﺍﻣﮑﺎﻧﺎﺕ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ﻣﺘﻤﺪﻧﺎﻧﻪ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ﺩﻡ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ﮐﻪ ﺑﺮ ﺁﺗﺸﻰ ﺑﺪﻣﺪ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ﺷﻌﻠﻪ ﻭﺭ ﻧﻤﺎﻳﺪ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ﺑﻴﺸﺘﺮﻓﺮﻭﺯﺍﻥ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ﺳﺎﻟﻚ ﺑﺎ ﻧﻮﺭ ﺃﻧﺪﻙ ﺻﻮﺭﺕ ﭘﻴﺮ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ﺍﺯﺍﻧﻮﺍﺭ ﻣﺘﻮﺍﻟﺒﻰ ﺑﺮﺗﺮ ﭼﻮﻥ ﺗﻐﻴﻴﺮﺍﺕ ﻫﻠﺎﻝ ﻣﺎﻩ 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ﺑﻘﺮﺹ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ﭼﻬﺎﺭﺩﻩ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ﺳﻤﺒﻮﻝ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ﻭ ﺑﺪﺭ ﻣﻨﻴﺮ 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ﺑﺸﺮﻯ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ﺭﻭﺡ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ﺍﻟﺄﻣﻴﻦ ﺟﺒﺮﺋﻴﻞ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ﻧﻮﻉ ﺑﺸﺮﻯ 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ﺁﻝ ﻣﺤﻤﺪ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ﻳﻚ(ﮐﻠّﻰ)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ﺍﺟﺰ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ﺍﻓﺮﺍﺩ ﺑﺸﺮﻯ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ﺩﺭﻳﺎﺋﻰ ﺍﺳﺖ ﮐﻪ ﻫﻤﻪ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ﺍﻓﺮﺍﺩ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ﻗﻄﺮﺍﺗﻰ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ﺩﺭﻳﺎ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ﺗﻤﺎﻡ ﺍﻓﺮﺍﺩ ﺑﺘﺮﺗﻴﺐ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ﻧﻬﺎﺋﻰ ﻧﻮﻉ ﺑﺸﺮﻯ ﺧﻮﺩ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ﻣﻴﺎﻥ ﻣﻮﺟﻮﺩ ﻧﺒﻴﻨﻨﺪ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ﮐﻞ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ﻣﻰ ﺑﻴﻨﺪ ﭼﻪ ﺩﺭ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ﻭﺣﺪﺕ ﻭﺟﻮﺩ ﺩﺭ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ﻭﺣﺪﺕ ﺷﻬﻮﺩ ﺩﺭ ﻭﺍﻗﻌﻴّﺖ ﺑﺸﺮﻯ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 ﺭﺍ ﺩﺭ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ﻭﺣﺪﺕ ﻭﺟﻮﺩ ﺑﺎﺧﺪﺍﻭﻧﺪ ﺩﺍﺧﻞ ﻭﺑﺎ ﺍﺳﻢ ﺍﻟﻈﺎﻫﺮ ﺩﺭ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ﻫﻤﺎﻥ(ﺃﻫﻮ)ﺩﺭ ﺃﻫﻮﺭﻣﺰﺩﺍ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عر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ﻭﻣﺨﺘﺼﺮﺷﺪ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الله است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ﻴﻌﻨﻰ(ﺍﻟّﺬﻯ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ﻫﻮ)ﮐﺴﻰ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هنوز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ﺃﻫﻮ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ﻳﻦ(ﺍﻭ ﻭ ﻫﻮ ﻧﻴﺴﺖ)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ﺧﺪﺍﻭﻧﺪ(ﻫﻮ)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ﺍﺯ ﻫﺮﮔﻮﻧﻪ ﺗﺼﻮﺭﻯ ﺍﺯ ﻫﺴﺘﻴﻬﺎ ﺑﺮﺍﻯ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ﻭﺟﻮﺩ ﻣﺎﺩﻯ ﻭﻣﻌﻨﻮﻯ ﻭ ﻓﮑﺮﻯ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ﺧﻴﺎﻟﻰ ﻭﺣﺘ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ﺘﺼﻮﺭﺍ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ﺑﺪﺍﻋﻰ ﺑﺪﻭﺭ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ﺪﺭ(ﻫﺎﻫﻮﺕ)ﺩﺭﻋﺎﻟﻢ ﻭﺟﻮﺩﻯ(ﻋﺪﻡ ﻣﺎ ﺳﻮﺍﻩ)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ﻋﻤّ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ﻭﺩﺭﺍﺳﻢ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ﺍﻟﺒﺎﻃﻦ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ﺍﻟﺨﺎﺭﺝ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ﺑﺸﺮﻁ ﺍﺳﺖ ﻭﻧﻪ ﭼﻮﻥ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ﺗﻮﺻﻴﻒ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ﻭﺻﻒ ﺍﻭﮐﻨﻴﻢ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ﻣﻴﮕﻮﺋﻴﻢ ﭼﻨﻴﻦ ﺍﺳﺖ ﻭﻟﻰ 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ﮐﻪ ﻣﻴﭙﻨﺪﺍﺭﻳﻢ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ﻧﻪ ﻋﺎﻟﻤﻰ ﭼﻮﻥ ﺍﻧﺴﺎﻧﻬﺎ ﺑﺎ ﺟﻬﻞ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ﻧﺴﺒﻰ ﺑﻌﺪﻯ ﻭ ﻓﺮﺍﻣﻮﺷﻰ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ﻭﻣﻌﺎﻳ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ﺪﻳﮕﺮ ﺩﺍﻧﺎﺋﻴﻬﺎ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ﻭﻟﻰ(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ﺑﺸﺮﻁ)ﻓﺮﺻ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ﺗﻮﺻﻴﻔﻰ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ﺍﻭﺻﺎﻑ ﺧﺪﺍﻭﻧﺪ ﺩﺭ ﻗﺮﺁﻥ ﻭﮐﺘﺐ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ﺑﻴﺎﻧﺎﺕ ﺃﻧﺒﻴﺎ ﻭ 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ﺯﺑﺎﻧﻰ ﻭ ﺗﻤ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ﺳﻤﺒﻮﻟﻴﻚ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ﺣﻖ 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ﺗﺠﻠّﻴﺎﺕ ﺷﻬﻮﺩﻯ ﺧﺪﺍﻭﻧﺪ ﺩﺭ ﻫﺮ ﺭ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ﻟﻨﻮﻋﻰ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(ﻫﻮ ﻳﺎ ﺍﻭ)ﮐﻪ ﻫﻤﻴﺸﻪ ﺑﺎ ﺿﻤﻴﺮ ﻏﺎﻳﺐ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ﻭﻟﻮ(ﻓﺮﺿﺎ ﮐﺴﻰ ﺑﻌﺪﻡ ﻣﻄﻠﻖ) ﻫﻢ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ﻭﺍﺭﺩ ﻫﺎﻫﻮﺕ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ﻫﻮ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ﺑﻮﻯ ﺧﺪﺍﻭﻧﺪ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ﺿﻤﻴﺮ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ﻏﺎﻳﺐ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ﮐﻪ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ﻣﻄﻠﻘﺎ ﻣﻌﺪﻭﻡ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ﺩﻳﺪﻧﻰ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ﻭﺟﻮﺩﺵ ﻧﻴﺰ ﻣﻌﻨﻰ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ﺑﺎ ﺳﮑﻮ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ﺑﺮﺍﺑﺮ ﻧﮑ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ﺷﮑﺎﻳﺖ ﻧﮑﺮﺩﻥ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ﻣﺎ ﻫﻤﻴﺸﻪ ﺟﺎﻧﺐ ﺍﺣﺘﺮﺍﻡ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ﻣﻘﺎﻡ ﺍﻟﻬﻰ ﭘﻴﺮ ﻭﻣﺮﺍﺗﺐ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ﺭﺍ ﺩﺭ ﻧﻈﺮ ﺩﺍﺷﺘﻪ ﺍﻳﻢ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ﺻﺎﺩﻕ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ﺳﺨﺘﻰ ﻭ ﺑﻰ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</w:t>
      </w:r>
      <w:r w:rsidR="00C4249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ﻔﺮﻣﺎﻥ ﻣﺮﮒ ﺍﺯ ﻣﺤﺒﻮﺏ ﺑﺒﻴﻨﺪ ﻭ ﺑﺸﻨﻮﺩﻭﺷﮑﻮﻫﺎﻯ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ﺳﭙﺎﺳﮕﺬﺍﺭ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ﮔﻔﺖ ﺧﻮﺩﺩﺍﺩﻯ ﺑﻤﺎ ﺩﻝ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ﻣﺎ ﻣﺤﺼّﻞ ﺑﺮ ﮐﺴﻰ ﻧﮕﻤﺎﺷﺘﻴﻢ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ﺳﺨﺘﻰ ﻫﺎ ﻭ ﻧﮑﺘﻪ ﻫﺎ ﺭﺍ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ﺧﻮﺩﺕ ﺩﺍﺩﻯ ﻭ ﺩﺮ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ﻣﻄﻠﻮﺏ ﻣﺎ ﻧﻤﻮﺩﻯ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ﭘﺎﺳﺦ ﻣﺤﺒﻮﺏ ﺍﺳﺖ ﮐﻪ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ﮐﺴﻰ ﺭﺍ ﺑﺮﺍﻯ ﺷﻤﺎ ﻓﺮﺳﺘﺎﺩﻳﻢ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ﺑﻴﺎﺋﻰ ﻭ ﭘﻴﻤﺎﻥ ﺑﺒﻨﺪﻯ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ﻣﻠﺘﻤﺴﺎﻧﻪ ﺳﺎﻟﻚ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ﺑﺪﻭﻥﻣﺰﺩﻯ ﻭﻣﻨّﺘﻰ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ﺗﻤﺎﻡ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ﮔﺮﻓﺘﺎﺭﻳﻬﺎﻯ ﺷﺨﺼﻰ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ﺍﺧﺘﻴﺎﺭ ﻭﺗﻔﻮﻳﺾ ﺍﻟﻬﻰ ﺧﻮﻳﺶ ﻣﻴﺘﻮﺍﻧﺴﺖ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ﻧﺎﻣﻪ ﻓﺪﺍﻳﺖ ﺷﻮﻡ ﻧﻔﺮﺳﺘﺎﺩﻧﺪ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ﺑﻤﺎ ﺍﻳﻦ ﺩﻝ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ﺷﺠﺎﻋﺖ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ﺣﺮﻓﻰ ﺑﺰﻧﻴﻢ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ﻭﻣﺤﺼّﻞ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ﺗﺤﺼﻴﻞ ﻣﺎﻟﻴﺎﺕ ﻭﻋﻮﺍﺭﺽ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ﻗﺪﺭﺕ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ﺑﺮﺍﻯ ﺳﺎﻟﻚ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ﻧﻔﺮﺳﺘﺎﺩﻩ 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ﺭﺍ ﻣﺠﺒﻮﺭ 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ﺻﻠﺎﺡ ﺍﺯ ﻣﺎ ﭼﻪ ﻣﻴﺠﻮﺋﻰ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ﻣﺴﺘﺎﻥ ﺭﺍ ﺻﻠﺎ ﮔﻔﺘﻴﻢ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ﺑﺪﻭﺭ ﻧﺮﮔ</w:t>
      </w:r>
      <w:r w:rsidR="0036699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ﻣﺴﺘﺖ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ﺳﻠﺎﻣﺖ ﺭﺍ ﺩﻋﺎ ﮔﻔﺘﻴﻢ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ﺑﻤﺤﺒﻮﺏ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ﺃﻧﺪﻳﺸﻰ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 ﺭﺍ ﺍﺯ ﻣﺎ ﭼﻪ ﻣﻴﺠﻮﺋﻰ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ﻗﺎﺩﺭ ﺑﺎﻧﺘﺨﺎﺏ ﺑﻬﺘﺮﻳﻦ ﻭ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ﺑﻘﺼﺪ ﺍﺻﻠﺎﺡ ﻭﺻﺎﻟﺢ ﺷﺪﻥ ﺍﺯ ﺧﻮﺩ ﺍﻧﺴﺎﻥ ﻧﻤﻰ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ﺑﺼﻠﺎﺡ ﺭﺳﻴﺪﻥ ﻭ ﺑﺸﺎﺳﺘﮕﻰ ﻫﺎﻯ ﻟﻘﺎﻯ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ﻧﻴﺎﺯ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ﺑﺮﺍﻫﻨﻤﺎﻯ ﺭﻩ ﺭﻓﺘﻪ ﻭ ﺍﻟﻬﻰ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ﺑﺮﺍﻯ ﺭﺍﻫﻨﻤﺎﻯ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ﻫﺮﮔﻮﻧﻪ ﻣﻔﺎﺳﺪﻯ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ﻣﺘﺨﺼّﺺ ﻭﺗﺠﺮﺑﻪ ﮐﺮﺩﻩ ﺧﻮﺩﺭﺍ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ﺩﻭﺳﺘﺎﻥ ﻓﺎﺳﺪ ﭼﻨﻴﻦ ﮐﺴﺎﻧﻰ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ﻋﻠّﺖ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ﺍﺯ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ﻣﺎ ﻣﺴﺘﺎﻥ ﻋﻘﻞ ﺍﺯ ﺩﺳﺖ ﺩﺍﺩﻩ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 ﻭ ﺩﻋﻮﺕ ﮐﺮﺩﻳﻢ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ﺭﺍﻩ ﻣﺴﺘ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ﺩﺭ ﭘﻴﺶ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ﺑﺮﺍﻳﺶ ﻧﻤﻴﻤﺎﻧﺪ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ﺻﻠﺎﺡ ﺩﻳﺪ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ﻫﻤﭽﻨﺎﻥ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ﺑﺪﻭﺭ ﭼﺸﻤﺎﻥ ﻧﺮﮔﺴﻴﻦ ﻣﺴﺖ ﺗﻮ ﮐﻪ ﺳﻠﺎﻣﺘﻰ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 ﺩﻋﺎ ﮐﺮﺩﻳﻢ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ﺳﺎﻟﻢ ﺩﺭ ﺗﺴﻠﻴﻢ ﻭﻣﻄﻴﻊ ﺷﺪﻳﻢ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ﺳﻠﺎﻣﺘﻰ ﺧﻮﺩﺭﺍ ﻧﻴﺰ ﺍﺯ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ﮐﺎﺭﻣﺎﺋﻰ ﭘﻴﺪﺍ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ﺷﺎﻳﺴﺘﻪ ﻣﺮﺍﺗﺐ ﺩﺭ ﺁﻳﻨﺪﻩ ﮔﺮﺩﻳﻢ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ﺑﻬﺘﺮ ﺑﺸﺮﻯ 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ﺑﺼﻮﺭﺗﻬﺎﻯ ﻓﺼﻮﻝ ﻣﺘﻔﺎﻭﺕ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ﺑﻬﺸﺘﻬﺎﻯ ﻭﺟﻮﺩﻯ ﻭ ﺻﻮﺭﺕ ﻧﻮﻋﻰ ﻣﻨﺤﺼﺮ ﺑﺨﻮﺩ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ﻣﻴﺨﺎ</w:t>
      </w:r>
      <w:r w:rsidR="0036699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ﺑﮕﺸﺎ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ﻫﻴﭻ ﺍﺯ ﺧﺎﻧﻘﻪ ﻧﮕﺸﻮﺩ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ﮔﺮﺕ ﺑﺎﻭﺭ ﺑﻮﺩ ﻭﺭ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ﺳﺨﻦ ﺍﻳﻦ ﺑﻮﺩ ﻭﻣﺎ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ﺑﺪﺭ ﻣﻴﮑﺪﻩ ﭘﻴﺮ ﻣﻰ ﻓﺮﻭﺵ ﺍﻟﻬﻰ ﺧﻮﺩ ﺑﻤﻌﺮﻓﻰ ﺧﺪﺍﻭﻧﺪ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ﻧﺎﺏ ﺣﮑﻤﺘﻬﺎﻯ ﻋﺮﻓﺎﻧﻰ ﻭ ﺩﺳﺘﻮﺭﺍﺕ ﺳﻠﻮﮐﻰ ﻭﻋﻤﻠﻰ ﻭ ﻫﺪﺍﻳﺘﻬﺎﻯ ﺍﻟﻬﻰ ﺑﻴﺎﺑﺪ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ﻣﻴﺨﺎﻧﻪ ﺭﺍ ﺑﺮﻭﻯ ﻣﻦ ﺑﺎﺯ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ﻗﺒﻠﺎ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ﻭﻣﮑﺘﺐ ﻭﻣﺪﺭﺳﻬﺎﻯ ﻣﺸﮑﻞ ﺣﺎﻓﻆ ﺭﺍ ﻧﮕﺸﻮﺩﻩ ﺍﺳﺖ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 ﺑﺮﺍﻫﻨﻤﺎﺋ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ﻔﻮﺭﻯ ﻭﻫ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ﺃﮐﻨﻮﻧﻰ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ﻋﻠﺎﻣﺖ ﺭﺿﺎﻴﺖ ﺍﻟﻬﻰ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ﺑﻤﺤﺒﻮﺏ ﺍﻟﻬﻰ ﺑﺎ ﺗﺄﮐﻴﺪ ﻣﻴﮕﻮﻳﺪ ﮐﻪ ﺍﮔﺮ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ﺍﺩﻋﺎﻯ ﻣﺮﺍ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ﻫﻴﭻ ﺩﺭﮔﺎﻫﻰ ﺧﻴﺮﻯ ﻭﺗﮑﺎﻣﻠﻰ ﻧﺪﻳﺪ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 ﺑﮑﻨﻰ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ﻧﮑﻨﻰ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ﺣﺮﻓﻰ ﺍﺳﺖ ﮐﻪ ﻣﻴﺘﻮﺍﻧﻢ ﺑﮕﻮﻳﻢ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ﮔﻔﺘﻢ ﻭ ﺑﻴﺶ ﺍﺯ ﺍﻳﻦ ﻣﺪﺭﮐﻰ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ﺍﺭﺍﺋﻪ ﺑﺪﻫﻢ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ﺍﺯ ﭼﺸﻢ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ﺳﺎﻗﻰ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ﺧﺮﺍﺏ ﺍﻓﺘﺎﺩﻡ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ﺋﻰ ﮐﺰ ﺣﺒﻴﺐ ﺁﻳﺪ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ﻫﺰﺍﺭﺵ ﻣﺮﺣﺒﺎ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ﮐﻪ ﺍﻭﺭﺍ ﺳﺎﻗﻰ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ﺑﺎﺩﻩ ﺣﮑﻤﺘﻬﺎﻯ ﺍﻟﻬﻰ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ﻭﺩﺳﺘﻮﺭﺍﺕ ﺳﻠﻮﮐﻰ ﻭ ﻫﺪﺍﻳﺘﻬﺎﻯ ﮔﻮﻧﺎﮔﻮﻥ ﻋﻤﻠﻰ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ﺍﺯ ﭼﺸﻤﺎﻥ ﺗﻮ ﺧﺮﺍﺏ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</w:t>
      </w:r>
      <w:r w:rsidR="000965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ﻧﻈﺮﺑﭽﺸﻤﺎﻥ ﻣﺤﺒﻮﺏ ﺩﺭ ﺣﻀﻮﺭ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ﺧﻮﺩ ﮐﺮﺩﻧﺪ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ﺗﻮﺳّﻞ ﻋﺒﺎﺩﻯ ﺩﺭ ﺻﻮﺭﺕ ﺍﻭ ﻧﻤﻮﺩﻩ ﺍﺳﺖ ﮐﻪ ﺑﮑﻠّﻰ ﺧﺮﺍﺏ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ﺭﺍ ﻭﻳﺮﺍﻥ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ﺁﻣﺎﺩﻩ ﻣﺮﮒ ﻗﺒﻞ ﺍﺯ ﻣﺮﮒ ﻧﻴﺰ ﺷﺪﻫﺎﺳﺖ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ﻧﺠﺎﺕ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ﻫﺮ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ﮐﻪ ﺍﺯ ﺣﺒﻴﺐ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ﻣﺮﺣﺒﺎ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ﺍﺳﺘﻘﺒﺎﻝ ﺍﺯ ﺁﻥ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 ﻓﻘﻂ ﺷﮑﺎﻳﺘﻰ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ﺳﭙﺎ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ﺳﺎﻟﺒﻚ ﺻﺎﺩﻕ ﻣﻴﺪﺍﻧﺪ 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ﺑﺎﻋ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ﻭﺩﻭﺭﻩ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ﺳﻠﻮﻙ ﺭﺍ ﮐﻮﺗﺎﻫﺘﺮ ﻣﻴﮑﻨﺪ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ﻓﺘﻨﻪ ﻫﺎ ﺁﺯﻣﺎﻳﺸﺎﺕ ﺍﻟﻬ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ﺗﻤﺮﻳﻨﺎﺗﻰﺑﺮﺍﻯ ﺗﻘﻮﻳﺖ ﺻﺒﺮ ﻭﺗﺤﻤّﻞ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ﺍﺯ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ﻧﻤﻴﺪﺍﻧﻨﺪ ﺑﺎ ﺁﺯﺍﺭﺷﺎﻥ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ﺧﺪﻣﺘﻰ ﻧﺪﺍﻧﺴﺘﻪ ﺩﺭ ﺣﻖ ﺳﺎﻟﮑﺎﻥ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ﺨﻮﺩﺷﺎ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گنا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ﻗﻬﻘﺮﺍﺋﻰ ﺳﺨﺖ ﺧﻮﺩ 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 ﻭﺗﻘﻮﻳﺖ ﺳﺎﻟﮑﺎﻥ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ﺳﺎﻟﮑﺎﻥ ﻭﻇﻴﻔﻪ ﺗﻘﻴّﻪ ﻭﮔﻮﺷﻪ ﮔﻴﺮﻯ ﻭ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ﻋﺪﻡ ﺭﻳﺎﮐﺎﺭﻯ ﺭﺍ ﺩﺍﺭﻧﺪ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ﺑﺮ ﻣﻦ ﻧﺒﺨﺸﺎﺋﻰ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ﭘﺸﻴﻤﺎﻧﻰ ﺧﻮﺭﻯ ﺁﺧﺮ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ﺑﺨﺎﻃﺮ ﺩﺍﺭ ﺍﻳﻦ ﻣﻌﻨﻰ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ﺩﺭ ﺧﺪﻣﺖ ﮐﺠﺎ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ﺑﻤﺤﺒﻮﺏ ﺩﺭ ﻓﺮﺍﻕ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ﻋﺰﻟﺘﮕﺎﻩ ﺭﻧﺞ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ﺩﻭﺭﻯ ﻭ ﻣﺤﺮﻭﻣﻴّﺖ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ﺣﺎﻓﻆ ﺍﺯ ﭘﻴﺮ ﺩﻋﻮﺕ ﺑﺮﺍﻯ ﺩﻳﺪﺍﺭ ﺳﺎﻟﻚ ﻣﻴﮑﻨﺪ 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ﻣﺮﮒ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ﺑﺎﺭﺑﺸﮑﺎﻳﺘﻰ ﻭ ﮐﻨﺎﻳﺘﻰ ﺩﺭﺁﻣﺪﻩ ﻭﺑﻠﻰ ﭼﻮﻥ ﭘﺸﻴﻤﺎﻥ ﺑﻌﺪﻯ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 ﺩﺭﺧﻮﺍﺳﺖ ﻋﻔﻮ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ﻧﻴﺰ ﻋﻔﻮ ﺍﺯ ﺧﺪﺍﻭﻧﺪ ﺧﻮﺍﻫﺪ ﺑﻮﺩ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ﻭﺭﺿﺎﻴﺖ ﺧﺪﺍﻭﻧﺪ ﺩﺭ 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ﺍﺳﺖ ﺑﻄﻮﺭﻳﮑﻪ ﺑﺮﺍﻯ ﻃﻠﺐ ﻋﻔﻮ ﺗﻬﺪﻳﺪ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ﺁﻣﻴﺰ ﻣﺴﻴﮕﻮﻳﺪ ﮐﻪ ﺑﻌﺪﺍ ﭘﺸﻴﻤﺎﻥ ﺧﻮﺍﻫﻰ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ﺳﺎﻟﻚ ﺑﻤﻴﺮﺩ ﻭ ﺑﻤﺮﺍﺩ ﺩﻝ ﺧﻮﺩ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ﻧﺮﺳﺪ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ﮐﺎﻣﻞ ﺍﻣﺎﻡ ﺍﻣّﻰ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ﺍﺧﺘﻴﺎﺭ ﺗﺎﻡ ﺍﻟﻬﻰ ﻭﺗﻔﻮﻳﺾ ﮐﺎﻓﻰ ﺩﺍﺭﺩ ﮐﻪ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ﻭ ﭼﻪ ﻭﻗﺖ ﺑﺨﻮﺍﻫﺪ ﺗﻌﻠﻴﻤﻰ ﺑﺪﻫﺪ ﻳﺎ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ﺳﺮﻧﻮﺷﺖ ﺧﻮﺩ ﺳﺎﻟﻚ ﻧﻴﺰ ﺿﻤﻦ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ﻗﺼﻮﺭ ﺧﻮﺍﺳﺘﻪ ﻳﺎ ﻧﺎﺧﻮﺍﺳﺘﻪ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ﺗﺪﺑﻴﺮ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 ﺣﺘﻰ ﺗﺪﺑﻴﺮ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ﻭ ﺗﺼﻤﻴﻢ ﭘﻴﺮ ﮐﺎﻣﻞ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ﻣﻴﺒﺎﺷﺪ ﻭ ﻫﻤﻪ ﻫﺴﺘﻰ ﻃﺒﻖ ﻳﻚ ﻃﺮﺡ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ﮐﻠّﻰ ﻭ ﻧﻬﺎﺋ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ﺃﺑﺪﻯ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ﺷﺨﺺ ﻭﺗﻤﺎﻣﻰ ﺧﻠﻖ ﻭﻣﺨﻠﻮﻗﺎﺕ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 ﮐﻪ ﺗﻀﺎﺩ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ﻭﺑﺮﺧﻮﺭﺩﻯ ﺑﺎﻫﻢ ﻧﺪﺍﺭﻧﺪ ﻭ ﺑﺎﻟﺄﺧﺮﻩ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ﺑﻴﺎﺩﺕ ﺑﺎﺷﺪ ﮐﻪ ﻣﻦ ﺍﻳﻦ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ﺗﻬﺪﻳﺪ ﭘﺸﻴﻤﺎﻧﻰ ﺭﺍ ﮐﻰ ﺩﺭ ﺧﺪﻣﺖ ﺗﻮ ﮔﻔﺘﻢ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ﻗﺪﺕ 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ﺷﻤﺸﺎﺩﺳﺖ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</w:t>
      </w:r>
      <w:r w:rsidR="0036699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ﺧﺠﻠﺖ ﺑﺒﺎﺭ ﺁﻭﺭﺩ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ﺍﻳﻦ ﻧﺴﺒﺖ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ﭼﺮﺍ ﮐﺮﺩﻳﻢ ﻭ ﺍﻳﻦ ﺑﻬﺘﺎﻥ ﭼﺮﺍ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ﺍﺯ ﺟﻤﻠﻪ ﻣﻮﺍﺭﺩ ﺧﻄﺎﻯ ﺣﺎﻓﻆ ﮐﻪ ﻃﻠﺐ ﻋﻔﻮ ﻭ ﺑﺨﺸﺶ ﺍﺯ ﻣﺤﺒﻮﺏ ﺭﺍ ﻣﻴﺨﻮﺍﻫﺪ ﺍﻳﻦ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ﻧﻴﮑﻮﻯ ﺗﻮ ﻣﺤﺒﻮﺏ ﺭﺍ ﭼﻮﻥ ﺩﺭﺧﺖ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ﺷﻤﺸﺎﺩ ﮔﻔﺘﻴﻢ ﻭ ﺍﻳﻦ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ﺗﺸﺒﻴﻪ ﺣﺎﻓﻆ ﺑﺎﻋ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ﺨﺠﻠﺖ ﺑﻌﺪﻯ ﻣﺎ ﺷﺪ ﮐﻪ ﭼﺮﺍ ﺍﻳﻦ ﻧﺴﺒﺖ ﻧﺎﺩﺭﺳﺖ ﻭ ﺑﻬﺘﺎﻥ ﻭ ﻧﺎﺣﻖ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ﺑﮑﺎﺭ ﺑﺮﺩﻯ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ﻣﺤﺒﻮﺏ ﺭﺍ ﺑﺎﻳﺪ ﭼﻮﻥ ﺳﺮﻭ ﻧﺎﺯ ﻣﻴﮕﻔﺖ ﮐﻪ ﻗﺎﺑﻞ</w:t>
      </w:r>
      <w:r w:rsidR="0036699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ﺷﻤﺸﺎﺩ ﺑﻠﻨﺪ ﻫﻢ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ﺟﮕﺮ ﭼﻮﻥ ﻧﺎ</w:t>
      </w:r>
      <w:r w:rsidR="00BE62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فه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ﺧﻮﻥ ﮔﺸﺖ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ﮐﻢ ﺯﻳﻨﻢ ﻧﻤﻰ ﺑﺎﻳﺪ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ﺟﺰﺍﻯ ﺁﻧﮑﻪ ﺑﺎ ﺯﻟﻔﺖ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ﺳﺨﻦ ﺍﺯ ﭼﻴﻦ ﺧﻄﺎ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ﺧﻄﺎﻯ ﺩﻳﮕﺮ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ﺧﺠﻠﺖ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ﻃﻠﺐ ﻋﻔﻮ ﻣﺤﺒﻮﺏ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ﺑﻮﺩﻩ ﮐﻪ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ﺑﺮﺍﻯﻭﺻﻒ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ﻭ ﺑﻮﻯ ﺯﻟﻔﺎﻥ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ﻋﻄﺮ ﭼﻴﻦ ﻭ ﻧﺎﻓﻪ ﺁﻫﻮﻯ ﺧﺘﻦ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ﺗﺸﺒﻴﻪ ﻧﺎ ﺑﺠﺎ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ﺟﮕﺮ ﺣﺎﻓﻈ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ﻧﺎﻓﻪ ﺁﻫﻮﻯ ﺧﻮﻧﻴﻦ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ﺧﻮﺩ ﮐﺸﺘﻪ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ﭼﻮﻥ ﺁﻫﻮﻯ ﺧﺘﻦ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ﻧﺎﻓﻪ ﺣﺎﻓﻆ ﺧﻮﻥ ﭘﻴﺪﺍ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ﻣﻌﻄّﺮ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ﺗﺸﺒﻴﻪ ﺑﻌﻄﺮ ﮔﻴﺴﻮﻯ ﻣﺤﺒﻮﺏ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ﺷﺎﻳﺴﺘﻪ ﺗﺸﺒﻴﻪ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ﺳﺎﻟﻚ ﺑﻮﺩﻩ ﻭ ﻧﻪ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ﺷﺎﻳﺴﺘﻪ ﭘﻴﺮ ﺍﻟﻬﻰ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ﺁﺗﺶ ﮔﺸﺘﻰ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ﻭﻟﻰ ﺑﺎ ﻳﺎﺭ ﺩﺭﻧﮕﺮﻓﺖ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ﺯﺑﺪ ﻋﻬﺪﻯ ﮔﻞ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ﺣﮑﺎﻳﺖ ﺑﺎ ﺻﺒﺎ ﮔﻔﺘﻴﻢ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ﺑﺰﺑﺎﻥ ﺣﺎﻝ ﺑﺨﻮﺩﻣﻴﮕﻮﻳﺪ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ﺁﺗﺸﻰ ﺷﺪﻯ ﻭﺳﻮﺧﺘﻰ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ﺩﻝ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ﻳﺎﺭﺍﻥ ﺃ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ﺩﻳﺪﺍﺭﻯ ﺍﺯ ﺗﻮ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ﮐﻬﻤﺮﮒ ﺍﺭﺍﺩﻯ ﺭﺍ ﻣﻮﻓﻖ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ﻭﺑﺮﻭﺡ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ﻭﻫﺮﭼﻪ ﺻﺤﺒﺖ ﺍﺯ ﺑﺪﻋﻬﺪﻯ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ﮐﺮﺩﻯ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ﺻﺤﺒﺖ ﺑﺎ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ﺒﻰ ﺃ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ﺑﻮﺩﻩ ﺍﺳﺖ ﺳﺎﻟﮑﺎﻥ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ﺑﺎﻫﺮ ﺑﺎﺩ ﺩﺭ ﻋﺰﻟﺘﮕﺎﻩ ﺻﺤﺒﺖ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ﺑﺎﺩ ﺻﺒﺎ ﻭ ﺻﺒﺎﺡ ﺻﺒﺤﮕﺎﻫﻰ ﻭ ﭘﮕﺎﻫﻰ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ﻋﻄﺮ ﮔﻠﻬﺎﻯ ﺻﺤﺮﺍﺋﻰ ﻭ ﺧﻨﮑﻰ ﻭ ﺁﺭﺍﻣﻰ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ﺑﻬﻤﺮﺍﻩ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ﺧﺎﻙ ﺁﻟﻮﺩ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ﺭﺳﻴﺪﻩ ﺧﺸﻢ ﻣﺤﺒﻮﺏ ﻣﻴﺒﺎﺷﺪ ﻭﺍﻳﻦ ﺑﺎﺩ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ﮐﻠﺎﻡ ﺳﺎﻟﻚ ﺭﺍ ﺑﭙﻴﺮ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ﻧﺘﻴﺠﻪ ﻧﺪﺍﺩﻩ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ﺑﺎ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ﺧﻮﺍﻧﺪﻩ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ﻭﺧﺮﻭﺝ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ﻣﺤﺪﻭﺩﻩ ﻫﺎﻯ ﺍﻃﺎﻋﺖ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ﺷﮑﺎﻳﺖ ﻭ ﮔﻠﻪ ﻣﻨﺪﻳﻬﺎ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 ﺭﻧﺞ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ﻭﺯﻧﺪﮔﻰ ﻋﺰﻟﺘﮕﺎﻩ ﻭ ﻃﻮﻝ ﺩﻭﺭﻩ ﺳﻠﻮﻙ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ﺍﻧﺘﻘﺎﺩﻯ ﺍﺯ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A11F19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ﺩﺭ</w:t>
      </w:r>
      <w:r w:rsidR="00BE62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ﺭﻩ ﻣﻴﺨﺎﻧﻪ ﻧﻬﺎﺩﻳﻢ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ﻣﺤﺼﻮﻝ ﺩﻋﺎ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ﺭﻩ ﺟﺎﻧﺎﻧﻪ ﻧﻬﺎﺩﻳﻢ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ﺩﺭ ﺗﻘﻴّﻪ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ﺧﻮﺩ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ﺳﻠﻮﻙ ﺍﻟﻬﻰ ﻋﺒﺎﺩﺍﺕ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ﺳﺤﺮﮔﺎﻫﻰ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ﺗﻮﺳّﻞ ﻋﺒﺎﺩﻯ ﺑﺎ ﺻﻮﺭﺕ ﭘﻴﺮ ﮐﺎﻣﻞ ﺑﻤﻌﺮﻓﻰ ﺧﺪﺍﻭﻧﺪ ﺩﺭ ﺭؤﻳﺎ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ﺁﻧﮕﺎﻩ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 ﻭﻧﻤﺎﺯﻯ ﺑﺨﺪﺍﻭﻧﺪ ﻭ ﺁﺳﻤﺎﻥ ﻭ ﺭﻭﺡ ﺷﺨﺺ ﻣﻴﺮﺳﺪ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ﺩﻋﺎﻯ ﺑﺪﻭﻥ ﻭﺍﺳﻄﻪ ﺍﻟﻬﻰ ﻭ ﺣﻘﻴﻘﻰ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ﺑﺸﺨﺼﻰ ﻣﻌﺮﻓﻰ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ﻫﺮ ﺁﺧﻮﻧﺪﻯ ﻣﺬﻫﺒﻰ ﻗﺸﺮﻯ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ﻳﺎ ﺷﻴﻌﻰ ﺭﺍ ﻭﺳﻴﻠﻪ ﺑﺪﺍﻧﻴﻢ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 ﻣﺮﺍﺗﺐ ﺍﻟﻬﻰ ﺗﺎ ﻋﺮﺵ ﺭﺣﻤﺎﻥ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 ﺍﻟﻬﻰ ﻣﺤﻤﺪﻯ ﺗﺎ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ﺑﺎﺯﮔﺸﺖ ﺑﺨﻠﻖ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ﻧﺒﻮﺕ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ﺧﻮﺍﻫﻨﺪ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ﺧﺪﻣﺎﺕ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ﺫﺧﻴﺮﻩ ﺁﺧﺮﺕ ﺁﻧﺎﻥ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ﺩﺭ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 ﻭ ﻋﺒﺎﺩﺕ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ﺩﺭ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ﻫﺮ ﺳﺤﺮﮔﺎﻫﻰ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ﺭﺍﻩ ﻣﻴﺨﺎﻧﻪ ﮔﺬﺭﺍﻧﺪ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ﺑﻤﻴﺨﺎﻧﻪ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ﺷﺐ ﺭﻭﻯ ﺳﻠﻮﮐﻰ ﺩﺭ ﻋﺰﻟﺘﮕﺎﻩ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ﺣﮑﻤﺘﻬﺎ ﻭ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ﺍﻟﻬﻰ ﭘﻴﺮ ﺭﺍ ﺍﺟﺮﺍ ﻣﻴﻨﻤﺎﻳﺪ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ﻣﺤﺼﻮﻝ ﺩﻋﺎﻯ ﺧﻮﺩﺭﺍ ﻧﻴﺰ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ﺭﺍﻩ ﺟﺎﻧﺎﻥ ﻣﺤﺒﻮﺏ ﻣﻰ ﻓﺮﺳﺘﻴﻢ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ﻫﺮ ﺩﻋﺎﺋﻰ ﺭﺍ ﺑﺮﺍﻯ ﭘﻴﺮ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ﻧﺼﻴﺒﻰ ﺍﺯ ﻗﺒﻮﻝ ﺩﻋﺎ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 ﭘﻴﺮ ﺍﺯ ﺧﺪﺍﻭﻧﺪ ﺑﺴﺎﻟﻚ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ﺧﺮﻣﻦ ﺻﺪ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ﺯﺍﻫﺪ ﻋﺎﻗﻞ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 ﺁﺗﺶ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ﺩﺍﻍ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ﻣﺎ ﺑﺮﺩﻝ ﺩﻳﻮﺍﻧﻪ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ﺣﺎﻓﻆ: ﺩﺍﻏﻰ ﮐﻪ ﺑﺮ ﺩﻝ ﺩﻳﻮﺍﻧﻪ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ﻣﺤﺮﻭﻡ ﺍﺯ ﺩﻳﺪﺍﺭ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ﺍﺯﺩﻳﺪﺍﺭ ﻧﻮﺭ ﻗﺎﺋﻢ ﺭﻭﺡ ﺍﻟﻘﺪ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هست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ﺟﺎﻥ ﻭﺗﻦ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ﻣﻴﺴﻮﺯﺍﻧﺪ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ﺧﺮﻣﻦ ﺯﺍﻫﺪﺍﻥ ﻋﺎﻗﻞ ﺭﺍ ﺑﺂﺗﺶ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ﮐﻪ ﻣﺬﺍﻫﺐ ﻗﺸﺮﻯ ﻓﮑﺮ ﻣﻴﮑﻨﻨﺪ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همه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ﻣﻴﺴﻮﺯﻧﺪ ﺯﻳﺮﺍ ﺷﺮﻙ ﺑﺨﺪﺍ ﺑﻮﺩ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ﻓﻘﻴﻬﻰ ﺭﺍ ﺷﺮﻳﻚ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ﺑﺤﻖ ﺩﺭ ﺟﻬﺎﻥ ﮐﺮﺩ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ﮔﻢ ﻧﺎﻡ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ﻳﻚ ﻭﻟﻰ ﺧﻮﺩﺭﺍ ﺑﻄﺎﻟﺐ ﻟﻘﺎ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ﻣﻌﺮﻓﻰ ﺩﺭﺭؤﻳﺎ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ﻤﺮﺩﮔﺎﻧﻰ ﺭﺍ ﻭﻭﻟﻮ ﺍﻟﻬﻰ ﻧﻴﺰ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ﻭﻟﻰ ﺯﻧﺪﻩ ﺍﻟﻬﻰ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ﺧﻮﺩ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ﺑﺮﮔﺰﻳﺪ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ﻭﺷﺮﻳﻚ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ﺁﻩ ﻭﻧﺎ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ﻴﻚ ﺳﺎﻟﻚ ﺩﺭﻋﺰﻟﺘﮕﺎ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ﻧﻈﺮﺍﻟﻬﻰ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ﺳﻮﺯﺍﻧﻨﺪ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تر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ﺁﺗﺶ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ﮔﺮﻓﺘﻦ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ﺧﺮﻣﻦ ﺯﺍﻫﺪﺍﻥ ﻣﺪﻋﻰ ﻋﻘﻞ ﻭ ﻋﻠﻮﻡ ﺩﻳﻨﻰ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>ﺳﻠﻄﺎﻥ ﺃﺯﻝ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ﮔﻨﺞ ﻏﻢ ﻋﺸﻖ ﺑﻤﺎ ﺩﺍﺩ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ﺭﻭﻯ ﺩﺭﻳﻦ ﻣﻨﺰﻝ ﻭﻳﺮﺍﻧﻪ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ﺳﻠﻄﺎﻥ ﺃﺯﻟﻰ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ﮔﻨﺞ 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 ﺳﻠﻮﻙ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ﺩﻝ ﺳﺎﻟﻚ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ﮔﺬﺍﺭﺩﻩ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ﺭﻭﻯ ﺑﻤﻨﺰﻝ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ﻭﻣﻨﺰﻝ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ﻭﻳﺮﺍﻧﻪ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ﻗﺪﻡ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ﺃﺯﻟﻰ ﺃﺑﺪﻯ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ﻭﻟﻮ ﺩﺭ ﺃﺗﻢ ﻭﻣﺎﺩﻭﻥ ﺃﺗﻢ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ﮔﻴﺎﻫﻰ ﻭ ﺣﻴﻮﺍﻧﻰ ﻭ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ﻭ ﺑﺘﺮﺗﻴﺐ ﺍﺯ ﻧﺮﺩﺑﺎﻥ ﺍﻧﻮﺍﻉ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ﺑﻔﺼﻮﻝ ﺁﺧﺮ ﻧﻮﻉ ﺑﺸﺮﻯ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ﻭ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 ﻳﺎﻓﺘﻪ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ﺑﻬﻤﻴﻦ ﻭﻇﻴﻔﻪ ﺳﻠﻮﻙ ﺗﺎ ﻧﻮﺭ ﻗﺎﺋﻢ ﺭﺍ ﺑﺎﻳﺪ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ﺧﻮﺍﻫﻨﺪ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ﻭﺑﺎﻧﻮﺍﻉ ﺑﺎ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ﻧﻴﺰ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ﻣﻨﺰﻝ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ﻭﻳﺮﺍﻧﻪ ﮐﻪ ﺭﺳﻴﺪﻡ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ﺭﻭﺡ ﺑﺸﺮﻯ ﺧﻮﺩﺭﺍ ﻧﻴﺰ ﺭﻫﺎ ﻧﻤﺎﻳﻢ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ﺑﻤﺮﮒ ﺍﺭﺍﺩﻯ ﺑﻨﻮﺭ ﻭﮐﻤﺎﻝ ﻭ ﺷﻬﻮﺩ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ﺍﻟﻨﻮﻉ ﺧﻮﺩ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ﻏﻢ ﺳﻠﻮﻙ ﺍﻟﻬﻰ ﻭﮐﺸﺶ ﺑﺪﺍﻥ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ﺃﺯﻝ ﺗﺎﮐﻨﻮﻧﻰ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ﻋﻬﺪ ﺍﻟﺴﺖ ﺗﻮﻟﺪ ﭘﻴﺸﻴﻦ ﻳﻚ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ﮔﻨﺠﻰ ﮊﻧﻴﺘﻴ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کی عظیم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ﺩﻳﺪﺍﺭ ﻣﺮﺍﺗﺐ ﺍﻟﻬﻰ ﻭ ﺷﻬﻮﺩﻯ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ﻭﻗﺘﻰ ﮐﻪ ﺷﺎﻳﺴﺘﮕﻰ ﻧﺠﺎﺕ ﻭ ﭘﺎﻳﺎﻥ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ﻣﻴﻴﺎﺑﺪ ﮐﻪ ﺍﻣﮑﺎﻥ ﺭﺟﻌﺖ ﻧﻮﻉ ﻓﻮﻕ ﺑﺸﺮﻯ ﻫﻔﺖ ﻫﺰﺍﺭ ﺳﺎﻝ ﺩﻳﮕﺮ ﺭﺍ ﭘﻴﺪﺍ ﮐﻨﻨﺪ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ﺩﻝ ﻧﺪﻫﻢ ﺭﻩ </w:t>
      </w:r>
      <w:r w:rsidR="00F7667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ﺍﻳﻦ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ﻣﻬﺮ ﺑﺘﺎﻥ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ﻣﻬﺮ ﻟﺐ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ﺩﺭ ﺍﻳﻦ ﺧﺎﻧﻪ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ﺣﺎﻓﻆ ﺍﺯ ﺍﻳﻦ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ﻫﺮﮔﺰ ﻣﻬﺮ ﻭﻣﺤﺒّﺖ ﻫﻴﭻ ﺑﺘﻰ ﺭﺍ ﺩﺭ ﺩﻝ ﺧﻮﺩ ﺭﺍﻩ ﻧﺨﻮﺍﻫﺪ ﺩﺍﺩ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ﻣﻬﺮ ﻟ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ﺑﺮ ﺩﺭ ﺧﺎﻧﻪ ﺍﻟﻬﻰ ﻗﺮﺍﺭ ﺩﺍﺩﻩ ﺍﺳﺖ ﺑﺘﺎﻥ ﺯﻳﺒﺎ ﺭﻭﻯ ﺭﻗﻴﺒﻰ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ﺯﻳﺒﺎﺋﻰ ﻣﻌﻨﻮﻯ ﻭﻣﻴﻨﻮﻯ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ﻣﻨﻈﻮﺭ ﺣﺎﻓﻆ ﻫﺮ ﺁﺧﻮﻧﺪ ﻗﺸﺮﻯ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ﺑﺘﻰ ﺳﻨﮕﻰ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 ﻧﻤﺎﺯ ﮔﺰﺍﺭﺍﻥ ﻏﻴﺮ ﺳﺎﻟﻚ ﺍﺳﺖ ﮐﻪ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ﻓﻘﻬﺎﻯ ﻗﺸﺮﻯ ﺗﻦ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ﺧﺎﻧﻪ ﺧﺪﺍ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ﻣﻬﺮ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ﭘﻴﻮﻧﺪ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 ﺣﺎﻓﻆ ﻣﻬﺮ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ﻭﻣﻮﻡ ﺑﻤﻬﺮ ﻣﺤﺒّﺖ ﭘﻴﺮ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ﺣﺎﻓﻆ ﺑﺎ ﺩﻋﺎﻫﺎﻯ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ﺁﺧﻮﻧﺪ ﻭﺭﻭﺿﻪ ﺧﻮﺍﻧﻰ ﮔﻮﺵ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ﻭﺑﺮﺣﺴﺐ ﻋﻘﻞ ﺑﺸﺮﻯ ﻭ ﻋﻘﺪﻩ ﻫﺎﻯ ﺭﻭﺍﻧﻰ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ﺑﺮﺩﺍﺷﺖ ﻣﻴﮑﺮﺩﻩ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ﻫﻴﭻ ﺍﻧﺴﺎﻧﻰ ﺩﺭ ﮐﺎﺭ ﺩﻳﮕﺮﻯ ﻣﻮﻓﻖ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ﺩﺭ ﺗﺠﻠّﻴﺎﺕ ﻭ ﺭﺿﺎﻳﺖ ﺍﻭ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ﺗﻨﻬﺎ ﻭﻣﻨﺤﺼﺮﺍ ﮔﻮﺵ ﺑﻔﺮﻣﺎﻥ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ﭘﻴﺮﺍﻟﻬﻰ ﺑﻤﻌﺮﻓﻰ ﺧﺪﺍﻭﻧﺪ ﺑﺮﺍﻯ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ﮐﺎﻓﻰ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ﺧﺮﻗﻪ ﺍﺯﻳﻦ ﺑﻴﺶ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ﻣﻨﺎﻓﻖ ﻧﺘﻮﺍﻥ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ﺑﻨﻴﺎﺩﺍﺯﻳﻦ ﺷﻴﻮ</w:t>
      </w:r>
      <w:r w:rsidR="00BE62E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ﺭﻧﺪﺍﻧﻪ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ﺑﺎ ﺧﺮﻗﻪ ﺭﻳﺎﮐﺎﺭﻯ ﻭ ﻟﺒﺎﺵ ﺭﻭﺣﺎﻧﻴّﺖ ﮐﺎﺫﺏ ﮐﻪ ﺑﺮﺗﻦ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ﺁﺧﻮﻧﺪﻫﺎ</w:t>
      </w:r>
      <w:r w:rsidR="00BE62E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ﻟﺒﺎ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ﻭﺗﻠﺒﻴ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ﻭ ﺩﺭﻭﻏﻴﻦ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ﺧﺴﺘﻪ ﺍﺯ ﺍﻳﻦ ﺭﻳﺎﮐﺎﺭﻯ ﻭﺣﺘﻰ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ﺗﻘﻠﻴﺪ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ﺩﺍﺭﺍﻯ ﻣﻘﺎﺻﺪ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ﺍﺟﺘﻤﺎﻋﻰ ﺩﺭﺗﻈﺎﻫﺮﺍﺕ ﺻﻮﻓﻴﺎﻧﻪ ﺩﺍﺭﻧﺪ ﺑﺎﻳﺪ ﺁﻧﺮﺍ ﺭﻫﺎ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ﮔﻮﺷﻪ ﻋﺰﻟﺖ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ﺭﻳﺎﮐﺎﺭﻯ ﻭ ﺣﺘﻰ ﺑﺼﻮﺭﺕ ﻣﻠﺎﻣﺘﻰ 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 ﺑﺒﻰ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ﺍﻫﺘﻤﺎﻡ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ﺿﻌﻴﻒ ﺩﺭ ﺃﻣﺮ ﺩﻳﻦ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 ﺳﻨﺎﻳﺶ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ﺗﻮﺳّﻞ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ﺑﺸﻬﻮﺩﻫﺎﻯ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ﻭﺗﺰﮐﻴﻪ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ﺑﻨﻴﺎﺩ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ﺷﻴﻮﻩ ﻧﻔﺎﻕ ﺑﺎ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ﺭﻳﺎﮐﺎﺭ ﮐﻪ ﺗﻤﺎﻡ ﻗﺸﺮﻳّﻮﻥ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ﺧﻮﺩ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ﺑﻠﻴﺦ ﻭ ﺑﻦ ﮐﻨﺪﻩ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ﺍﻟﻬﻰ ﺧﺪﺍﻭﻧﺪ ﺭﺳﻴﺪ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ﺩﺷﻤﻨﺎﻥ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ﻭﭘﻴﺎﻣﺒﺮ ﺍﺯ ﺭﻭﺯ ﻧﺨﺴﺖ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ﺳﻪ ﮔﺮﻭﻩ ﺑﻮﺩ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ﻣﻨﺎﻓﻖ ﮐﻪ ﻣﺴﻠﻤﺎﻥ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ﻭﺍﺩﻋﺎﻯ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ﻭ ﺍﺟﺮﺍﻯ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ﻫﻢ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ﻋﻤﻞ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ﺑﺪﻝ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 ﻧﺪﺍﺷﺘﻪ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ﺩﻳﻦ ﻭﺩﺳﺘﻮﺭﺍﺕ ﺁﻥ ﻭﻧﻪ ﺣﺘﻰ ﺑﺨﻮﺩ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ﺧﺪﺍ ﺁﻣﺪﻩ ﻭﮐﻠﺎﻣﺶ ﻭﺍﺟﺐ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ﺍﺩﻳﺎﻥ ﺍﻳﻦ 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ﻣﺘﺪﻳّﻨﺎﻥ ﻣﻨﺎﻓﻖ ﻏﻴﺮ ﻋﺎﻣﻞ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ﻭﻏﻴﺮﻣﻌﺘﻘﺪ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 ﺩﺷﻤﻦ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 ﻭﭘﻴﺎﻣﺒﺮ ﺧﻮﺩ ﺑﻮﺩﻩ ﻭﻫﺴﺘﻨﺪ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ﻣﻨﺎﻓﻖ ﺩﺭ ﺣﮑﻢ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ﺟﺎﺳﻮﺵ ﺁﺧﻮﻧﺪﻫﺎ ﻭ ﺍﺩﻳﺎﻥ ﺳﺎﺑﻖ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ﮐﻨﺎﺭ ﭘﻴﺎﻣﺒﺮ ﻗﺮﺍﺭ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ﻧﻴﺰ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ﻗﺸﺮﻳّﻮﻥ ﻣﺬﻫﺒﻰ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ﻫﺴﺘﻨﺪ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ﻋﻠﺎﻗﻤﻨﺪ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ﻭﻭﻓﺎﺩﺍﺭ ﭘﻴﺎﻣﺒﺮ ﺑﻨﺎﻡ ﺳﻨّﺖ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ﻭﻓﺎﺩﺍﺭ ﺍﻣﺎﻣﺎﻥ ﺑﻨﺎﻡ ﺗﺸﻴّﻊ ﻣﻴﻨﺎﻣﻨﺪ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ﺩﺭ ﻫﻤﻪ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ﺷﮑﻨﺎﻥ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ﻭﺿﻌﻰ ﺑﺎﺯ ﺑﻬﺘﺮ ﺍﺯ ﻣﻨﺎﻓ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ﺍﻋﻠﺎﻡ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ﻃﺮﻳﻘﺖ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ﻭﺩﻭ ﮔﺎﻧﮕﻰ ﻋﻤﻠﻰ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ﺍﻳﻨﺎﻥ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ﺧﻮﺩﺷﺎﻥ ﺩﺭ 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ﺍﻋﻀﺎﻯ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ﺣﻀﻮﺭﻯ ﭘﻴﺪﺍ ﻧﻤﻰ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ﺗﻮﻃ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ئه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ﺑﭙﻴﺮﻭﺍ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 همیشه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ﺍﻳﻦ ﭘﻴﻤﺎﻥ ﺷﮑﻨﺎﻥ ﺩﻭﺭﻯ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ﺍﻳﻤﺎﻥ ﺩﻳﮕﺮﺍﻥ ﺭﺍ ﺑﺎ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ﺳﺴﺖ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ﻣﻨﺎﻓﻘﺎﻥ ﺟﺮﺃﺕ ﺑﺤ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ﻧﺎﺣﻖ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 ﭘﻴﺎﻣﺒﺮ ﻭﺩﻳﻦ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 ﺳﻮﻡ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ﻗﺎﺻﺪﻳﻦ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ﻣﻘﺘﺼﺪﻳﻦ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ﻭﺟﻮﺩﺷﺎﻥ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ﺑﻘﺼﺪ ﻭﻣﻘﺎﺻﺪ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ﻭﻣﻨﺎﻓﻊ ﻭ ﻫﺪﻓﻬﺎﺋﻰ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ﻣﺤﺒﻮﺑﻴّﺖ ﻳﺎﻓﺘﻦ ﺑﻴﻦ ﻣﺮﺩﻡ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ﻣؤﻣﻦ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ﺍﻋﺘﻤﺎﺩﻯ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ﺍﺯ ﺍﻣﻮﺍﻝ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ﺳﻮٴ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ﺍﺳﺘﻔﺎﺩﻩ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ﻣﻨﺎﻓﻘﻴﻦ ﺭﺍ ﻣﻴﺸﻨﺎﺳﻨﺪ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ﺭﺳﻮﺍ ﻧﻤﻰ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ﺧﻮﺩ ﭘﻴﺮﻭﺍﻥ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ﮔﻮﺍﻫﺎﻥ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ﻣﻨﺎﻓﻘﻰ ﺭﺍ ﺭﺳﻮﺍ ﮐﺮﺩﻩ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ﺍﻭﻟﻴﺎ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ﺑﺘﻐﻴﻴﺮ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ﺍﻳﻦ ﻣﻨﺎﻓﻘﺎﻥ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ﻣﺴﻠﻤﺎﻧﺎﻥ ﻭ ﺩﺭ ﺗﻤﺎﻡ 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ﺗﻘﻠﻴﺪ ﺍﺯ ﺁﺧﻮﻧﺪﻫﺎﻯ ﻏﻴﺮ ﺍﻟﻬﻰ ﺭﺍ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ﺑﻰ ﺩﻳﻨﻰ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ﺑﺮ ﺑﺪ ﺩﻳﻨﻰ ﺷﺮﺍﻓﺖ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 ﺁﻧﺎﻥ ﺭﺍ ﺍﺑﻠﻴ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ﭘﺮﺳﺖ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ﮔﺎﻫﻰ ﻧﻴﺰ ﺧﻮﺩ ﭘﺮﺳﺖ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ﺍﻳﻨﺎﻥ ﺍﮔﺮ ﺗﻤﺎﻡ ﻋﻤﺮ ﺭﻭﺯﻫﺎ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ﺷﺒﻬﺎ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ﻗﻌﺮ ﺟﻬﻨﻢ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ﻭﮐﺴﺎﻧﻰ ﮐﻪ ﻧﻤﻴﺘﻮﺍﻧﻨﺪ ﺩﺭﻙ ﺍﻫﻤﻴّﺖ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ﺭﺍ ﺑﻨﻤﺎﻳﻨﺪ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 ﺣﻴﻮﺍﻧﻴّﺖ ﻧﻮﻉ ﺑﺸﺮﻯ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ﻭﻧﺴﺦ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ﺑﻬﺘﺮﻯ ﺑﺠﻬﺎﻥ ﺑﺎﺯ ﻣﻴﮕﺮﺩﻧﺪ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ﮐﺎﻓﻰ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ﻣﺴؤﻟﻴّﺖ ﺍﻟﻬﻰ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ﻗﺸﺮﻳﻮﻥ ﻣﺬﻫﺒﻰ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 ﻭﺧﻮﻙ ﺑﻬﺘﺮﻳﻦ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ﺳﻮﺭﻩ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ﻓﺎﺗﺤﻪ ﺍﻭﻝ ﻗﺮﺁﻥ ﻣﻰ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ﮐﺴﺎﻧﻰ ﮐﻪ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ﺍﻟﻬﻰ ﻗﺮﺍﺭﮔﺮﻓ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 ﺳﺎﻟﮑﺎﻥ ﻭﮐﺎﻣﻠﺎﻥ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ﮐﺘﺎﺏ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ﻭﭘﻴﻤﺎﻥ ﺑﻮﺩﻩ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ﻭﮔﺮﻭﻩ ﺩﻭﻡ ﻣﻐﻀﻮﺑﻴﻦ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ﻫﻤﻴﻦ ﻗﺸﺮﻳّﻮﻥ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ﺷﺮﻙ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</w:t>
      </w:r>
      <w:r w:rsidR="00344B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ﺳﻮﻡ ﺿﺎﻟّﻴﻦ ﻭ ﮔﻤﺮﺍﻫﺎﻥ ﻭ ﺟﺎﻣﺎﻧﺪﮔﺎﻥ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ﺑﻰ ﻋﻘﻠﻰ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ﺩﺭﻙ ﺍﻣﻮﺭ ﺍﻟﻬﻰ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 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ﺑﻴﻦ ﺳﺎﻟﮑﺎﻥ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ﻣﺴﺄﻟﻪ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ﭘﻴﻤﺎﻥ ﺷﮑﻦ ﻭ ﻣﻘﺘﺼﺪ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ﺗﻮﺟّﻪ ﺩﺭ ﺑﺤﺖ ﻋﺮﻓﺎﻥ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ﺪﺭ ﭘﻴﻤﺎﻧﻬﺎﻯ ﺍﺟﺘﻤﺎﻋﻰ ﻭﺣﺰﺑﻰ ﻭﺍﻋﺘﻘﺎﺩﻯ ﺍﻳﻦ ﺗﻘﺴﻴﻢ ﺻﺎﺩﻕ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ﭼﻮﻥ ﻣﻴﺮﻭﺩ ﺍﻳﻦ ﮐﺸﺘﻰ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ﺳﺮﮔﺸﺘﻪ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ﺁﺧﺮ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ﺟﺎﻥ ﺩﺭ ﺳﺮ ﺁﻥ ﮔﻮﻫﺮ ﻳﮑﺪﺍﻧﻪ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ﮐﺸﺘﻰ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ﮐﺸﺘﻰ ﻧﻮﺡ 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ﺗﺎﺭﻳﺦ ﺑﺮﻗﺮﺍﺭ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ﺯﻳﺮ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ﺷﻨﺎﮔﺮﺍﻥ ﻭ ﮐﺸﺘﻰ ﺳﻮﺍﺭﺍﻥ ﺍﻳﻦ ﺩﺭﻳﺎﻫﺎﻯ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ﻭﺑﺪﻭﻥ ﺍﺳﺘﻔﺎﺩﻩ ﺍﺯ ﮐﺸﺘﻰ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ﻗﺎﺩﺭ ﺑﮕﺬﺷﺖ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ﺑﺴﻠﺎﻣﺖ ﺍﺯ ﺩﺭﻳﺎﻯ ﺑﻰ ﮐﺮﺍﻥ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ﻃﻮﻓﺎﻧﻰ ﻭ ﻋﻤﻴﻖ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ﻭﭘﺮ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ﻧﻮﺡ ﮐﺸﺘﻰ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ﭘﻴﻤﺎﻥ ﺳﻠﻮﮐﻰ ﻭﺍﺯ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ﺗﻌﻬّﺪﺍﺕ ﺍﻟﻬﻰ ﺧﻮﻳ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ﻔﺎﺭﻍ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ﺑﻌﺪﺍ ﺑﺨﻠﻖ ﺑﺎﺯ ﮔﺮﺩﻧﺪ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ﻣﻌﺼﻮﻡ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ﺑﺎﺯ ﻧﮕﺮﺩﻧﺪ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ﺧﻮﺩﺭﺍ ﺑﻨﻤﺎﻳﻨﺪ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ﻣﺘﻌﻬّﺪ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ﺍﻳﻦ ﮔﻮﻫﺮ ﻳﮑﺪﺍﻧﻪ ﮔﺬﺍﺭﺩﻩ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ﺍﻟﻬﻰ ﻭﮐﺸﺘﻴﺒﺎﻥ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ﺑﻤﻮﺭﺩ ﺍﺟﺮﺍ ﻣﻰ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ﺑﺠﺎﻧﺎﻥ ﺭﻭﺡ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ﻓﺮﺷﺘﮕﺎﻥ ﻣﺎ ﺩﻭﻥ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 ﻣﻴﮑﺎﺋﻴﻞ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ﺍﻟﻤ</w:t>
      </w:r>
      <w:r w:rsidR="00606DD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نّة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ﻟﻠﻪ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ﭼﻮ ﻣﺎ ﺑﻰ ﺩﻝ ﻭ ﺩﻳﻦ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ﺭﺍ ﮐﻪ ﻟﻘﺐ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ﻋﺎﻗﻞ ﻭ ﻓﺮﺯﺍﻧﻪ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ﻣﻨﺘّﺖ ﺧﺪﺍ ﻭﺷﮑﺮ ﻭ ﺳﭙﺎ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ﻫﺮﮐ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ﺩﻝ ﻭﺑﻰ ﺩﻳﻦ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ﺭﺍ ﺑﻤﺤﺒﻮﺏ ﺍﻟﻬﻰ ﺳﭙﺮﺩ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ﻣﺸﺮﮐﺎﻧﻪ ﺧﻮﺩﺭﺍ ﺭﻫﺎ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ﺍﻳﻨﺎﻥ ﺭﺍ ﻧﻴﺰ ﺻﺎﺣﺐ ﻟﻘﺐ ﻋﺎﻗﻞ ﻭﻓﺮﺯﺍﻧﻪ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ﻭﺍﺧﺘﻴﺎﺭ ﺍﻟﻬﻰ ﺑﺮﺍﻯ ﺣﺎﻓﻆ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ﻣﻮﻓﻖ ﺧﻮﺩﺭﺍ ﺍﻋﻠﺎﻡ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ﻓﺮﺯﺍﻧﮕﻰ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ﻧﻪ ﮐﺴﺎﻧﻰ 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ﻓﻴﺰﻳﮑﻰ ﻭ ﺗﮑﻨﻴﮑﻰ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ﻣﺠﺘﻬﺪ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ﻫﻤﻪ ﻣﺬﺍﻫﺐ ﻳﮑﺪﻳﮕﺮ ﺭﺍ ﻟﻌﻦ ﻭ ﻧﻔﺮﻳﺖ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ﺗﮑﻔﻴﺮ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ﺳﺎﻟﮑّﺎﻥﻣﻮﻓﻖ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ﺩﺭ ﻧﻬﺎﻳﺖ ﺍﻋﻤﺎﻝ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ﻧﺠﺎﺕ ﺑﺎ ﺷﻬﻮﺩ ﻣﺮﺍﺗﺐ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ﻫﻔﺘﮕﺎﻧﻪ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ﺷﻬﻮﺩﻫﺎﻯ ﻗﻮ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ﺩﺍﺭﺍﻯ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ﻧﻴﺮﻭﻫﺎﻯ ﺗﺼﺮﻑ ﻭ ﺍﻟﻬﺎﻣﺎﺕ ﻟﺪﻧّﻰ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ﺁﻧﻬﺎ ﺭﺍ ﺑﻄﺎﻟﺒﺎﻥ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 ﻧﻮﺭ ﻗﺎﺋﻢ ﺭﻭﺡ ﺍﻟﻘﺪﺳﻰ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ﻭﻭﻳﺰﺍﻯ ﻭﺭﻭﺩ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ﻓﻮﻕ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ﺍﺯ ﺁﺧﺮﺕ ﻳﺎ ﺁﻳﻨﺪﻩ ﻭ ﺑﻌﺪﻯ ﺧﻮﺍﻧﺪﻩ ﻣﻴﺸﻮﺩ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ﺁﺧﺮ ﻋﻤﺮ ﻣﻌﺼﻮﻡ ﺍﺯ ﻫﺮ ﮔﻨﺎﻫﻰ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ﻣﻌﺎﻑ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ﻫﺮ ﻭﻇﻴﻔﻪ ﻭﻋﺒﺎﺩﺗﻰ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ﻭﻣﺼﻮﻥ ﺍﺯ ﻫﺮﮔﻮﻧﻪ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 ﻭ ﮐﺎﺭﻣﺎﻯ ﺍﻧﻮﺍﻉ ﭘﺎﺋﻴﻦ ﺗﺮ ﺩﺭ ﻧﺴﺦ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ﻭﻣﺴﺦ ﻭ ﻓﺴﺦ ﻭﺭﺳﺦ ﻭﻭﺳﺦ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ﺑﺄﺑﻮﺫﺭ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مؤمن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ﻭﺩﺯﺩﻯ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ﻧﮑﺮﺩﻩ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ﺑﺪﺗﺮﻳﻦ ﮔﻨﺎﻫﺎﻥ ﺑﺮﺍﻯ ﺍﻋﺮﺍﺏ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ﻣﺤﺴﻮﺏ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ﮔﻨﺎﻩ ﻭ ﺣﺮﺍﻡ ﻭﻣﺠﺎﺯﺍﺕ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ﺳﺎﻟﮑﺎﻥ ﻣﻄﺮﺡ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ﺟﺎﻫﻞ ﺑﻰ ﮔﻨﺎﻩ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ﻟﺒﺮﻳﺰ ﺍﺯ ﺁ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ﮔﻨﺎﻩ ﺩﺭ ﮊﻧﺘﻴﻚ ﺭﻭﺣﻰ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ﻗﺸﺮﻳّﻮﻥ ﮐﻪ ﺩﺭ ﻫﺮ ﺣﺎﻝ ﺑﻘﻬﻘﺮﺍﻫﺎﻯ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 ﻭ ﺧﻮﻙﺑﻬﺘﺮﻳﻦ ﺍﺳﺖ ﮐﻪ ﻗﺮﺁﻥ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ﺧﺒﺮﺍ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کم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ﻋﻘﻞ ﺣﺘﻰ ﺩﺭﻧﺴﺦ ﺑﻬﺘﺮﺑﺸﺮ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ﻗﺎﻧﻊ ﺑﺨﻴﺎﻟﻰ ﺯﺗﻮ ﺑﻮﺩﻳﻢ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ﭼﻪ ﮔﺪﺍ ﻫﻤّﺖ ﻭ ﺑﻴﮕﺎﻧﻪ ﻧﻬﺎﺩﻳﻢ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ﺍﺯ ﺯﺑﺎﻥ ﺣﺎﻝ ﺳﺎﻟﮑﺎﻥ ﺩﻳﮕﺮﻯ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ﺩﺭ ﻋﺰﻟﺘﮕﺎﻩ ﺧﻮﺩ ﻗﺎﻧﻊ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ﺑﺨﻴﺎﻝ ﻭ ﺣﻀﻮﺭ ﺫﻫﻨﻰ ﻭﺗﻮﺳّﻞ ﻋﺒﺎﺩﻯ ﭘﻴﺮ ﺍﻟﻬﻰ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ﺍﺯ ﺍﻭ ﺩﻭﺭ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ﮔﺪﺍ ﻫﻤّﺖ ﻭ ﺑﺨﻴﻞ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ﮔﺬﺷﺘﻬﺎﻯ ﺳﻠﻮﮐﻰ ﻭ ﺑﻴﮕﺎﻧﻪ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ﺍﻟﻬﻰ ﺑﻮﺩﻩ ﺍﻧﺪ ﮐﻪ ﻫﻨﻮﺯ 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ﻧﺸﺪﻩ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ﺗﻮﺍﻧﺪ ﺍﺯ ﮐﺮﺍﻣﺎﺕ ﻭﻟﺬﺗﻬﺎﻯ ﺧﻮﺩ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ﺑﺠﺎﻥ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ﻫﻮﻡ ﻭ ﺍﻭﻡ ﻭ ﺗﻮﺳّﻞ ﻋﺒﺎﺩﻯ ﻭ ﺍﺩﺍﻣﻪ ﺯﻧﺪﮔﻰ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ﺑﻤﻮﺟﺐ ﺩﺳﺘﻮﺭ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ﭘﻴﺮ ﺍﻟﻬﻰ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ﺩﺍﺷﺘﻪ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ﺑﻴﮕﺎﻧﻪ ﺍﺯ ﺍﻣﻮﺭ ﺍﻟﻬﻰ ﻭ ﺷﻬﻮﺩﻯ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ﻭﻋﻮﺍﻟﻢ ﺍﻟﻬﻰ ﻭ ﺁﻳﻨﺪ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ﻧﻴﺎﻣﺪﻩ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ﺁﻧﮑﻪ ﺍﻣﺮﻭﺯ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 ﻭ ﻧﺎ ﺑﻴﻨﺎ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ﻧﻴﺰ ﮐﻮﺭ ﻣﻴﺒﺎﺷﺪ ﮐﻪ ﻧﺎﺑﻴﻨﺎﺋﻰ ﻋﻘﻠﻰ ﻭﺷﻬﻮﺩﻯ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ﻧﺎﺑﻴﻨﺎﺋﻰ ﺑﭽﺸﻢ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ﻨﺎﺑﻴﺎﻧﻰ ﻭﺑﭽﺸﻢ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ﻣﺴﺨﻬﺎﻯ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ﺭﻓﺘﻦ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 ﺑﻴﻨﺎﺋﻰ ﻋﻘﻠﻰ ﺭﺍ ﺧﻮﺍﻫﻨﺪ ﺩﺍﺷﺖ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ﻧﺎﭼﺎﺭ ﺑﺘﮑﺮﺍﺭ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ﻫﺎ ﺭﺍ ﺩﺭ ﺁﻳﻨﺪﻫﻬﺎ ﺧﻮﺍﻫﻨﺪﺑﻮﺩ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ﺑﺎ ﺯﺣﻤﺖ ﻭ ﻋﺬﺍﺏ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ﭼﻮﻥ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ﻔﺮﺍﻭﺍﻥ ﺑﻨﻮﻉ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ﮐﺎﺭ ﺳﻠﻮﻙ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ﻓﺮﻣﺎﻥ ﮐﻦ ﻓﻴﮑﻮﻥ ﺍﻟﻬﻰ ﺑﺮﺍﻯ ﺗﻤﺎﻡ ﻣﻮﺟﻮﺩﺍﺕ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ﭘﺎﺋﻴﻦ ﺗﺮ ﺍﺯ ﻭﻳﺮﻭ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ﺭﻭﺯﻯ ﺍﺯ ﻧﺮﺩﺒﺎﻥ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ﮔﻴﺎﻫﻰ ﻭ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 ﻓﺮﺍﻭﺍﻥ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ﺧﻮﺩﺭﺍﺑﺎﻳﻦ ﻋﻘﻞ ﻭ ﺻﺒﺮ ﻭﻋﺸﻖ ﻭ ﺍﺭﺍﺩﻩ ﮐﺎﻓﻰ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ﺑﮑﺎﺭﻭﺍﻥ ﺟﻠﻮﺗﺮ ﺭﻓﺘﻪ ﺍﻧﻮﺍﻉ ﻓﻮﻕ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ﺧﻮﺍﻫﻨﺪ ﺭﺳﻴﺪ ﮐﺎﺭﻯ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ﻣﻴﺘﻮﺍﻧﻨﺪ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ﺑﻌﺪ ﺍﺯ ﺭﻧﺞ 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 ﭼﻨﺪ ﺻﺪ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ﺳﺎﻟﻪ ﺑﺪﺍﻥ ﺧﻮﺍﻫﻨﺪ ﭘﺮﺩﺍﺧﺖ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ﺗﺄﺧﻴﺮ ﺩﺭﺑﺮﺧﻮﺭﺩﺍﺭﻯ ﺍﺯ ﺍﻣﺘﻴﺎﺯﺍﺕ ﺍﻟﻬﻰ ﺩﺭ ﺑﻬﺸﺘﻬﺎﻯ ﻧﻮﻋﻰ ﺩﺭ ﺍﻧﻮﺍﻉ ﻓﻮﻕ ﺑﺸﺮ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FA0B7C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ﺑﮕﺬﺍﺭ ﺗﺎ ﺯﺷﺎﺭﻉ ﻣﻴﺨﺎﻧﻪ ﺑﮕﺬﺭﻳﻢ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ﮐﺰ ﺑﻬﺮ </w:t>
      </w:r>
      <w:r w:rsidR="00606DD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جرعه ای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ﻫﻤﻪ ﻣﺤﺘﺎﺝ ﺍﻳﻦ ﺩﺭﻳﻢ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ﺩﻳﮕﺮﺍﻥ ﻣﺨﺎﻟﻒ ﻫﺮ ﻓﺮﺻﺘﻰ ﮐﻪ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 ﺑﺪﺳﺖ ﺁﻭﺭﻧﺪ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ﮐﻪ ﺍﺯ ﺷﺎﺭﻉ ﻭﺧﻴﺎﺑﺎﻥ ﻣﻴﺨﺎﻧﻪ ﻭ ﺷﺮﻳﻌﺖ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ﮔﺬﺭﻯ ﺑﮑﻨﻨﺪ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 ﺷﺮﻳﻌﺖ ﻭ ﻣﻘﺮﺭﺍﺕ ﺩﻳﻨﻰ ﻭﻣﺬﻫﺒﻰ ﻫﻤﻪ ﺁﺧﻮﻧﺪﻫﺎﻯ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ﻫﻢ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ﻃﺮﻳﻘﺖ ﻇﺎﻫﺮﺍ ﺑﺎ ﺷﺮﻳﻌﺖ ﻣﺨﺎﻟﻒ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ﺑﺎﻃﻨﺎ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ﺑﺮﺧﻠﺎﻑ ﺷﺮﻳﻌﺘﻬﺎﻯ ﻣﺬﻫﺒﻰ ﻣﺘﻀﺎﺩ ﻫﻢ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ﺷﺮﻉ ﺍﺳﻠﺎﻡ ﮔﻔ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ﭘﻴﺎﻣﺒﺮ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ﻣﻌﻨﻰ ﺑﺎﻃﻨﻰ ﻭ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ﺩﺭ ﻧﻈﺮ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ﻣﻌﻨﻰ ﻇﺎﻫﺮﻯ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ﻋﻘﻴﺪﻩ ﭘﺮ ﻋﻘﺪﻩ ﺁﺧﻮﻧﺪﻫﺎﻯ ﺑﻴﻚ ﻧﺤﻮ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ﻭﻟﺬﺍ ﺑﺎ ﻣﺬﺍﻫﺐ ﻓﺮﺍﻭﺍﻥ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ﺑﺘﻌﺪﺍﺩ ﻣﺪﻋﻴﺎﻥ ﺍﺟﺘﻬﺎﺩ ﻭ ﻋﺎﻟﻢ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ﺭﻭﺑﺮﻭ ﻣﻴﮕﺮﺩﻳﻢ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ﺍﻓﺘﺨﺎﺭ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ﺗﺸﻴّﻊ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ﺍﺟﺘﻬﺎﺩ ﻧﻴﺰ ﺑﺎﺯ ﺍﺳﺖ ﻭﻟﻰ ﻧﻪ ﺑﺮﺍﻯ ﺁﺧﻮﻧﺪ ﭘﺮﻭﺭﻯ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هر کس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ﺷﺮﻳﻌﺘﻰ 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ﺪﺭﺳﻠﻮﻙ ﺍﻟﻬ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ﺑﺮﺍﻯ ﻫﻤﻪ ﺑﺎﺯ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ﺍﺟﺘﻬﺎﺩ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ﺟﻬﺪ ﻭﺟﻬﺎﺩ ﻓﺪﺍﮐﺎﺭﻯ ﺳﺎﻟﮑﺎ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ﻮﺩﺭ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ﻫﻤﻪ ﺑﺎﺯﺍﺳﺖ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ﺑﺸﺮﻯ ﻭ ﻧﺠﺎﺕ ﺧﻮﺩ ﺑﺮﺳﻨﺪ ﻣﻴﺨﺎﻧﻪ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ﺧﺎﻧﻘﺎﻩ ﻭ ﻣﻌﺒﺪ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ﻣﻴﻔﺮﻭﺵ ﮐﺎﻣﻞ ﺍﻟﻬﻰ ﺣﺴﻴﻨﻰ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ﻣﺤﻤﺪﻯ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ﻃﺎﻟﺒﺎﻥ ﻟﻘﺎﻯ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ﺑﺎﻧﺘﺨﺎﺏ ﺷﺨﺼﻰ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ﻓﻠﺎﻥ ﺷﺨﺺ ﻣؤﻣﻦ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ﭼﻨﺪ ﻧﻔﺮ ﺑﺎﻳﻤﺎ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ﺷﻬﺎﺩﺕ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ﺧﺪﺍﻭﻧﺪ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ﺣﺘﻰ ﺍﻭﻟﻴﺎﻯ ﺯﻧﺪ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ﻣﻨﺎﺳﺐ ﻋﻘﻞ ﻭ ﺳﻠﻴﻘﻪ ﻭﺍﺣﻮﺍﻝ ﺳﺎﻟﮑﺎﻥ ﺧﻮﺩ ﺑﻮﺩﻩ ﺑﺎﺷﻨﺪ 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ﻫﺮ ﻳﻚ ﮐﺮﺍﻣﺎﺕ ﺧﺎﺹ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ﮐﻪ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ﮔﺮﻭﻫﻰ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ﺍﺯ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ﺍﻧﺴﺎﻧﻬﺎ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ﺗﮑﺎﻣﻞ ﺭﻭﺡ ﺁﻧﻬﺎﻣﻴﺒﺎﺷﺪ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ﻣﺎﻧﻨﺪ ﻣﺘﺨﺼﺺ ﺑﻴﻤﺎﺭﻳﻬﺎ ﺩﺭ ﭘﺰﺷﮑﺎﻥ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ﺗﺎ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ﻋﻘﺪﻩ ﻫﺎﻯ ﮔﻮﻧﺎﮔﻮﻥ ﻧﺎﺧﻮﺩﺁﮔ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ﺎﻩ ﭘﺮ ﮔﻨﺎﻩ ﺳﺎﻟﮑﺎﻥ ﻣﺮﺑﻮﻃﻪ ﺭﺍ ﻣﻌﺎﻟﺠﻪ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ﻣﺎ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ﻣﻴﺨﺎﻧﻪ ﺷﺎﺭﻉ ﺷﺮﻳﻌﺖ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ﺭﺍﻩ ﻣﺴﺘﻘﻴﻢ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ﺭﺳﺎﻧﻨﺪﻩ ﺑﻨﻮﺭ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ﻗﻴﺎﻣ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ﺴﺎﺯ ﻓﻮﺭ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ﺑﺪﺭﺳﺘﻰ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 ﻣﺤﺘﺎﺝ ﺍﻳﻦ ﺩﺭ ﻭﺩﺭﮔﺎﻩ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ﻓﺮﻣﺎﻥ ﺃﺯﻟﻰ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ﺗﻤﺎﻡ ﻣﻮﺟﻮﺩﺍﺕ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ﻇﺎﻫﺮﺍ ﻏﻴﺮ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ﺍﺯ ﻧﺮﺩﺑﺎﻥ ﺍﻧﻮﺍﻉ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ﺟﻤﺎﺩﻯ ﻭ ﺟﻤﺎﺩﻯ ﻭﮔﻴﺎﻫﻰ ﻭ ﺣﻴﻮﺍﻧﻰ ﻭ ﻓﺼﻮﻝ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ﺑﻌﻘﻞ ﻭ ﺍﺭﺍﺩﻩ ﻭ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ﺻﺒﺮ ﮐﺎﻓﻰ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ﻫﻤﻴﻦ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ﺷﻬﻮﺩ ﻧﻮﺭ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ﺭﺟﻌﺘﻬﺎﻯ ﻓﻮﻕ ﺑﺸﺮﻯ ﺁﻳﻨﺪ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ﻮﺗﺎ ﺃﺑﺪ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ﺁﻧﻄﻮﺭ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ﺧﺪﺍﻭﻧﺪ(ﺷﺪﻥ ﻭ ﺻﻴﺮﻭﺭﺗﻰ)ﺭﺍ 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ﻋﺎﻗﺒﺖ ﺩﺭ ﺍﺑﺪﻳّﺖ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ﻭﻳﺮﻭﺳﻰ ﺑﻨﻮﺭ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ﻭﻳﺰﺍﻯ ﻭﺭﻭﺩﻯ ﺑﻨﻮﻉ ﺑﺮﺗﺮ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 ﺍﻳﻦ ﻫﻤﺎﻧﻰ ﮐﻤﺎﻝ ﻭﺗﮑﺎﻣﻞ ﻭ ﺷﻬﻮﺩ ﻧﻮﺭ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ﺭﺳﻴﺪﻥ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ﻓﻮﻕ ﺑﺸﺮﻯ ﻧﻴﺰ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ﺭﺣﻤﺎﻧﻰ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ﺍﺭﺑﺎﺏ ﻧﻮﻉ ﺑﺮﺗﺮ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ﻭﺗﺮﺑﺮ ﺗﺎ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ّ ا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ﺟﺮﻋﻬﺎﻯ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ﻧﺎﺏ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 ﻫﺪﺍﻳﺘﻬﺎﻯ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ﺭﻓﺘﮕﺎﻥ ﺟﺴﺖ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ﻃﺎﻟﺒﺎﻥ ﺭﺍ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ﻫﺮ ﺷﺒﻰ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ﻣﺘﻮﺳّﻠﺎﻧﻪ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ﺳﺎﻟﻪ ﺑﺮﻭﻧﺪ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ﺩﻳﮕﺮﺍﻥ ﮔﺎﻫﻰ ﭼﻨﺪ ﻗﺪﻡ ﺑﺠﻠﻮ ﻭ ﻳﺎ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ﻗﺪﻣﻬﺎﻯ ﺑﻴﺸﺘﺮﻯ ﺑﻌﻘﺐ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ﻗﺸﺮﻳّﻮﻥ ﻣﺬﻫﺒﻰ ﺧﺮﺍﻓﺎﺗﻰ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 ﺩﻳﻨﺎﻧ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ی)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ﺒﻬﺮ ﺩﻳﻨﻰ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ﺷﺮﻙ ﺑﺎ 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ﺧﺪﺍﻭﻧﺪ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ﺑﺠﻬﻨﻤﻬﺎﻯ ﻧﺴﺦ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ﻓﺴﺦ ﺟﻬﻨﻤﻰ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ﺟﻬﺎﻧﻮﻡ ﺟﻬﺎﻥ 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ﻭ ﺣﺘﻰ ﺻﺪ ﺑﺎﺭﻩ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ﺑﺎﺯ ﺑﺎ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ﺩﻳﮕﺮ ﺣﻴﻮﺍﻧﺎﺕ ﺧﻮﺩﺭﺍ ﺑﻨﻮﻉ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ﻫﻤﺒﻴﻦ ﺳﻠﻮﻙ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 ﻧﻮﺭ ﻗﺎﺋﻢ ﺭﺍ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ﺭﻭﺯ ﻧﺨﺴﺖ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ﺩﻡ ﺭﻧﺪﻯ ﺯﺩﻳﻢ ﻭ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ﺷﺮﻁ ﺁﻥ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ﺟﺰ ﺭﻩ ﺁﻥ ﺷﻴﻮﻩ ﻧﺴﭙﺮﻳﻢ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ﺳﺎﻟﻚ ﺍﺯ ﺭﻭﺯ ﻧﺨﺴﺖ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ﺑﻤﺤﻀﺮ ﭘﻴﺮ ﺍﻟﻬﻰ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ﺑﻮﻯ ﻣﻌﺮﻓﻰ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ﭘﻴﻤﺎﻥ ﺑﺴﺖ ﻭ ﺑﺎﺩﻩ ﺳﺮﻣﺴﺖ ﮐﻨﻨﺪﻩ ﺣﮑﻤﺘﻬﺎﻯ ﻋﺮﻓﺎﻧﻰ ﻭ ﺩﺳﺘﻮﺭﺍﺕ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ﺳﻠﻮﮐﻰ ﻭ ﻫﺪﺍﻳﺘﻬﺎﻯ ﺍﻭﺭﺍ ﺁﻏﺎﺯ ﮐﺮﺩ ﻭ ﺍﺯ ﺁﻥ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ﺩﻡ ﺍﺯ ﺭﻧﺪﻯ ﻭ ﻋﺸﻖ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ﻭﻧﻔﺴﻬﺎﻯ ﺩﺭﻭﻳﺸﺎﻧﻪ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 ﻋﺎﺷﻖ ﺩﻳﺪﺍﺭ ﺗﺠﻠّﻴﺎﺕ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ﻧﻮﻉ ﺑﺸﺮﻯ ﻣﻴﺴّﺮ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</w:t>
      </w:r>
      <w:r w:rsidR="0068297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ﮐ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ﺟﻠﻮﺗﺮ ﺍﺯ ﻣﻘﺎﻡ ﺑﺸﺮﻯ ﻭ ﺭﻭﺣﻰ ﮐﻪ ﻓﻌﻠﺎ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 ﺗﺮ ﻧﻤﻴﺮﻭﺩ ﮐﻪ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ﻋﻘﺐ ﻫﻢ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ﺑﻨﺴﺦ ﻭﻣﺴﺦ ﻣﺠﺪﺩ ﺣﻘﻴﺮ ﺗﺮ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ﺑﻤﺴﺦ ﺣﻴﻮﺍﻧﻰ ﻭ ﻓﺴﺦ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ﮔﻴﺎﻫﻰ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ﺭﺳﺦ ﺟﻤﺎﺩﻯ ﻭﻭﺳﺦ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ﻣﻴﺘﻮﺍﻧﻨﺪ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ﭼﻘﺪﺭ ﮔﻨﺎﻩ ﮐﺎﺭﻯ ﺩﺍﺷﺘﻪ ﻭ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ﺗﮑﺎﻣﻠﺎﺕ ﻃﺒﻴﻌﻰ ﺣﻴﻮﺍﻧﺎﺕ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ﻫﺎ ﺭﺍ ﺩﺭ ﺁﻳﻨﺪﻩ ﻫﺎ ﺗﮑﺮﺍﺭ ﮐﻨﺪ ﻭﮔﺎﻫﻰ ﭼﻨﺪ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ﻣﻴﻠﻴﻮﻥ ﺳﺎﻝ ﻳﺎ ﺻﺪﻫﺎ 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ﺟﻬﻨﻤﻰ ﺟﻬﺎﻥ ﺭﺍ ﺧﻮﺍﻫﺪ ﺩﺍﺷﺖ ﺗﺎ ﺑﻨﻮﻉ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ﺩﺭﻙ ﺍﻫﻤﻴﺖ ﺳﻠﻮﻙ ﺍﻟﻬﻰ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ﺑﻨﻮﺭ ﻗﺎﺋﻢ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DC3D1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ﻳﺎﺑﻨﺪ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ﺭﻧﺪ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 ﺩﺭﺳﺖ ﻋﻘﻠﻰ ﻭﺩﺭ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ﺭﺍﻩ ﻣ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ثبت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ﻋﻘﻞ ﻣﻴﺘﻮﺍﻧﺪﮐﺎﺭﻫﺎﻯ ﻣﻨﻔﻰ ﻭ ﺑﻀﺮﺭ ﺧﻮﺩ ﻧﻴﺰ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ﺍﮐ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ﺭﻭﺯ ﻧﺨﺴﻴﺖ ﺷﺮﻁ ﻣﻦ ﺑﺎ ﭘﻴﺮ ﺍﻟﻬﻰ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 ﮐﻪ ﺟﺰ ﺭﺍﻩ ﭘﻴﺮ 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ﺑﻬﻴﭻ ﺷﻴﻮﻩ ﻭ ﺭﻭﺵ ﻭﻣﺬﻫﺐ ﺩﻳﮕﺮﻯ ﺩﻝ ﻧﺴﭙﺮﺩ ﻭﻣﻌﺘﻘﺪ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ﺩﺳﺘﻮﺭﺍﺕ ﭘﻴﺮ ﺭﺍ ﺑﻤﻮﺭﺩ ﺍﺟﺮﺍ ﺩﺭﺁﻭﺭﺩ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ﻟﺤﻈﻪ ﺯﻧﺪﮔﻰ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ﭘﺎﻳﺒﻨﺪ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ﻣﺮﮒ ﺍﺭﺍﺩﻯ ﻭ ﻓﺮﻣﺎﻥ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ﺩﺭ ﺁﺧﺮ ﻋﻤﺮ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ﺑﻬﻴﭻ ﻃﺮﻳﻘﺖ ﻗﺸﺮﻯ ﻭ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ﻭﻫﻴﭻ ﺁﺧﻮﻧﺪ ﻭﻣﺠﺘﻬﺪﻯ ﮐﻪ ﻣﺪﻋﻰ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 ﺩﻳﻦ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ﺗﻮﺟّﻪ ﻧﺨﻮﺍﻫﺪ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ﺟﺎﺋﻰ ﮐﻪ ﺗﺨﺖ ﻭﻣﺴﻨﺪ ﺟﻢ ﻣﻴﺮﻭﺩ ﺑﺒﺎﺩ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ﻏﻢ ﺧﻮﺭﻳﻢ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ﺧﻮﺵ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ﺑﻪ ﮐﻪ ﻣﻰ ﺧﻮﺭﻳﻢ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ﻋﺒﺮﺕ ﺍﺯ ﺗﺎﺭﻳﺦ ﻭ ﺗﺨﺖ ﻭﺗﺎﺝ ﻭﻣﺴﻨﺪ ﭘﺎﺩﺷﺎﻫﻰ ﻭﺃﺭﻳﮑﻪ ﺟﻤﺸﻴﺪ ﺷﺎﻩ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ﻣﻄﺮﺡ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ﺍﻓﺴﺎ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 ﺑﺎﺩ ﺭﻓﺘﻪ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ﺑﺮﺍﻯ ﺍﻣﺮﻭﺯ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ﺑﺨﻮﺭﻳﻢ ﮐﻪ ﻧﻴﮑﻮ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ﺑﻬﺘﺮ ﺍﺳﺖ ﻣﻰ ﺍﻟﻬﻰ ﻧﻮﺷﻴﺪ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ﺳﺮﻣﺴﺖ 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ﺑﺎﺩﻩ 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ﻓﺮﻣﺎﻧﻬﺎﻯ ﻋﻤﻠﻰ ﻭ ﻫﺪﺍﻳﺘﻬﺎﻯ ﻋﺎﻃﻔﻰ ﻭ ﻋﻘﻠﻰ 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ﻋﺮﻓﺎﻧﻰ ﭘﻴﺮ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ﻟﺤﻈﺎﺕ ﺍﻭﻝ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ﺣﺎﻝ ﺟﺪﻳﺪ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ﻭﺭؤﻳﺎﻫﺎﻯ ﺷﻴﺮﻳﻦ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ﺳﺮﺍﺳﺮ ﻏﻢ ﺯﺩ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 ﮐﻪ ﭼﺮﺍ ﭘﻴﺮ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ﺑﮑﻨﺎﺭ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ﻧﻤﻰ 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ﺍﺯ ﭘﺮﺩﻩ ﻣﺮﮒ ﺍﺭﺍﺩﻯ ﺑﮕﺬﺭﺩ ﻭﻧﺠﺎﺕ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 ﮔﻮﺩﺍﻝ ﺧﺎﮐﻰ ﻋﺰﻟﺖ ﮔﺎﻩ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ﺑﺎ ﭘﺎﻳﺎﻥ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ﺧﻠﺎﺻﻰ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ﺍﻧﺘﻈﺎﺭ ﺑﻬﺸﺘﻰ ﺧﻮﺩﺭﺍ ﺩﺭ ﺳﺎﻳﻪ ﻋﺮﺵ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ﺗﺎ 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ﻃﺮﻳﻘﺖ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 ﭘﻴﺎﻣﺒﺮ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 ﻧﻮﺭ ﺭ</w:t>
      </w:r>
      <w:r w:rsidR="00606DD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FA0B7C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ﺑﻮ ﮐﻪ ﺩﺳﺖ ﺩﺭ ﮐﻤﺮ ﺍﻭ ﺗﻮﺍﻥ ﺯﺩﻥ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ﺧﻮﻥ ﺩﻝ ﻧﺸﺴﺘﻪ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ﻳﺎﻗﻮﺕ ﺃﺣﻤﺮﻳﻢ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ﺗﺎ ﺣﺎﻓﻆ ﺷﺎﻳﺪ ﺑﺎ ﮔﺬﺭ ﺍﺯ ﺷﺎﺭﻉ ﻭ ﺷﺮﻳﻌﺖ ﻣﻴﺨﺎﻧﻪ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ﺑﺤﻘﻴﻘﺖ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ﺑﻤﻴﺨﺎﻧﻪ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ﺑﺘﻮﺍﻧﺪ ﺩﺳﺖ ﺩﺭ ﮐﻤﺮ ﻣﺤﺒﻮﺏ ﺑﺘﻮﺍﻧﺪ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ﺑﻐﻞ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ﺩﺭ ﺑﺎﺯﮔﺸﺖ ﺑﺨﻠﻖ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ﺑﻐﻞ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ﺑﺎﻣﻴﺪ ﺁﻥ ﺭﻭﺯ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ﺧﻮﺩﺭﺍ ﻧﺸﺴﺘﻪ ﺩﺭ ﺧﻮﻥ ﺩﻝ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ﻳﺎﻗﻮﺕ ﺃﺣﻤﺮ ﺳﺮﺥ ﻣﻴﺒﺎﺷﺪ ﮐﻪ ﺳﺮﺍﺳﺮ ﻭﺟﻮﺩﺵ ﺩﺭ ﺁﺗﺶ ﻓﺮﺍﻕ ﻳﺎﺭ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FA0B7C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ﻭﺍﻋﻆ ﻣﮑﻦ ﻧﺼﻴﺤﺖ ﺷﻮﺭﻳﺪﮔﺎﻥ ﮐﻪ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ﺧﺎﻙ ﮐﻮﻯ ﺩﻭﺳﺖ ﺑﻔﺮﺩﻭ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ﻧﻨﮕﺮﻳﻢ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ﺑﻨﺎﺻﺢ ﻭﺍﻋﻆ ﻗﺸﺮﻯ ﺁﺧﻮﻧﺪ ﺑﻬﺮ ﻣﺬﻫﺒﻰ ﮐﻪ ﺑﺎﺷﺪ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ﺷﻮﺭﻳﮕﺎﻥ ﺣﺎﻝ 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 ﺭﻭﺍﻥ ﺭﺍ ﺃﻧﺪﺭﺯ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ﻣﺪﻩ ﺯﻳﺮﺍ ﻣﺎ ﻓﺮﺩﻭ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ﺑﺮﻳﻦ ﺭﺍ ﺩﺭ ﻣﻘﺎﺑﻞ ﺧﺎﻙ ﮐﻮﻯ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ﺩﻭﺳﺖﺑﭽﻴﺰﻯ ﻧﻤﻰ ﺷﻤﺮﻳﻢ ﺑﻬﺸﺖ ﻓﺮﺩﻭ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ﺁﺧﻮﻧﺪﻫﺎﻯ ﻣﺬﻫﺒﻰ ﻭﻋﺪﻩ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ﮐﺴﻰ ﺑﺮﻭﺵ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ﺁﻧﺎﻥ ﻋﺒﺎﺩﺕ ﺍﻟﻬﻰ ﮐﻨﺪ ﺁﻧﮕﺎﻩ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ﺁﺧﺮ ﻋﻤﺮ ﺑﺪﺍﻥ ﺑﻬﺸﺘﻬﺎ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ﮐﻠﻴﺪ ﺑﻬﺸﺖ 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ﺑﺂﻧﺎﻥ ﻣﻴﺪﻫﻨﺪ ﮐﻪ ﺑﮕﻮﺭﺳﺘﺎﻥ ﻭ ﺟﻬﻨﻢ ﺧﻮﺩ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ﻗﻬﻘﺮﺍﻫﺎﻯ ﻣﺴﺦ ﺣﻴﻮﺍﻧﻰ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ﻗﺮﺁﻥ ﻣﺴﺦ ﻣﻴﻤﻮﻥ ﻭﺧﻮﻙ ﺑﻬﺘﺮﻳﻦ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 ﮐﻪ ﻣﺎﺭ ﻭ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ﻣﻤﮑﻦ ﺍﺳﺖ ﺑﺸﻮﻧﺪ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ﮐﻮﻯ ﺩﻭﺳﺖ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ﻓﻘﻂ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ﺣﻘﻴﺮﺗﺮﻳﻦ ﺍﻣﻮﺭ ﺍﻃﺮﺍﻑ ﺧﺎﻧﻘﺎﻩ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ﺳﺎﻟﻚ ﻧﻴﺰ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ﮔﻮﺩﺍﻟﻰ ﭼﻮﻥ ﻗﺒﺮﻯ ﺧﺎﮐﻰ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ﺗﻮﺳّﻠﺎﺕ ﻋﺒﺎﺩﻯ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ﺗﺎ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ﻧﻬﺎﺋﻰ ﻭﻧﺠﺎﺕ ﺧﻮﺩ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ﻫﻤﻴﻦ ﺟﺎ ﺑﻤﻴﺮﺩ ﻭﺧﺎﻙ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 ﭘﻴﻤﺎﻥ ﻧﮑﺮﺩﻩ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ﭘﻴﺎﻣﺒﺮﻯ ﻣﻌﺼﻮﻡ ﺍﺯ ﻫﺮ ﮔﻨﺎﻩ ﻭﻭﻇﻴ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ﺳﻴّﺌﺂﺕ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ﺣﺴﻨﺎﺕ 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ﭘﺮﺩﻳ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ﺗﻦ ﻓﺮ ﺍﻟﻬﻰ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ﺗﻨﺪﻳ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ﺍﻭ ﺗﺎ ﺯﻧﺪﻩ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ﺭﻭﻯ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ﺍﺯ ﻓﺮﺷﺘﮕﺎﻥ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ﺑﻬﺸﺘﻬﺎﻯ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ﭼﻬﺎﺭﮔﺎﻧﻪ ﻭﭼﻬﺎﺭ ﮔﻮﻧﻪ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ﭼﻮﻥ ﺻﻮﻓﻴﺎﻥ ﺑﺤﺎﻟ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ﻮ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ﺭﻗﺼﻨﺪ ﻣ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ﻘﺘﺪﺍ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ﻧﻴﺰ ﻫﻢ ﺑﺸ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ﻌﺒﺪﻩ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ﺩﺳﺘﻰ ﺑﺮﺁﻭﺭﻳﻢ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ﺧﻮﺩﺭﺍ ﺑﻮﺍﻋﻆ ﻗﺸﺮﻯ ﭼﻨﻴﻦ ﻣﻌﺮﻓﻰ ﻣﻴﮑﻨﺪ ﮐﻪ ﺻﻮﻓﻴﺎﻥ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ﻭﻳﮋﻩ ﺭﻗﺺ 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ﺍﻗﺘﺪﺍﻯ ﭘﻴﺮ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ﺣﺎﻓﻆ ﻧﻴﺰ ﺩﺭ ﺷﻌﺒﺪﻩ ﺑﺎﺯﻯ ﺩﺳﺘﻰ ﺩﺭ ﺁﻭﺭﺩﻩ ﺍﻳﻢ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 ﺍﻟﻬﻰ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ﺧﺎﻧﻘﺎﻩ ﻭ ﻃﺮﻳﻘﺖ ﺧﻮﺩﺭﺍ ﺩﺍﺭﺩ ﮐﻪ ﻧﺎﻡ ﺁﻧﺮﺍ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ﺷﻌﺒﺪﻩ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ﺃﻧﺪﮐﻰ ﺍﺯ ﻫﻨﺮﻫﺎﻯ ﺟﺎﺩﻭﺋﻰ ﺍﻭﻟﻴﺎﻯ ﺍﻟﻬﻰ ﺭﺍ ﺑﮑﻤﻚ ﺧﺪﺍﻭﻨﺪ ﻧﺸﺎ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ﺩﺭ ﺣﺎﻝ ﺭﻗﺺ ﻭ ﺷﺎﺩﻯ ﻭﺗﻮﻓﻴﻘﺎﺕ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ﺩﺭ ﺣﺎﻝ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ﮔﺪﺍﺋﻰ ﮐﻪ ﺩﺳﺖ ﺩﺭﺍﺯ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ﺗﻮ ﺩﻳﺪﺍﺭ ﻭﮐﻤﻚ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ﺳﺎﻟﻚ ﭘﻴﺮ ﺣﺎﺿﺮ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ﮐﻤﮑﻬﺎﻯ ﺧﻮﺩﺭﺍ ﺑﻨﻤﺎﻳﺪ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A11F19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ﺟﺮ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عه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ﺧﺎﻙ ﺯﻣﻴﻦ ﺩﺭ ﻭ ﻟﻌﻞ ﻳﺎﻓﺖ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ﺑﻰ ﭼﺎﺭﻩ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ﭘﻴﺶ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ﺗﻮ ﺍﺯ ﺧﺎﻙ ﮐﻤﺘﺮﻳﻢ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ﻣﻰ ﻓﺮﻭﺵ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ﺧﺎﻙ ﺯﻣﻴﻦ ﭼﻮﻥ ﺟﺮﻋﻪ ﻭ ﻗﻄﺮﺍﺗﻰ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ﻣﻰ ﺗﻮ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ﺭﻳﺨﺘﻪ ﺑﺮﺁﻥ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ﺗﺒﺪﻳﻞ ﺑﺪﺭ ﻭ ﻟﻌﻞ ﮔﻮﻫﺮ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ﺑﻰ ﭼﺎﺭﻩ ﻣﻦ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ﺧﺎﻙ ﻫﻢ ﮐﻤﺘﺮﻡ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ﻗﻄﺮﺍﺗﻰ ﺍﺯ ﺑﺎﺩﻩ ﺍﻟﻬﻰ ﺑﻤﻦ ﻧﻤﻰ ﺩﻫﻰ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ﺑﻨﺠﺎﺕ ﺧﻮﺩ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ﭼﻮ ﺭﻩ ﺑﮑﻨﮕﺮ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ﮐﺎﺥ ﻭﺻﻞ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ﺧﺎﻙ ﺁﺳﺘﺎ</w:t>
      </w:r>
      <w:r w:rsidR="00FA0B7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ﺍﻳﻦ ﺩﺭ ﺑﺴﺮ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ﺭﺍﻩ ﺑﮑﻨﮕﺮﻩ ﻟﺐ ﺑﺎﻡ ﮐﺎﺥ ﭘﺎﺩﺷﺎﻫﻰ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 ﺍﻣﮑﺎﻥ ﻭﺻﻞ ﻭﺗﻮﻓﻴﻖ 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ﺩﺭ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ﺗﺮﻳﻦ ﻗﺴﻤﺖ ﮐﺎﺥ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</w:t>
      </w:r>
      <w:r w:rsidR="00FA0B7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ﺷﻬﻮﺩ ﺍﻟﻬﻰ ﺧﻮﺩ ﻭﺣﺎﻓﻆ ﺩﺭ ﮔﻮﺩﺍﻝ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ﺧﺎﮐﻰ ﻋﺰﻟﺘﮕﺎﻩ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ﺑﺎﻳﻦ ﺣﺎﻝ ﺭﺍﺿﻰ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ﺁﺳﺘﺎﻧﻪ ﻭ ﺁﺳﺘﺎﻥ ﻣﺤﺒﻮﺏ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 ﮐﻪ ﺑﺘﻮﺍﻧﺪ ﺑﻨﺠﺎﺕ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31F9E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ﺧﻴﺰ ﺗﺎ ﺧﺮ</w:t>
      </w:r>
      <w:r w:rsidR="00C31F9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قه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ﺻﻮﻓﻰ ﺑﺨﺮﺍﺑﺎﺕ ﺑﺮﻳﻢ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ﺷﻄﺢ ﻭ ﻃﺎﻣﺎﺕ ﺑﺒﺎﺯﺍﺭ ﺧﺮﺍﻓﺎﺕ ﺑﺮﻳﻢ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ﺧﻮﺍﺟﻪ ﺣﺎﻓﻆ ﺑﺎ ﻫﻴﺠﺎﻥ ﻭ ﺷﺎﺩﻯ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ﺗﻮﻓﻴﻖ ﺟﺴﺘﻦ ﺭﺍﻩ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ﺑﺮﺧﻴﺰ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ﺑﺎﻫﻢ ﺧﺮﻗﻪ ﺻﻮﻓﻰ ﺧﻮﺩﺭﺍ ﺑﺨﺮﺍﺑﺎﺕ ﺑﺒﺮﻳﻢ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ﻭﺧﺎﻧﻘﺎﻩ ﭘﻴﺮ ﻭﻋﺰﻟﺘﮕﺎﻩ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ﺑﺒﺮﻳﻢ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ﻫﺮﭼﻪ ﺷﻄﺢ ﻭ ﻃﺎﻣﺎﺕ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ﺁﻧﭽﻪ ﮐﻪ ﺑﺒﺎﺯﺍﺭ ﺧﺮﺍﻓﺎ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ﺑﻴﻨﺪﺍﺯﻳﻢ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ﺧﺮﻗﻪ ﻟﺒﺎ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ﺧﺮﻗﻪ ﻭﻭﺻﻠﻪ ﻭ ﺳﻮﺭﺍﺥ ﻭ ﭘﺎﺭﮔﻰ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ﻧﺸﺎﻧﻪ ﺭﻳﺎﮐﺎﺭﻯ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ﺻﻮﻓﻴﺎﻥ ﻧﺎ ﺻﺎﻓﻰ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ﺣﺮﻑ ﻣﻴﺰﻧﻨﺪ ﻭﺍﺯ ﺣﻘﻴﻘﺖ ﺍﻣﻮﺭ ﺍﻟﻬﻰ ﺧﺒﺮ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ﺁﺧﻮﻧﺪﻫﺎﻯ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ﻟﺒﺎﺵ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ﻭ ﺭﻭﺣﺎﻧﻴّﺖ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ﺑﺮﺗﻦ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ﻫﻨﻮﺯ ﺧﺒﺮﻯ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ﮔﻨﺎﻫﺎﻥ ﺩﺭﻭﻥ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ﺭﻭﺍﻥ ﺧﻮﺩ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 ﺩﻭ ﮔﺮﻭﻩ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ﭘﺮﺳﺘﺶ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 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ﺍﻳﻨﺎﻥ ﻫﻢ ﺍﮐﻨﻮﻥ ﺑﻬﺮﻩ ﺭﻳﺎﮐﺎﺭﻯ ﺧﻮﺩﺭﺍ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ﺑﺒﺎﺯﺍﺭ ﻭ ﺑﭽﺸﻢ ﻣﺮﺩﻡ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ﺍﺣﺘﺮﺍﻡ ﻭ ﺍﺳﺘﻔﺎﺩﻩ ﻫﺎﻯ ﻣﺨﺘﻠﻒ 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ﺑﺨﻴﺎﻝ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ﻣؤﻣﻦ ﻫﺴﺘﻨﺪ 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ﺩﺭﺣﺎﻟﻴﮑﻪ ﺍﻳﻨﺎﻥ ﺍﺯ ﻧﻈﺮ ﺍﻟﻬﻰ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ﺑﺪﺗﺮﻳﻦ ﻣﺠﺎﺯﺍﺗﻬﺎﻯ ﻣﺴﺦ ﺣﻴﻮﺍﻧﻰ ﺭﺍ 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ﻭﻋﻤﻠﺎ ﻣﻨﺎﻓﻖ ﺑﺎ ﺧﺪﺍ ﻭﻣﻘﺘﺼﺪ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ﻣﻘﺎﺻﺪ ﻭﻣﻨﺎﻓﻌﻰ ﺑﻈﺎﻫﺮ ﺩﻳﻨﻰ ﻣﻴﭙﺮﺩﺍﺯﻧﺪ ﺧﺮﺍﺑﺎﺕ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ﺍﻭﻟﻴﺎﻯ ﺍﻟﻬﻰ 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 ﻧﻤﻮﺩﻥ ﺫﺍﺕ ﻭ ﮊﻧﺘﻴﻚ ﺭﻭﺣﻰ ﺍﻓﺮﺍﺩ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ﺑﺎﺩﻩ ﺣﮑﻤﺘﻬﺎﻯ ﺍﻟﻬﻰ ﺑﻬﻢ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ﻣﻴﺮﻳﺰﻧﺪ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ﺳﻠﻮﮐﻰ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ﺧﺮﺍﺑﻬﺎﻯ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ﺗﻤﺎﻡ ﺳﻮﺍﺑﻖ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ﻭ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ﺻﻔﺎﺕ ﻭ ﺁﺭﺯﻭﻫﺎ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ﺑﭙﺎﻯ ﺭﺍﻩ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ﺑﺮﻳﺰﻧﺪ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ﺭﺍ ﻧﻴﺰ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ﺑﺠﺎﻧﺎﻥ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ﺷﻄﺢ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ﻭﻃﺎﻣﺎﺕ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ﻧﺎﺩﺭﺳﺘﻰ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ﻣﺪﻋﻴﺎﻥ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ﺧﺪﺍ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ﺧﻮﺩﻯ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ﮔﻔﺘﻨﻰ ﻫﺎﺋﻰ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ﺣﮑﻢ ﻃﺎﻣﺎﺕ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ﻃﺎﻣﺎﺕ ﻭﺍﻗﻌﻰ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ﺍﺩﻋﺎﻫﺎﻯ ﻧﺎﺩﺭﺳﺖ ﺻﻮﻓﻴﺎﻥ ﺩﺭ ﮐﺸﻒ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ﮐﺸﻔﻰ ﺩﺭ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ﺗﺎﺯ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ﺑﺮﺍﻯ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ﺑﺘﺄﻳﻴﺪ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ﺩﺭﺳ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 ﮐﻪ ﺑﺎﻭﺭ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ﺑﺎﻳﺪ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ﺧﻮﺩ ﻧﻴﺰ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ﺍﻣﻮﺭ ﺍﺣﻮﺍﻟﻰ ﻭ ﺍﻟﻬﻰ ﺑﺨﺪﺍﻭﻧﺪ ﻣﺮﺍﺟﻌﻪ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ﺍﻭﺭﺍ ﺑﻮﻯ ﻣﻌﺮﻓﻰ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ﻫﺮﺁﻧﭽﻪ ﺩﻳﮕﺮﺍﻥ ﻣﺪﻋﻰ ﺁﻥ ﻫﺴﺘﻨﺪ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ﺑﺮﻭﻧﺪ ﻭ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 ﺍﻟﻬﻰ ﺩﻳﺪﻧﻰ ﺍﺳﺖ ﻭ ﺷﻨﻴﺪﻧﻰ ﻧﻴﺴﺖ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ﺳﻮﻯ ﺭﻧﺪﺍﻥ ﻗﻠﻨﺪﺭ ﺑﺮﻩ ﺁﻭﺭﺩ ﺳﻔﺮ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ﺩﻟﻖ ﺑﺴﻄﺎﻣﻰ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ﺳﺠّﺎﺩﻩ ﻃﺎﻣﺎﺕ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ﺭ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ﺁﻭﺭﺩ ﻭ ﺃﺭﻣﻐﺎﻥ ﺍﺯ ﺳﻮﻯ ﺭﻧﺪﺍﻥ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ﻗﻠﻨﺪﺭﺍ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همه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 ﺑﺎﺧﺘﻪ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ﺩﻟﻖ ﺑﺴﻄﺎﻣﻰ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ﺣﺘﻰ ﺩﻟﻖ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ﺷﻄّﺎﺣﻰ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ﺻﻮﻓﻴﺎﻥ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ﺳﺠّﺎﺩﻩ ﺁﺧﻮﻧﺪﻯ 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ﻃﺎﻣﺎﺕ ﻣﻴﺪﺍﻧﺪ ﮐﻪ ﺑﺎﻳﺪ ﺑﺪﻭﺭ ﺑﺮﻳﺰﻧﺪ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ﺑﺎﺩﻩ ﺷﺮﺍﺏ ﺣﮑﻤﺘﻬﺎﻯ ﭘﻴﺮ ﺍﻟﻬﻰ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ﺷﺴﺘﺸﻮ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ﮔﺬﺷﺘﻪ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ﺟﺎﻫﻠﺎﻧﻪ ﻭ ﻣﺸﺮﮐﺎﻧﻪ ﻭ ﻗﺸﺮﻯ ﮔﺮﻯ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ﻧﮑﺸﻨﺪ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ﻃﺎﻣﻪ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ﻭﺗﻮﺩﻩ ﺗ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انبا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ﺷﺪﻩ ﺍﺯ 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ﺍﻧﺤﺮﺍﻓﺎﺕ ﺩﺭ ﺭﻭﺍﻥ ﻧﺎﺧﻮﺩﺁﮔﺎﻩ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ﺧﻮﻳﺸﺮﺍ ﺑﻴ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ﺍﻳﻦ ﺯﻳﺎﺩ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مّه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ﻭﺗﻞ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ﺯﺑﺎﻟﻪ ﻭﺁﺷﻐﺎﻝ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ﻭﺩﺭﻋﻮﺽ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ﺑﻤﻌﺮﻓﻰ ﺧﺪﺍﻭﻧﺪ ﺭﺍ ﺩﻧﺒﺎﻝ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ﮐﺴﻰ ﺻﺎﺩﻗﺎﻧﻪ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ﺧﻮﺍﺳﺘﻪ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 ﻧﻴﺰ ﺍﺳﺘﻌﺪﺍﺩ</w:t>
      </w:r>
      <w:r w:rsidR="00A11F19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ﮐﺎﻓﻰ ﻧﻴﺰ ﺩﺍﺷ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ﺻﺒﺮ ﻭ ﺍﺭﺍﺩﻩ ﻭ ﻋﻘﻞ ﻭ ﻋﺸﻖ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ﺗﺎﺑﺎ ﭘﻴﺮ ﺍﻟﻬﻰ ﺑﺼﻮﺭﺕ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 ﭼﻬﺎﺭﻡ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ﻭﻗﺖ ﻣﺮﮒ ﻃﺒﻴﻌ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ﺒﻬﺘﺮ ﮐﻪ ﻫ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ﮐﻨﻮﻥ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ﺻﻮﺭﺕ ﻣﺼﻄﻔﻮﻯ ﻭ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ﺍﺭﺍﺩﻯ ﻭ ﻋﺮﺵ ﺭﺣﻤﺎﻥ ﻧﻴﺰ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ﻫﻤﻪ ﺧﻠﻮﺗﻴﺎﻥ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ﺟﺎﻡ ﺻﺒﻮﺣﻰ ﮔﻴﺮﻧﺪ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11F19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ﭼﻨﮓ ﺻﺒﺤﻰ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ﺑﺪﺭ ﭘﻴﺮ ﻣﻨﺎﺟﺎﺕ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ﺁﺭﺯﻭ ﻣﻴﮑﻨﺪ ﮐﻪ ﺗﻤﺎﻡ ﺧﻠﻮﺗﻴﺎﻥ ﺳﺎﻟﮑﺎﻥ ﻋﺰﻟﺖ ﻧﺸﻴﻦ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ﮔﻢ ﻧﺎﻡ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 ﺑﻤﺮﺣﻠﻪ ﮐﻤﺎﻝ ﻧﻬﺎﺋﻰ ﺩﺭ ﻃﺮﻳﻘﺖ ﻭ ﺷﻬﻮﺩ ﻣﺮﺍﺗﺐ ﺍﻟﻬﻰ ﺑﺮﺳﻨﺪ ﻭ ﺟﺎﻡ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ﺑﺎﻣﺪﺍﺩ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ﭘﮕﺎﻫﻰ ﺻﺒﺢ ﺷﺐ ﻳﻠﺪﺍﻯ ﺧﻮﺩﺭﺍ ﺑﻨﻮﺷﻨﺪ ﻭﺍﺯ ﺩﺳﺖ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ﻭﺧﻮﺭﺳﻨﺪﻯ ﺑﺎﻫﻢ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ﻣﺒﻴﺎﺩﻟﻪ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 ﻭ ﺯﻧﺪﮔﻰ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ﻣﻌﺼﻮﻣﺎﻧﻪ ﻭ ﻋﻀﻮﻳﺖ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ﺭﺍ ﺩﺍﺷﺘﻪ ﺑﺎﺷﻨﺪ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ﺟﺎﻡ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ﺗﻘﻮﻳﺘﻰ ﻭ ﺷﺮﺑﺖ ﺷﻴﺮﻳﻨﻰ ﺍﺳﺖ ﮐﻪ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ﺑﻴﺪﺍﺭﻯ ﺍﺯ ﺧﻮﺍﺏ ﻣﺮﮒ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 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ﻣﻴﻨﻮﺷﺪ ﺗﺎ ﺟﺎﻧﻰ ﺗﺎﺯﻩ 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ﮐﻨﻮﻥ ﺍﺳﺘﻀﻌﺎﻑ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ﺗﻀﻌﻴﻒ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 ﻣﻰ ﭘﺮﺩﺍﺧﺖ 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ﺑﺮﺍﻯ ﺧﻮﺩ ﺍﻳﻦ ﺁﺭﺯﻭ ﺭﺍ ﻣﻴﮑﻨﺪ 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ﺑﺠﺎﻡ ﺻﺒﻮﺣﻰ ﺧﻮﻳﺶ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ﻭﺁﻧﮕﺎﻩ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ﺑﺎ ﭼﻨﮓ ﻭ ﺷﺎﺩﻯ ﺻﺒﻮﺣﻰ ﺑﺪﺭﮔﺎﻩ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ﻣﻨﺎﺟﺎﺕ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ﻭﻫﻤﻴﺸﻪ ﺩﺭ ﮐﻨﺎﺭ ﭘﻴﺮ ﺑﻨﺸﻴﻨﺪ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ﺗﻮ ﺁﻥ ﻋﻬﺪ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ﻭﺍﺩﻯ ﺃﻳﻤﻦ ﺑﺴﺘﻴﻢ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ﻫﻤﭽﻮ ﻣﻮﺳﻰ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ﺃﺭﻧﻰ ﮔﻮﻯ ﺑﻤﻴﻘﺎﺕ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ﭘﻴﺮ ﺍﻟﻬﻰ ﻳﺎﺩﺁﻭﺭﻯ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ﻋﻤﻞ ﻭ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ﺗﻮ ﭘﻴﺮ ﻣﺤﺒﻮﺏ ﺩﺭ ﻭﺍﺩﻯ ﺃﻳﻤﻦ ﺩﺍﺷﺘﻢ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ﻣﻮﺳﻰ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ﺃﺭﻧﻰ ﮔﻮﻳﺎﻥ ﺑﻤﻴﻘﺎﺕ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ﻭﺍﺩﻯ ﺃﻳﻤﻦ ﻣﻮﺳﺎﻯ ﺗﺎﺭﺧﻰ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ﮐﻮﻩ ﻃﻮﺭﻣﻴﻘﺎﺕ ﻭﻣﻴﻌﺎﺩ ﻣﻠﺎﻗﺎﺗﻬﺎﻯ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ﺗﻮﺳّﻠﺎﺕ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ﺁﻥ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ﻣﻮﺳﺎﻯ ﺳﺎﻟﻚ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ﺷﻬﻮﺩ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ﻧﻮﺭ ﻣﺮﺗﻀﻮﻯ ﻭﻋﺮﺵ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ﻣﺮﺣ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ﻧﺴﺦ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 ﻭ ﻧﻮﺭ ﻣﺼﻄﻔﻮﻯ ﻭ ﻋﺮﺵ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ﺑﺮﺳﺎﻧﺪ ﮐﻪ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ﺑﺎﺭﺩﻳﮕﺮ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ﺑﺎﺯ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ﻃﺮﻳﻘﺖ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ﺑﺠﻬﺎﻥ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ﺍﻣﺎﻣﺖ ﻣﻮﺳﺎﻯ ﮐﺎﻇﻢ 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ﺍﻳﻨﮑﻪ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ﻣﻮﺳﻰ ﺃﺭﻧﻰ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ﻧﺸﺎﻥ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ﺭؤﻳﺎ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ﺧﺪﺍﻭﻧﺪ ﻟﻦ ﺗﺮﺍﻧﻰ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ﻣﺮﺍ ﻧﺨﻮﺍﻫﻰ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ﻣﻮﺳﺎﻯ ﺗﺎﺭﻳﺨﻰ ﺷﻬﻮﺩ ﻧﻬﺎﺋﻰ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ﻣﻮﺳﻰ ﺩﺭ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(ﻃﻮﺭ)ﮐﺎﻓﻰ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ﺑﻄﺮﻳﻘ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ﻤﺤﻤﺪﻯ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ﺍﻣﺎ ﻧﻮﺭ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ﻟﺄﺭﺑﺎﺏ ﺭﺍ ﺗﻨﻬﺎ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ﻣﻄﻠﻖ ﺑﻰ ﻧﻬﺎﻳﺖ ﺍﺯ ﺍﻧﻮﺍﻉ ﻓﻮﻕ ﺑﺸﺮﻯ ﻣﻴﺘﻮﺍﻥ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ﺭﺳﻴﺪﻥ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ﺑﺒﻰ ﻧﻬﺎﻳﺖ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ﻣﺎﻧﻊ ﺃﺑﺪﻯ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ﻋﻨﻮﺍﻥ ﻟﻦ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ﺗﺮﺍﻧﻰ ﺍﺯ ﺧﺪﺍﻭﺩ ﻣﻄﻠﻊ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ﺃﻧﺒﻴﺎﻯ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ﺑﻨﻰ ﺍﺳﺮﺍﺋﻴﻞ ﺑﺮﻭ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ﺰﺭﺩﺷﺖ ﺍﻭﻟﻰ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ﭼﻬﺎﺭﻡ ﻣﺮﺗﻀﻮﻯ ﻣﻴﺮﺳﻴﺪﻧﺪ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ﻭﺍﮐﻨﻮﻥ ﺍﮔﺮ ﺍﺯ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ﮐﺘﺎﺏ ﻭ ﺳﻠﻮﻙ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ﻭﺑﺴﻴﺎﺭ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ﻃﺮﻳﻘﺘﻬﺎﻯ ﺩﻳﻨﻰ ﺧﺎﻭﺭﻣﻴﺎﻧﻪ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ﮔﻮﻧﻪ ﭘﻴﺮﻭﺍﻭﻟﻰ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ﺯﺭﺩﺷﺖ ﺁﺧﺮ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ﻣﺴﻴﺢ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ﻃﺮﻳﻘﺖ ﺃﻫﻞ ﺣﻖ 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ﻣﻌﺮﻭﻑ ﺑﻌﻠ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ﺍﻳﻠﻰ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ﻋﻠﻰ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ﺍﺯ ﻋﻠﻰ ﻣﺤﻤﺪﻯ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ﻭﻣﺬﺍﻫﺐ ﺳﻠﻮﮐﻰ ﻳﺎ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 ﺯﺭﺩﺷﺖ ﻭﻣﺴﻴﺢ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ﺑﺪﻧﺒﺎﻝ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ﺍﻳﻠﻰ ﻭ ﺍﻳﻠﻴﺎ ﺑﻮﺩﻩ ﻭﻫﺴﺘﻨﺪ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ﻭﻣﻮﺳﺎﻯ ﺗﺎﺭﻳﺨﻰ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ﺩﺭ ﻃﺮﻳﻘﺖ ﺩﻳﻨﻰ ﻓﺮﻋﻮﻥ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ﻭﻗﺸﺮﻳﮕﺮﻯ ﻗﺪﻳﻢ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ﺑﻄﺮﻳﻘﺖ ﺩﻳﻨﻰ ﻳﻮﺳﻒ ﻓﺮﺯﻧﺪ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ﻳﻌﻘﻮﺏ ﻭ ﺍﺑﺮﺍﻫﻴﻢ ﮔﺮﻭﻳﺪ ﻭﺑﻨﻮﺭ ﻣﺮﺗﻀﻮﻯ ﺭﺳﻴﺪ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ﻣﺼﺮﻳﺎﻥ ﺳﺎﻟﻚ 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مکتب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ﻳﻮﺳﻔﻰ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ﻓﺸﺎﺭ ﻓﺮﻋﻮﻧﻬﺎ ﻧﺠﺎﺕ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ﻭﺍﺳﺎﺭﺕ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ﺑﻴﮕﺎﺭﻯ ﺗﺎﺭﻳﺨﻰ ﺩﺭ ﺑﻨﺎ</w:t>
      </w:r>
      <w:r w:rsidR="006C42B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ﻫﺮﺍﻣﺎﺕ ﺩﺍﺷﺘﻨﺪ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ﻳﻬﻮﺩﻳﺎﻥ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ﻣﻬﻤّﻰ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ﺍﻳﻨﺎﻥ ﺷﺎﺧﻪ ﻣﺼﺮ ﺍﺯ ﻳﻬﻮﺩﻳﺎﻥ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ﻳﻬﻮﺩﻳﺎﻥ ﺍﻳﺮﺍﻧﻰ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ﺍﺭﺗﺒﺎﻃﻰ ﺗﺎﺭﻳﺨﻰ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ﻳﻬﻮﺩﻳﺎﻥ ﻣﺼﺮﻯ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ﺣﺎﻝ ﻫﺮ ﺩﻳﻨﻰ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ﺃﻫﻞ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ﮐﺘﺎﺏ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ﻭﻣﻌﺮﻓﻰ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ﻣﻨﺎﺳﺐ ﺧﻮﺩ ﺍﺯ ﺧﺪﺍﻭﻧﺪ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ﺧﻮﺩ ﻣﻴﺮﺳﻨﺪ ﻭﺩﺭ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ﻋﺼﺮ ﺩﻳﺎﻧﺖ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ﺷﺶ ﻗﺮﻥ ﻃﻮﻝ ﮐﺸﻴﺪ ﺗﺎ ﻣﺤﻤﺪ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ﻇﻬﻮﺭ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ﻭﻫﻔﺖ ﻫﺰﺍﺭ ﺳﺎﻝ ﺑﻌﺪ ﻣﻬﺪﻯ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ﺃﻭﻟﻴﻦ ﭘﻴﺎﻣﺒﺮﺍﻭﻟﻰ ﺍﻟﻌﺰﻡ ﻧﻮﻉ ﻓﻮ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ﻇﻬﻮﺭ ﺧﻮﺍﻫﺪ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ﻭﺩﺭﻃﺮﻳﻘﺖ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ﺷﻬﻮﺩ ﻣﻘﺪﻣﺎﺗﻰ ﭘﻨﺞ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ﺑﺎﺳﻢ ﺁﻝ ﻋﺒﺎﻯ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ﻫﺮﻳﻚ ﺍﺯ ﺁﻧﻬﺎ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ﺍﻧﺒﻴﺎﻯ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 ﭘﻴﺸﻴﻦ ﮐﺴ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کر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ﺑﺎ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ﺑﺸﻬﻮﺩ ﺷﺸﻢ ﻧﻮﺭ ﻗﺎﺋ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ﺗﻨﻬﺎ ﺑﻴﻚ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ﺑﻴﺸﺘﺮ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ﻨﻤﻴﺘﻮﺍﻥ ﺭﺳﻴﺪ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ﺩﺭ ﺗﻮﻟﺪﻯ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ﻭﺍﺣﻮﺍﻟﻰ ﻣﻨﺎﺳﺐ 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ﺍﻳﻨﻚ ﺍﻃﻤﻴﻨﺎ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ﻭﺍﺩﻳﺃﻳﻤﻦ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ﺍﻳﻤﺎﻥ ﻭﺍﻭﻡ ﻭ ﻫﻮﻡ ﺩﺭ ﺗﻮﺳّﻞ ﻋﺒﺎﺩﻯ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ﺑﻤﻴﻘﺎﺕ ﻭﻭﻗﺖ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ﻭﻗﺎﺋﻢ ﺭﺍ ﺑﺒﻴﻨﺪ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ﻣﻮﺳﻰ ﻧﺪﻳﺪ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ﮐﻮ</w:t>
      </w:r>
      <w:r w:rsidR="00317DF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ﻧﺎﻣﻮ</w:t>
      </w:r>
      <w:r w:rsidR="00C31F9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ﮐﻨﮕﺮﻩ ﻋﺮﺵ ﺯﻧﻴﻢ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ﻋﻠﻢ ﻋﺸﻖ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ﺑﺎﻡ ﺳﻤﺎﻭﺍﺕ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ﻃﺒﻞ ﻭﻧﺎﻗﻮ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ﻧﺎﻣﻮ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ﻭﻧﺎﻣﻬﺎﻯ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ﺃﺳﻤ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ﺷﻬﻮﺩﻯ ﻫﻔﺘﮕﺎﻧﻪ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ﻧﺎﻣﻮ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ﻗﺎﻧﻮﻥ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ﻣﺮﺍﺗﺐ ﺷﻬﻮﺩﻯ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ﮐﺎﻣﻠﻰ ﻣﺤﻤﺪﻯ ﻫﻤﻪ ﺁﻧﻬﺎ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ﭘﻴﺮ ﻣﺤﻤﺪﻯ ﮐﻪ ﺧﻮﺩ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ﺍﺳ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ﮐﻨﮕﺮﻩ ﻋﺮﺵ ﺭﺣﻤﺎﻥ ﺭﺳﻴﺪﻩ ﻭ ﺍﻳﺴﺘﺎﺩﻩ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ﺷﻴﭙﻮﺭ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ﭘﻴﺮ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ﺁﻥ ﻋﺮﺵ ﺭﺣﻤﺎﻧﻰ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ﺟﻬﺎﻥ ﺑﺪﺍﻧﺪ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ﺣﺎﻓﻆ 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ﻳﻮﻧﺎﻧﻰ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ﻓﺎﺭﺳﻰ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هما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ﻧﺎﻣﻬﺎﻯ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ﺍﺳﺮﺍﺭ ﺷﻬﻮﺩﻯ ﻭﻗﺎﻧﻮﻧﻬﺎﻯ ﻣﻘﺪ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ﺸﻬﻮﺩﻯ ﺩﺭ ﺳﻠﻮﻙ ﺗﻤﺎﻡ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 ﻭ ﺍﮔﺮ ﺑﻔﺎﺭﺳﻰ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ﺭﺍ ﺑﺮﺍﻯ ﻣﺮﺍﺳﻢ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ﻣﻌﺮﻭﻑ ﺑﻨﻤﺎﺯ ﺑﮑﺎﺭ ﻣﻴﺒﺮﻧﺪ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ﻣﻘﺼﻮﺩ ﺍﺻﻠﻰ ﺍﺯ ﻧﻤﺎﺯ ﻭﻫﺮ ﻋﺒﺎﺩﺗﻰ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 ﺗﻮﺳّﻞ ﺑﺎ ﺍﺳﻤ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ﺗﻮﺳّﻞ ﻋﺒﺎﺩﻯ ﺩﺭﺑﻴﻦ ﺑﺎﻳﺪ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ﺍﻟﺒﺘﻪ ﻫﻤﺮﺍﻩ ﺍﺫﮐﺎﺭ ﺗﻮﺣﻴﺪﻯ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ﻭﺍﺭﺗﺒﺎﻁ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ﺑﺎﻭﺍﺳﻄﻪ ﺍﻟﻬﻰ ﺍﺳﺖ ﮐﻪ ﺩﺭﺗﻮﺳّﻞ ﻋﺒﺎﺩﻯ ﻭﺗﻤﺮﮐﺰ ﻫﻨﮕﺎﻡ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ﺭﺍﺯ ﻭﻧﺎﻣﻮ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ﻳﮕﺎﻧﻪ ﻭ ﺍﻭﻟﻴﻦ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 ﻧﺎﻡ ﺍﻟﻬﻰ ﭘﻴﺮ ﮐﺎﻣﻞ ﺣﺴﻴﻨﻰ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ﭘﻨﺞ ﺗﻦ ﺁﻝ ﻋﺒﺎ ﺍﺳﺖ ﮐﻪ ﺧﺪﺍﻭﻧﺪ ﺑﻄﺎﻟﺐ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 ﺍﻟﻬﻰ ﺯﻧﺪﻩ ﺩﺭﺟﻬﺎﻥ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ﺒﺎﻫﻢ ﺗﻔﺎﻭﺗﻬﺎﻯ ﺩﺭ ﻧﻴﺮﻭﻫﺎﻯ ﺗﺼﺮﻑ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ﺩﺭﺳﺎﻟﮑﺎﻥ 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ﻳﻚ ﻭﻟﻰ ﻣﻨﺎﺳﺐ ﻋﻘﻞ ﻭ ﺍﺣﻮﺍﻝ ﻃﺎﻟﺐ ﻟﻘﺎﻯ ﺍﻟﻬﻰ ﺭﺍ ﺑﻮﻯ ﻣﻌﺮﻓﻰ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ﭙﺮﭼﻢ ﻋﺸﻖ ﻭ ﺳﻠﻮﻙ ﺍﻟﻬﻰ ﺭﺍ ﺑﺮ ﺑﺎﻡ ﺁﺳﻤﺎﻧﻬﺎ ﺑﺮﺧﻮﺍﻧﺪ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ﻭﺗﺠﺮﺑﻴّﺎﺕ ﺷﺨﺼﻰ ﺧﻮﺩﺭﺍ ﺑﮑﺎﺭ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 ﻳﻌﻨﻰ ﺁﮔﺎﻫﻰ ﻭ ﺁﺷﻨﺎﺋﻰ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ﺍﻣﻮﺭ ﺍﻟﻬ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ﻭﻣﻨﻈﻮﺭﺩﺍﻧ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ﻔﻴﺰﻳﮑﻰ ﻭﺗﮑﻨﻴﮑﻰ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ﻫﺮ ﻫﻔﺖ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ﻣﻴﺴّﺮ ﻧﻮﻉ ﺑﺸﺮﻯ ﺭﺍ ﺩﺍﺭﻧﺪ ﻭ ﻣﺴﻴﺢ ﻭﮐﺎﻣﻠﺎﻥ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ﺷﺶ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ﺃﻧﺒﻴﺎﻯ ﺑﻨﻰ ﺍﺳﺮﺍﺋﻴﻞ ﺍﺳﺮ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ﻋﺮﺵ ﻣﺼﻄﻔﻮﻯ ﺭﺳﻴﺪ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ﻣﺮﺍﺗﺐ ﺷﻬﻮﺩ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ﺒﺎﺳﺎﻣﻰ ﺩﻳﮕﺮﻯ ﺩﺭ ﺍﺩﻳﺎﻥ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ﻗﺪﻳﻢ ﺧﻮﺍﻧﺪﻩ ﺷﺪ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ﺧﺎﻙ ﮐﻮﻯ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ﺑﺼﺤﺮﺍﻯ ﻗﻴﺎﻣﺖ ﻓﺮﺩﺍ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ﻫﻤﻪ ﺑﺮ ﻓﺮﻕ ﺳﺮ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ﺑﻬﺮ ﻣﺒﺎﻫﺎﺕ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ﺩﺭﮔﺎﻩ ﮐﻮﻯ ﻭﺧﺎﻧﻘﺎﻩ ﭘﻴﺮ 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ﺧﻮﺩ ﺑﺼﺤﺮﺍﻯ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ﻓﺮﺩﺍ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 ﻓﺮﻕ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ﺳﺮ ﺧﻮﺩ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ﻣﺒﺎﻫﺎﺕ ﻭ ﺍﻓﺘﺨﺎﺭ ﺁﻥ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ﺩﺭ ﻭﻗﺖ ﻣﺮﮒ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ﺍﻓﺘﺨﺎﺭﻯ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ﺑﻤﺮﮒ ﻭﻧﻮﺭ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ﻭ ﻗﻴﺎﻡ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ﺑﺸﺮﻯ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ﻫﻢ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ﮔﻮﺩﺍﻝ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ﺻﻮﺭﺕ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 ﻣﻨﮑﺮ ﻭﻧﮑﻴﺮ ﻧﻴﺰ ﺧﺎﺗﻤﻪ ﻳﺎﻓﺘﻪ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ﺩﺍﺧﻞ ﻗﺒﺮ ﺑﺮﺍﻯ ﻫﻴﭻ ﮐ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ﺑﺨﺎﻙ ﻭﮔﺮﺩ ﮔﻮﺩﺍﻝ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ﻗﺒﺮ ﺍﻭ ﻧﻴﺰ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ﺍﻓﺘﺨﺎﺭ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ﻳﻦ ﺧﺎ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ﺪﺭﮔﺎﻩ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ﮐﻮﻯ ﺩﻭﺳﺖ ﮔﻔﺘﻪ ﻣﻴﺸﻮﺩ ﻭﺣﺎﻓﻆ ﺍﻳﻦ ﺍﻓﺘﺨﺎﺭ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ﭘﺎﻯ ﭘﻴﺮ ﺑﺮ ﻓﺮﻕ ﺳﺮ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ﻭﻧﺰﺩ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ﻧﺸﺎﻥ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 ﺍﻃﺎﻋﺖ ﻭ ﺍﻓﺘﺨﺎﺭ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ﻳﮑﻰ ﺍﺯ ﺍﺳﺮﺍﺭ ﺗﻮﻓﻴﻖ ﺳﺎﻟﻚ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ﻋﻤﻞ ﻧﺸﺎﻥ ﺩﺍﺩﻩ ﻭﻣﻴﺪﻫﺪ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ﻓﺮﺩﺍ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ﻣﺤﺸﺮ ﻳﺎﺭﻭﺯ ﺑﺎﺯﮔﺸﺖ ﺑﺨﻠﻖ ﺍﺣﺘﻤﺎﻟﻰ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 ﭘﻴﺮ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ﻓﺮﺩﺍ ﮐﻪ 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ﺍﻓﺘﺨﺎﺭ 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ﺣﺎﻝ ﺭﺍ ﻧﺴﺒﺖ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ﺑﭙﻴﺮ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ﺑﺨﺼﻮﺹ ﺍﮔﺮ ﻫﻤﭽﻨﺎﻥ ﺯﻧﺪﻩ ﺑﺎﺷﺪ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ﻭﺭ ﻧﻬﺪ ﺩﺭ ﺭﻩ ﻣﺎ ﺧﺎﺭ ﻣﻠﺎﻣﺖ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ﺯﺍﻫﺪ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ﮔﻠﺴﺘﺎﻧﺶ ﺑﺰﻧﺪﺍﻥ ﻣﮑﺎﻓﺎﺕ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ﻧﻴﺰ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ﺯﺍﻫﺪ ﻗﺸﺮﻯ ﻣﻠﺎﻣﺖ ﮐﻨﻨﺪﻩ ﻭ ﻣﺨﺎﻟﻒ ﮐﺎﺭ ﺳﻠﻮﻙ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ﺣﺎﻓﻆ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ﺑﻤﻌﺮﻓﻰ ﺧﺪﺍﻭﻧﺪ ﮐﻪ ﻧﻤﻰ ﺧﻮﺍﻫﺪ 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ﺑﺪﻧﺒﺎﻝ ﻳﻚ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ﻓﺎﺳﺪﻯ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ﻳﺎ ﺷﻴﻌ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ﻣﺪﺍﻡ ﻣﺨﺎﻟﻒ ﺭﺍ ﺧﺎﺭ ﺭﺍﻩ ﺍﻟﻬﻰ ﺧﻮﺩ ﻭﭘﻴﺮ ﺧﻮﻳﺶ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ﮐﺎ ﺩﺭ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ﮔﻠﺴﺘﺎﻥ ﺧﺎﻧﻘﺎﻩ ﻭﻋﺰﻟﺘﮕﺎﻩ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 ﺯﺍﻫﺪ ﻗﺸﺮﻯ ﻭ ﭘﻴﺮﻭﺍﻥ 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ﺁﻧﭽﻪ 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ﺑﻬﺸﺘﻰ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ﺑﺰﻧﺪﺍﻥ ﻣﮑﺎﻓﺎﺕ 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ﮐﺎﺭﻣﺎﺋﻰ ﻭ ﻗﻬﻘﺮﺍﺋﻰ ﻧﺴﺦ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ﻭﻣﺴﺦ ﻣﻴﺒﺮﻧﺪ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ﻣﺠﺎﺯﺍﺗﻬﺎﻯ ﺑﺎﻟﻤ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ﺩﻧﺪﺍﻥ ﺩﺭ ﺑﺮﺍﺑﺮ ﺩﻧﺪﺍﻥ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ﭼﻪ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ﻭﻣﻴﮑﻨﺪ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ﺑﺮ ﺳﺮ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هما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ﮔﻮﻧﻪ ﺧﻮﺍﻫﺪ 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ﺑﺎ ﺃﻧﺪﮐﻰ ﺗﺰﮐﻴﻪ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ﻧﻴﺰ ﺍﺯ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ﭘﻴﺸﻴﻨ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ﻣﮑﺎﻓﺎﺕ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ﻗﻬﻘﺮﺍﺋﻰ ﻧﺪﺍﺭﺩ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ﮐﻤﻰ ﺳﺨﺘﻰ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ﻫﺮ ﺳﺨﺘﻰ ﮐﻪ ﺩﺭ ﻧﻮﻉ ﻓﻮﻕ ﺑﺸﺮﻯ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ﺁﻧﻬﺎ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 ﺩﺍﺭ ﻣﮑﺎﻓﺎﺕ ﺭﻭﺡ ﺍﺳﺖ ﻭﺟﻬﻨّﻢ ﭼﻬﺎﺭﻡ ﮐﺎﺭﻣﺎﺋﻴﺎﻥ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C31F9E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ﺷﺮﻣﻤﺎﻥ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ﺯﭘﺸﻤﻴ</w:t>
      </w:r>
      <w:r w:rsidR="00C31F9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ﺁﻟﻮﺩﻩ ﺧﻮﻳﺶ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ﺑﺪﻳﻦ ﻓﻀﻞ ﻭ ﻫﻨﺮ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ﻧﺎﻡ ﮐﺮﺍﻣﺎﺕ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ﻣﻘﺎﺑﻞ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ﺑﺼﻮﻓﻰ ﻧﺎ ﺻﺎﻓﻰ ﻭ ﺭﻳﺎﮐﺎﺭ ﻧﻴﺰ ﺍﺑﺮﺍﺯ ﻧﻔﺮﺕ ﺁﻧﻬﺎ 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ﺧﺮﻗﻪ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ﭘﺸﻤﻴﻨﻪ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ﺭﻳﺎﮐﺎﺭﻯ ﻭ ﻋﻠﺎﻣﺖ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ﺯﻫﺪ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ﺑﺪﻳﮕﺮﺍﻥ ﻧﺸﺎﻥ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ﺁﻟﻮﺩﻩ ﺑﮕﻨﺎﻩ ﻭﺩﺭﻭﻥ ﻓﺎﺳﺪ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ﺁﻧﺮﺍ ﻋﻨﻮﺍﻥ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ﻓﻀﻞ ﻭ ﮐﺮﺍﻣﺎﺕ ﺍﻟﻬﻰ ﻭ ﻫﻨﺮ 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ﺃﻧﺪﮐﻰ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ﻋﻠﺎﻣﺖ ﺭﺿﺎﻳﺖ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ﻭﺩﺍﺷﺘﻦ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ﺍﻟﻬﻰ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 ﻣﺮﺑﻮﻃﻪ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ﻓﻀﻞ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ﺑﺮﺗﺮﻯ ﺩﺍﺩﻥ ﺩﺭ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ﺑﮑﺴﻰ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ﻭﻫﻨﺮ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ﻓﺮﺩﻭﺳﻰ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ﻧﺰﺩ ﺍﻳﺮﺍﻧﻴﺎﻥ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ﻫﻨﺮ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 ﮐﺴﺐ ﺷﻬﻮﺩ ﻣﺮﺍﺗﺐ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ﺭﻭﺯ ﻧﺨﺴﺖ ﻧﮋﺍﺩ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ﺁﺭﻳﺎﺋﻰ ﺍﺯ ﺁﺩﻡ ﺑﺒﻌﺪ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ﮐﺎﻣﻠﺎﻥ ﺍﻟﻬﻰ ﺷﺪ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ﺁﻧﺮﺍ ﺧﺎﺹ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ﺳﻠﻤﺎﻥ ﻓﺎﺭﺳﻰ ﮔﻔﺘﻪ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ﺩﺭﺗﺴﻠﻴﻢ ﻭ ﭘﺎﺭﺳﺎ ﺑﻮﺩﻩ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ﻭﻫﻨﻮﺯ ﻫﻢ ﺍﻳﺮﺍﻧﻴﺎﻥ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ﻭﺩﺭ ﺭﺩﻩ ﻫﺎﻯ ﻣﺤﻤﺪﻯ ﺁﺧﺮ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ﻫﻤﻪ ﻫﺴﺘﻰ ﺩﺭ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ﻭﻣﻨﻈﻮﺭ ﺍﺯ ﺍﻳﺮﺍﻧﻰ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ﻧﮋﺍﺩ ﻳﺎ ﺗﺎﺑﻌﻴّﺖ ﻭﺯﺑﺎﻥ ﻭ ﻏﻴﺮﻩ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ﺁﺭﻳﺎ ﮐﺴﻰ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ﺑﮑﻤﺎﻝ 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ﺳﻴّﺪ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ﻣﻬﻦ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ﻳﻬﻮﺩﻯ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ﺍﻭﻟﻴﺎﻯ ﺍﻟﻬﻰ ﺍﻭﻟﻰ ﺍﻟﻌﺰﻣﻬﺎﻯ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ﮐﺮﺍﻣﺎﺕ ﻭﻓﻀﻞ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ﻭﻟﻰ ﻫﺮ ﺍﻭﻟﻰ ﺍﻟﻌﺰﻣﻰ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ﺑﺨﺎﻃﺮ ﺷﻬﻮﺩ ﺑﻴﺸﺘﺮﻯ ﺍﺯ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ﻭ ﻓﻀﻞ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ﻭﮐﺮﺍﻣﺎﺕ ﻭﺍﻣﺘﻴﺎﺯﺍﺕ ﺍﻟﻬﻰ ﺑﻴﺸﺘﺮﻯ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ﻣﻬﺪﻯ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ﻣﺤﻤﺪ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ﺑﺎ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ﻣﻬﺪﻭﻯ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ﺑﺎﺩﺍﺷﺘﻦ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ﺷﻬﻮﺩ ﻧﻮﺭ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ﻭﻋﺮﺵ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ﺑﺮﺗﺮ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ﺍﺯﺭﺣﻤﺎﻥ ﻓﻀﻴﻠﺖ 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ﺮﺗﺮﻯ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ﻣﺤﻤﺪﻳﺎﻥ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ﻭﻫﺰﺍﺭﺍﻥ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ﺑﻴﺸﺘﺮ ﺩﺭ ﻓﻀﺎﻳﻞ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ﻫﻢ ﺍﮐﻨﻮﻥ ﺭﻗﺎﻳﻘﻰ ﺍﺯ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ﺣﺎﻝ ﺗﻘﻮﻳﺖ ﺑﺘﺪﺑﻴﺮ 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ﺑﻨﺎﻡ ﺫﺧﻴﺮﻩ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ﺁﺧﺮﺕ ﻣﻴﺒﺎﺷﻨﺪ ﺿﻤﻨﺎ ﻓﺮﺍﻣﻮﺵ ﻧﮑﻨﻴﻢ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ﺩﺭﺍﺻﻞ ﻣﻬﺎﺟﺮ ﺍﻳﺮﺍﻧﻰ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ﺑﻤﮑﻪ ﺑﻮﺩﻩ ﺍﻧﺪ ﻭﻣﻨﻈﻮﺭﻡ ﺍﺯ ﻧﮋﺍﺩ ﺁﺭﻳﺎﺋﻰ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ﻓﻀﺎﻳﻞ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ﻓﺼﻞ ﻧﻮﻋﻰ ﺑﺸﺮﻯ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ﺗﺮﻳﺎﺳﺖ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ﻭﻋﻮﺍﻃﻒ ﻭﻋﺸﻖ ﻭ ﺍﺭﺍﺩﻩ ﻭ ﺻﺒﺮ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ﮐﻨﺘﺮﻝ ﺧﻮﻳﺸﺘﻦ ﺑﻴﺸﺘﺮﻯ ﺩﺍﺭﻧﺪ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ﻗﺪﺭ ﻭﻗﺖ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ﺃﺭ ﻧﺸﻨﺎﺳﺪ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ﻭﮐﺎﺭﻯ ﻧﮑﻨﺪ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</w:t>
      </w:r>
      <w:r w:rsidR="00317DF5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ﺧﺠﺎﻟﺖ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ﺍﺯﻳﻦ ﺣﺎﺻﻞ ﺃﻭﻗﺎﺕ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 ﺍﺧﻄﺎﺭ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ﻗﺪﺭ ﻭﻗﺖ ﻭ ﻋﻤﺮ ﻭ ﻓﺮﺻﺖ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ﻭﺍﺩﺭﺍﮐﺎﺕ ﺑﺎﻗﻰ ﻣﺎﻧﺪﻩ ﺧﻮﺩﺭﺍ ﺑﮑﺎﺭ ﻧﺒﺮﻳﻢ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ﺍﺣﻮﺍﻟﻰ ﺩﺭ ﺳﺎﻟﮑﺎﻥ 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ﺩﻝ ﻭ ﺫﺍﺕ ﻭ ﮊﻧﺘﻴﻚ ﺭﻭﺣﻰ ﺭﺍ ﻧﺨﻮﺍﻫﻴﻢ ﺑﮑﺎﺭﻯ ﺑﮑﺸﻴﻢ ﻭ ﺗﻐﻴﻴﺮﻯ ﺑﺪﻫﻴﻢ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ﺗﻮﺳّﻞ ﻭ ﺩﮔﺮﮔﻮﻧﻰ ﺫﺍﺕ ﺧﻮﺩ ﻧﺪﻫﻴﻢ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ﺑﻤﺮﺍﺗﺐ ﺗﺨﻠﻴﻪ ﻭ ﺗﺤﻠﻴﻪ ﺑﺎ ﻫﻔﺖ ﻣﺮﺣﻠﻪ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 ﻧﺮﺳﻴﻢ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ﻋﻤﺮ ﻧﻴﺰ ﺗﻤﺎﻡ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ﺣﺎﺻﻞ ﺗﻤﺎﻡ ﺍﻳﻦ ﺍﻭﻗﺎﺕ ﻭ ﺍﺣﻮﺍﻝ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 ﺗﻤﺎﻡ ﻋﻤﺮ ﺩﺭﺍﺯ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ﺧﺠﺎﻟﺖ ﻭ ﺷﺮﻣﻨﺪﮔﻰ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ﻓﻮﺭﺍ ﺩﺭ ﻣﺤﺸﺮ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ﺗﻌﻴﻴﻦ ﻧﻮﻉ ﻣﺴﺦ ﻭ ﻗﻬﻘﺮﺍ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ﮔﺮﻓﺘﺎﺭ ﺻﻮﺭﺗﻬﺎﻯ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ﺍﻟﻬﻰ ﺩﺭ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ﻋﺬﺍﺏ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ﻣﻴﺸﻮﻳﻢ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ﻭﺧﺠﻞ ﺍﺯ ﺧﻮﺩ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ﻧﺎﻇﺮﺍﻥ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ﺍﺯ 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ﺣﻴﻮﺍﻧﻰ ﺩﺭﺁﻣﺪﻩ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ﺑﻴﺎﺩ ﺁﻭﺭﻧﺪ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ﺑﻮﺩﻧﺪ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ﭼﻪ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ﺭﻧﺞ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ﺣﺴﺮﺕ ﻭ ﻏﻢ ﻋﻤﻴﻖ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ﺧﻮﺍﻫﻴﻢ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ﻭﻗﺸﺮﻳّﻮﻥ ﻣﺬﻫﺒﻰ ﺳﻨّﻰ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ﭘﺮﺳﺘﻰ ﻭ ﺁﺧﻮﻧﺪ ﭘﺮﺳﺘﻰ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ﺷﺮﻙ ﺩﺍﺋﻢ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ﻗﺎﺑﻞ ﺑﺨﺸﻮﺩﮔﻰ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ﺑﺪﺗﺮﻳﻦ ﻣﺴﺨﻬﺎ ﺭﺍ ﺧﻮﺍﻫﻨﺪ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 ﻣﺴﺦ ﻣﻴﻤﻮﻥ ﻭ ﺧﻮﻙ ﺑﻬﺘﺮﻳﻦ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ﻭﻣﻴﺘﻮﺍﻥ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ﻃﺒﻘﻪ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ﺩﻭﮔﻮﻧﻪ ﺟﻬﻨّﻢ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ﺡ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ﺍﻟﻬﻰ ﺍﻭﻟﻴﺎ ﻫﻨﮕﺎﻡ ﺗﻔﮑّﺮ ﻭ ﺩﺭﻳﺎﻓﺘﻬﺎﻯ ﺍﻟﻬﺎﻣﻰ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ﻋﻤﻖ ﻭﺳﻄﺢ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ﻭﻭﺳﻌﺖ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ﻫﺮﻭﻗﺘﻰ ﻭﻟﻮ ﺗﮑﺮﺍﺭ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ﺑﺎ ﻗﺒﻠﻰ ﺧﻮﺩ</w:t>
      </w:r>
      <w:r w:rsidR="00317DF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ﺗﻔﺎﻭﺕ ﻭ ﺑﺮﺗﺮﻯ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ﺍﻟﻬﺎﻡ ﺟﺪﻳﺪ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ﻋﺎﺩﺍﺕ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ﻗﺒﻠﻰ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ﺑﺎﻃﻞ 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ﻧﺎﻗﺺ ﺩﺭﻣﻴﺂﻭﺭﺩ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ﻋﻤﻖ ﺍﻳﻦ ﺍﻟﻬﺎﻡ ﻭﻭﻗﺖ ﭼﻘﺪﺭ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ﻓﺘﻨﻪ ﻣﻴﺒﺎﺭﺩ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ﺍﺯﻳﻦ ﺳﻘﻒ ﻣﻘﺮﻧ</w:t>
      </w:r>
      <w:r w:rsidR="00C31F9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ﺑﺮﺧﻴﺰ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ﺑﻤﻴﺨﺎﻧﻪ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ﭘﻨﺎﻩ ﺍﺯ ﻫﻤﻪ ﺁﻓﺎﺕ ﺑﺮﻳﻢ 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ﺑﺮﺍﻯ ﺗﻮﺟّﻪ ﺩﺍﺩﻥ ﺑﺎﻫﻤﻴﺖ ﺩﻭﺭﻩ ﺯﻧﺪﮔﻰ ﻧﻮﻉ ﺑﺸﺮﻯ ﻓﻌﻠﻰ ﺩﺭ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ﺳﻘﻒ ﺁﺳﻤﺎﻥ ﻣﻘﺮﻧﺶ ﻭ ﭘﺮ ﺳﻮﺭﺍﺥ ﻭ ﭘﺮ ﺳﺘﺎﺭﻩ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ﻓﺘﻨﻪ ﺍﺯ ﺁﻥ ﻧﻤﻰ ﺑﺎﺭﺩ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ﺑﺮﺍﻳﺮﻭﺡ ﻭﺟﺴﻢ ﺍﻧﺴﺎﻥ ﺗﻀﻤﻴﻦ ﺯﻧﺪﮔﻰ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ﻃﻮﻝ ﺁﻥ ﻳﺎ ﻋﺮﺽ ﻭﮐﻴﻔﻴّﺖ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ﺭﺳﺪ ﺑﻌﻤﻖ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ﺷﺪﻥ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ﺣﺘﻰ ﺍﺯ ﺳﺮﻧﻮﺷﺖ ﺯﻣﺎﻧﻰ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ﻃﻮﻝ ﻋﻤﺮﭼﻴﺰﻯ ﻧﻤﻰ 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ﻭﻣﺨﺎﻃﺮﺍﺕ ﻃﺒﻴﻌﻰ ﻓﺮﺍﻭﺍ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ﻭ ﺧﺸﻚ ﺭﺍ ﺑﺎﻫﻢ ﻧﺎﺑﻮﺩ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ﻫﻴﭻ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ﺗﻤﺎﻡ ﮐﺮﻩ ﺁﺳﻤﺎﻧﻰ ﺩﺭ ﺃﻣﺎﻥ ﺍﺯ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ﺧﺎﺭﺝ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ﺑﺨﻮﺍﻧﻨﺪﻩ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ﺧﻴﺰ ﻭ ﺗﺼﻤﻴﻢ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ﺧﻮﺩ ﺭﺍ ﺑﮕﻴﺮ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ﺑﻤﻰ ﺧﺎﻧﻪ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ﻭﺣﮑﻤﺘﻬﺎﻯ ﺁﻥ ﺑﺮﻭﻳ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ﭘﻨﺎﻩ ﺑﺒﺮﻳﻢ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ﻫﻤﻪ ﺍﻳﻦ ﺁﻓﺎﺕ ﻧﺠﺎ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ﺒﻴﺎﺑﻴﻢ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ﺳﺎﻟﻚ ﺗﺮﻙ ﺩﻧﻴﺎ ﻭ ﺗﻤﺎﻡ ﮐﺮﺍﻣﺎﺕ ﻧﻮﻉ ﺑﺸﺮﻯ ﺧﻮﺩ ﺑﻨﻤﺎﻳﺪ ﻭ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 ﮐﻮﺗﺎﻩ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ﺣﮑﻤﺘﻬﺎﻯ ﺍﻟﻬﻰ ﻭﺩﺳﺘﻮﺭﺍﺕ ﺳﻠﻮﮐﻰ ﭘﻴﺮﺍﻟﻬﻴﺮﺍﺍﻧﺠﺎﻡ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ﺭﺍ ﺭﻫﺎ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ﺍﻟﻬﻰ ﻭ ﺁﻳﻨﺪﻩ ﻫﺎﻯ ﺑﻬﺸﺘﻰ ﻭ ﻧﻴﺎﻣﺪﻩ ﻓﻮﻕ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ﺿﻤﻦ ﻣﻌﺼﻮﻣﻴّﺖ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ﺫﺧﻴﺮﻩ ﺁﺧﺮﺕ ﺑﺮﺍﻯ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ﺑﺴﺎﺯﺩ ﻭ ﺍﺯ ﻫﺮ ﻗﻬﻘﺮﺍ ﻭ ﮐﺎﺭﻣﺎﺋﻰ ﻣﻌﺎ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ﺍﺯ ﺑﺪﺗﺮﻳﻦ ﻓﺘﻨﻪ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ﻭﻧﻮﻉ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ﻓﺘﻨﻪ ﻫﺎﻯ ﺳﺎﻟ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ﺍﻟﻬﻰ ﻭﻳﮋﻩ ﺳﺎﻟﻚ ﺍﺯ ﺧﺪﺍﻭﻧﺪ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ﺳﺎﻟﻚ ﻧﻤﻰ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ﻧﻤﻴﺮﺳﻴﺪ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ﻓﻘﺮ ﻭ ﺩﺭﺩ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ﻋﺰﻳﺰﺍﻥ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ﺩﺷﻤﻨﺎﻥ ﻭ ﻏﻢ ﻋﺪﻡ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ﺩﺭﻙ ﺧﻄﺮﺍﺕ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ﺑﻴﺎﺩ ﺁﻭﺭﺩﻥ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ﭘﻴﺸﻴﻦ ﻭ ﺍﻧﺤﺮﺍﻓﺎﺕ ﮔﺬﺷﺘﻪ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ﺑﻄﻠﺎﻥ ﻋﻘﺎﻳﺪ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ﺟﺰ ﻋﻘﺪﻩ ﻫﺎﻯﻧﺎﺧﻮﺩﺁﮔﺎﻩ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 ﻧﺎﺧﻮﺩﺁﮔﺎ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ﻣﻴﺨﺎﻧﻪ ﺧﺎﻧﻘﺎﻩ ﭘﻴﺮ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ﻧﺎﺏ ﺍﻟﻬﻰ ﺍﻳﻦ ﭘﻴﺮ ﻣﻴﻔﺮﻭﺵ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ﺣﮑﻤﺘﻬﺎﻯ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ﺍﻟﻬﻰ ﻭﻋﺮﻓﺎﻧﻰ ﻭ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ﻫﺪﺍﻳﺘﻬﺎﻯ ﻣﺨﺘﻠﻒ ﺷﻬﻮﺩﻯ ﻭﻋﻘﻠﻰ ﻭ ﻋﻤﻠﻰ ﻭ ﻋﻠﻤﻰ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ﺑﻴﺎﺑﺎﻥ ﻓﻨﺎ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ﮔﻢ ﺷﺪﻥ ﺁﺧﺮ ﺗﺎ ﮐﻰ؟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ﺭﻩ ﺑﭙﺮﺳﻴﻢ ﻣﮕﺮ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ﭘﻰ ﺑﻤﻬﻤّﺎﺕ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ﺩﻧﻴﺎ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ﺁﻧﺮﺍ ﺑﻴﺎﺑﺎﻥ ﺧﺸﻚ ﻭﻓﻨﺎ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ﮔﻢ ﮔﺸﺘﮕﻰ ﻭﻧﺪﺍﺷﺘﻦ ﻧﺠﺎﺕ ﮐﻪ ﺍﻣﻴﺪﻯ ﻫﻢ ﺩﺭﺁﻥ ﻧﻴﺴﺖ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ﮐﻰ ﺑﺎﻳﺪ ﺩﺭ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ﮔﻢ ﮔﺸﺘﮕﻰ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ﺑﺪﻭﺭ ﺧﻮﺩ ﺑﭽﺮﺧﻴﻢ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ﭘﻴﺸﺮﻓﺘﻰ ﺩﺭ ﺗﮑﺎﻣﻞ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ﻧﺪﺍﺷﺘﻪ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ﺑﺎﻟﻌﮑ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ﮐﺮﺍﻣﺎﺕ ﻧﻮﻉ ﺑﺸﺮﻯ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ﺗﻠﻒ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ﻭﺭﻭﺯﻯ ﺩﻭﻳﺴﺖ ﻫﺰﺍﺭ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ﺳﻠّﻮﻝ ﮐﻮﺭﺗﮑ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ﺍﻋﺼﺎﺏ ﺯﻳﺮ ﭘﻴﺸﺎﻧﻰ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ﮐﺎﺭﻩ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ﺑﺪﻥ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 ﻣﻴﻤﻴﺮﻧﺪ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ﺟﺎﻧﺸﻴﻦ 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ﺍﻳﻨﻬﺎ ﺑﭽﻬﺎﺭﺩﻩ ﺑﻠﻴﻮﻥ ﺳﻠﻮﻝ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 ﺩﺭﺳﺎﻟﮑﺎﻥ ﻭﭘﻴﺸﺮﻓﺘﮕﺎﻥ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ﺳﻠﻮﻙ ﻋﺼﺒﻰ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ﭘﻴﺮﻯ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 ﺑﻴﻠﮑﻪ ﺗﻤﺎﻣﻰ ﺳﻠﻮﻟﻬﺎﻯ ﻣﺮﺩﻩ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ﺑﭽﻨﺪ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ﻣﻴﻠﻴﺎﺭﺩ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ﺯﻧﺪﻩ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ﻓﻌﺎﻝ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ﺑﺼﻮﺭﺕ ﻧﺦ ﺍﺭﺗﺒﺎﻃﻰ ﻋﻤﻞ 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ﺗﻔﮑﺮ ﻭ ﺗﻔﻬّﻢ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ﻭﺗﻌﻘّﻞ ﺩﺭ 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ﺭﻭﺡ ﻭﻣﺮﺍﺗﺐ ﺍﻟﻬﻰ ﻧﻘﺸﻰ ﻧﺪﺍﺷﺘﻨﺪ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ﺣﺎﻓﻆ ﺗﻮﺟّﻪ ﺑﻤﻬﻤّﺎﺕ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ﻣﺴﺎﺋﻞ ﻣﻬﻤﺘﺮ ﺍﺯ ﻟﺤﺎﻁ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ﺃﺑﺪﻳّﺖ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 ﻭ ﺍﻣﻮﺭ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ﺍﻣﻮﺭ ﻫﻮﻡ ﻭ ﻫﻤّﺖ ﻭ ﺳﻠﻮﻙ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ﻣﻬﻢ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ﻭﺗﻮﺍﻥ ﻋﻘﻠﻰ ﻭﻋﺎﻃﻔﻰ ﻭ ﺍﺣﺴﺎﺳﻰ ﻭﺭﻭﺍﻧﻰ ﺑﻴﺸﺘﺮﻯ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 ﺁﻭﺭﻯ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ﺁﺏ ﺭﺥ ﺧﻮﺩ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ﺩﺭ ﻫﺮ ﺳﻔﻠﻪ ﻣﺮﻳﺰ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ﺣﺎﺟﺖ ﺁﻥ 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ﺑﺮ ﻗﺎﺿﻰ ﺣﺎﺟﺎﺕ ﺑﺮﻳﻢ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 ﺑﺨﻮﻳﺸﺘﻦ ﻭ ﺧﻮﺍﻧﻨﺪﮔﺎﻥ ﻭﻣﺴﺘﻌﺪﺍﻥ ﻧﺼﻴﺤﺖ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ﺁﺏ ﺭﻭﻯ ﺧﻮﺩﺭﺍ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ﺑﺪﺭﮔﺎﻩ ﻫﺮ ﺍﻧﺴﺎﻥ ﺳﻔﻠﻪ ﻭ ﺣﻘﻴﺮ ﻭ ﺃﺳﻔﻠﻰ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ﮔﺪﺍﻳﺎﻥ ﻧﺒﺎﻳﺪ ﺭﻳﺨﺖ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ﻭﺗﻦ ﺑﻬﺮ ﻣﻨّﺘﻰ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 ﻭﺗﺤﻘﻴﺮ ﻧﮑﺮﺩ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ﺳﻔﻠﻪ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ﻣﻘﺎﻣﺎﺕ ﺭﻭﺣﻰ ﻭ ﺍﺧﻠﺎﻗﻰ ﻭ ﻋﻠﻤﻰ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ﺃﺩﺑﻰ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ﭘﺎﺋﻴﻦ ﺗﺮ ﺍﺯ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ﻗﺎﺿﻰ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ﺣﺎﺟﺎﺕ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ﺍﻧﺠﺎﻡ ﺩﻫﻨﺪﻩ ﻭﺑﺮﻃﺮﻑ ﮐﻨﻨﺪﻩ ﻧﻴﺎﺯﻫﺎ ﻣﺮﺍ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جعه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ﻭﻧﻴﺰﺩﺭ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ﺑﻨﺠﺎﺕ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ﻗﺎﺿﻰ ﺍﻟﺤﺎﺟﺎﺕ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مر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ﺑﻄﺎﻟﺐ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ﻣﻌﺮﻓﻰ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ﻗﻀﺎ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ﺃﻣﺮﻯ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ﺟﺒﺮﺍﻥ ﺁﻥ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ﻗﻀﺎﻭﺕ ﺩﺭﺑﺎﺭﻩ ﺩﺭﺳﺘ</w:t>
      </w:r>
      <w:r w:rsidR="00AA7F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 ﻧﺎﺩﺭﺳﺘﻰ ﺁﻥ ﮐﻪ ﺧﺪﺍﻭﻧﺪ ﻭﭘﻴﺮ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ﻗﺎﺿﻰ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ﺣﺎﮐﻢ ﻋﺎﺩﻟﻰ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ﻧﻔﻊ ﺃﺑﺪﻯ ﺍﻧﺴﺎﻥ ﺭﺍ ﺩﺭ ﻧﻈﺮ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ﻧﻔﻊ ﻓﻮﺭﻯ ﻭ ﺷﺨﺼﻰ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ﻃﻠﺐ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ﺍﺯ ﮔﺬﺷﺘﻪ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ﺍﺩﺍﻣﻪ ﺭﺣﻤﺘﻬﺎ ﻭﺍﻟﻄﺎﻑ ﺍﻟﻬﻰ ﻭ ﺭﻓﻊ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ﻣﻮﺍﻧﻊ ﭘﻴﺶ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ﺗﺎ ﮔﻞ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ﺑﺮﺃﻓﺸﺎﻧﻴﻢ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ﻭﻣﻰ ﺩﺭ ﺳﺎﻏﺮ ﺃﻧﺪﺍﺯﻳﻢ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ﻓﻠﻚ ﺭﺍ ﺳﻘﻒ ﺑﺸﮑﺎﻓﻴﻢ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ﻃﺮﺣﻰ ﻧﻮ ﺩﺭ ﺃﻧﺪﺍﺯﻳﻢ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ﺍﺯﺳﺎﻟﮑﺎﻥ ﺧﻮﺩ ﻭ ﻣﺴﺘﻌﺪﺍﻥ ﺳﻠﻮﻙ ﺍﻟﻬﻰ ﻭﺧﻮﺍﻧﻨﺪﮔﺎﻥ ﻏﺰﻝ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ﺩﻋﻮﺕ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ﮔﻞ ﺑﺮﺍﻓﺸﺎﻧﻴﻢ ﻭ ﭼﻮﻥ ﮔﻞ ﺷﻮﻳﻢ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ﺩﺭ ﺳﺎﻏﺮ ﺑﺮﻳﺰﻳﻢ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ﺑﺎﺩﻩ ﺍﻟﻬﻰ ﺑﻨﻮﺷﻴﻢ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ﺣﮑﻤﺘﻬﺎﻯ ﺍﻟﻬﻰ ﻭ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ﺑﻨﻴﻮﺷﻴﻢ ﻭ ﺩﺭﻙ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ﺍﮔﺮ ﭼﻨﻴﻦ ﮐﺮﺩﻳﻢ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ﻣﻴﺘﻮﺍﻧﺪ 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ﻓﻠﻚ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ﺁﺳﻤﺎﻥ ﻋﻮﺍﻟﻢ ﺍﻟﻬﻰ ﺭﺍ ﺑﺸﮑﺎﻓﺖ 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ﻃﺮﺡ ﺗﻮ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ﻫﻔﺖ ﺳﺮﻧﻮﺷﺖ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ﺑﺪﻧﺒﺎﻝ ﻫﺮ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ﺳﺮﻧﻮﺷﺘﻰ ﻓﻠﮑﻰ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ﻳﮑﻰ ﺍﺯ ﻋﻮﺍﻟﻢ ﺍﻟﻬﻰ ﻭﺭﻭﺩﻯ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ﻣﺪﺭﻙ ﻗﺒﻮﻟﻰ ﺍﻟﻬﻰ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ﭘﻨﺞ ﺷﻬﻮﺩ ﻣﻘﺪﻣﺎﺗﻰ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ﮐﻪ ﻧﺎﻡ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ﺁﻟﻌﺒﺎ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ﺍﻭﻟﻰ ﺍﻟﻌﺰﻡ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ﮐﺴﺐ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عا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ﻗﺒﺖ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ﺗﺠﺪﻳﺪ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ﺑﺮﺗﺮ ﻣﺤﻤﺪﻯ ﻧﻮﺭ ﺩﺭﻗﺎﺋﻢ ﺭﻭﺡ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ﻣﺮﮒ ﺍﺭﺍﺩﻯ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ﺑﺨﻠﻖ ﻧﻴﺰ ﺑﺎﺯﮔﺸﺘﻨﺪ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ﻫﻔﺘﻢ ﻋﺮﺵ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ﻧﻴﺰ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ﻃﺮﻳﻘﺖ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ﻣﻬﺪﻯ ﻣﻮﻋﻮﺩ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ﺍﻭﻟﻰ ﺍﻟﻌﺰﻡ ﻧﻮﻉ ﻓﻮﻕ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ﺗﻮﺍﻧﺴﺖ ﺑﺸﻬﻮﺩ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ﻧﻮﺭ ﺭ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ﻣﻴﺮﺳﻨﺪ ﻭﺗﺎ ﻋﺮﺵ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ﮐﻴﻔﻴّﺖ ﺗﮑﺎﻣﻞ ﺭﻭﺡ ﺩﺭ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ﺑﮑﻠّﻰ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ﻧﻮﻉ ﻗﺒﻠﻰ ﻭ ﺑﻌﺪﻯ ﺗﻔﺎﻭﺕ ﺍﺳﺎﺳﻰ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ﻗﺎﺑﻞ ﺗﺼﻮﺭ ﻭ ﺍﺯ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ﺩﺍﻧﺴﺘﻦ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ﻣﻴﻤﻮﻥ ﮐﺎﻣﻠﻰ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ﺗﮑﺎﻣﻞ ﻧﻮﻉ ﺑﺸﺮﻯ ﺭﺍ 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ﺍﻭ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 ﺁﻧﺮﺍ ﻧﻴﺰ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 ﻧﻴﺰ ﺧﺒﺮﻯ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ﻃﺮﻳﻘﺖ ﺗﮑﺎﻣﻞ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ﻋﻘﻠﻰ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ﺑﺮﺍﺑﺮﺵ ﻫﻢ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ﻃﺮﺡ ﻧﻮ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 ﺳﺮﻧﻮﺷﺖ ﺟﺪﻳﺪ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ﻭﻣﻘﺎﻡ ﺍﻟﻬﻰ ﻭﻧﻮﻋﻰ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ﻣﺮﺍﺗﺐ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ﺭﻭﺣﻰ ﻃﺮﻳﻘﺖ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ﻣﺮﺣﻠﻪ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ﮐﺴﻰ ﺑﺨﻠﻖ ﺑﺎﺯﮔﺸﺖ ﺗﻨﻰ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ﺭﻭﺡ ﻭﻓﮑﺮﻯ ﻓﻮﻕ ﺑﺸﺮﻯ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ﺍﻧﺴﺎﻧﻬﺎﻯ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ﺑﺎﻳﺪﺁﻝ ﮐﻤﺎﻝ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ﭘﺰﺷﮑﺎﻥ ﺭﻭﺍﻥ ﮐﺎﻭ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ﺑﺮﺧﻰ ﺑﻴﻤﺎﺭﻳﻬﺎﻯ ﺍﻓﺮﺍﺩ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ﻧﻮﺭﻣﺎﻝ ﺭﺍ ﺷﻔﺎ ﺩﺍﺩﻩ ﻭ ﻧﻮﺭﻣﻨﺎﻝ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ﺍﻭﻟﻴﺎﻯ ﺍﻟﻬﻰ ﺍﻓﺮﺍﺩ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ﻧﻮﺭﻣﺎﻝ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ﻋﺎﻗﻞ ﻭ ﺳﺎﻟﻢ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ﺑﮑﻤﺎﻝ ﻧﻬﺎﺋﻰ ﻭ ﺍﻳﺪﺁﻝ ﻣﻴﺴّﺮ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ﺭﻭﺣﻰ ﻧﻮﻉ ﺑﺸﺮﻯ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ﺑﮑﻤﺎﻝ ﺭ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ﺍﮔﺮﺳﺎﻟﻚ ﺍﺯ 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عصبی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ﮊﻧﺘﻴﮑ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ﻮﺟﺴﻤﻰ ﺧﻮﺩ ﺑﻬﺮﻩ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ﺷﺒﻰ ﺭﺍ ﺭﻩ ﺻﺪ ﺳﺎﻟﻪ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ﺟﻤﻌﺎ ﺗﺎ ﻫﻔﺖ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ﺟﻠﻮﺗﺮ ﺍﺯ ﺯﻣﺎﻥ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ﻫﻤﺎﻥ(ﺑﺎﺯﮔﺸﺖ ﺁﻳﻨﺪﻩ)ﺍﺳﺖ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ﺍﻓﺴﺎﻧﻪ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ﺗﺨﻴّﻠﻰ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ﻗﻠﻢ ﻓﺮﺳﺎﺋﻰ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ﮐﺎﻣﻞ ﺍﻟﻬﻰ ﺍﻧﺴﺎﻧﻰ ﻓﻮﻕ ﺑﺸﺮﻯ ﻫﻔﺖ ﻫﺰﺍﺭ ﺳﺎﻝ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ﺑﻌﻘ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ﻧﻮﻉ ﺑﺸﺮﻯ ﺑﺎﺯﮔﺸﺘﻪ ﻭ ﺑﺎ ﻋﻘﻠﻰ ﻓﻮﻕ ﺑﺸﺮﻯ ﺩﺭ ﺑﺪﻧﻰ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ﺑﻬﻔﺖ ﻫﺰﺍﺭ ﺳﺎﻝ ﭘﻴﺶ ﺩﺭ ﺟﻬﺎﻥ 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ﺑﻴﻦ ﺍﻓﺮﺍﺩ ﺑﺸﺮ ﺑﺘﻮﺍﻧﺪ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 ﺷﻮﺩ ﻭﻗﺎﺑﻞ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لمس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ﻭﺁﺑ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ژ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ﮐﺘﻴﻮ ﺑﺎﺷﺪ ﻭﻟﺬﺍ ﻣﻰ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ﭼﻮﻥ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ﺑﺨﺸﻨﺪ ﻭ</w:t>
      </w:r>
      <w:r w:rsidR="00C31F9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ﺭﺣﻤﺖ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ﻣﺰﺩﻯ ﻧﺠﺎﺕ ﻭ ﺷﻔﺎ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ﻏﻢ ﻟﺸﮑﺮ ﺃﻧﮕﻴﺰﺩ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ﺧﻮﻥ ﻋﺎﺷﻘﺎﻥ ﺭﻳﺰﺩ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ﻭ ﺳﺎﻗﻰ ﺑﻬﻢ ﺗﺎﺯﻳﻢ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ﺑﻨﻴﺎﺩﺵ ﺑﺮ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ﺑﻄﺎﻟﺐ ﺭﺍﻩ ﺗﺎﺯﻩ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ﺑﺮﺍﻯ ﺷﮑﺎﻓﺘﻦ ﺳﻘﻒ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ﺁﺳﻤﺎﻥ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ﺍﻳﻦ ﺭﺍﻩ ﻭ ﺩﺳﺘﻮﺭﺍﺕ ﺳﻠﻮﮐﻰ ﻭ ﮐﺴﺐ ﺗﺮﺑﻴﺘﻬﺎﻯ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ﻟﺒﺮﻳﺰ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ﺳﺨﺖ ﻭ ﺯﻧﺪﮔﻰ ﺳﻠﻮﮐﻰ ﺳﻨﮕﻴﻦ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ﻏﻢ ﻓﺮﺍﻕ ﻣﺤﺒﻮﺏ ﻭ ﺗﺮ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ﺍﺣﺘﻤﺎﻟﻰ ﺍﺯ ﻣﺮﻙ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ﺟﺎﻥ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ﺩﺭ ﻣﺮﮒ ﺍﺭﺍﺩﻯ ﺻﻮﺭﺕ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ﻫﻤﻪ ﺍﻳﻦ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ﻟﺸﮑﺮﻯ ﻣﺘﺤﺪ ﻭﻓﺮﺍﻭﺍﻥ ﺩﺭ ﻋﺪﻩ ﻭ ﻋﺪﺩ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ﺑﺨﻮﺍﻫﻨﺪ ﺧﻮﻥ ﻋﺎﺷﻘﺎﻥ ﺳﺎﻟﻚ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ﻋﺰﻟﺘﮕﺎﻩ ﺑﺮﻳﺰﻧﺪ ﮐﻪ ﻣﺤﺒﻮﺏ ﺍﻟﻬ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ﻋﺎﺷﻘﺎﻧﻪ ﺩﻭﺳﺖ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ﺗﻮﺳّﻞ ﻋﺒﺎﺩﻯ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 ﺍﻭ ﺩﺍﺭﺩ ﻭ ﺑﺮﺍﻯ ﻣﺮﮒ ﺍﺭﺍﺩﻯ ﺧﻮﺩ ﺍﻭﺭﺍ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ﺧﻮﻥ ﺳﺎﻟﻚ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ﺭﻳﺨﺘﻪ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ﺷﻮﺩ ﮐﻪ ﺣﺘﻰ ﺩﺭ ﺟﺒﻬﻪ ﺟﻨﮓ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ﭘﻴﺎﻣﺒﺮ ﻧﻴﺰ ﻣﻰ ﺭﻳﺨﺘﻨﺪ ﻭ ﻳﺎ ﺩﺭ ﻗﺪﻳﻢ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ﺗﺮﻫﺎ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ﺳﺮ ﺧﻮﺩﺭﺍ ﺑﺮ ﺳﻨﮓ ﻣﺬﺑ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ﻭﮐﺸﺘﺎﺭﮔﺎﻩ ﻣﻴﮕﺬﺍﺷﺖ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ﺑﺨﻮﺍﻫﺪ ﺳﺮ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ﺷﺨﺼﺎ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ﺑﻨﺠﺎﺕ ﺷﻬﻮﺩﻯ ﺧﻮﺩ ﺑﺮﺳﺪ ﺍﺣﻮﺍﻟﻰ ﮐﻪ ﻋﻘﻞ ﺍﻣﺮﻭﺯ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ﻣﻨﻄﻘﻰ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ﺁﻧﺮﺍ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ﭼﻘﺪﺭ ﺿﺮﻭﺭﺕ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ﭼﻪ ﻧﺘﺎﻳﺠﻰ ﺑﺪﻧﺒﺎﻝ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ﻭ ﺳﺎﻗﻰ ﭘﻴﺮ ﮐﺎﻣﻞ ﻣﻴﻔﺮﻭﺵ ﻣﺤﺒﻮﺏ ﻭﻣﺠﺮﺏ ﺑﺎﻫﻢ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ﺧﻮﺍﻫﻴﻢ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ﺳﺎﺧﺖ ﻭ ﺑﺎﻫﻢ ﻣﻴﺴﺎﺯﻳﻢ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ﭼﻬﺎﺭ ﻧﻌﻞ ﭘﻴﺸﺮﻭﻯ ﻣﻰ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ﺑﻨﻴﺎﺩ 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ﺑﻴﺦ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ﻗﻄﻊ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ﺳﺎﻟﻚ ﺗﺼﻤﻴﻢ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ﮐﻤﻚ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ﺑﺎ ﺍﺳﺘﻀﻌﺎﻑ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ﻫﺮﮔﺰ ﺑﺨﻠﻖ ﻫﻢ ﺑﺎﺯ ﻧﮕﺮﺩﺩ 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ﺯﻧﺪﻩ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 ﭼﻪ ﺑﻬﺘﺮ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ﺑﺪﺳﺘﻮﺭ ﻣﺮﺍﺗﺐ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ﺍﺯ ﮔﻨﺎﻩ ﻭﻣﺼﻮﻥ ﺍﺯ ﻗﻬﻘﺮﺍ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ﺑﻴﻤﻪ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ﮔﺮﺩﻳﺪﻩ ﺍﺳﺖ ﺁﻧﮕﺎﻩ ﻏﻢ ﺍﺯ ﺑﻴﺦ ﻭ ﺑﻦ ﻗﻄﻊ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ﺍﻧﺴﺎﻥ ﮐﺎﻣﻞ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ﺁﺏ ﻳﺎ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ﺩﺭ ﻫﻮﺍ ﺭﺍﻩ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ﺳﻨﮕﻴﻨﻰ ﺗﻦ ﻭ ﻏﻢ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ﺭﻭﺯﮔﺎﺭ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ﻏﻤﻰ ﮐﻪ ﺑﺮﺍﻯ ﺩﻳﮕﺮﺍﻥ ﺧﻮﺍﻫﺪ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ﺷﺮﺍﺏ ﺃﺭﻏﻮﺍﻧﻰ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ﮔﻠﺎﺏ ﺃﻧﺪﺭ ﻗﺪﺡ ﺭﻳﺰﻳﻢ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ﻧﺴﻴﻢ ﻋﻄﺮ ﮔﺮﺩﺍﻥ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ﺷﮑﺮ ﺩﺭ ﻣﺠﻤﺮ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ﺑﺮﺍﻯ ﺩﻭﺭﻩ ﺳﻠﻮﻙ ﻭ ﻗﻄﻊ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ﺳﺮﺥ ﺃﺭﻏﻮﺍﻧﻰ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ﮔﻠﺎﺏ ﻣﺨﻠﻮﻁ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ﻗﺪﺡ ﻭ ﺳﺎﻏﺮ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ﻭﻧﺴﻴﻢ ﻣﻌﻄّﺮ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ﺃﻧﺪﺍﺧﺘﻦ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 ﺩﺭ ﻣﺠﻤﺮ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ﺁﺗﺸﺪﺍﻥ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 ﮐﻨﺪ ﻭﺑﺨﻮﺭ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ﮐﺎﻣﻞ ﻣﻌﺼﻮﻡ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ﺷﺮﺍﺏ ﺃﻧﮕﻮﺭ ﺑﺮﺍﻳﺶ ﺣﺮﺍﻡ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ﮔﻨﺎﻫﺎﻥ ﻭ ﺳﻴّﺌﺎﺕ ﺍﻭ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ﺣﺴﻨﺎﺕ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ﻣﺤﺴﻮﺏ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ﺧﻮﺍﺏ ﻭﺧﻨﺪﻩ ﻭ ﺗﻔﺮﻳﺢ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دارای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ﺑﺪﺗﺮﻳﻦ ﺟﺎﻯ ﺩﻧﻴﺎ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ﻭﻟﻰ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ﺩﺭﺁﻥ ﺑﺎﺷﺪ ﺑﻬﺘﺮﻳﻦ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ﺩﻧﻴﺎ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ﺷﺮﺍﻳﻂ ﻭ ﻣﻰ ﺣﮑﻤﺘﻬﺎﻯ ﻋﺮﻓﺎﻧﻰ 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ﺍﻟﻬﻰ ﭘﻴﺮ ﻣﻮﺭﺩ ﻧﻈﺮ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ﻫﻤﻪ ﺁﻧﻬﺎ ﻋﻘﻠﻰ ﻭ ﻋﺎﻃﻔﻰ ﻭ ﺷﻬﻮﺩﻯ ﮐﻪ ﺑﺴﺎﻟﻚ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ﺭﺍﻩ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ﺳﺎﻟﻚ ﺍﺯ ﻧﻮﻉ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ﺑﺮﺍﻯ ﻫﺪﺍﻳﺘﻬﺎﻯ ﺷﻬﻮﺩﻯ ﺍﺯ ﻧﻮﺭﺻﻮﺭﺕ ﭘﻴﺮ 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ﺷﻬﻮﺩﻯ ﺑﺮﺗﺮ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ﺩﺭ ﺩﺳﺘﺴﺖ ﺭﻭﺩﻯ ﺧﻮﺵ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ﺑﺰﻥ ﻣﻄﺮﺏ ﺳﺮﻭﺩﻯ ﺧﻮﺵ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ﺩﺳﺖ ﺃﻓﺸﺎﻥ ﻏﺰﻝ ﺧﻮﺍﻧﻴﻢ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ﭘﺎﮐﻮﺑﺎﻥ ﺳﺮ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ﺍﻳﻨﻚ ﺣﺎﻓﻆ ﺩﺭ ﻣﻴﺨﺎﻧﻪ ﭘﻴﺮ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ﮐﻪ ﺭﻭﺩﻯ ﻭ ﺳﺎﺯﻯ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ﺩﺭﺩﺳﺖ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ﻫﺴﺖ ﻭﺣﺎﺿﺮ ﻣﻴﺒﺎﺷﺪ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ﺃﻯ ﻣﻄﺮﺏ ﺑﺰﻥ ﺳﺮﻭﺩﻯ ﻭ ﻧﻐ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ﺧﻮﺵ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ﻓﺮﺻﺖ ﺭﺍ ﻣﻐﺘﻨﻢ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ﺑﺪﺍﻧﻴﻢ ﻭ ﺩﺳﺖ ﺍﻓﺸﺎﻥ ﻏﺰﻝ ﺑﺨﻮﺍﻧﻴﻢ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ﮐﻮﺑﺎﻥ ﺑﺮﻗﺼﻴﻢ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ﻣﺎﻧﻨﺪ ﭘﻴﺮ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ﺍﺣﻮﺍﻟﻰ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ﮐﻪ ﺳﺎﻟﻚ ﺣﺎﻝ ﻭﮐﺸﺶ ﺩﻳﺪﺍﺭ ﻭ ﻟﻘﺎﻯ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ﺴﺮ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ﭘﻴﺮ ﺩﺭ ﮐﻨﺎﺭ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ﻣﻮﺳﻴﻘﻰ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 ﺍﻟﻬﻰ ﺩﺭﺳﺎﻟﻚ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ﻣﻴﺎﻥ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ﺑﻔﮑﺮ ﺳﺮ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 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ﻭﺗﺄ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ﺩﺭ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ﺻﺒﺎ ﺧﺎﻙ ﻭﺟﻮﺩ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ﺑﺪﺍﻥ ﻋﺎﻟﻰ ﺟﻨﺎﺏ ﺃﻧﺪﺍﺯ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ﺑﻮﺩ ﮐﺎﻥ ﺷﺎﻩ ﺧﻮﺑﺎﻥ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ﻧﻈﺮ ﺑﺮ ﻣﻨﻈﺮ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ﻣﺤﺮﻭﻡ ﺍﺯ ﺩﻳﺪﺍﺭ ﻣﺤﺒﻮﺏ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ﻣﻨﺘﻈﺮ ﺩﻳﺪﺍﺭﭘﻴﺮ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ﮐﻨﺎﺭ ﺳﺎﻟﻚ ﻣﺤﺘﻀﺮ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ﮐﻨﺪ ﻭ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ﺩﺍﺷﺘﻪ ﺑﺎﺷﺪ 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ﺑﺨﻠﻖ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ﺑﺎﺯ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ﺑﺪﻥ ﺳﺎﻟﻚ ﻣﻴّﺖ ﺭﺍ ﺩﻓﻦ ﮐﺮﺩﻩ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ﻣﺎﻧﻨﺪ ﻫﺮ ﭼﻴﺰﻯ ﺩﺭ ﻫﺴﺘﻰ ﻣﻰ ﭘﻮﺳﺪ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ﻭﺳﻴﺮﮐﻮ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ﺳﻴﻮﻥ ﺧﻮﺩﺭﺍ ﺩﺍﺭﺩ 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ﺣﻴﺎﺗﻰ ﺧﻮﺩﺭﺍ ﺍﺯ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ﺳﻨﮓ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ﺭﺍ ﻧﻴﺰ ﺧﻮﺭﺩ ﻣﻴﺸﻮﻧﺪ ﻭﻟﻮ ﺩﺭ ﺯﻣﺎﻥ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 ﺣﺎﻝ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ﮔﺬﺭﻯ ﺑﺮ ﺩﺭﮔﺎﻩ ﭘﻴﺮ ﻣﺤﺒﻮﺏ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ﻭﺟﻮﺩ ﺑﺪﻧﻰ ﻣﺎ ﺭﺍ ﺑﺪﺍﻥ ﻋﺎﻟﻰ ﺟﻨﺎﺏ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ﺑﺪﺭﮔﺎﻩ ﭘﻴﺮ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ﺷﺎﻩ ﺧﻮﺑﺎﻥ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ﺑﺮ ﻣﻨﻈﺮﻩ ﺧﺎﻙ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ﺑﭙﺎﻳﺶ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ﻗﺒﺮ ﻭﺟﺴﺪ ﻣﻴّﺖ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ﺑﻬﺘﺮ ﮐﻪ ﺑﮑﻨﺎﺭ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ﺩﺭﻋﺰﻟﺘﮕﺎﻩ ﺧﺎﮐﻰ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ﻧﻈﺮ ﻭﻟﻄﻔﻰ ﻭ ﺩﻋﺎﺋﻰ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ﭘﻴﺮ ﺍﺯ ﺳﺎﻟﻚ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ﺧﺪﺍﻭﻧﺪ ﺍﺯ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ﻭﺟﻮﺩ ﺳﺎﻟﻚ ﻣﻴّﺖ ﭘﻮﺳﻴﺪﻩ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ﺣﺘﻰ ﺧﺎﻙ ﻣﺤﻴﻂ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ﺁﻟﻮﺩﻩ ﻣﻴﺒﻴﺎﺷﺪ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 ﺟﻨﺎﺏ ﻣﻘﺎﻡ ﺍﻟﻬﻰ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ﻣﻘﺎﻡ ﺍﻟﻬﻰ 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ﺑﺎﺯﮔﺸﺖ ﺍﺯ ﻋﺮﺵ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 ﻣﻴﮑﺎﺋﻴﻞ ﺑﺮﺗﺮ ﺍﺯ ﺟﺒﺮﺋﻴﻞ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ﺧﺪﻣﺖ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ﺩﺭ ﺟﻬﺎﻥ ﺑﺪﻳﮕﺮﺍﻥ ﻫﺪﺍﻳﺘﻬﺎ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ﻳﮑﻰ ﺍﺯ ﻋﻘﻞ ﻣﻰ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ﻳﮑﻰ ﻃﺎﻣﺎﺕ ﻣﻰ ﺑﺎﻓﺪ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ﮐﺎﻳﻦ ﺩﺍﻭﺭﻯ ﻫﺎ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ﺑﭙﻴﺶ ﺩﺍﻭﺭ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ﺩﺭ ﻣﻘﺎﺑﻞ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ﺩﮔﺮﮔﻮﻧﻰ ﻫﺎﻯ ﺍﻓﻠﺎﻙ ﻭﺳﺮﻧﻮﺷﺖ ﻭ ﺫﺍﺕ ﺭﻭﺣﻰ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ﺑﺮﺧﻰ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ﻣﻴﺰﻧﻨﺪ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ﻣﻨﻈﻮﺭ ﺁﺧﻮﻧﺪﻫﺎﻯ ﻗﺸﺮﻯ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ﻭﺩﺭﺵ ﻣﻨﻄﻖ ﺍﺭﺳﻄﻮﺋﻰ ﺭﺍ ﺧﻮﺍﻧﺪﻩ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ﻋﺎﻗﻠﺘﺮ ﻭﺑﺮﺗﺮ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ﻣﻄﺎﻟﺐ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ﺭﺍ ﺧﻮﺍﻧﺪﻫﺎﻧﺪ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ﻋﻘﻞ 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ﻋﻘﻞ ﻣﺎﺩﻯ ﺑﺸﺮﻯ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ﺗﻘﻮﻳﺖ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ﺳﺘﻤﮕﺮﻯ ﺑﻴﺸﺘﺮ ﺑﺨﻮﺩ ﻭ ﺩﻳﮕﺮﺍﻥ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 ﺑﭙﻴﺮﻭﺍﻥ ﺟﺎﻫﻞ ﺧﻮﺩ ﺗﺤﮑّﻢ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ﺩﻳﮕﺮﻯ ﺑﻘﻮﻝ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ﺑﺎﻓﻨﺪﻩ ﻃﺎﻣﺎﺕ ﻭ ﺗﺮ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ﻫﺎﺕ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ﺻﻮﻓﻴﺎﻥ ﺩﺍﻧﺸﮕﺎﻫﻰ ﻭ ﻋﺮﻓﺎﻥ ﻧﻈﺮﻯ ﻭ ﺃﺩﺑﻰ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ﺁﻣﻮﺧﺘﻪ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ﺣﮑﻤﺘﻬﺎﻯ ﻋﻤﻠﻰ ﺍﻭﻟﻴﺎﻯ ﺍﻟﻬﻰ 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ﻣﻨﮑﺮ ﻫﻢ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ﺩﻡ ﺍﺯ ﺩﺍﻧﺴﺘﻨﻰ 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ﻣﻴﺰﻧﻨﺪ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ﻭ ﺭؤﻳﺎﻫﺎﺋﻰ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ﺣﺎﻓﻆ ﺩﻳﺸﺐ ﻣﻠﺎﻗﺎﺗﻰ ﺩﺍﺷﺘﻢ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ﻭﻣﻌﻨﻰ ﻓﻠﺎﻥ ﮐﻠﺎﻣﺶ ﺭﺍ ﭘﺮﺳﻴﺪﻡ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ﻭﺗﺼﻮﺭﺍﺗﻰ ﮐﻮﺩﮐﺎﻧﻪ ﻭ ﺁﺭﺯﻭﺋﻰ ﺍﺯ ﺑﻬﺸﺘﻬﺎ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ﺣﺎﺻﻞ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ﺗﻨﻬﺎ ﻣﺮﺍﺗﺐ ﺷﻬﻮﺩﻯ ﻫﻔﺘﮕﺎﻧﻪ ﺳﻠﻮﮐﻰ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 ﺍﻋﻤﺎﻝ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ﻣﺘﻮﺳّﻠﺎﻧﻪ ﺍﺯ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ﺍﻣﻴﺪ ﻭﻭﻋﺪﻩ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ﺑﻬﺸﺘﻬﺎﻯ ﺁﻳﻨﺪﻩ ﭼﻬﺎﺭ ﮔﺎﻧﻪ 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ﮔﻮﻧﻪ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ﻃﺎﻣﺎﺕ ﻭ ﺃﻧﺒﻮﻩ ﺯﺑﺎﻟﻪ ﻭ ﺁﺷﻐﺎﻝ ﺑﺮﻭﻯ ﻫﻢ ﺭﻳﺨﺘﻪ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ﻣﻔﻴﺪ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ﺣﻤﺎﻣﻬﺎ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ﮐﻪ ﺗﻮﻥ ﺗﺎﺑﻰ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ﺁﺷﻐﺎﻟﻬﺎ ﺭﺍ ﺑﺠﺎﻯ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ﻧﻔﺖ ﺑﺪﺍﺧﻞ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ﺣﻤﺎﻡ ﺑﺮﻳﺰﺩ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ﺳﻘﻒ ﻓﻠﺰﻯ ﮐﻮﺭﻩ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ﺯﻳﺮ ﺁﺏ ﺧﺰﻳﻨﻪ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ﻭﻣﺨﺰﻥ ﻗﺮﺍﺭ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ﮔﺮﻡ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ﺑﺠﺎﻯ ﺍﻳﻦ ﺣﺮﻓﻬﺎﻯ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ﻑ 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ﮔﺰﺍﻑ ﺍﺯ ﻋﻘﻞ ﻭ ﻃﺎﻣﺎﺕ ﻭ ﻣﻌﺠﺰﺍﺕ ﻭ ﻗﺪﺭﺗﻬﺎﻯ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 ﻭ ﺻﻮﻓﻴﺎﻥ ﻏﻴﺮ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ﻣﻴﺰﻧﻨﺪ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ﺁﻧﻬﺎ ﺭﺍ ﺑﺪﺍﻭﺭﻯ ﺍﻟﻬﻰ ﻣﺤﻮﻝ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ﺍﺳﺖ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ﺳﺎﺯﻧﺪﻩ ﺍﻣﺮﻭﺯ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ﺩﻫﻨﺪﻩ ﺁﻳﻨﺪﻩ ﻫﺎﻯ ﺧﻮﺏ ﻳﺎ 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ﺣﺘﻰ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ﺑﺂﺧﻮﻧﺪﻫﺎ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ﺩﺍﻭﺭﻯ ﺍﻟﻬﻰ ﮐﻪ ﺍﮐﻨﻮﻥ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ﺩﺭ ﺳﺎﻟﮑﺎﻥ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ﻗﺒﺮﻯ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ﺟﺎﺭﻯ ﺍﺳﺖ ﻭ ﺟﻮﺍﺏ ﻓﺮﺷﺘﮕﺎﻥ ﻧﮑﻴﺮ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ﮐﺎﺭﻫﺎﻯ ﺯﺷﺖ ﻭ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ﻣﻨﮑﺮ ﺍﻧﮑﺎﺭﻯ ﺍﺯ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ﻋﻘﺎﻳﺪ ﺍﻟﻬﻰ ﭘﻴﺮﭘﺎﺳﺦ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ﺩﺍﻭﺭﻯ ﻫﺎﻯ ﺍﻟﻬﻰ ﻏﻴﺮ ﺳﺎﻟﮑﺎﻥ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ﺩﺭﻣﺤﺸﺮ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ﺍﻳﻦ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ﺻﻮﺭﺕ ﻧﻮﻋﻰ ﮐﺎﺭﻣﺎﺋﻰ ﻭﻗﻬﻘﺮﺍﺋﻰ ﻭﺣﻘﻴﺮﻯ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ﺍﻳﻦ ﺭﻭﺡ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 ﺭﺍ ﺩﺭ ﺯﻧﺪﮔﻰ ﻫﺎﻯ ﺩﺭ ﺍﻳﻦ ﺻﻮﺭﺗﻬﺎﻯ ﺣﻴﻮﺍﻧﻰ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ﻧﻤﺎﻳﻨﺪ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</w:t>
      </w:r>
      <w:r w:rsidR="00F303C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ﺑﺎﺭﻩ ﻭﺣﺘﻰ ﺻﺪ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ﺑﻨﻮﻉ ﺑﺸﺮﻯ ﻣﺠﺪﺩ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ﺳﻠﻮﻙ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 ﻧﻮﺭ ﻗﺎﺋﻢ ﺭﺍ ﺑﺎﻳﺪ 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ﻭﻣﺤﺸﺮ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ﺳﺎﻟﮑﺎﻥ ﻭﻣﺨﺎﻟﻔﻴﻦ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ﺣﺸﺮ ﻭﺣﺸﻮ ﻭ ﺗﺰﺭﻳﻖ ﺑﺰﻭﺭ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ﻧﻄﻔﻪ ﻭ ﺗﺨﻤﻬﺎﻯ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ﺑﺼﻮﺭﺗﭙﺮﺗﺎﺏ ﺍﺳﭙﺮﻡ ﺍﺳﺖ ﺗﺎ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 ﺯﻣﻴﻦ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ﻓﻮﺭﺍ ﺑﺪﻧﺒﺎﻝ ﻣﺎﺩﺭ ﺑﺪﻭﺩ ﺗﺎ ﺩﺭﻳﺪﻩ ﺑﺪﺗﺮ ﺍﺯ ﺧﻮﺩ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ﺳﺮﻧﻮﺷﺖ ﻫﻤﻪ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 ﺩﺭ ﺳﺮﺍﺳﺮ ﻋﻤﺮ ﺍﺳﺖ ﻭ ﻋﺎﻗﺒﺖ ﻧﻴﺰ ﺩﺭﻳﺪﻩ ﺷﮑﺎﺭﭼﻰ ﻭ ﺩﺭﻧﺪﻩ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ﻗﺼّﺎﺑﻰ ﺍﻧﺴﺎﻧﻰ ﺧﻮﺍﻫﺪ ﺑﻮﺩ ﻭ ﺳﺎﻟﮑﺎﻥ ﻫﻢ ﺍﮐﻨﻮﻥ ﺩﺭ ﻫﻔﺖ ﺳﺎﻝ ﺩﻭﺭﻩ ﺳﻠﻮﮐﻰ ﺗﺰﮐﻴﻪ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 ﮔﺬﺷﺘﻪ ﺧﻮﺩﺭﺍ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ﮐﻤﺘﺮ ﺍﺯ ﺩﻩ ﺩﺭ ﺻﺪ ﺑﺤﺪ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ﺍﺯ ﻧﻈﺮﺍﻟﻬﻰﺣﺪ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ﺃﻗﻞ 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ﻣﺮﺗﻀﻮﻯ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ﻣﺸﻴّﺖ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ﺑﺮﺍﻯ 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ﺑﺼﻮﺭﺕ ﻣﺼﻄﻔﻮﻯ ﭘﻨﺠﻢ ﻭ ﻧﻮﺭ ﻗﺎﺋﻢ ﺷﺸﻢ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ﺍﺭﺍﺩﻯ ﻣﻰ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ﺷﻬﻮﺩ ﻫﻔﺘﻢ ﻋﺮﺵ ﺭﺣﻤﺎﻥ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ﻭﮐﺎﻣﻠﺎﻥ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ﺳﻠﻮﮐﻰ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ﻭﺃﻫﻞ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ﺑﻬﻤﺎﻥ ﻣﺮﺍﺗﺐ ﺷﻬﻮﺩﻯ ﺍﻭﻟﻰ ﺍﻟﻌﺰﻣﻬﺎﻯ ﺧﻮﺩ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ﺑﺠﻬﺎﻥ ﺑﺮ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ﺑﻄﺮﻳﻘﺖ ﻣﺤﻤﺪﻯ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ﺁﻧﮕﺎﻩ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ﭼّﻨﻴﻦ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ﺗﺼﻤﻴﻤﻰ ﺑﺮﺍﻯ ﻧﺠﺎﺕ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ﻋﺎﻗﻠﺘﺮﺍﻥ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ﺧﻮﺩﺳﺮﻯ ﻭ ﺳﺮﭘﻴﭽﻰ ﺑﻴﺸﺘﺮﻯ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ﺍﺣﺘﻤﺎ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ﭘﻴﺮﻭﺯﻳﻬﺎﻯ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ﻟﺬﺗﻬﺎﻯ ﺑﺸﺮﻯ ﺁﻳﻨﺪﻩ ﺧﻮﺩ ﺗﻠﻒ ﻭﺍﺳﺮﺍﻑ ﻧﻤﺎﻳﻨﺪ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ﺑﻬﺸﺖ ﻋﺪﻥ ﺍﮔﺮ ﺧﻮﺍﻫﻰ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ﺑﺎ ﻣﺎ ﺑﻤﻴﺨﺎﻧﻪ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ﺍﺯ ﭘﺎﻯ ﺧﻤﺖ ﺭﻭﺯﻯ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ﺑﺤﻮﺽ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</w:t>
      </w:r>
      <w:r w:rsidR="00C10C4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ﺑﻄﺎﻟﺒﺎﻥ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ﻋﺪﻥ ﻭ ﻓﺮﺩﻭ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ﺑﺮﻳﻦ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ﻃﺎﻟﺐ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ﻫﺎﻯ ﺑﺮﺗﺮ ﺷﻬﻮﺩﻯ ﻭﻧﻮﻋﻰ ﻭ ﺍﺣﻮﺍﻟﻰ ﻭ ﻋﻘﻠﻰ ﻭ ﺭؤﻳﺎﺋﻰ ﻭﻫﻢ ﺍﮐﻨﻮﻥ ﻣﻴﺒﺎﺷﻰ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ﺷﻴﺮﻳﻦ ﻭﺭﺍﺣﺖ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ﻫﻔﺖ ﻫﺰﺍﺭ ﺳﺎﻝ ﺍﻧﺘﻈﺎﺭ ﺑﻬﺸﺘﻰ ﺩﺭ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 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 ﻣﺎ ﺣﺎﻓﻆ ﺑﻤﻰ ﺧﺎﻧﻪ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ﺧﻮﺩ ﺑﻤﻌﺮﻓﻰ ﺧﺪﺍﻭﻧﺪ ﺑﻴﺎ ﻭ ﺑﺮﻭ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ﻧﻈﺮﻯ ﻭ ﺣﮑﻤﺘﻬﺎﻯ ﻋﻤﻠﻰ 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ﺳﻠﻮﮐﻰ ﺑﮕﻴﺮﻯ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ﻗﻮﻝ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 ﻣﺴﺘﻘﻴﻤﺎ ﺍﺯ ﭘﺎﻯ ﺧﻢ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ﺑﺤﻮﺽ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ﮐﻮﺷﺮ ﻣﺤﻤﺪﻯ ﻣﻰ ﺃﻧﺪﺍﺯﺩ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ﺩﺭﺷﻬﻮﺩ ﭘﻨﺠﻢ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ﺑﻌﻘﻞ ﮐﻠّﻰ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ﻭﻣﺪﻳﻨﻪ ﻓﺎﺿﻠﻪ ﻭ ﻳﻮﺗﻴﺒﺎﻯ ﻣﺤﻤﺪﻯ ﺩﺭ ﺣﻮﺽ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ﺣﻮﺯ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ﺘﻌﻠﻴﻤﻰ ﻃﺮﻳﻘﺖ ﻣﺤﻤﺪﻯ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ﻣﻴﮕﻴﺮﻯ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ﺩﺭ ﻣﻴﺂﻳﻰ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ﺃﮐﺸﺮ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ﻋﻘﻞ ﻋﺮﻓﺎﻧﻰ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ﺑﺮﺍﻯ ﻧﻮﻉ ﺑﺸﺮﻯ ﻣﻴﺮﺳﻰ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ﺍﻟﻔﺒﺎﻯ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ﻣﺴﺘﻘﻴﻤﺎ ﺍﺯ ﭘﺎﻯ ﺧﻢ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ﻳﻌﻨﻰ ﺳﺮﻳﻊ ﻭ ﻣﺴﺘﻘﻴﻢ ﺑﻘﺎﺋﻢ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ﻭﮐﻮﺗﺎﻫﺘﺮﻳﻦ ﺭﺍﻩ ﺩﺭ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ﻣﺴﺎﻓﺖ ﻭﺯﻣﺎﻥ ﻭ ﺯﺣﻤﺖ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ﻫﻔﺖ ﺳﺎﻝ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ﮐﺎﺭ ﻫﻔﺖ ﻫﺰﺍﺭ ﺳﺎﻝ ﺭﺍ 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ﺍﺭﺍﺩﻯ ﺍﻭ ﭼﻨﺎﻥ ﺳﺮﻳﻊ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ﺷﺒﻰ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ﺻﺪ ﺳﺎﻟﻪ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ﻋﺪﻥ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ﺑﺎﺯﻫﻤﺎﻥ ﺑﻬﺸﺖ ﺧﻠﺪ ﻭ ﺑﺮﻳﻦ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ﺑﺮ ﻭ ﻓﺮ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 شاهی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ﻟﻬﻰ 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ﻔﻌﻠﺎ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ﻭﺑﻌﺪﺍ ﺩﺭﺭﺟﻌﺖ ﻓﻮﻕ ﺑﺸﺮ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ﻭﻣﺮﺣﻠﻪ ﺁﺧﺮ ﺳﻠﻮﻙ ﺭﺳﻴﺪﻥ ﺑﻮﺣﺪﺕ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ﺧﻮﺩ ﺑﺎ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ﺧﻮﻳﺸﺘﻦ ﺭﺍ ﺩﺭ ﻣﻴﺎﻥ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ﻭﭼﻨﺎﻥ ﺗﻮﺳّﻞ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ﺭﺍ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ﺑﻰ ﺧﺒﺮ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 ﺑﺎ ﺍﻳﻦ ﻣﺮﮒ ﻗﺒﻞ ﺍﺯ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ﻭﺷﺎﻳﺪ ﺑﺎﺯﮔﺸﺖ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ﺯﻧﺪﻩ ﺯﻣﺎﻥ ﻣﻴﺮﺳﻨﺪ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ﺳﺨﻦ ﺩﺍﻧﻰ ﻭﺧﻮﺵ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ﺧﻮﺍﻧﻰ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ﻧﻤﻰ ﻭﺭﺯﻧﺪ ﺩﺭ ﺷﻴﺮﺍﺯ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ﺗﺎ ﺧﻮﺩﺭﺍ ﺑﻤﻠﮑﻰ ﺩﻳﮕﺮ ﺃﻧﺪﺍﺯﻳﻢ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ﮐﺎﻣﻞ ﺩﻝ ﺧﺴﺘﻪ ﺍﺯ ﺷﻬﺮ ﺷﻴﺮﺍﺯ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ﻃﺎﻟﺐ ﺳﻠﻮﮐﻰ ﻧﻤﻰ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ﻣﻴﺨﻮﺍﻫﻨﺪ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ﺑﺴﺮﺯﻣﻴﻦ ﻣﺴﺘﻌﺪﺍﻥ ﺩﻳﮕﺮﻯ ﺑﺮﻭﺩ ﺩﺭﺣﺎﻟﻴﮑﻪ ﺧﺪﺍﻭﻧﺪ ﻃﺎﻟﺒﺎﻥ ﻟﻘﺎﻯ ﺍﻟﻬﻰ ﺭﺍ ﺑﺮﺍﻯ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ﻓﺮﺳﺘﺎﺩ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ﺑﻔﮑﺮ ﺗﻌﺎﻟﻰ ﺑﻴﺸﺘﺮ ﺧﻮﺩﺑﺎﺷﻨﺪ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ﻋﺠﻠﻪ ﺑﺮﺍﻯ ﻫﺪﺍﻳﺖ ﮐﺮﺩﻥ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ﺁﻧﺎﻥ ﻧﻴﺰ ﺧﺪﺍﺋﻰ ﺩﺍﺭﻧﺪ ﻭﺳﺮﻧﻮﺷﺘﻰ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C10C48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ﺻﻮﻓﻰ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ﮐﻪ ﺧﺮ</w:t>
      </w:r>
      <w:r w:rsidR="00C10C4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قه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ﺳﺎﻟﻮ</w:t>
      </w:r>
      <w:r w:rsidR="00C10C4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ﮐﺸﻴﻢ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ﻭﻳﻦ ﻧﻘﺶ ﺯﺭﻕ ﺭﺍ ﺧﻄّ ﺑﻄﻠﺎﻥ ﺑﺴﺮ ﮐﺸﻴﻢ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ﺻﻮﻓﻰ ﺭﻳﺎﮐﺎﺭ ﺭﺍ ﺩﻋﻮﺕ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 ﻭ ﺍﻳﻦ ﺧﺮﻗﻪ ﻭﻟﺒﺎ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ﺑﺘﺼﻮﻑ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ﻣﺨﺎﻟﻒ ﻗﺸﺮﻯ ﮔﺮﻯ ﻣﺬﻫﺒﻰ ﻧﻴﺰ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ﺯﻧﺪﻩ ﺯﻣﺎﻥ ﺍﺳﺖ ﻭ ﺑﻨﺎﺩﺭﺳﺘﻰ ﺑﻨﺎﻡ ﺧﺪﺍ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ﻭﺣﻘﻴﻘﺖ ﻭ ﻋﺮﻓﺎﻥ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ﻧﻤﻮﺩﻥ ﻭ ﺍﺩﻋﺎ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ﻫﻤﭽﻨﺎﻥ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ﺑﺪﻭﺭ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ﺍﻳﻦ ﻟﺒﺎ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ﺗﻦ ﺑﻴﺮﻭﻥ ﺑﻴﺎﻭﺭ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ﺑﺸﺮﻯ ﺳﺎﻟﻚ ﺩﺭ ﻋﺰﻟﺘﮕﺎﻩ ﺧﻮﺩ ﻟﺒﺎﺳﻰ ﻣﺎﺩﻯ ﻭﺭﻳﺎﮐﺎﺭﻯ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ﺭﻭﺡ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ﻣﺎﻫﻴّﺘﻰ ﺣﻴﻮﺍﻧﻰ ﻧﻮﻉ ﺑﺸﺮﻯ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ﺩﻡ ﺍﺯ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ﻣﻴﺰﻧﺪ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ﺟﺪﺍﺋﻰ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 ﺍﺯ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ﺩﺭ ﻧﻬﺎﻳﺖ ﺍﻋﻤﺎﻝ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ﺗﺨﻠﻴﻪ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ﻭﺗﺤﻠﻴﻪ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ﺷﺎﻳﺴﺘﻪ ﻧﻮﻉ ﻓﻮﻕ ﺑﺸﺮﻯ ﻣﻴﮕﺮﺩﻳﻢ ﺗﺎ ﺑﺠﺎﻧﺎﻥ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ﻟﺒﺎ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ﻣﺸﮑﻰ ﻳﺎ ﺃﺯﺭﻕ ﮐﻪ ﺩﺭﮔﺬﺷﺘﻪ ﺭﻧﮓ ﻣﺬﻫﺒﻰ ﻭ ﺩﻳﻨﻰ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ﺗﻦ ﺩﺭﺁﻭﺭﺩ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ﺑﺎﻳﻦ ﺩﺍﺳﺘﺎﻥ ﭘﺎﻳﺎﻥ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ﻭﺭﻭﺣﺎﻧﻰ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 ﮐﻪ ﺧﺪﺍﻭﻧﺪ ﺭﻭﺣﺎﻧﻰ ﻧﺪﺍﻧﺴﺘﻪ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ﺩﺭﻋﺰﻟﺘﮕﺎﻩ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ﺭﻭﺵ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ﻣﻠﺎﻣﺘﻰ ﺭﺍ ﻭﺍﻧﻤﻮﺩ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ﺑﺘﺼﻮﺭ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ﮔﻮﺷﻪ ﮔﻴﺮﻯ ﺑﺎ ﻟﺬﺗﻬﺎﻯ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ﻭﺭﺍﺣﺘﻰ ﺳﺎﻟﻚ ﺑﺪﺍﻧﻨﺪ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ﻧﮑﻨﻨﺪ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ﺍﻧﺰﻭﺍ ﮐﺎﺭﺵ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ﻧﺬﺭ ﻭ</w:t>
      </w:r>
      <w:r w:rsidR="00CF0EF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ﻓﺘﻮﺡ ﺻﻮﻣﻌﻪ ﺩﺭ ﻭﺟﻪ ﻣﻰ ﻧﻬﻴﻢ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ﺩﻟﻖ ﺭﻳﺎ ﺑﺂﺏ ﺧﺮﺍﺑﺎﺕ ﺑﺮ 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ﻧﺬﻭﺭﺍﺕ ﻭ ﻓﺘﻮﺣﺎﺕ ﻭ ﻫﺪﺍﻳﺎﺋﻰ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ﺑﺼﻮﻣﻌﻪ ﻭﻣﻌﺒﺪ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ﻭﺟﻪ ﻭ ﭘﻮﻝ ﺁﻧﺮﺍ ﺑﺨﺮﻳﺪ ﺷﺮﺍﺏ ﺩﺭﻣﻴﺨﺎﻧﻪ ﻣﺼﺮﻑ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ﺻﻮﻓﻰ ﺑﺮﺍﻯ ﭘﻴﺮ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ﻣﻘﺘﺼﺪ ﻭ ﺑﺎ ﻣﻘﺎﺻﺪ ﻭﻣﻨﺎﻓﻌﻰ ﺩﺭ ﭘﻴﻮﺳﺘﻦ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ﺑﺨﺎﻧﻘﺎﻩ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ﻣﺮﺩﻡ ﺭﺍ ﻗﺎﻧﻊ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 ﻣؤﻣﻨﻰ ﻗﺎﺑﻞ ﺍﻋﺘﻤﺎﺩ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ﺍﻣﺎﻧﺎﺕ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ﻭﻣﻌﺎﻣﻠﺎﺕ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ﭘﻮﻝ ﻭ ﺍﺭﺯﺵ ﻟﺒﺎ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 ﺧﻮﺩﺭﺍ ﻣﻴﺨﻮﺍﻫﺪ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ﺻﺮﻑ ﻣﻰ ﺍﻟﻬﻰ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 ﺑﺎﺭ ﮐﻪ ﻓﺘﻮﺣﺎﺕ ﻭﻣﺮﺍﺗﺐ ﺷﻬﻮﺩﻯ 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 ﺷﺪﻥ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ﺩﺭﻫﺎﻯ ﻋﻮﺍﻟﻢ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 ﺩﻳﺪﺍﺭ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ﺗﻔﺴﻴﺮ ﻭﺗﺄﻭﻳﻞ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ﺩﻳﺪﻧﻰ ﻫﺎﻯ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ﻧﺬﻭﺭﺍﺗﻰ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ﺑﻬﻤﺮﺍﻩ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ﻃﺮﻳﻘﺖ ﻣﺤﻤﺪﻯ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ﻓﺘﺢ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ﻧﻮﻉ ﺑﺸﺮﻯ ﻣﻴﺴّﺮ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ﻫﻔﺖ ﺑﺎﺭ ﻫﺮﻭﻟﻪ 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ﺩﻭﻳﺪﻥ ﺑﺪﺭﮔﺎﻩ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ﻭﺑﺎﺯﮔﺸ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ﺒﺠﺎﻳﮕﺎﻩ ﻋﺰﻟﺖ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ﺣﺞ ﻣﮑّﻪ ﻧﻤﺎﻳ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ﺷﺸﻢ ﻧﻴﺰ ﻓﺘﺢ ﺍﻟﻔﺘﻮﺡ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 ﻋﺮﺵ ﺭﺣﻤﺎﻥ ﻋﻤﻠﺎ ﺑﺎﺯ ﺷﺪﻧﻰ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ﺗﺎ ﮐﻨﺎﺭ ﺁﻥ ﻣﻴﺘﻮﺍﻥ ﺟﻠﻮ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ﻣﻬﺪﻯ ﻣﻮﻋﻮﺩ ﻣﺤﻤﺪ ﺑﺘﻮﺍﻧﺪ ﺑﺒﺎ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ﺭﺍ ﻧﻴﺰ ﺑﺂﻥ ﺑﺮﺳﺎﻧﺪ 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ﺟﻨﮓ ﺑﺪﺭ ﭘﻴﺎﻣﺒﺮ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ﺑﺒﺪﺭ ﻣﻨﻴﺮ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ﻣﺎﻩ ﺷﺐ ﭼﻬﺎﺭﺩﻩ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ﺑﺂﺧﺮﻳﻦ ﻭﻇﻴ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ﻔﻄﺮﻯ ﻭﺍﻟﻬﻰ ﻧﻮﻉ ﺑﺸﺮﻯ ﺭﺳﻴﺪ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ﺁﻥ ﺑﺮﺍﻯ ﮐﺴﺐ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ﺫﺧﻴﺮﻩ ﺁﺧﺮﺕ ﮐﺎﻣﻠﺎﻥ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ﻧﻮﻉ ﻓﻮﻕ ﺑﺸﺮﻯ ﺫﺧﻴﺮﻩ ﺳﺎﺯﻯ ﺷﺎﻳﺴﺘﮕ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ﻓﺮﺩﺍ ﺍﮔﺮ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ﺭﻭ</w:t>
      </w:r>
      <w:r w:rsidR="00C10C4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ضه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ﺭﺿﻮﺍﻥ ﺑﻤﺎ ﺩﻫﻨﺪ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ﻏﻠﻤﺎﻥ ﺯﺭﻭﺿﻪ ﺣﻮﺭ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ﺯﺟﻨّﺖ ﺑﺪﺭ 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ﺑﺎ ﺍﻃﻤﻴﻨﺎﻥ ﺍﺯ ﺁﻳﻨﺪﻩ ﺳﻮﺩ ﻋﺸﻖ ﻭﺳﻠﻮﻙ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ﻓﺮﺿﺎ ﻓﺮﺩﺍ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ﺑﺒﻬﺸﺖ ﻭﺭﻭﺿﻪ ﺭﺿﻮﺍﻥ ﺩﺍﺷﺘﻪ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ﻏﻠﺎﻣﺎﻥ ﺯﻳﺒﺎ ﺭﻭﻯ ﭘﺴﺮﮐﺎﻥ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ﺣﻮﺭﻳﻪ ﻫﺎﻯ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ﺩﺧﺘﺮﮐﺎﻥ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ﻣﺎ ﺍﺯ ﺑﻬﺸﺖ ﺑﻴﺮﻭﻥ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ﻣﻴﮑﻨﻴﻢ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ﺟﺎﻯ ﺁﻧﻬﺎ ﻗﺮﺍﺭ ﻣﻴﮕﻴﺮﻳﻢ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ﻭﻋﺪﻩ ﺁﺧﻮﻧﺪﻫﺎﻯ ﻗﺸﺮﻯ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ﺗﺎﺑﻊ ﺭﻭﺷﻬﺎﻯ ﻋﺒﺎﺩﻯ ﻭ ﻗﺸﺮﻯ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ﺳﻔﻴﻬﻰ ﺭﺍ ﺩﻧﺒﺎﻝ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ﺑﺒﻬﺸﺘﻰ ﻣﻴﺮﻭﻳﻢ ﮐﻪ ﻫﺰﺍﺭﺍﻥ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ﺧﺎﻧﻪ ﻭﺍﻃﺎﻕ ﻭ ﺗﺨﺖ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 ﻏﻠﻤﺎﻥ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ﻣﻨﺘﻈﺮ ﺷﻬﻮﺕ ﺭﺍﻧﻰ ﺍﻧﺴﺎﻥ ﻗﺸﺮﻯ ﺧﻮﺍﻫﻨﺪ ﺑﻮﺩ ﮔﻮﺋﻰ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ﻋﺸﺮﺕ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ﮐﺪﻩ ﺑﻨﺎﻡ ﺑﻬﺸﺖ ﻓﺮﺍﻫﻢ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ﺍﻳﻦ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ﺍﻟﻬﻰ ﺭﻭﻯ ﺯﻣﻴﻦ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ﺍﻳﻨﻚ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ﺧﺎﻧﻘﺎﻩ ﺍﻭﻟﻴﺎﻯ ﺍﻟﻬﻰ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ﺭﻭﻯ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 ﻫﺴﺘﻨﺪ ﮐﻪ ﭘﻴﺎﻣﺒﺮ 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ﻏﻠﻤﺎﻥ ﻭ ﺣﻮﺭﻳﻪ ﻫﺎﻯ ﺯﻳﺒﺎ ﺭﻭﻯ ﻭ ﺟﻮﺍﻥ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ﺳﺎﻟﮑﺎﻥ ﻧﻮ ﭘﺎ ﻣﻴﺒﺎﺷﻨﺪ ﮐﻪ ﻣﺮﺍﺟﻌﻪ ﺑﺎﻭﻟﻴﺎﻯ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ﺩﺭﺧﻮﺍﺳﺖ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ﺩﺭﺧﻮﺍﺳﺖ ﻫﻢ ﺑﺴﺘﺮﻯ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ﺳﺎﻟﮑﺎﻥ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ﺳﺎﻟﮑﺎﻥ ﺳﻌﺎﺩﺕ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ﻣﺮﺍﺗﺐ ﺷﻬﻮﺩﻯ ﺭﺍ ﺩﺭ ﺍﻳﻦ ﺗﻮﻟﺪ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ﺣﻮﺭﻳّﻪ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ﺣﻮﺭ ﻭﻫﻮﺭ ﻭ ﺧﻮﺭ ﻭﺧﻮﺭﻩ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ﺩﻳﺪﻧﻰ ﻫﺎﻯ ﻓﺎﻧﺘﺰﻯ ﺩﺭﺭؤﻳﺎﻫﺎﻯ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ﻋﻮﺍﻟﻢ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ﺣﺘﻰ ﺍﻟﻬﺎﻣﺎﺕ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 ﺍﻭﻟﻴﺎﻯ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ﺍﻓﮑﺎﺭ ﺑﮑﺮ ﺗﺎﺯﻩ ﻭﺩﺳﺖ ﻧﺨﻮﺭﺩﻩ ﻭ ﺑﺎﮐﺮﻩ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ﺟﻨّﺖ ﺑﻬﺸﺖ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ﺟﻨﺎﻥ ﻭ ﮔﻨﺎﻥ ﻫﻨﺪﻯ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ﻋﻘﻞ ﻋﺮﻓﺎﻧﻰ ﻭﺍﻟﻬﻰ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ﺭﺿﻮﺍﻥ ﺧﺎﺯﻥ ﻭﻣﺘﺼﺪﻯ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ﭘﻴﺮ ﺍﻟﻬﻰ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ﺳﺎﻟﻚ ﺑﺎﻳﺪ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ﺍﻳﻦ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ﺑﻬﺸﺘﻰ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ﮐﻤﻰ ﮔﺮﻡ ﻭ ﺳﺨﺖ ﺑﺮﺍﻯ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 ﮐﻪ ﺟﻬﻨّﻤﻰ ﻭﻟﻮ ﺧﻨﻚ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ﭘﻴﺮ ﺑﺎﺯﮔﺸﺘﻪ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ﺻﺒﺮ ﺁﻧﺮﺍ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ﻭﺣﮑﻤﺘﻬﺎ ﻭ ﻫﺪﺍﻳﺘﻬﺎﻯ ﺍﻟﻬﻰ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ﻧﺰﺩ ﺍﻳﻦ ﭘﻴﺮ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ﺍﻭ ﺭﺿﺎﻳﺖ ﺧﺪﺍﻭﻧﺪ ﺍﺳﺖ ﻓﺮﺩﺍ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ﺑﻌﺪ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ﻧﻴﺰ ﺧﺎﺗﻤﻪ ﻧﻤﻰ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ﺮﻭﺯ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ﺑﺎ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ﺩﺍﺩ ﻭ ﺩﺍﺩﻫﺎﻯ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ﺍﻧﮕﺸﺖ ﺷﻤﺎﺭ ﺧﻮﺩ ﭘﺎﺩﺷﺎﻫﻰ ﺍﻟﻬﻰ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ﭘﻴﺮ ﺩﺭ ﺳﻠﻮﻙ ﺑﺮﺍﻯ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ﺟﺪﻳّﺘﻰ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ﻓﺮﺩﺍﺋﻰ ﻫﻢ ﻣﻤﮑﻦ ﺍﺳﺖ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ﻓﺮﺩﺍﺋﻰ ﻫﻢ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ﺍﻳﻦ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ﻓﺮﺩﺍ ﺧﻴﻠﻰ ﺩﻳﺮ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ﺳﻠﻮﮐﻰ ﺭﺍ ﺁﻏﺎﺯ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ﺟﺪﻳ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ﺒﻴﺸﺘﺮ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ﺩﺭ ﺍﺟﺮﺍﻯ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ﻭﻇﺎﻳﻒ ﺍﻟﻬﻰ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ﺗﻨﻬﺎ ﺩﺍﺭﻧﺪﮔﺎﻥ ﺑﻬﺸﺘﻬﺎﻯﭼﻬﺎﺭﮔﺎﻧﻪ ﻭ ﭼﻬﺎﺭﮔﻮﻧﻪ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ﺑﺎﺯﮔﺸﺖ ﺑﺨﻠﻖ ﻭﻣﻌﺼﻮﻣﻴّﺖ ﻭ 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ﺍﻟﻬﺎﻣﺎﺕ ﻟﺪﻧّﻰ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ﺷﺒﻬﺎ ﺩﺭ ﺭؤﻳﺎﻫﺎﻯ ﻓﺎﻧﺘﺰﻯ ﻭ ﻟﺬﺕ ﺑﺨﺶ ﺭﻭﺣﺎﻧﻰ ﻭﻣﻠﮑﻮﺗﻰ ﻭﻣﻴﻨﻮﻯ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ﺷﻴﺮﻳﻨﻰ ﺩﺭ ﺁﺧﺮ ﻋﻤﺮ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ﻫﺮ ﺧﻮﺍﺏ ﻟﺬﻳﺬ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ﺑﻬﺸﺖ ﺳﻮﻡ 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ﺍﻧﺘﻈﺎﺭ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ﺑﻬﺸﺖ ﭼﻬﺎﺭﻡ 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ﻫﺰﺍﺭﺍﻥ ﺑﺮﺍﺑﺮ ﮐﺮﺍﻣﺎﺕ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ﻋﻈﻴﻢ ﺗﺮ ﺩﺭ ﺗﻦ ﻭ ﺫﻫﻦ ﻭ ﺭﻭﺍﻥ ﻭ ﺭﻭﺡ ﺩﺭ ﻳﻚ ﺯﻧﺪﮔﻰ ﭼﻬﺎﺭ ﺑ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ﻌﺪﻯ ﻧﺎ ﻣﻔﻬﻮﻡ ﻣﺎ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ﻗﺎﺑﻞ ﻣﻘﺎﻳﺴﻪ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ﺑﺎﻟﻔﻌﻞ ﻧﻮﻉ ﺑﺸﺮﻯ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ﺩﺭ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ﻫﻔﺖ ﺑﻬﺸﺖ ﻣﺮﺍﺗﺐ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ﻳﻚ ﻫﺰﺍﺭ ﺳﺎﻝ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ﺍﻧﺘﻈﺎﺭ ﺩﺭ ﺳﺎﻳﻪ ﻋﺮﺵ ﺭﺣﻤﺎﻥ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ﺑﻘﻮﻝ ﻗﺮﺁﻥ ﺭﻭﺯﻫﺎﻯ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ﺷﻤﺎ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ﺭﻭﺯ ﺁﻥ ﻫﺰﺍﺭ ﺳﺎﻝ ﺷﻤﺎ ﺍﺳﺘﮑﻪ ﭘﻴﺸﺮﻓﺖ ﺭﻭﺣﻰ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ﺭﻭﺯﻫﺎ ﻣﻦ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ﺷﻤﺎ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ﺑﺎ ﻣﻬﺪﻯ ﻣﻮﻋﻮﺩ ﺗﻮﻓﻴﻖ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ﺭﺣﻤﺎﻥ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ﺩﺳﺖ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هشت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ﺩﺍﺭﻧﺪ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D2382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ﺑﻴﺮﻭﻥ ﺟﻬﻴﻢ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ﺳﺮﺧﻮﺵ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ﺍﺯ ﺑﺰﻡ ﺻﻮﻓﻴﺎﻥ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ﻏﺎﺭﺕ ﮐﻨﻴﻢ ﺑﺎﺩﻩ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ﺷﺎﻫﺪ ﺑﺒﺮﮐﺸﻴﻢ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ﺻﻮﻓﻰ ﺑﺴﻠﻮﻙ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ﺭﻳﺎﮐﺎﺭﻯ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ﺩﻟﻖ ﭘﺮ ﺧﺮﻗﻪ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ﻭﻭﺻﻠﻪ ﻭﭘﺎﺭﮔﻰ ﺧﻮﺩ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 ﺷﻮﻳﻢ ﺍﺯ ﺳﺮﮔﺮﺩﺍﻧﻰ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ﺳﺮﺧﻮﺵ ﻭ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ﺧﻮﺭﺳﻨﺪ ﭘﺮﻭﺍﺯ ﻣﻴﮑﻨﻴﻢ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ﺑﻨﺠﺎﺕ 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ﻭﻣﺎﻧﻨﺪ ﺑﺰﻡ ﺻﻮﻓﻴﺎﻥ ﺻﺎﻓﻰ ﺑﺮﻗﺺ ﻭ ﺳﻤﺎﻉ ﻭﺧﻮﺭﺳﻨﺪﻯ ﻭﺧﻮﺭﻩ ﻣﻨﺪﻯ ﺧﻮﺍﻫﻴﻢ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ﭘﺮﺩﺍﺧﺖ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ﺑﺎﺩ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ﻭﺍﻟﻬﺎﻣﺎﺕ ﻟﺪﻧّﻰ ﻣﺴﺘﻘﻴ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ﺧﺪﺍﻭﻧﺪ ﺭﺍ ﻏﺎﺭ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ﺁﻧﻘﺪﺭ ﻓﺮﺍﻭﺍﻥ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ﻓﺮﺻﺖ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ﺁﻭﺭﻯ ﺁﻥ ﺑﺮﺍﻯ ﮐﺴﻰ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ﻭ ﭘﻴﺮ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ﺑﻐﻞ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ﻣﺤﺒﻮﺏ ﺑﺎ ﺁﻥ ﻫﻤﻪ ﺁﺭﺯﻭﻯ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ﻣﺠﺪﺩ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ﺑﻐﻞ ﻭﺩﺍﻣﺎﻥ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ﺼﺒﻮﺣﻰ ﺧﻮﺩﺭﺍ ﻣﻴﻨﻮﺷﺪ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ﻳﺎﺭ ﺑﺎﺯﻯ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ﻭﺑﻮﺳﻪ ﮐﻨﺎﺭ ﺑﺎ ﺍﻭ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ﺑﺎﺭ ﭘﻴﺮ ﺍﻭﺭﺍ ﻣﻰ ﺑﻮﺳﺪ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ﺑﻮﻯ ﺍﻓﺘﺨﺎﺭ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ﻋﺸﺮﺕ ﮐﻨﻴﻢ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ﻭﺭﻧﻪ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ﺑﺤﺴﺮﺕ ﮐﺸﻨﺪﻣﺎﻥ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ﺭﻭﺯﻯ ﮐﻪ ﺭﺧﺖ ﺟﺎﻥ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ﺑﺠﻬﺎﻧﻰ ﺩﮔﺮ 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ﭘﻴﺸﻨﻬﺎﺩ ﺻﻮﻓﻰ ﺭﻳﺎﮐﺎﺭ ﻭ ﺁﺧﻮﻧﺪ ﻗﺸﺮﻯ ﻣﺸﺮﻙ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ﺩﻋﻮﺕ ﺑﺴﻠﻮﻙ ﺍﻟﻬﻰ ﺑﺎ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ﻭﻭﻟﻰ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ﺧﻮﺩ ﺑﻤﻌﺮﻓﻰ ﺧﺪﺍﻭﻧﺪ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ﺁﻧﺮﺍ ﻋﺸﺮ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ﻮﻣﻌﺎﺷﺮﺗﻰ ﻣﻴﻨﺎﻣﺪ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ﺯﻧﺪﮔﻰ ﺩﺭ ﮐﻨﺎﺭ ﺍﻭﻟﻴﺎﻯ ﺍﻟﻬﻰ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ﺑﻌﺪﻫﺎ ﻧﻴﺰ ﺑﺮﺍﻯ ﻫﻤﻴﺸﻪ ﺧﺎﻃﺮﻩ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ﺃﻳّﺎﻡ ﻣﻌﺎﺷﺮﺕ ﺑﺎ ﺍﻭﻟﻴﺎﻯ ﺍﻟﻬ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ﺷﻴﺮﻳﻦ ﺑﻴﺎﺩ 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ﺑﮑﻤﺎﻝ ﺍﻟﻬﻰ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ﻧﺮﺳﻴﺪﻩ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ﻋﺸﺮﺕ ﻭﻋﻴﺶ ﻳﺎ ﺯﻧﺪﮔﻰ ﺟﺎﻭﺩﺍﻧﻪ</w:t>
      </w:r>
      <w:r w:rsidR="00C10C4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ﺭﺍ ﻧﻴﺎﺑﻴﻢ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ﺑﻌﺪﻫﺎ ﺣﺴﺮﺕ ﻣﺎﺭﺍ ﺧﻮﺍﻫﺪ ﮐﺸﺖ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 ﺭﻭﺣﻰ ﺍﮔﺮ ﭘﻴﺸﺮﻓﺖ ﺩﺭ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ﺍﻟﻬﻰ ﺧﻮﺩ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ﺩﺭ ﺣﺎﻝ ﻗﻬﻘﺮﺍ ﺭﻓﺘﻦ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ﺑﺎﺭ ﺩﻳﮕﺮ ﻫﻤﺎﻥ ﺩﺭﺟﺎﺕ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ﺳﺨﺘﻰ ﺯﻧﺪﮔﻰ ﻫﺎﻯ ﻧﻮﻋﻰ ﻭﺣﻴﻮﺍﻧﻰ ﻭﺣﺘﻰ ﺑﺸﺮﻯ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 ﺳﻠﻮﻙ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ﺗﺎ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ﭘﺎﻳﺎﻥ ﺑﺪﻫﺪ ﻭ ﺣﺎﻓﻆ ﺍﻳ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عشرت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ﺩﺭ ﺭﻭﺯﻯ ﻣﻴﺪﺍﻧﺪ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ﺭﺍ ﺍﺯ ﺑﺪﻥ ﺑﻴﺮﻭﻥ ﻣﻴﺒﺮﺩ ﻭ ﻣﻴﻤﻴﺮﺩ ﻭ ﺑﺠﻬﺎﻥ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ﻓﻘﻂ ﺩﺭﮐﻨﺎﺭ ﺧﺪﺍﻭﻧﺪ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ﺟﺎﺋﻰ ﮐﻪ ﻫﺮﮔﺰ ﻏﻴﺮﺳﺎﻟﮑﺎﻥ ﻭﻣﻨﺤﺮﻓﻴﻦ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ﻭﻣﺸﺮﮐﺎﻥ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ﺑﺪﺍﻥ ﻧﺨﻮﺍﻫﻨﺪ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ﺟﻬﺎﻥ ﺑﻌﺪﻯ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ﺁﺧﺮﺕ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ﻭ ﻗﻬﻘﺮﺍﺋﻰ ﻭﮐﺎﺭﻣﺎﺋﻰ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ﺑﺠﻬﻨّﻢ ﺟﻬﺎﻥ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ﮐﻪ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ﻣﺴﺨﻰ ﻣﻴﮕﺮﺩﻳﺪ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ﻭ ﺧﻮﻙ ﺩﺭ ﺑﻴﻦ ﺁﻧﻬﺎ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ﺑﻬﺘﺮﻳﻦ ﺍﺳﺖ ﻳﻌﻨﻰ ﺧﻴﻠﻰ ﺑﻴﺶ ﭼﻨﺪ ﺻﺪ ﻫﺰﺍﺭ ﺳﺎﻝ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ﺑﻴﺶ ﺍﺯ ﻳﻚ ﻣﻴﻠﻴﻮﻥ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ﺧﻮﻙ ﻭﻣﻴﻤﻮﻥ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ﻫﺎﻯ ﺟﻬﺎﻧﻰ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ﺑﻨﻮﻉ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ﺗﺎ ﺭﻭﺡ ﺍﻟﻘﺪ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ﻧﮕﺮﺩﺩ ﻭ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 ﺍﻟﻬﻰ ﺭﺍ ﺣﺘﻤﺎ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ﻫﺮﻣﻮﺟﻮﺩﻯ ﻭﻟﻮ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ﻭﻳﺮﻭ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ﺍﻧﺴﺎﻧﻬﺎﻯ ﺩﻳﮕﺮ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ﺑﺒﻴﻨﻨﺪ ﺑﻴﺎﺩ 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ﺑﻮﺩﻧﺪ ﻭ</w:t>
      </w:r>
      <w:r w:rsidR="00CF0E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ﻭﺍﻣﮑﺎﻥ ﺟﺒﺮﺍﻥ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ﻋﻤﻠﻰ ﻫﻢ ﻧﺪﺍﺭﻧﺪ ﺩﺭ ﺣﺎﻟﻴﮑﻪ ﻫﻤﺎﻥ ﺯﻣﺎﻧﻬﺎ ﺍﺭﻭﺍﺡ ﻣﻮﻓﻖ ﺍﻣﺮﻭﺯ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ﺍﻟﻘﺪﺳﻰ ﺑﻄﺮﻳﻘﺖ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ﺩﺭ ﺑﻬﺸﺘﻬﺎﻯ ﺍﻧﺘﻈﺎﺭ ﻭ ﺭﺟﻌﺘﻬﺎﻯ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ﻣﺸﻐﻮﻝ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ﺑﺮﺧﻮﺭﺩﺍﺭﻯ ﺍﺯ ﮐﺮﺍﻣﺎﺕ ﺑﺴﻴﺎﺭ ﻋﻈﻴﻢ ﺗﺮ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ﺑﺎﺯ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ﺑﻴﺸﺘﺮ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ﺗﺮﻫﺎ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ﻣﻴﺮﺳﻨﺪ ﻭﻫﻤﻪ ﺑﺎﻳﺪ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ﮐﺎﺭﻣﺎﺌﻴﺎﻥ ﻣﺪﺍﻡ ﺩﺭ ﺗﻮﻟﺪﺍﺕ ﺣﻴﻮﺍﻧﻰ 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ﺑﺎﻳﺪ ﺩﺭﻳﺪﻩ ﻭ ﻗﺼّﺎﺑﻰ ﻭﺷﮑﺎﺭ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ﺳﺎﻟﮑﺎﻥ ﺍﻣﺮﻭﺯ ﺑﺎ ﻣﺮﮒ ﺍﺭﺍﺩﻯ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 ﺧﻮﺍﺏ ﻧﺎﺯﻯ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 ﻭ ﻧﻮﻉ ﺑﺸﺮﻯ ﺧﻮﺩ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ﺑﺠﺎﻧﺎﻥ ﺍﻟﻬﻰ ﺑﺮﺳﻨﺪ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 ﺧﺪﺍ ﮐﻪ ﺩﺭ ﺗﺘﻖ ﻏﻴﺐ ﻣﻨﺰﻭﻳﺴﺖ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ﻣﺴﺘﺎ</w:t>
      </w:r>
      <w:r w:rsidR="007D238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ﺵ ﻧﻘﺎﺏ ﺯﺭﺧﺴﺎﺭ ﺑﺮﮐﺸﻴﻢ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ﺍﮔﺮ ﺑﺴﻠﻮﻙ ﺍﻟﻬﻰ ﻭﭼﻨﺪ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ﺳﺎﻏﺮﻯ ﻭﺣﮑﻤﺘﻰ ﺍﺯ ﺑﺎﺩﻩ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ﮐﻨﻨﺪﻩ ﺍﻟﻬﻰ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ﺧﺪﺍ ﻭ ﺣﺘﻰ ﻫﻔﺖ ﺭﺍﺯ ﻭ ﺍﺳﺮﺍﺭ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ﻳﺎﻫﻤﺎﻥ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ﻳﺎ ﺍﺳﻤ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ﭘﻨﺞ ﺗﻦ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ﺍﻳّﺎﻡ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ﻗﺪﺭﻯ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ﻭﺳﺮﻧﻮﺷﺖ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ﺟﺪﻳﺪﻳﻤﻴﺮﺳﻨﺪ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ﻫﺮﻳﻚ ﺍﺯ ﺍﻳﻦ ﺍﺳﺮﺍﺭ ﻭﻧﺎﻣﻮﺳﻬﺎﻯ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ﭘﺸﺖ ﭘﺮﺩﻩ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ﻏﻴﺐ ﺧﻮﺩ ﺩﺭ ﻋﻮﺍﻟﻢ ﺍﻟﻬﻰ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ﺍﻧﺴﺎﻧﻬﺎ ﺍﺯ ﺁﻥ ﺧﺒﺮﻯ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ﻭ ﭘﺮﻭﺭﺵ ﺩﻫﻨﺪﻩ ﺍﻧﺴﺎﻧﻬﺎ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ﺗﻮﻟﺪﺍﺕ ﺁﻳﻨﺪﻩ ﻫﻔﺘﻬﺰﺍﺭ ﺳﺎﻝ ﺑﻌﺪ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ﺑﺮﺍﻯ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ﮐﻪ ﻫﺮ ﭘﻴﺎﻣﺒﺮ ﺍﻭﻟﻰ ﺍﻟﻌﺰﻣﻰ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ﮐﺘﺎﺏ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ﺑﺒﺮﺧ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ﺍﻳﻦ ﺍﺳﺮﺍﺭ ﻭ ﺍﺳﺎﻣﻰ ﻭﻧﺎﻣﻮﺳﻬﺎ ﻭﻧﺎﻣﻬﺎﻯ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ﻭﻧﻤﺎﺯﻫﺎﻯ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ﺑﺎﺗﻮﺳّﻞ ﻋﺒﺎﺩﻯ ﻣﺮﺑﻮﻃﻪ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ﺑﻌﺪ ﺍﺯ ﺗﺠﺪﻳﺪ ﺷﻬﻮﺩﻫﺎﻯ ﻣﻘﺪﻣﺎﺗﻰ ﻣﺤﻤﺪﻯ 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ﺁﻧﻬﺎ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ﺍﻭﻟﻰ ﺍﻟﻌﺰﻡ ﭘﻴﺶ ﺍﺯ ﻣﺤﻤﺪ ﮐﺸ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 کر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ﺑﻨﻮﺭ ﻗﺎﺋﻢ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ﭘﺎﻳﺎﻥ ﻫﺮ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 ﺷﻬﻮﺩﻯ ﻣﻴﺴّﺮ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 ﮐﻪ ﺩﺭ ﺭﺟﻌﺖ ﺑﺮﺗﺮ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ﺍﺳﺘﻌﺪﺍﺩ ﻫﺎﻯ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ﺑﺮﺗﺮ ﻧﻮﺭ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 ﻭﻋﺮ</w:t>
      </w:r>
      <w:r w:rsidR="00B643A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ﺑﺎﻃﺮﻳﻘﺖ ﻣﺤﻤﺪﻯ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ﭘﻴﺮ ﺍﻟﻬﻰ ﺯﻧﺪ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ﺑﺎﻳﻦ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ﻭﻳﺰﺍﻯ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ﻓﻮﻕ ﺑﺸﺮﻯ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ﺳﻠﻮﮐﻰ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ﺃﻫﻞ ﮐﺘﺎﺏ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ﻭﺳﻠﻮﻙ ﻭ ﭘﻴﻤﺎﻥ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ﺍﻭﻟﻴﺎﻯ ﺍﻟﻬﻰ ﺧﻮﺩ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ﺍﻭﻟﻰ ﺍﻟﻌﺰﻡ ﺁﻧﺎﻥ ﻭﻳﺎ ﭘﻴﺮ ﺁﻧﻬﺎ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ﺯﺭﺩﺷﺘﻴﺎﻥ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ﺍﺩﻳﺎﻥ ﺑﻨﻰ ﺍﺳﺮﺍﺋﻴﻞ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ﭼﻬﺎﺭﻡ ﻧﻮﺭ ﻣﺮﺗﻀﻮﻯ ﻭ ﺷﻬﻮﺩ ﭘﻨﺠﻢ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ﻣﺴﻴﺢ ﻭﮐﺎﻣﻠﺎﻥ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ﻣﺴﻴﺤﻰ 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ﭘﻨﺠﻢ ﻧﻮﺭ ﻣﺼﻄﻔﻮﻯ ﻭ ﺷﻬﻮﺩ ﺷﺸﻢ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ﺍﻳﻠﻴﺎ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ﮐﺎﻣﻠﺎﻥ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ﺷﺸﻢ ﻭ ﻋﺮﺵ ﺭﺣﻤﺎ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هفتم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ﺑﺸﻬﻮﺩ ﻫﻔﺘﻢ ﻧﻮﺭ ﺭﺣﻤﺎﻧﻰ ﻭ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 ﺷﻬﻮﺩ ﻫﺸﺘﻢ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ﺷﺶ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ﺭﺍ ﻳﻚ ﺑﺎﺭ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ﺗﺠﺪﻳﺪ ﺧﻮﺍﻫﻨﺪ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ﻫﺎﻯ ﺍﻟﻬﻰ 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ﺑﺨﺎﻃﺮ ﺍﺧﺘﻴﺎﺭ ﺁﺯﺍﺩ ﻭﮐﻮﺩﮐﻰ ﻭ ﺟﻬﺎﻟﺘﻬﺎﻯ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ﺁﻧﻬﺎﺭﺍ ﺁﻟﻮﺩ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ﺒﮕﻨﺎﻩ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ﺒﺎﻳﺪ ﻳﻚ ﺑﺎﺭﺩﻳﮕﺮ ﺗﺰﮐﻴﻪ ﻭﭘﺎﮐﺴﺎﺯﻯ ﺁﻧﻬﺎ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ﺍﺯ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ﻧﻮﻉ ﻓﻮﻕ ﺑﺸﺮﻯ ﺧﺒﺮﻯ ﻧﺪﺍﺭﻳﻢ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ﻭﺑﺮﺣﺴﺐ ﺁﻧﭽﻪ ﻋﻘﻞ ﺑﺸﺮﻯ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ﻣﻴﮑﻨﺪ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ﺁﻧﺎﻥ ﻓﺮﺷﺘﮕﺎﻧﻰ ﺩﺭ ﺯﻧﺪﮔﻰ ﭼﻬﺎﺭ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ﻫﺴﺘﻨﺪ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ﻣﻴﺪﺍﻥ ﻭ ﺻﺤﻨﻪ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ﻧﻬﺎﻯ ﻋﻠﻤﻰ ﻭ ﻋﻤﻠﻰ ﻭ ﺗﮑﺎﻣﻠﻰ ﺍﺭﺍﺩﻯ ﺁﻧﻬﺎﺧﻮﺍﻫﺪ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D2382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ﮐﻮ ﺟﻠﻮﻫﺎﻯ ﺯﺃﺑﺮﻭﻯ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ﭼﻮ ﻣﺎﻩ ﻧﻮ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ﮔﻮﻯ ﺳﭙﻬﺮ ﺩﺭ ﺧ</w:t>
      </w:r>
      <w:r w:rsidR="00304A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َ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ﻢ ﭼﻮﮔﺎﻥ ﺯﺭ ﮐﺸﻴﻢ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ﺁﺭﺯﻭﻯ ﺟﻠﻮﻩ ﻭ ﻇﻬﻮﺭ ﺃﺑﺮﻭﻯ ﻳﺎﺭ ﺭﺍﺩﺍﺭﺩ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ﻣﺎﻩ ﻧﻮ ﻭ ﻫﻠﺎﻝ ﺑﺒﻴﻴﻨﺪ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ﺗﻮﺳّﻞ ﻋﺒﺎﺩﻯ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ﺑﺪﺭ ﻣﻨﻴﺮ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ﺣﺴﺮﺕ ﺣﺎﻓﻆ ﺩﺭﺍﻳﻦ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ﺤﺎﺿﺮ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ﺃﺑﺮﻭﻯ ﻭﻏﻤﺰﻩ ﺍﻭﺭﺍ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ﺍﺭﺍﺩﻯ ﺧﻮﺩﺭﺍ ﺩﺍﺷ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ﻭ ﺳﭙﻬﺮ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ﺧﻢ ﭼﻮﮔﺎﻥ ﺯﺭﻳﻦ ﻣﺤﺒﻮ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 ﺧﻮﺩﺭﺍ ﺑﭙﺎ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ﺑﺸﺮﻯ ﺧﻮﺩﺭﺍ ﺑﺎ ﭼﻮﺏ ﭼﻮﮔﺎﻥ ﭘﻴﺮ ﺑﺪﻭﺭ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ﻣﻴﻤﻮﻥ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ﺟﻨﮕﻞ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ﺍﻧﺴﺎﻥ ﺯﻧﺪﮔﻰ ﺑﺸﺮﻯ ﺩﺭ ﺻﺤﺮﺍ ﻭﺷﻬﺮ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 ﺑﻬﺸﺘﻬﺎﻯ ﻓﻮﻕ ﺑﺸﺮﻯ ﻣﻮﺭﺩ ﺁﺭﺯﻭﻯ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ﺍﻣﮑﺎﻧﺎﺕ ﻭ ﮐﺮﺍﻣﺎﺕ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 ﺭﻭﺍﻥ ﻭﺭﻭﺡ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ﻣﻨﺘﻈﺮ ﺍﺭﻭﺍﺡ ﻧﺠﺎﺕ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 ﺩﺭ ﺃﺑﺪﻳّﺖ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ﺣﺪ</w:t>
      </w:r>
      <w:r w:rsidR="007D238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ﭼﻨﻴﻦ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ﻓﻬﺎ ﺯﺩﻥ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ﭘﺎﻯ ﺍﺯ ﮔﻠﻴﻢ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ﺧﻮﻳﺶ ﭼﺮﺍ ﺑﻴﺸﺘﺮ ﮐﺸﻴﻢ؟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ﺩﻓﻊ ﺍﻧﺘﻘﺎﺩ ﻏﻴﺮ ﺳﺎﻟﮑﺎﻥ ﻭ ﻗﺸﺮﻳّﻮﻥ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ﺍﻓﻠﺎﻙ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ﺩﺭﻣﻰ ﻧﻮﺭﺩﺩ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ﺭﺍ ﻣﺴﺘﺎﻧﻪ ﻣﻴﺮﺑﺎﻳﺪ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ﺑﺨﻮﻳﺸﺘﻦ ﻣﻴﮕﻮﻳﺪ ﮐﻪ ﺍﻳﻦ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 ﺗﻮ ﺳﺎﻟﻚ ﮐﻨﺞ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ﺧﺮﺍﺑﺎﺕ ﻧﺸﺴﺘﻪ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ﮐﻪ ﮐﺎﻣﻠﺎﻥ ﺍﻟﻬﻰ ﻭ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ﺍﻭﻟﻴﺎﻯ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ﻫﻔﺖ ﺷﻬﻮﺩ ﻗﻮ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 ﻭﻫﻔﺖ ﺷﻬﻮﺩ ﻗﻮ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ﺁﻧﻬﻢ 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ﺍﻣﺮﻭﺯ ﻭ ﺟﻬﺎﻥ ﻣﺎﺩﻯ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ﺑﺒﻬﺸﺘﻬﺎﻯ ﺍﻟﻬﻰ ﭼﻬﺎﺭﮔﺎﻧﻪ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ﭼﻬﺎﺭﮔﻮﻧﻪ 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ﺁﻳﻨﺪﻩ ﻫﺎﻯ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ﺑﺎﻟﻌﮑ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ﻗﻬﻘﺮﺍﺋﻴﺎﻥ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ﺯﻣﺎﻧﻬﺎ ﺭﺍ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ﺗﮑﺮﺍﺭ ﮔﺬﺷﺘﻪ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ﺁﻳﻨﺪﻩ ﻫﺎ ﺩﺭﭘﻴﺶ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ﻓﻮﻕ ﺑﺸﺮﻯ 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ﺑﺎ ﻣﻬﺪﻯ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ﻣﺤﻤﺪ 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 ﭘﻴﺎﻣﺒﺮ ﻧﻮﻉ ﻓﻮﻕ ﺑﺸﺮﻯ ﺁﻏﺎﺯ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 ﻧﺠﺎﺕ ﻳﺎﻓﺘﻪ ﺑﻄﺮﻳﻘﺖ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ﺭﺟﻌﺖ ﮐﻨﻨﺪﮔﺎﻥ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ﻋﺼﺮ ﻓﻮﻕ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بشری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ﺗﺴﻠﻴﻢ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ﻭﻋﺮﺵ 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بر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ﺍﺯ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ﭼﻬﺎﺭﺻﺪ ﻫﺰﺍﺭ ﺳﺎﻝ ﺍﻧﺘﻈﺎﺭ ﺑﻬﺸﺘﻰ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7D238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D2382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ﺩﻭﺳﺘﺎﻥ ﻭﻗﺖ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ﺁﻥ ﺑﻪ ﮐﻪ ﺑﻌﺸﺮﺕ ﮐﻮﺷﻴﻢ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ﺳﺨﻦ ﺃﻫﻞ ﺩﻟﺴﺖ ﺍﻳﻦ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ﺑﺠﺎﻥ ﺑﻨﻴﻮﺷﻴﻢ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ﺑﺪﻭﺳﺘﺎﻥ ﻭﻣﺴﺘﻌﺪﺍﻥ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ﻭﻗﺖ ﮔﻞ ﻭ ﺑﻬﺎﺭ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ﻭﺗﻮﺍﻧﺎﺋﻰ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 ﻋﺸﺮﺕ ﻭﻣﻌﺎﺷﺮﺗﻬﺎﻯ ﺑﺎ ﺍﻭﻟﻴﺎﻯ ﺍﻟﻬﻰ ﺩﺭ ﺳﻠﻮﻙ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ﺒﺎﻳﺪ ﺑﮑﻮﺷﻴ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 ﺳﺨﻦ ﺃﻫﻞ ﺩﻝ ﺍﻭﻟﻴﺎ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ﺭﺍ ﺑﺠﺎﻥ ﺧﻮﺩ ﺑﺸﻨﻮﻳﻢ ﻭﺑﻔﻬﻤﻴﻢ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ﻭﻧﻮﺵ ﺟﺎﻥ ﺧﻮﺩ ﮐﻨﻴﻢ ﻭ ﺑﺎﻭﺭ ﻧﻤﺎﺋﻴﻢ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ﻧﻤﺎﺋﻴﻢ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ﻭﺍﻃﺎﻋﺖ ﺩﺍﺷﺘﻪ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ﺑﺎﺷﻴﻢ ﻣﺎﺩﺍﻡ ﮐﻪ ﻭﻟﻰ ﺍﻟﻬﻰ ﻃﺎﻟﺒﺒﺮﺍﻯ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ﺗﺠﻠّﻴﺎﺕ ﻣﻴﺴّﺮ ﻧﻮﻉ ﺑﺸﺮﻯ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ﺍﺧﺘﻴﺎﺭ ﺩﺍﺭﺩ ﻭ ﺩﺳﺘﻮﺭ ﺁﻧﺮﺍ ﺧﺪﺍﻭﻧﺪ ﺩﺍﺩﻩ ﺍﺳﺖ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>ﻨﻴﺴﺖ ﺩﺭﮐ</w:t>
      </w:r>
      <w:r w:rsidR="00304A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ﮐﺮﻡ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</w:t>
      </w:r>
      <w:r w:rsidR="00304A9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ﻭﻗﺖ ﻃﺮﺏ ﻣﻰ ﮔﺬﺭﺩ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ﭼﺎﺭﻩ ﺁﻧﺴﺖ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ﺳﺠّﺎﺩﻩ ﺑﻤﻰ ﺑﻔﺮﻭﺷﻴﻢ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ﺩﻟﻴﻞ ﺧﻮﺍﺟﻪ ﺣﺎﻓﻆ ﺑﺮﺍﻳﻦ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ﺍﻭﻟﻴﺎﻯ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ﮐ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ﮐﺮﺍﻣﺖ ﻭ ﺍﻣﺘﻴﺎﺯﺍﺕ ﺍﻟﻬﻰ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ﺑﮑﺴﻰ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ﻃﺮﺏ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ﺳﺮﺧﻮﺷﻰ 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ﻭﺗﻮﺍﻥ ﺍﻧﺠﺎﻡ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ﺧﻮﺍﻫﺪ ﮔﺬﺷﺖ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ﺑﻌﺪﺍ ﺣﺴﺮ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ﭘﺸﻴﻤﺎﻧﻰ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ﭼﺎﺭﻩ ﺁﻥ ﺍﺳﺖ ﮐﻪ ﺳﺠّﺎﺩﻩ ﺧﻮﺩ ﺭﺍ ﺑﻔﺮﻭﺷﻴﻢ ﻭ ﻣﻰ ﺑﺨﺮﻳﻢ ﻭ ﺑﻨﻮﺷﻴﻢ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ﺳﺠّﺎﺩﻩ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ﮔﺮﻯ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ﺑﺮﺩﻭﺵ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ﺭﻳﺎﮐﺎﺭﺍﻥ ﻫﺴﺖ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ﺧﻮﺵ ﻫﻮﺍﺋﻴﺴﺖ ﻓﺮﺡ ﺑﺨﺶ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ﺧﺪﺍﻳﺎ ﺑﻔﺮﺳﺖ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ﻧﺎﺯﻧﻴﻨﻰ ﮐﻪ ﺑﺮﻭﻳﺶ ﻣﻰ ﮔﻠﮕﻮﻥ ﻧﻮﺷﻴﻢ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ﺩﻋﺎ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ﻫﻮﺍﻯ ﻓﺮﺡ ﺑﺨﺸﻰ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ﻭﻣﻮﺳﻢ ﻧﻴﮑﻮ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ﻫﻮ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ﺧﻮﺍﺳﺘﻪ ﻓﺮﺡ ﻧﺎﻙ ﻭ ﻓﺮﻫﻪ ﻭ ﻧﺠﺎﺕ ﺑﺨﺶ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ﺧﺪﺍﻳﺎ ﻧﺎﺯﻧﻴﻨﻰ ﺭﺍ ﺑﻔﺮﺳﺖ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ﭘﻴﺮ ﺍﻟﻬﻰ ﺭﺍ ﻣﻌﺮﻓﻰ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ﺣﺎﻓﻆ ﺑﺮﻭﻳﺶ ﻣﻰ ﮔﻠﮕﻮﻥ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ﺣﮑﻤﺘﻬﺎﻯ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ﻋﻤﻠﻰ ﺭﺍ ﺑﺴﺎﻟﻚ ﻃﺎﻟﺐ ﻧﺠﺎﺕ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ﺑﺮﻭﻳﺶ ﺩﺭ 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 ﻭ ﺩﺳﺘﻮﺭﺍﺕ ﺳﻠﻮﮐﻰ ﭘﻴﺮ ﺭﺍ ﺍﺟﺮﺍ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ﻧﺎﺯﻧﻴﻦ 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ﭘﺮ ﺍﺯ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ﻧﺎﺯ ﻭ ﮐﺮﺷﻤﻪ ﻭ ﻋﺸﻮﻩ ﮔﺮﻯ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ﻣﻌﺸﻮﻕ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ﺑﺒﺎﺯﻯ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ﺩﺳﺘﻮﺭ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 ﺗﺎ ﻭﻗﺖ ﻣﺮﮒ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ﺯﻣﺎﻧﻬﺎﻯ ﺩﺭﺍﺯﻯ ﺳﺎﻟﻚ ﺭﺍ ﺩﺭﺗﻨﻬﺎﺋﻰ ﺭﻫﺎ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ﺩﺭﺧﻮﺍﺳﺖ ﺳﺎﻟﻚ ﺭﺍ ﺑﺮﺍﻯ ﻓﺮﻣﺎﻥ ﻣﺮﮒ ﺍﺭﺍﺩﻯ ﺍﻭ ﻧﺎ ﺩﻳﺪﻩ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ﺃﺭﻏﻨﻮﻥ ﺳﺎﺯ ﻓﻠﻚ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ﺭﻩ ﺯﻥ ﺃﻫﻞ ﻫﻨﺮﺳﺖ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ﺍﺯﻳﻦ ﻏﺼّﻪ ﻧﻨﺎﻟﻴﻢ ﻭﭼﺮﺍ ﻧﺨﺮﻭﺷﻴﻢ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ﺳﺎﺯ ﺍﻭﺭﮒ ﻓﻠﻚ ﻭ ﺑﺎﺯﻯ ﺳﺮﻧﻮﺷﺖ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ﻧﻮﺍﻳﺶ ﮐﻪ ﻫﻤﻴﺸﻪ ﺭﻩ ﺯﻥ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ﻫﻨﺮ ﻭ ﺳﺎﻟﮑﺎﻥ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ﻫﻨﺮ ﺳﻠﻮﻙ ﺍﻟﻬﻰ 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ﭼﺮﺍ ﻣﺎ ﺍﺯ ﺍﻳﻦ ﻏﺼّﻪ ﻧﻨﺎﻟﻴﻢ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ﻓﺮﻳﺎﺩ ﻭﺧﺮﻭﺵ ﻧﺪﺍﺷﺘﻪ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ﺳﻠﻮﮐﻰ ﺑﺮﺳﻴﻢ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ﻓﻠﻚ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ﻧﻴﺰ ﺧﺎﺗﻤﻪ ﻳﺎﺑﺪ ﮐﻪ ﻣﺪﺍﻡ ﺭﻭﺡ ﺍﻧﺴﺎﻥ 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ﺑﮑﺎﺭﻣﺎﻫﺎ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70A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ﮔﻞ ﺑﺠﻮﺵ ﺁﻣﺪ ﻭ ﺍﺯ ﻣﻰ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ﻧﺰﺩﻳﻤﺶ ﺁﺑﻰ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ﺯﺁﺗﺶ ﺣﺮﻣﺎﻥ ﻭﻫﻮﺵ ﻣﻰ ﺟﻮﺷﻴﻢ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ﮐﻪ ﮔﻞ ﺑﺠﻮﺵ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 ﺍﺯ ﻣﻰ ﻟﺐ ﺗﺮ ﻧﮑﺮﺩﻩ ﺍﻳﻢ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ﺑﻬﺎﺭ ﻭ ﮔﻞ ﻭ ﺗﻮﺍﻥ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ﺣﺎﺻﻞ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ﺍﺯ ﻣﻰ ﻭ ﺑﺎﺩﻩ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ﺣﮑﻤﺘﻬﺎﻯ ﺳﻠﻮﮐﻰ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ﺗﺠﺮﺑﻴّﺎﺕ ﻋﻤﻠﻰ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 ﺁﺑﻰ ﮐﻪ ﺟﻮﺷﺶ ﮔﻞ ﺭﺍ ﺁﺭﺍﻡ ﮐﻨﺪ ﻧﺰﺩﻳﻢ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ﺳﺎﻟﻚ ﺭﺍ ﺧﺎﻣﻮﺵ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ﺟﺮﻡ ﻭ ﻧﺎﭼﺎﺭ ﻣﺎ ﺍﺯ ﺁﺗﺶ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ﺣﺮﻣﺎﻥ ﻭﻫﻮﺵ ﺭﺍﻩ ﭼﺎﺭﻩ ﻣﻰ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ﺟﺮﻡ ﻭ ﺑﺪﻭﻥ ﺟﺮﻡ ﻭ ﮔﻨﺎﻩ ﻭﮐﺎﺭﻣﺎﺋﻰ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ﻓﺮﻣﺎﻥ ﺍﻟﻬﻰ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ﺍﻧﺴﺎﻥ ﺑﺎﻳﺪ ﺑﻨﻮﺭ ﻗﺎﺋﻢ ﺭ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ﺑﺸﺮﻯ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ﺍﻳﺪﺁﻝ ﮐﻤﺎﻝ ﻣﻴﺴّﺮ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ﻧﻮﻉ ﺑﺸﺮ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ﺑﺮﺍﻯ ﺩﺍﺷﺘﻦ ﺁﻥ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 ﻏﻴﺮ ﺳﺎﻟﻚ ﻣﺠﺮﻡ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ﻗﺮﺁﻥ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ﻣﺠﺮﻡ ﺟﻬﻨﻤﻰ ﺩﺭ ﺟﻬﺎﻥ ﺩﺭ ﮐﺎﺭﻣﺎﻫﺎﻯ ﻗﻬﻘﺮﺍﺋﻰ ﺗﮑﺮﺍﺭ ﻣﮑﺮﺭ ﺍﻧﻮﺍﻉ ﺣﻘﻴﺮ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ﺑﺎ ﺭﻭﺷﻬﺎﻯ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ﺧﻮﺩﺭﺍ ﺑﻬﻤﻴﻦ ﻣﻘﺎﻡ ﻧﻮﻉ ﻭ ﻓﺼﻞ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ﺳﻠﻮﻙ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ﺑﮑﺎﺭﻭﺍﻥ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ﺟﻠﻮﺗﺮ ﺭﻓﺘﻪ ﺍﻧﻮﺍﻉ ﻓﻮﻕ ﺑﺸﺮﻯ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ﮔﻮﺭﻡ ﻭ ﮔﺎﺭ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ﻳﺎ ﮐﺎﺭﻣﻪ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ﻭﮐﺎﺭﻣﺎﻯ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ﻗﺪﻳﻢ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ﺑﻤﻌﻨﻰ ﻣﺠﺎﺯﺍﺕ ﺑﺎﻟﻤ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ﺩﻧﺪﺍﻥ ﺩﺭ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ﺩﺭ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ﻗﺎﻧﻮﻥ ﺣﻤﻮﺭﺍﺑﻰ ﭘﻨﺞ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ﻣﺠﺪﺩ ﮔﺮﻓﺘﺎﺭ ﺁﻧﺴﺖ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ﻭﺧﺮﻭﺵ ﺩﻝ ﺳﺎﻟﻚ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ﺍﺯ ﺗﻤﺎﻡ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ﻋﺰﻟﺖ ﺳﻠﻮﮐﻰ ﺑﺎﻳﺪ ﺩﺭ ﺗﻮﺳّﻠﺎﺕ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ﺑﻮﺳﻴﻠﻪ ﻣﺮﺍﺗﺐ ﺍﻟﻬﻰ ﺻﻮﺭﺕ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ﻣﻴﮑﺸﻴﻢ ﺍﺯ ﻗﺪﺡ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ﺷﺮﺍﺑﻰ ﻣﻮﻫﻮﻡ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ﭼﺸﻢ ﺑﺪ ﺩﻭﺭ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ﺑﻰ ﻣﻄﺮﺏ ﻭ ﻣﻰ ﻣﺪﻫﻮﺷﻴﻢ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ﺍﺯ ﻗﺪﺡ ﻭﮐﺎﺳﻪ ﭼﻮﻥ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ﺳﺎﻏﺮﻯ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ﺍﺯ ﺷﺮﺍﺏ ﺳﺮﺥ 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ﻣﻮﻫﻮﻡ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ﻓﺮﺿﻰ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ﺧﻴﺎﻟﻰ ﮐﻪ ﺩﺭ ﻧﻈﺮ ﺳﺎﻟﻚ ﺩﺭ ﻋﺰﻟﺘﮕﺎﻩ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ﺩﻫﺎﻥ ﻭ ﻟﺒﺎﻥ ﭘﻴﺮ ﻣﺤﺒﻮ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ﭙﺮ ﺍﺯ ﺣﮑﻤﺘﻬﺎﻯ ﺁﺗﺸﻴﻦ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ﮐﻪ ﭼﻮﻥ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ﺷﻨﻮﻧﺪﻩ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ﺑﻨﻴﻮﺷﻴﺪﻩ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ﻣﺴﺖ ﻭ ﻣﺪﻫﻮﺵ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 ﻫﻮﺵ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ﺑﺪ ﺣﺴﻮﺩﺍﻥ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ﻣﺨﺎﻟﻔﻴﻦ ﺑﺪﻭﺭ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ﻣﻄﺮﺑﻰ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 ﺍﺯ ﺣﮑﻤﺘﻬﺎ 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ﻣﺪﻫﻮﺵ ﺩﺭ ﺍﺣﻮﺍﻝ ﺧﻮﺩ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ﺻﺒﻮﺭ ﺍﺳﺖ ﺗﺎ ﻭﻗﺘﻰ 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ﺍﺳﺘﻘﺎﻣﺖ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ﺷﺎﻳﺴﺘﮕﻰ ﻣﺮﮒ ﻗﺒﻞ ﺍﺯ ﻣﺮﮒ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ﻣﺮﺍﺗﺐ ﺍﻟﻬﻰ ﻭ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ﭘﺎﻙ ﺗﺮﻳﻦ ﮔﻨﺎﻫﺎﻥ ﻭ ﺁ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ﺭﻭﺍﻧﻰ ﻧﺎ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ﺧﻮﺩﺁﮔﺎﻩ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ﺷﺮﻁ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ﺑﺮﺍﻯ 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ﻣﺮﺍﺗﺐ ﺍﻟﻬﻰ ﺩﺭ ﺗﺠﻠّﻴﺎﺕ ﻣﻴﺴّﺮ ﻧﻮﻉ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ﺑﺎ ﺗﺼﻮﺭ ﺭﻭﻯ 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ﺩﺭ ﻋﺒﺎﺩﺍﺕ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ﻣﻄﺮﺏ ﺍﻟﻬﻰ ﺧﻮﻳﺶ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ﺳﺮﺧﻮﺷﻰ ﻣﻴﺪﻫﺪ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ﻗﺒﻠﻰ ﭘﻴﺮ ﺭﺍ ﻫﻤﭽﻨﺎﻥ ﺩﻧﺒﺎﻝ ﻣﻴﻨﻤﺎﻳﺪ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ﻣﺪﻫﻮ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کنند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ﻩ ﮐﻪ ﻫﻮﺵ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ﺍﺧﺘﻴﺎﺭ ﺧﻮﺩﺳﺮﻯ ﺭﺍ ﺍﺯ ﮐﺴﻰ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ﺩﺭ ﺍﺣﻮﺍﻝ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ﻧﻴﺰ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ﻫﻮ</w:t>
      </w:r>
      <w:r w:rsidR="00E7210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 ﻋﻘﻞ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ﺷﺨﺼﻰ ﺧﻮﺩﺭﺍ ﺑﮑﺎﺭ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ﺩﺭ ﻳﻚ ﻭﺣﺪﺕ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ﺑﺎ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ﺩﺭﻳﻚ ﻭﺣﺪﺕ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ﺩﺭﻣﻴﺂﻳﺪ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ﺷﻬﻮﺩ ﺑﺮﺗﺮﻯﺑﺨﺼﻮﺹ ﻧﻮﺭ ﻗﺎﺋﻢ ﺭﺍ ﺑﺪﺳﺖ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ﻭﺩﺭﻣﺮﮒ ﻗﺒﻞ ﺍﺯ ﻣﺮﮒ ﺍﻭﺝ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ﺧﻮﺩﺭﺍ ﺩﺭ ﻣﻴﺎﻥﻧﺪﻳﺪﻥ ﺭﺍ ﺩﺍﺭﺩ ﮐﻪ ﺳﺎﻟﻚ ﺑﻤﺮﺣﻠﻪ ﻭﺍﺣﺪﻳّﺖ ﻭ ﻳﮕﺎﻧﮕﻰ ﺑﺎ ﻣﻘﺎﻡ ﺍﻟﻬﻰ ﺧﻮﺩ 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ﺭﺍ ﻭ ﻣﻌﺒﻮﺩ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ﺑﻌﺪﺍ 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ﺩﺭ ﻣﺮﺣﻠﻪ ﺩﻧﺎ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ﻓﺘﺪﻟّﻰ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ﺑﻤﺮﺣﻠﻪ ﺃﺣﺪﻳّﺖ ﺧﻮﺩ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ﻧﻴﺰ ﻧﻤﻰ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ﺁﻧﭽﻪ ﻣﻰ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ﺑﻴﻨﺪ ﺭﺍ ﺑﺨﺎﻃﺮ 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و در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ﺣﺎﻝ ﻋﺠﺐ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ﮐﻪ ﺗﻮﺍﻥ ﮔﻔﺖ ﮐﻪ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ﺑﻠﺒﻠﺎﻧﻴﻢ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ﺩﺭ ﻣﻮﺳﻢ ﮔﻞ ﺧﺎﻣﻮﺷﻴﻢ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ﺣﺎﻝ ﺩﻳﮕﺮﺍﻥ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ﺣﺎﻝ ﻋﺠﻴﺐ ﮐﻪ ﺳﺎﻟﻚ ﺩﺭ ﺗﻮﺳّﻠﺎﺕ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ﻭﺩﺭ ﻋﺰﻟﺘﮕﺎ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ﭘﻴﺮﮐﺎﻣﻠﺎﻟﻬﻰ ﺑﻤﻌﺮﻓﻰ ﺧﺪﺍﻭﻧﺪ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ﺑﭽﻪ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ﻣﻴﺘﻮﺍﻥ ﮔﻔﺖ ﮐﻪ ﺑﺎﻭﺭ ﮐﻨﺪ ﻭﻣﺨﺎﻟﻔﺖ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ﻧﻴﺰ ﻃﺎﻟﺐ ﺁﻥ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ﮔﺮﻭﻩ ﻣﺴﺘﻌﺪﺍﻥ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ﻣﻮﺳﻢ ﮔﻞ ﺧﺎﻣﻮﺵ ﻧﺸﺴ</w:t>
      </w:r>
      <w:r w:rsidR="00304A9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ﻏﻴﺮﺳﺎﻟﮑﺎﻥ ﺩﺭ ﺩﻭﺭﻩ ﺟﻮﺍﻧﻰ ﻭﺗﻮﺍﻧﺎﺋﻰ ﻋﻘﻠﻰ ﻭ ﺍﺭﺍﺩﻯ ﻭ ﻋﺎﻃﻔﻰ ﮐﻪ ﻣﻴﺘﻮﺍﻧﻨﺪ ﺧﻮﺩ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ﺭﺍﺑﮑﻤﺎﻝ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ﺧﺎﻣﻮﺵ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ﻓﻌّﺎﻝ ﻫﺴﺘﻨﺪ ﻭﻳﺎ ﺳﺎﻟﮑﺎﻥ ﺩﺭ ﺍﻭﺝ ﺍﺣﻮﺍﻝ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 ﺩﺭ ﺗﻮﺳّﻞ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ﮐﻢ ﮐﺎﺭﻯ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ﺍﻳﻦ ﺍﺣﻮﺍﻝ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ﺑﺠﺰ ﭘﻴﺮ ﺍﻟﻬﻰ ﺧﻮﻳﺶ ﻧﻤﻰ ﮔﻮﻳﻨﺪ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ﺑﺎﺯﮔﺸﺖ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ﺩﺭ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ﻧﻌﻤﻪ ﺭﺑّﻚ ﻓﺤﺪ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ﺭﺣﻤﺖ ﺧﺪﺍﻯ ﺧﻮﺭﺍ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ﺑﺪﻳﮕﺮﺍﻥ ﺑﮕﻮ ﮐﻪ 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ﮔﺮﺩﻧﺪ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ﺷﺒﻰ ﺩﺳﺖ ﺑﺮﺁﺭﻳﻢ ﻭ ﺩﻋﺎﺋﻰ ﺑﮑﻨﻴﻢ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ﻫﺠﺮﺍﻥ ﺗﺮﺍ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ﭼﺎﺭﻩ ﺯﺟﺎﺋﻰ ﺑﮑﻨﻴﻢ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ﺳﺎﻟﻚ ﺩﺭ ﻋﺰﻟﺘﮕﻮﺍﻩ ﺳﻠﻮﮐﻰ ﺧﻮﺩ ﺗﻨﻬﺎ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ﺗﺎﺭﻳﮑﻰ ﺷﺒﻬﺎﻯ ﺳﺮﺩ ﻣﺤﻴﻂ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ﺷﻮﺭﻳﺪﮔﻰ ﺩﻝ ﻭ ﻓﮑﺮ ﻭﺣﺎﻝ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ﻓﺮﺍﻕ ﻳﺎﺭ ﺍﻟﻬﻰ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 ﺑﻤﺮﺣﻠﻪ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ﻗﺒﻞ ﺍﺯ ﻣﺮﮒ ﻭ ﻧﺠﺎﺕ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ﭘﻴﺎﻡ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ﻣﻴﻔﺮﺳﺘﺪ ﺗﺎ ﺑﮑﻨﺎﺭﺵ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ﺯﻣﺎﻥ ﮐﻮﺗﺎﻫﻰ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ﺣﺎﻓﻆ ﻫﻢ ﻧﺸﻴﻨﻰ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ﭘﺎﺳﺨﻰ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ﺑﺎﻟﺄﺧﺮﻩ ﻣﺎ ﺷﺒﻰ ﺩﺭ ﺩﻋﺎﻫﺎﻯ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ﮐﻪ ﺩﺳﺖ ﺑﺂﺳﻤﺎﻥ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ﻏﻢ ﻫﺠﺮﺍﻥ ﻭ ﺩﻭﺭﻯ ﺗﻮ ﻣﺤﺒﻮﺏ ﺭﺍ ﺍﺯ ﺧﺪﺍﻭﻧﺪ ﺭﺍﻩ ﺣﻞ ﻣﻨﺎﺳﺐ ﭼﺎﺭﻩ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ﺟﻮﺋﻰ ﻣﻰ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ﺧﺪﺍﻭﻧﺪ ﺑﺪﻝ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 ﻣﺮﮒ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ﺭﺍ 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ﺗﻠﻘﻴﻨﺎﺕ ﻣﻴّﺖ ﻭ ﺗﺠﺮﺑﻴّﺎﺕ ﺧﻮﺩﺭﺍ ﺑﺴﺎﻟﻚ ﺑﻴﺎﻣﻮﺯﺩ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ﻭﻋﺪﻩ ﻫﺎﻯ ﺍﻟﻬﻰ ﻭ ﺁﺧﺮ ﺧﻮﺩﺭﺍ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ﺑﺎ ﺍﻳﻦ ﻣﺮﮒ ﺍﺭﺍﺩﻯ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ﺍﻟﻬﻰ ﻭ ﻏﻔﺮﺍﻥ ﺩﺍﺋﻢ ﺍﻭ ﻗﺮﺍﺭ ﮔﺮﻓﺘﻬﺎﻯ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ﻭﻋﺪﻩ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ﻭﻋﺪﻩ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ﺑﻤﻌﺮﻓﻰ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ﻓﺮﻣﻮﺩ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ﮐﻪ ﺗﺎ ﮐﻨﻮﻥ ﻧﮕﺮﺍﻥ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ﻧﺪﺍﺷﺘﻦ ﻋﻔﻮ ﺩﺍﺋﻢ ﺧﺪﺍﻭﻧﺪ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ﺁﺧﺮﻳﻦ ﺗﻤﺮﮐﺰ ﺩﺭﺻﻮﺭﺕ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ﺟﺮﻳﺎﻥ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ﺷﺒﺎﻧﻪ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ﺭؤﻳﺎﻫﺎ ﻭ ﮔﺮﺩﺷﻬﺎ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ﺑﺎﺭ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 ﺑﻰ ﭘﺎﻳﺎﻥ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ﺍﺯ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ﺑﻴﺮﻭﻥ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ﻣﺮﺍﺗﺐ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ﻣﻌﺒﻮﺩ ﺷﻬﻮﺩﻯ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ﺟﺎ ﮐﻪ ﻣﻴﺮﻭﺩ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ﻭﭘﺮﻭﺍﺯ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ﻧﻴﺰ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 ﺗﻦ ﻣﺮﺩﻩ ﺭﺍ ﺩﺭ ﺣﺎﻝ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ﺗﮑﺎﻧﻬﺎﺋﻰ ﻣﻴﺒﻴﻨﻨﺪ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ﺍﺭﺗﺒﺎﻃﻰ ﺑﺒﺤﺎ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و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ﻣﻴّﺖ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ﺩﻳﺪﻧﻰ ﻫﺎﻯ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ﺭؤﻳﺎﻫﺎ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ﺭؤﻳﺎﻯ ﻣﺮﮒ 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ﺷﺮﺍﻳﻂ ﻣﺎﺩﻯ ﻭﺑﺸﺮﻯ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ﺩﻳﺪﻧﻰ ﻧﻴﺰ ﺳﻤﺒﻮﻟﻴﻚ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ﺷﺒﻴﻪ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ﺣﺎﺿﺮ ﺍﺳﺖ ﺑﺪﺍﻥ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ﻣﺸﻬﻮﺩﺍﺕ ﺑﺎﻭﺭ ﮐﻨﺪ ﻭﺩﻭﺳﺖ ﺑﺪﺍﺮﺩ ﻭ ﭘﺮﺳﺘﺶ ﺁﻥ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ﺧﻮﺍﺏ ﺁﺧﺮ 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ﻫﻢ ﺩﺭ ﻋﻮﺍﻟﻢ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ﻭﺧﻮﺍﺏ ﻣﻌﻨﻰ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ﺑﺮﺍﻯ 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ﺳﺎﻟﻚ ﻣﻴّﺖ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ﺑﺎﺯ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ﺭﺣﻢ ﻣﺎﺩﺭﻓﻮﻕ ﺑﺸﺮﻯ ﻣﺘﻮﻟﺪ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ﻭﻃﻔﻠﻰ ﺍﺳﺖ ﮐﻪ ﻧﻮﻉ ﻓﻮﻕ ﺑﺸﺮﻯ ﺭﺍ ﺁﻏﺎﺯ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ﻭﻳﺎﺩﻯ ﻫﻢ ﺍﺯ ﺩﻧﻴﺎﻯ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ﺟﻬﺎﻧﻰ ﻋﻈﻴﻢ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ﻫﺰﺍﺭﺍﻥ ﺑﺮﺍﺑﺮ ﺩﺭ ﮐﺮﺍﻣﺎﺕ ﺑﺎﻟﻔﻌﻞ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ﻭ ﮐﺮﺍﻣﺎﺕ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ﺑﺎﻟﻘﻮ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ﻗﺎﺑﻞ ﺗﺤﻘّﻖ ﻭﺗﮑﺎﻣﻞ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ﺗﻦ ﻭ ﻋﻘﻞ ﻭﺭﻭﺍﻥ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ﺑﻌﺪﻯ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ﺩﺍﺭﺩ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ﺗﮑﺎﻣﻞ ﻭﺍﻗﻌﺎ ﺍﺭﺍﺩﻯ ﺁﻥ ﻧﻮﻉ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ﺭﺣﻤﺎﻥ ﻭ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ﺭﺣﻤﺎﻥ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ﺟﻤﺎﺩﺍﺕ ﺑﺪﻭﻥ ﻫﺮ ﺑﻌﺪﻯ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ﮔﻴﺎﻫﺎﻥ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ﺩﺭ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ﺣﻴﻮﺍﻧﺎﺕ ﺩﺭ ﺩﻭ ﺑﻌﺪﻯ ﺗﻮﻟﻴﺪ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 ﻣﻴﺮﺳﻴﻢ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ﺳﻪ ﺑﻌﺪﻯ ﺩﺭ ﺗﻮﻟﻴﺪ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ﺣﺮﮐﺖ ﻭ ﻋﻘﻞ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ﺑﻌﺪﻯ ﺑﺮﺗﺮ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ﮐﻬﮑﺸﺎﻥ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 ﺁﻧﻬﺎ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ﻧﻮﻉ ﺑﺸﺮﻯ ﻣﺘﻤﺪﻥ ﺩﺭﺑﺮﺍﺑﺮ ﺁﻧﻬﺎ</w:t>
      </w:r>
      <w:r w:rsidR="00D70A85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ﻭﺣﺸﻰ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ﻣﻴﻤﻮﻧﻬﺎ ﺩﺭ ﺟﺰﺍﻳﺮﻯ ﻣﺤﺪﻭﺩ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ﻭﻧﻴﻤﻪ ﺍﺭﺍﺩﻯ ﺑﺸﺮﻯ ﺧﻮﺩ 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ﻫﻤﮕﻰ ﻣﻮﺟﻮﺩﺍﺕ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ﺑﺎﻧﻮﺍﻉ ﻓﻮﻕ ﺑﺸﺮﻯ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 ﮐﻪ ﺧﻮﺍﻫﻨﺪ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 ﻓﻴﮑﻮﻥ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ﺍﻧﺠﺎﻡ ﺧﻮﺍﻫﻨﺪ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ﺃﺑﺪ ﺑﻰ ﭘﺎﻳﺎﻥ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ﺍﻟﻬﻰ ﺍﺩﺍﻣﻪ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ﻣﻄﻠﻖ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ﻣﺤﺪﻭﺩﻳّﺘﻰ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ﺩﻝ ﺑﻴﻤﺎﺭ ﺷﺪ ﺍﺯ ﺩﺳﺖ ﺭﻓﻴﻘﺎﻥ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ﻣﺪﺩﻯ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70A85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ﻃﺒﻴﺒﺶ ﺑﺴﺮ ﺁﺭﻳﻢ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ﺩﻭﺍﺋﻰ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ﺩﻝ ﻭ ﻓﮑﺮ ﺑﻴﻤﺎﺭ ﻭﻣﺴﺘﻀﻌﻒ ﺁﻣﺎﺩﻩ ﻣﺮﮒ ﺍﺭﺍﺩﻯ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ﻭﻧﺎﻟﻪ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ﺭﻓﻴﻘﺎﻥ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ﺭﻓﺘﺎﺭ ﻭﺟﻔﺎﮐﺎﺭﻯ ﺭﻓﻴﻘﺎﻥ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ﺩﻭﺳﺘﺎ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ﻣﺪﺩ ﻭﮐﻤﻚ ﻭ ﺍﻣﺪﺍﺩ ﻣﻴﺨﻮﺍﻫﺪ 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ﭼﺎﺭﻩ ﺑﻴﻤﺎﺭﻯ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ﺁﻣﺎﺩﮔﻰ ﻣﺮﮒ ﺩﻝ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ﺑﻨﻤﺎﻳﻨﺪ ﺗﺎ ﺷﺎﻳﺪ ﺑﺘﻮﺍﻧﺪ ﺻﺒﻮﺭ ﻭ ﺗﺤﻤّﻞ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ﺑﺎﻟﺄﺧﺮﻩ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ﻃﺒﻴﺐ ﺍﻟﻬﻰ ﺑﺮﺳﺮ ﺣﺎﻓﻆ ﺑﻴﻤﺎﺭ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ﻭﻣﺤﺘﻀﺮ ﺣﺎﺿﺮ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ﻭﺩﻭﺍﻯ ﺍﻭ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ﻭﺯﻭﺩﺭﺵ ﻗﺒﻞ ﺍﺯ ﻣﺮﮒ ﻃﺒﻴﻌﻰ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ﻣﻘﺪﻣﺎﺗﻰ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ﻭﻋﺪﻩ ﻫﺎﻯ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 ﺧﻮﺩ ﺭﺍﺑﺴﺎﻟﻚ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ﺑﻬﺸﺘﻬﺎ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 ﻭ ﻏﻔﺮﺍﻥ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ﺍﻳﻦ ﻣﺮﮒ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ﺧﻮﺩﺭﺍ 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 ﻣﻴﻨﻮﺷﺪ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ﻭﻋﻀﻮ ﺯﻧﺪﻩ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ﺯﻣﺎﻥ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ﺧﻮﺩﺭﺍ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 ﻣﺮﺍﺗﺐ ﺷﻬﻮﺩﻯ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ﺟﻔﺎﮐﺎﺭ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ﺗﻨﻬﺎ ﺳﺮﻭﻗﺖ ﻣﻨﺎﺳﺐ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ﺭﺳﻴﺪﻥ ﺳﺎﻟﻚ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ﺑﮑﻤﻚ ﺳﺎﻟﻚ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ﻭﻓﻌﻠﺎ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ﺧﻮﺩﺑﺎﻳﺪ ﮐﻤﻚ ﺑﺨﻮﺩﮐﻨﺪ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ﺁﻧﮑﻪ ﺑﻰ ﺟﺮﻡ ﺑﺮﻧﺠﻴﺪ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ﺑﺘﻴﻐﻢ ﺯﺩ ﻭ ﺭﻓﺖ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ﺑﺎﺯﺵ ﺁﻳﺪ ﺧﺪﺍ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ﺻﻔﺎﺋﻰ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ﺑﺮﻓﻴﻘﺎﻧﺎﻟﻬﻰ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ﺑﺪﻭﻥ ﺍﻳﻨﮑﻪ ﻣﻦ ﺟﺮﻡ ﻭ ﮔﻨﺎﻫﻰ ﮐﺮﺩ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ﺒﺎﺷﻢ ﺍﺯﻣﻦ ﺭﻧﺠﻴﺪﻩ ﮐﻪ ﺭﻓﺘﻪ ﺍﺳﺖ ﻭﺑﺎ ﺗﻴﻎ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ﻭﺷﻤﺸﻴﺮ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ﺯﺧﻤﻰ ﻧﻤﻮﺩ ﻭ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ﺩﻳﺪﺍﺭ ﺑﻘﻴﺎﻣﺖ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ﺳﺎﻟﻚ ﺑﺎ ﻣﺮﮒ ﺍﺭﺍﺩﻯ ﺷﻤﺸﻴﺮ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ﺫﻭﺍﻟﻔﻘﺎﺭ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ﻭﻧﺠﺎﺕ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ﭼﻮﻥ ﺑﮑﻤﺎﻝ ﺍﻳﺪﺁﻝ ﻧﻮﻉ ﺑﺸﺮﻯ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ﻣﺠﺪﺩﺍ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مبعوث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ﮔﻮﻧﻪ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ﺭﺟﻌﺖ ﻓﻮﻕ ﺑﺸﺮﻯ ﺑﺠﻬﺎﻥ</w:t>
      </w:r>
      <w:r w:rsidR="007D23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ﮐﻪ ﺟﺮﻣﻰ ﻧﮑﺮﺩ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ﻣﺮﺍ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ﺍﻳﻨﺠﺎ ﻗﺮﺍﺭ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ﺟﺮﺍﺋﻢ ﺯﻳﺎﺩﻯ ﺍﺯ ﻗﺒﻞ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ﺣﺘﻰ ﺣﻴﻮﺍﻧﻰ ﺧﻮﺩ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ﺩﺭ ﺍﻳﻦ ﺗﻮﻟﺪ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ﺳﺮﻧﻮﺷﺘﻬﺎ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ﺍﻣﮑﺎﻧﺎﺕ ﻭ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ﮔﻨﺎﻫﺎﻥ 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ﺩﺭ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ﮐﻤﺘﺮ ﺍﺯ ﺩﻩ ﺩﺭ ﺻﺪ ﺁﻥ ﮔﻨﺎﻫﺎﻥ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ﺑﺤﺪ ﮐﻔﺎﻳﺖ 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ﺍﻟﻬﻰ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ﮔﻨﺎﻩ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ﮐﻢ ﮔﻨﺎﻩ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ﺳﻠﻮﻙ ﮐﻮﺗﺎﻩ ﻭ ﺭﺍﺣﺘﻰ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ﻭﺍﻳﻦ 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ﺁﮔﺎﻩ ﭘﺮ ﻋﻘﺪﻩ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ﭘﺮ ﻋﻘﺎﻳﺪﻯ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 ﻭ ﺗﺨﻠﻴﻪ ﻭ ﭘﺎﮐﺴﺎﺯﻯ ﻭﺧﻮﺩ ﺷﻮﺋﻰ ﺫﺍﺗﻰ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ﻭﺩﮔﺮﮔﻮﻧﻰ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ﺩﺭ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ﻣﺪﺑّﺮ ﺁﻥ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ﺳﻮﮔﻨﺪ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ﺷﻤﺎ ﺭﻓﻴﻘﺎﻥ ﻣﺤﺒﻮﺏ ﺭﺍ ﭘﻴﺶ ﻣﻦ ﺑﻴﺎﻭﺭﻳﺪ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ﺻﻔﺎﺋﻰ ﺑﮑﻨﻢ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ﺗﺼﻔﻴﻪ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ﺑﻨﻤﺎﻳﻢ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ﺍﺻﻄﻔﺎﻯ ﺍﻟﻬﻰ ﻭ ﺻﻮﻓﻰ ﺻﺎﻓﻰ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ﺩﻳﺪﺍﺭ ﺭ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ﺧﻮﺩ </w:t>
      </w:r>
      <w:r w:rsidR="00FF46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ﺭﻭح اﻟﻘﺪس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 ﻭﺑﺮﺍﻯ ﺯﻣﺎﻧﻰ ﻟﺬﺕ ﻭﺳﺮﺧﻮﺷﻰ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ﻧﻤﻰ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ﺁﺧﺮﻳﻦﻭﺳﻴﻠﻪ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ﻣﻌﺎﻳﺐ ﺭﻭﺍﻥ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ﺑﻴﺸﺘﺮ ﻣﺮﮔﻰ ﺳﺨﺖ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ﻭﻫﺮﭼﻪ ﻋﺸﻖ ﻭﭘﺎﮐﻰ ﻭﺗﺤﻠﻴﻪ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ﺷﻴﺮﻳﻨﻰ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ﺑﺨﻠﻖ ﻫﻢ ﺑﺎﺯ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ﺧﺪﺍ ﺻﻠﺎﺡ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ﻣﺮﮔﻰ ﻃﺒﻴﻌﻰ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ﺩﺭ ﺳﺎﻳﻪ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ﺩﺍﺭﺩ ﻭ ﺗﻨﻬﺎ ﻣﺼﻄﻔﻮﻳﺎﻥ ﺍﺯ ﺑﻴﻦ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ﺍﺻﻄﻔﺎ ﻭﺍﻧﺘﺨﺎﺏ ﻭﺍﺧﺘﻴﺎﺭ ﺍﻟﻬﻰ ﻗﺮﺍﺭ ﮔﺮﻓﺘﻪ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ﺑﻨﺠﺎﺕ ﻭ ﺑﺎﺯﮔﺸﺖ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 ﻭﻫﺮ ﺭﻭﺯ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ﺭﻭﺯﻫﺎﻯ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ﺷﻤﺎ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ﻭﺑﺎ ﻫﻔﺖ ﻳﻮﻡ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ﺍﻧﺘﻈﺎﺭ ﺑﻬﺸﺘﻰ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ﺭﻭﺯﻫﺎﻯ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ﭘﻨﺠﺎﻩ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ﻣﻬﺪﻭﻯ ﺑﺎ ﻫﺸﺖ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ﭼﻬﺎﺭﺻﺪ ﻫﺰﺍﺭ ﺳﺎﻝ ﺍﻧﺘﻈﺎﺭ ﺑﻬﺸﺘﻰ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ﮔﻨﺎﻫﺎﻥ ﻭﻣﻌﺎﻳﺐ ﻭﻧﻮﺍﻗﺺ ﻭ ﻋﻘﺪﻩ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 ﺩﺭ ﺟﻬﺎﻥ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ﺟﻬﻨّﻤﻰ ﭘﺎﻙ ﺷﺪﻧﻰ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ﭘﺎ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ﺘﺎ ﺩﺭﺟﻪ ﺑﺮﺗﺮﻯ ﻣﻴﻴﺎﺑﺪ ﺗﺎ ﺍﺯ ﻣﺮﺍﺗﺐ ﺍﻟﻬﻰ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 ﻭﺩﺭ ﺗﻮﻟﺪ ﺑﻌﺪﻯ ﺑﺎﺯ ﺑﺴﻠﻮﻙ ﺑﻴﺸﺘﺮ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ﺧﺸﻚ ﺷﺪ ﺑﻴﺦ ﻃﺮﺏ ﺭﺍﻩ ﺧﺮﺍﺑﺎﺕ ﮐﺠﺎﺳﺖ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ﺩﺭ ﺁﻥ ﺁﺏ ﻭ ﻫﻮﺍ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ﻧﺸﻮ ﻭﻧﻤﺎﺋﻰ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ﻣﻰ ﭘﺮﺳﺪ ﮐﻪ ﺭﻳﺸﻪ ﻭ ﺍﺣﺴﺎ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ﻄﺮﺏ ﺧﺸﻚ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ﺭﺍﻩ ﺧﺮﺍﺑﺎﺕ ﮐﺠﺎ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ﭼﺎﺭﻩ ﺳﺎﺯﺩ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ﻃﺮﺏ ﺳﺮﺧﻮﺷﻰ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ﺳﻠﻮﻙ ﺍﻟﻬﻰ ﺳﺎﻟﮑﺎﻥ ﺑﺎ ﮐﺎﻣﻠﺎﻥ ﺍﻟﻬﻰ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ﺩﺭ ﺩﻳﮕﺮﺍﻥ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ﻭﺻﻮﻓﻴﺎﻥ ﻏﻴﺮ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ﻃﺮﺏ ﻭ ﺳﺮﺧﻮﺷﻰ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ﺭﻧﺞ ﻭ ﻣﺠﺎﺯﺍﺕ ﺑﺪﻧﺒﺎﻝ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ﭘﺸﻴﻤﺎﻧﻰ ﻭ ﺣﺴﺮﺕ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ﺳﺮﺧﻮﺷﻰ ﺳﺎﻟﮑﺎﻥ ﺩﺭ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ﻣﻌﻨﻮﻯ ﻭ ﻣﻴﻨﻮﻯ ﻭ ﺷﻬﻮﺩﻯ ﻭ ﺍﻟﻬﺎﻣﺎﺕ ﻟﺪﻧّﻰ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ﺧﺮﺍﺑﺎﺕ ﺧﺎﻧﻘﺎﻩ ﻭ ﻣﻴﺨﺎﻧﻪ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ﺫﺍﺕ ﺣﻴﻮﺍﻧﻰ ﻭﺑﺸﺮﻯ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 ﻭﻭﺍﮊﮔﻮﻥ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ﺍﻭﺭﺍ ﺗﻐﻴﻴﺮ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ﻋﻠﻢﻣﻴﺨﻮﺍﻫﺪ ﺑﺎ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ﻣﻬﻨﺪﺳﻰ ﮊﻧﺘﻴﮑﻰ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ﺑﮑﻨﺪ ﻭ ﺍﮔﺮ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ﻋﻘﺎﻳﺪ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 ﻫﺮﭼﻪ ﺯﻳﺒﺎ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 ﻭ ﮐﻤﭙﻠﮑ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ﻧﺎﺧﻮﺩﺁﮔﺎﻩ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ﻭﺗﻨﻬﺎ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ﺗﺨﻠﻴﻪ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ﺗﺤﻘّﻖ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ﺗﺎ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ﺣﺪ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ﺍﻧﻘﻠﺎﺑﺎﺕ ﺫﺍﺗﻰ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ﻭﺭﻭﺣﻰ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ﻫﻤﺮﺍﻩ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ﻭﻋﻘﻠﻬﺎﻯ ﻣﺮﺑﻮﻃﻪ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ﻧﺠﺎﺕ ﺩﺭﻋﺰﻟﺘﮕﺎﻩ ﻭﺍﺟﺮﺍﻯﺩﺳﺘﻮﺭﺍﺕ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ﺑﺎ ﺍﺭﺍﺩﻩ ﮐﻨﺘﺮﻝ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 ﺩﺭ ﺍﺣﺮﺍﻡ ﻭﺗﺤﺮﻳﻢ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ﺩﻳﮕﺮﺍﻥ ﺭﺍ ﺑﺮ ﺧﻮﺩ ﺣﺮﺍﻡ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 ﺍﺯ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ﭼﻨﺪ ﺻﺪ ﻫﺰﺍﺭ 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ﻭﺻﺒﻮﺭ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ﺑﺪﻧﺒﺎﻝ ﺁﺏ ﻭﻫﻮﺍﺋﻰ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ﺭﻳﺸﻪ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ﺍﻭ ﺭﺍ ﺧﺸﻚ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ﻭﺁﺏ ﻭﻫﻮﺍﻯ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ﺑﻴﺎﺑﺪ 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ﺣﻴﻮﺍﻧﻴّﺖ ﺑﺎﻟﻮﻫﻴّﺖ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ﻣﺪﺩ ﺍﺯ ﺧﺎﻃﺮ ﺭﻧﺪﺍﻥ ﻃﻠﺐ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ﺃﻳﺪﻝ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 ﺻﻌﺒﺴﺖ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ﻣﺒﺎﺩﺍ ﮐﻪ ﺧﻄﺎﺋﻰ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ﻧﺎﭼﺎﺭ ﺑﺨﻮﻳﺸﺘﻦ ﺗﺬﮐّﺮ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ﻣﺪﺩ ﻭﮐﻤﻚ ﺍﺯ ﺧﺎﻃﺮ ﻭ ﺍﻓﮑﺎﺭ ﺭﻧﺪﺍﻥ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ﻭ ﺍﻭﻟﻴﺎﻯ ﺍﻟﻬﻰ ﺑﺎﻳﺪ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ﺧﺪﺍﻭﻧﺪ ﺑﻄﺎﻟﺐ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ﺩﺭ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 ﺍﻭ ﭘﻴﻤﺎﻥ ﻭ ﺳﻮﮔﻨﺪ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 ﺩﺳﺘﻮﺭ ﻭﮐﺴﺐ ﺍﺣﻮﺍﻝ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ﺑﻨﻤﺎﻳﺪ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ﺩﻟﻴﻞ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ﮐﺎﺭ ﺻﻌﺐ ﻭ ﺳﺨﺘﻰ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ﺭﻳﺸﻪ ﺧﺸﮑﻰ ﺭﺍ ﺯﻧﺪﻩ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ﺭﺷﺪ ﻭﻧﻤﺎ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ﮐﻤﻚ ﺍﺯ ﺧﺎﻃﺮ ﺍﻭﻟﻴﺎﻯ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ﺗﻮﺳّﻞ ﻋﺒﺎﺩﻯ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ﺍﺣﺘﻤﺎﻝ ﺧﻄﺮ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ﺳﻘﻮﻁ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ﺧﻮﺩﺳﺮﺍﻧﻪ ﻭﻳﺎ ﺑﺎ ﺁﺧﻮﻧﺪﻯ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ﺑﺎﺷﺪ ﮐﻪ ﺑﺮﺍﻩ ﻗﺸﺮﻯ ﻭ ﺷﺮﻙ ﺁﻣﻴﺰ ﺧﻮﺩ ﺍﺩﺍﻣﻪ ﻣﻴﺪﻫﺪ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ﻭﺳﺎ</w:t>
      </w:r>
      <w:r w:rsidR="000A17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ﻄﺎﻳﺮ ﮐﻢ ﺣﻮﺻﻠﻪ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ﮐﺎﺭﻯ ﻧﮑﻨﺪ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ﻃﻠﺐ ﺍﺯ ﺳﺎ</w:t>
      </w:r>
      <w:r w:rsidR="000A17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ﻣﻴﻤﻮﻥ ﻫﻤﺎﺋﻰ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ﺍﻧﺴﺎﻥ ﺩﺭ ﮔﺮﺩﺵ ﺁﻓﺘﺎﺏ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ﺳﺎﻳﻪ ﻳﻚ ﭘﺮﻧﺪﻩ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ﮔﺬﺭﺍﻥ ﺑﺮ 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ﮔﺮﻣﺎ ﺯﺩﻩ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ﺣﻮﺻﻠﻪ ﻭﺯﻣﺎﻧﻰ ﺑﺪﺭﺍﺯﺍ ﻧﻤﻰ ﮐﺸﺪ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ﺭﻓﻊ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ﮔﺮﻣﺎ ﺯﺩﮔﻰ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 ﺁﻓﺘﺎﺏﺳﻮﺯﺍﻥ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ﺳﺎﻳﻪ ﺑﺎﻧﻰ ﺳﺎﺩﻩ ﻗﺮﺍﺭ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ﺳﺎﻳﻪ ﻣﻴﻤﻮﻥ ﭘﺮ ﻳﻤﻦ ﻭ ﺑﺮﮐﺖ ﺟﺴﺖ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ﻮﺳﻴﻊ ﻭﺩﺍﺋﻢ ﭘﻴﺮﺍﻟﻬ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ﺗﺎﺍﺯ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ﺳﻮﺯﺷﻬﺎﻯ ﻗﻴﺎﻣﺖ ﺣﻔﻆ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ﭘﺮﻧﺪﻩ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ﻫﺎ ﮐﺮﺩﻭ 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هما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F247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ﺗﺎ ﺷﻬﻮﺩ ﻗﺎﺋﻢ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ﭼﺎﺭ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ﺴﺎﺯ ﻣﺸﮑ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ﻨﻮﻉ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ﺩﺍﺭﺍﻯ ﻳﻤﻦ ﻭ ﺑﺮﮐﺖ ﻭ ﻓﺰﻭﻧﻴﻬﺎ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ﺑﭙﺎﺩﺷﺎﻫﻰ ﺍﻟﻬﻰ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  <w:r w:rsidR="0062662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دلم از پرده بشد حافظ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ﺧﻮﺵ ﮔﻮﻯ ﮐﺠﺎﺳﺖ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ﺑﻘﻮﻝ ﻭ ﻏﺰﻟﺶ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ﺳﺎﺯ ﻧﻮﺍﺋﻰ ﺑﮑﻨﻴﻢ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 ﺍﺯ 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ﺳﺎﻟﮑﺎﻥ ﻭﻣﺴﺘﻌﺪﺍﻥ ﺳﻠﻮﻙ ﺍﻟﻬﻰ ﻭﺧﻮﺍﻧﻨﺪﮔﺎﻥ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ﻏﺰﻟﻬﺎﻯ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ﺩﻟﻢ ﺍﺯ ﭘﺮﺩﻩ ﻭﺟﺎﻳﮕﺎﻩ ﺧﻮﺩ ﺑﻴﺮﻭﻥ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ﺍﺯ ﺑﻴﺦ ﻭ ﺑﻦ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ﻗﻠﺐ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ﺩﺍﺭﺍﻯ ﭘﺮﺩﻩ ﻫﺎﻯ ﻣﺤﺎﻓﻆ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ﺳﻴﻨﻪ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ﻗﻠﺐ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ﺑﻤﻌﻨﻰ ﺩﻝ ﻭ ﺫﻫﻦ ﻭﺗﻔﮑّﺮ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ﺍﺻﻮﻝ ﺍﻋﺘﻘﺎﺩﻯ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 ﻧﻤﻴﺘﻮﺍﻧﺪ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ﺳﻴﺴﺘﻤﻰ ﺍﺯ ﻓﮑﺮ ﻭ ﻧﻈﺮﻳﻪ ﻭ ﺍﻋﺘﻘﺎﺩ ﺩﺍﺷ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ﺁﺭﺍﻡ ﻭ ﺭﺍﺿﻰ ﺍﺯ ﺣﺎﻝ ﺧﻮﻳﺶ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ﻗﻠﺐ ﺑﻤﻌﻨﻰ ﮊﻧﺘﻴﻚ ﺭﻭﺣﻰ ﻭ ﻓؤﺍﺩ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ﺍﺻﻠﻰ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ﻣﻮﺟﻮﺩ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ﺃﺯﻝ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ﮐﻨﻮﻥ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ﻭﺟﺪﺍ ﺍﺯ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ﺟﺴﻤﺎﻧﻰ ﺍﻣﺮﻭﺯ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ﺁﺷﻔﺘﻪ ﺣﺎﻝ ﺑﺠﻨﻮﻥ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ﻭﻣﻰ ﭘﺮﺳﺪ ﮐﻪ ﺍﻳﻦ ﺣﺎﻓﻆ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ﮐﺠﺎ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ﮔﻮﻯ ﻭ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ﺑﻮﻯ ﻭ ﻏﺰﻟﻴّﺎﺕ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ﻣﺮﺍﺟﻌﻪ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ﻧﺼﺎﻳﺢ ﻭ ﻫﺪﺍﻳﺘﻬﺎﻯ ﺳﻠﻮﮐﻰ ﻭﺣﮑﻤﺘﻬﺎﻯ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 ﺍﻭ ﭼﺎﺭﻩ ﺟﻮﺋﻰ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ﻭﮐﻠﺎﻡ ﻭﻏﺰﻟﻬﺎﻯ ﺍﻭ ﺗﻮﺟّﻪ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ﻧﻮﺍﺋﻰ ﻭ ﻧﺼﻴﺒﻰ ﺗﺎﺯﻩ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ﻭﺯﻣﺰﻣﻪ ﻭ ﺑﺮﺩﺍﺷﺖ ﻭ ﺗﻔﮑّﺮ ﻭﭼﺎﺭﻩ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ﺟﻮﺋﻰ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ﻓﺎﻝ ﺣﺎﻓﻆ ﺍﺯ ﺩﻳﻮﺍﻥ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ﻣﺤﻞ ﻫﻤﻴﻦ ﺍﻋﺘﻘﺎﺩ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ﺭﻓﻊ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ﻣﺸﮑﻠﺎﺕ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ﻣﻴﺠﻮﻳﻨﺪ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ﺑﻤﻮﺟﺐ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ﻋﻘﺪﻩ ﻫﺎﻯ ﺭﻭﺍﻥ ﺧﻮﺩ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ﺑﺮﺩﺍﺷﺖ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ﻭﻋﻘﺪﻩ ﻫﺎﻯ ﺧﻮﺩﺭﺍ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ﺷﺒﺎﺕ ﺑﻴﺸﺘﺮﻯ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ﻓﺮﻳﺒﻰ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ای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ﻤﻴﮑﻨﻨﺪ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ﺯﻣﺎﻥ ﺩﺭﺍﺯ ﺩﻳﮕﺮﻯ ﺳﺮﻣﺴﺖ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ﺧﻮﺩﺳﺮﻳﻬﺎﻯ ﺯﻧﺪﮔﻰ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ﭘﺮﺳﺘﻴﺪﻥ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ﺁﺧﻮﻧﺪ ﻣﺬﻫﺒﻰ ﭘﺮﺳﺘﻴﺪﻥ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ﺳﺮﮔﺮﻡ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 ﻭﻟﻰ ﺗﻨﻬﺎ ﻓﻬﻢ ﻭ ﺑﺮﺩﺍﺷﺖ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ﺍﺯﺍﺷﻌﺎﺭ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ﻧﻮﻳﺴﻨﺪﻩ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ﻣﻄﻠﺐ ﺭﺍ ﻧﻴﺰ ﺍﺩﺍ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ﻣﻌﺎﻳﺐ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ﻭﺩﺍﺭﻭﻯ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ﺍﺯ ﻃﺒﻴﺐ ﺍﻟﻬﻰ ﺧﻮﻳﺶ ﺑﻤﻌﺮﻓﻰ ﺧﺪﺍﻭﻧﺪ ﺑﺸﻨﺎﺳﺪ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ﺧﻮﺩﺭﺍ ﺩﺭﻣﺎﻥ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ﺑﻄﻮﺭﻳﮑﻪ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ﻃﺒﻴﻰ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ﺍﺭﺍﻥ ﺑﻴﻤﺎﺭ ﭼﻮﻥ ﺍﻣﺮﻭﺯ ﺧﻮﺩﺭﺍ ﺷﻔﺎ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ﺍﺯﻧﺎﺑﻴﻨﺎﺋﻰ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 ﺷﻬﻮﺩﻯ ﻭ ﭘﻴﺴﻰ ﭼﻨﺪ ﺭﻧﮕﻰ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ﻣﺮﺩﻫﺎﻯ ﮐﻪ ﻇﺎﻫﺮﺍ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ﺍﻭﺭﺍ ﺯﻧﺪ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ﻧﻮﻉ ﺑﺮﺗﺮ ﺑﻌﺪﻯ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ﻣﻮﺟﻮﺩﻯ ﺩﺭ ﻫﺮ ﻧﻮﻋﻰ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 ﻭﻣﺮﺩﻩ ﻭ ﻧﺎﺑﻴﻨﺎ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ﺑﻨﻮﻉ ﺑﺮﺗﺮ 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ﻫﺮ ﺯﻧﺪﮔﻰ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ﻧﻮﻋﻰ ﺧﻮﺩ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ﺑﺼﻔﺎﺕ ﻧﻮﻉ ﺑﻌﺪﻯ ﻣﺠﻬّﺰ ﮔﺮﺩﻳﺪ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ﻭﻟﻮﺑﺮﻗﻴﻘﻪ ﻫﺎﺋﻰ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ﮐﻪ ﺑﺪﺭﺟﻪ ﺍﻟﻮﻫﻴّﺖ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ﻫﻤﻴﻦ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ﺧﻮﻳﺘﻦ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ﺧﻮﺩ ﮔﺬﺷﺘﻦ ﺗﻨﻬﺎ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ﻳﮕﺎﻧﮕﻰ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ﻭﺗﻮﺣﻴﺪ ﻫﺎﻯ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ﺳﺎﻟﮑﺎﻥ ﺑﺎ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ﻣﻴﺘﻮﺍﻥﺧﻮﺩ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ﻭﻧﻮﻉ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ﺟﺎﻥ ﺷﻴﺮﻳﻦ ﮐﻨﻮﻧﻰ ﺧﻮﻳﺶ ﺭﺍ ﺭﻫﺎ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ﻧﺠﺎﺕ ﺍﺯ ﻃﻠﺴﻢ ﻭ ﻗﻔ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ﻓﻌﻠﻰ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ﻭﭘﺮﻭﺍﺯ ﺗﺎ ﻣﺮﺯﻫﺎﻯ ﻗﻔ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ﻭﻃﻠﺴﻢ 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 ﺁﻳﻨﺪ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ﺯﻣﻴﻦ 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ﺭﺣﻤﺎﻧﻰ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ﻧﻮﻉ ﺑﺮﺗﺮ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 ﮐﺮﺍﻣﺎﺕ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ﺭﺑﺒﺮﺗﺮ ﺍﺯ ﺭﺣﻤﺎﻥ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ﭼﻬﺎﺭﺻﺪ ﻫﺰﺍﺭ ﺳﺎﻝ ﺑﻰ ﻧﻴﺎﺯﻯ ﺑﺰﻧﺪﮔﻰ ﻫﺎﻯ ﺍﻳﻦ ﺟﻬﺎﻧﻰ ﭘﻴﺪﺍ ﮐﺮﺩ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7C755E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</w:p>
    <w:p w:rsidR="00A63616" w:rsidRPr="004D5F6B" w:rsidRDefault="00545EB4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ﻧﮕﻮﺋﻴﻢ ﺑﺪ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ﻭﻣﻴﻞ ﺑﻨﺎ ﺣﻖ ﻧﮑﻨﻴﻢ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</w:t>
      </w:r>
      <w:r w:rsidR="000A17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</w:t>
      </w:r>
      <w:r w:rsidR="000A17A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ﺳﻴﻪ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ﺩﻟﻖ ﺧﻮﺩ ﺃﺯﺭﻕ ﻧﮑﻨﻴﻢ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ﺳﻴﺎﺳﺖ ﺩﺭﻭﻳﺸﺎﻧﻪ ﻭ ﺻﻮﻓﻴﺎﻧﻪ ﺧﻮﺩﺭﺍ ﻣﺸﺨّﺺ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ﺍﻭﻋﻠﺎﻗﻤﻨﺪ ﻣﮑﺘﺐ ﺗﺼﻮﻑ ﻭ ﺳﻠﻮﻙ ﺍﻟﻬﻰ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ﻣﺨﺎﻟﻔﻴﻦ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ﻳﺘﻬﺎﻯ ﻫﺮ ﻓﻘﻴﻪ ﺳﻔﻴﻬﻰ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ﺷﺎﻳﻌﺎﺕ ﺯﻳﺎﺩﻯ ﺑﻴﻦ ﻋﻮﺍﻡ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ﻣﻨﺘﺸﺮ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ﺍﻳﻨﮑﻪ ﺍﻳﻦ ﺻﻮﻓﻴّﻪ ﭼﻨﻴﻦ ﺍﻓﻌﺎﻝ ﻣﺤﺮﻣﺎﻧﻪ ﺯﺷﺖ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ﺻﻮﻓﻴّﻪ</w:t>
      </w:r>
      <w:r w:rsidR="000A17A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ﻧﺎﭼﺎﺭ ﺑﺪﻓﺎﻉ ﻭ ﺗﺒﻠﻴﻎ ﺍﺧﻠﺎﻕ ﻭ ﻣﺮﺍﻣﻬﺎﻯ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ﺳﻴﺎﺳﺘﻬﺎﻯ ﺩﻳﻨﻰ ﻭﺍﺟﺘﻤﺎﻋﻰ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ﺍﺧﻠﺎﻗﻰ ﺧﻮﻳﺶ ﻣﻰ ﻧﻤﺎﻳﻨﺪ 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ﺻﻮﻓﻴﺎﻥ ﻫﺮﮔﺰ ﻧﻤﻰ ﮔﻮﺋﻴﻢ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ﻣﻴﻞ ﻧﺪﺍﺭﻳﻢ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ﺧﻠﺎﻑ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 ﭼﻴﺰﻯ ﺭﺍ ﺗﻮﺻﻴﻒ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ﻫﻢ ﻭﺻﻔﻰ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ﻧﻈﺮﻯ ﻣﻴﺪﻫﻴﻢ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ﻭﺭﺍﺳﺘﻰ ﻭ ﺩﺭﺳﺘﻰ ﻣﻴﮕﻮﺋﻴﻢ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ﻣﻴﻞ ﺑﻨﺎﺣﻖ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ﻗﺸﺮﻯ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ﻭﻣﻈﺎﻫﺮ ﺍﻣﻮﺭﺍﺟﺘﻤﺎﻋﻰ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ﻋﻮﺍﻡ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ﻓﺮﻳﺐ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ﻧﺎﺩﺭﺳﺖ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ﺣﻘﻴﻘﺖ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خیال بافی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ﺩﺭﺧﻠﻮﺕ ﺗﻨﻬﺎﺋﻰ ﺧﻮﺩ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ﺁﺧﻮﻧﺪﻫﺎﻯ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ﺑﺎﺷﻨﺪ ﻳﺎ ﺷﻴﻌﻪ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ﮐﺎﺭﻫﺎﻯ ﺯﺷﺖ ﺩﻳﮕﺮ ﺭﺍ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ﺣﺪ ﺃﻗﻞ ﺩﺭ ﻗﺸﺮﻳﮕﺮﻯ ﭼﻴﺰﻯ ﺑﻨﺎ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ﺘﺰﮐ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ﻨﻔ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ﺗﺤﻠﻴﻪ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ﮐﻪ ﻧﺎﺧﻮﺩﺁﮔﺎﻩ ﺁﻧﻬﺎ ﺩﺍﺭﺩﺑﺎﻗﻰ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 ﻇﺎﻫﺮﺍ ﻧﻴﮑﻮﻯ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ﺗﺤﺖ ﺗﺄﺷﻴﺮ ﻓﺮﻳﺐ ﮐﺎﺭﻯ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ﺑﺸﺮﻯ 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 ﺑﻬﺘﺮ ﻭ ﻳﺎ ﻣﻮﻓﻘﻴّﺖ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ﺍﺟﺘﻤﺎﻋﻰ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ﺑﻬﺘﺮﻯ ﭘﻴﺪﺍ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 ﺳﺘﺎﻳﺶ ﺁﻧﻬﺎ ﻗﺮﺍﺭ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ﻭﻟﻴﻨﻤﻰ ﺗﻮﺍﻧﺪ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ﺳﺘﺎﻳﺶ ﺧﺪﺍﻭﻧﺪ ﺍﺯ ﺁﻧﻬﺎ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ﻟﺒﺎ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ﺭﺍ ﺳﻴﺎﻩ ﻭ ﺑﺪ ﻧﻤﻰ ﮔﻮﺋﻴﻢ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ﺩﺭﻭﻳﺸﻰ ﺧﻮﺩﻣﺎﻥ ﺭﺍ ﺍﺯ ﺳﻴﺎﻫﻰ ﻋﻠﺎﻣﺖ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ﺗﻘﺪ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ﺁﺧﻮﻧﺪﻫﺎﻯ ﻫﻤﻪ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ﻣﺬﺍﻫﺐ ﺩﺍﺭﻧﺪ ﻧﻤﻰ ﻧﻤﺎﺋﻴﻢ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ﺭﺍ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ﻣﺘﻬﻢ ﻧﻤﻰ ﮐﻨﻴﻢ ﻭ ﻓﺮﻳﺐ ﻧﻤﻴﺪﻫﻴﻢ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ﺑﺮﺧﻠﺎﻑ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 ﻧﻈﺮ ﻧﻤﻴﺪﻫﻴﻢ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ﻭﻣﺘﻬﻢ ﻧﻤﻰ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ﺷﻌﺎﺭ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ﻋﻮﺍﻡ ﻣﺮﺩﻡ ﺑﺴﻴﺎﺭ ﻣﻬﻢ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ﺍﻋﺘﻤﺎﺩﺷﺎﻥ ﺟﻠﺐ ﺷﻮﺩ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ﻋﻴﺐ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ﺩﺭﻭﻳﺶ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ﻭﺗﻮﺍﻧﮕﺮ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ﺑﮑﻢ ﻭ ﺑﻴﺶ ﺑﺪﺳﺖ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 ﺑﺪ ﻣﺼﻠﺤﺖ ﺁﻥ ﺍﺳﺖ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ﻣﻄﻠﻖ 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ﺣﺎﺿﺮ ﺍﺳﺖ ﮐﻢ ﻭ ﺑﻴﺶ ﻋﻴﺐ ﺩﺭﻭﻳﺶ ﻳﺎ ﺗﻮﺍﻧﮕﺮﻳﺮﺍ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ﺩﺭ ﮐﺴﻰ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ﻋﻴﺒﻰ ﺩﻳﺪ ﻣﺨﻔﻰ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ﺑﻘﺼﺪ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ﺍﺻﻠﺎﺡ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ﺭﺳﻮﺍﺋﻰ 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ﻣﺼﻠﺤﺖ ﺍﻳﻦ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ﮐﺎﺭﻯ ﺑﺪ ﻭ ﺧﻮﺏ ﺩﻳﮕﺮﺍﻥ ﺭﺍ ﻣﻄﻠﻖ ﻧﻤﻰ ﮔﻮﺋﻴﻢ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ﺑﺪﺭﺟﺎﺗﻰ ﺧﻮﺏ ﻭ ﺑﺪ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ﻣﻄﻠﻖ ﺗﻨﻬﺎ ﺩﺭﺧﺪﺍﻭﻧﺪ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ﻭﻣﻄﻠﻖ ﺷﺮﺍﺭﺕ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ﺃﻫﺮﻳﻤﻦ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ﻧﻘﻄﻪ ﻣﻘﺎﺑﻞ ﺧﺪﺍﻭﻧﺪ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ﻭﺍﻫﺮﻳﻤﻨﺎﻥ ﻧﻴﺰ ﻧﺴﺒﺘﺎ ﺧﻮﺑﻰ ﻫﺎﺋﻰ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ﺷﺮﺍﺭﺕ ﺁﻧﻬﺎ ﺑﻴﺸﺘﺮ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ﺧﻮﺑﻰ ﻫﺎﻯ ﺁﻧﻬﺎ ﺑﻴﺸﺘﺮ ﺍﺯ ﻣﻌﺎﻳﺐ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ﻭﮐﻤﺘﺮ ﺷﺮﺍﺭﺕ ﺩﺍﻧﺴﺘﻪ ﻳﺎ ﻧﺪﺍﻧﺴﺘﻪ ﺩﺍﺭﻧﺪ ﮐﻪ ﮐﺎﻣﻠﺎﻥ ﺍﻟﻬﻰ ﺍﺯ ﻟﺤﺎﻅ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ﺑﻴﺸﺘﺮ ﻧﻴﮑﻮﺋﻰ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ﻫﻨﻮﺯ ﺑﻨﺴﺒﺖ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ﺧﻮﺑﻰ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ﺑﺨﻮﺑﻰﻣﻄﻠﻖ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ﺍﺑﺪﻳﺖ ﻣﻄﻠﻖ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ﺩﺭﻭﺑﻴﺶ ﺭﺍ ﮔﺎﻫﻰ ﺑﻤﻌﻨﻰ ﻓﻘﻴﺮ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ﺗﻮﺍﻧﮕﺮ ﺭﺍ 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ﺧﻮﺩ ﻓﻘﺮ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ﺗﻮﺍﻧﮕﺮ ﻏﻴﺮ ﺳﺎﻟﻚ ﺑﺎﺧﻮﺩﺳﺮﻯ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ﺭﻗﻢ ﻣﻐﻠﻄﻪ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ﺩﻓﺘﺮ ﺩﺍﻧﺶ ﻧﺰﻧﻴﻢ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</w:t>
      </w:r>
      <w:r w:rsidR="00D5495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ﺣﻖ ﺑﺮ ﻭﺭﻕ ﺷﻌﺒﺪﻩ ﻣﻠﺤﻖ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ﺳﻴﺎﺳﺖ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ﻭ ﺩﺭﻭﻳﺸﺎﻥ ﭼﻨﺎﻥ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ﺩﻓﺘﺮ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ﻣﺪﺍﺭﻙ ﺩﺍﻧﺶ ﺩﻳﮕﺮﺍﻥ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ﻣﻐﻠﻄﻪ ﻭ ﺗﮑﺬﻳﺐ ﻭ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ﺑﻄﻠﺎﻥ ﺁﻥ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ﻣﺤﮑﻮﻡ ﮐﺮﺩﻥ ﻧﺎ ﺣﻖ ﻭ 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ﺟﻠﻮﻩ ﺩﺍﺩﻥ ﮐﺮﺩﻩ ﺑﺎﺷﻴﻢ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ﻧﺎﺣﻖ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ﻭﮔﻨﺎﻩ ﺍﺻﻠﻰ ﺍﺯ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ﭘﺎ ﺭﻭﻯ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ﮔﺬﺍﺭﺩﻥ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ﻣﻌﻨﻰ ﺁﻥ ﻧﻴﺰ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ﺑﺎﻃﻞ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ﻣﺬﺍﻫﺐ ﻗﺸﺮﻯ ﺭﺍ ﺗﺄﻳﻴﺪ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 ﺍﮔﺮ ﻣﻄﻠﺐ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ﺩﺭﺳﺘﻰ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 ﮔﻔ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ﺁﻧﻬﺎ ﺑﻮﺩ ﺗﺄﻳﻴﺪ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 ﺭﻭﻯ 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ﻧﮕﺬﺍﺭﺩﻩ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 ﻭ ﺍﺳﺮﺍﺭ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ﺣﻘﺎﻳﻖ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ﺃﻭﺭﺍﻕ ﺷﻌﺒﺪﻩ ﻭﻧﻴﺮﻧﮓ ﻭﻓﺮﻳﺐ ﮐﺎﺭﻯ ﻫﺎ ﺍﺿﺎﻓﻪ ﻧﻤﻰ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ﺩﺭ ﺍﻣﻮﺭ ﻧﺎﺣﻖ ﺍﺯ ﺍﺳﺮﺍﺭ ﺣﻖ ﻭ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ﺍﺳﺘﻔﺎﺩﻩ ﻧﻤﻰ ﮐﻨﻴﻢ ﮔﺮﭼﻪ ﺍﺳﺮﺍﺭ ﺍﻟﻬﻰ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ﺍﺣﻮﺍ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ﺴﻠﻮﮐﻰ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ﺻﻮﻓﻰ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ﺻﺎﻓﻰ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ﺁﻧﻬﺎ ﺑﺮﺍﻯ ﺍﺳﺘﻔﺎﺩﻩ ﺩﻧﻴﻮﻯ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ﺷﺨﺼﻰ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ﻭﻣﺎﺩﻯ ﺑﮑﺎﺭ ﻧﻤﻰ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 ﺭﺍ ﺑﺮﺍﻯ ﻣﻨﺎﻓﻊ ﺷﺨﺼﻰ ﭘﻴﺶ ﻧﻤﻰ ﮐﺸﺪ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ﻣﺮﺑﻮﻁ ﺑﺨﺪﺍﻭﻧﺪ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ﺷﻌﺒﺪﻩ ﺗﻘﻠّﺐ ﻭ ﺭﻳﺎﮐﺎﺭﻯ ﻭﺗﺮﺩﺳﺘﻰ ﻭﺍﻣﻮﺭﻯ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ﺟﺎﻫﻠﺎﻥ ﻭ ﮐﻮﺩﮐﺎﻥ ﻭ ﻋﻮﺍﻡ ﺑﺪﻭﻥ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ﻉ ﺧﻮﺷﺸﺎﻥ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ﺭﺍﻩ ﺟﻠﺐ ﻋﻮﺍﻃ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ﺳﻤﭙﺎﺗﻰ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ﺗﺄﻳﻴﺪ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ﺻﻮﻓﻰ ﺑﺮﺍﻯ ﺗﺤﺒﻴﺐ ﻣﮑﺘﺐ ﻭ ﻓﻠﺴﻔﻪ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ﻋﻮﺍﻡ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ﺑﺎﺯﻯ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ﺮﺳﺪ ﺑﺠﺎﺩﻭﮔﺮﻯ ﻭ ﻫﻨﺮﻫﺎﻯ ﻧﻤﺎﻳﺸﻰ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ﺗﺤﺒﻴﺐ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ﺍﺯ ﺍﻳﻦ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ﻋﻠﻮﻡ ﻭ ﻓﻨﻮﻥ ﺑﺮﺍﻯ ﺷﻨﺎﺳﺎﻧﺪﻥ ﺩﻳﮕﺮﺍﻥ ﺍﺳﺘﻔﺎﺩﻩ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 ﻗﺎﻧﻊ ﮐﺮﺩﻥ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ﺑﮑﺎﺭ ﻧﻤﻰ 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ﻫﻴﭙﻨﻮﺗﻴﺰﻡ ﻫﻨﺮﻯ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ﺩﺭ ﺟﺎﻫﻠﺎﻥ ﺑﮑﺎﺭ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ﺑﺮﺩﻩ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ﻣﻌﺠﺰﻩ ﺧﻮﺍﺏ ﮔﺰﺍﺭ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ﻓﻠﺴﻔﻪ ﺍﻭﺭﺍ ﻣﻰ ﭘﺬﻳﺮﻧﺪ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ﺍﻳﻤﺎﻥ ﺩﺭ ﺁﻥ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ﺑﻤﺮﻭﺭ ﺃ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ﺁﻥ ﺗﻀﻌﻴﻒ ﻭ ﺑﺎ ﺍﻭﻟﻴﻦ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ﺗﺒﻠﻴﻎ ﺩﺷﻤﻨﺎﻥ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ﻭﺩﺭﻭﻳﺸﻰ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 ﻓﺮﻳﺐ ﺗﺎﺯﻫﺎﻯ ﺭﺍ ﻣﻰ ﭘﺬﻳﺮﻧﺪ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ﺍﺭﺍﺩﮔﻰ ﺧﻮﺩﺭﺍﮔﺮﻓﺘﺎﺭ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ﺩﺷﻤﻦ ﺧﻮﺩ 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ﺩﺷﻤﻨﻰ ﺩﻭﺳﺖ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ﻣﻰ ﭘﻨﺪﺍﺭﻧﺪ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ﺷﺎﻩ ﺍﮔﺮ ﺟﺮ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عه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ﺭﻧﺪﺍﻥ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ﺑﺤﺮﻣﺖ ﻧﻮﺷﺪ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ﺍﻟﺘﻔﺎﺗﺶ ﺑﻤﻰ ﺻﺎﻑ ﻣﺮﻭ</w:t>
      </w:r>
      <w:r w:rsidR="00D5495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ﻕ 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ﺷﺎﻩ ﺳﻴﺎﺳﻰ ﻭ ﻧﻈﺎﻣﻰ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ﺑﺨﻮﺍﻫﺪ ﺟﺮ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ﻣﻰ ﺭﻧﺪﺍﻥ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ﺣﺮﻣﺖ ﻭ ﺍﺣﺘﺮﺍﻡ ﻧﻨﻮﺷﺪ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ﻧﻴﺰ ﭘﻴﺮﻭﺍﻥ ﺭﻧﺪﺍﻥ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ﺻﺎﻓﻰ ﺁﻧﻬﺎ ﻟﺐ ﺗﺮ ﻧﻤﻰ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ﺩﻟﺨﻮﺵ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ﻣﻄﻴﻊ 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ﺭﻧﺪﺍﻥ ﺣﮑﻤﺘﻬﺎﻯ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ﻭ ﻫﺪﺍﻳﺘﻬﺎﻯ ﺩﻳﻨﻰ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ﻋﺎﻃﻔﻰ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ﭘﺎﺩﺷﺎﻩ ﻫﺮ ﮐﺸﻮﺭ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ﺍﺟﺘﻤﺎﻋﻰ ﻭ ﻣﺬﻫﺒﻰ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ﺍﻋﺘﻘﺎﺩﻯ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ﺩﺭﺳﺖ ﺑﺎﺷﻨﺪ ﻳﺎ ﻧﺎﺩﺭﺳﺖ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ﺭﻋﺎﻳﺖ ﺣﺮﻣﺖ ﻭ ﺍﺣﺘﺮﺍﻡ ﭘﻴﺮﻭﺍﻥ ﺁﻧﺮﺍ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ﺟﺎﻣﻌﻪ ﺭﺍ ﺑﻨﻴﮑﻮﺋﻰ ﺍﺩﺍﺭﻩ ﻭﻣﺘﺤﺪ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ﺑﺪﺍﺭﺩ ﻣﺮﻭ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ﮔﻠﻮﺗﺮ ﮐﺮﺩﻥ ﻭﮐﻤﻰ ﻧﻮﺷﻴﺪﻥ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ﻭﻣﻐﻠﻮﺏ ﻭﻣﺤﺒﻮﺏ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ﻓﺮﻣﺎﻧﻬﺎﻯ ﺷﺎﻩ ﺑﺎ ﺩﻝ ﭼﺴﺒﻰ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ﻣﻴﻞ ﻭ ﺭﻏﺒﺖ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</w:t>
      </w:r>
      <w:r w:rsidR="00D5495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ﺧﻮﺵ ﺑﺮﺍﻧﻴﻢ ﺟﻬﺎﻥ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ﻧﻈﺮ ﺭﺍﻩ ﺭﻭﺍﻥ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ﻓﮑﺮ ﺍﺳﺐ ﺳﻴﻪ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ﻭﺯﻳﻦ ﻣﻐﺮ</w:t>
      </w:r>
      <w:r w:rsidR="00D5495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ﺳﻴﺎﺳﺖ ﺩﺭﻭﻳﺸﺎﻥ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ﺭﻫﺮﻭﺍﻥ ﺭﺍﻩ ﺍﻟﻬﻰ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ﺭﻓﺘﻦ ﺑﺴﻮﻯ ﺧﺪﺍ ﺩﺭﻋﺒﺎﺩﺍﺕ ﻭ ﺗﮑﺎﻣﻞ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ﺑﻔﮑﺮ ﺃﺳﺐ ﻭ ﺯﻳﻦ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ﭘﻴﺎﺩﻩ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ﺑﺘﻮﺍﻧﻨﺪ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ﺑﻬﺪﻑ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ﺗﺸﺮﻳﻔﺎﺕ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ﺯﺍﺋﺪ ﻭ ﺗﺒﻠﻴﻐﺎﺕ ﻭﺯﺭﻕ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ﺑﺮﻕ ﻧﻤﻰ ﭘﺴﻨﺪﻧﺪ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ﺑﺴﻮﻯ ﮐﻌﺒﻪ ﻫﻢ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ﺍﺯ ﺗﺮﮐﺴﺘﺎﻥ ﺩﺭ 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ﺭﺍﻩ ﺧﻮﺩ ﻭﺧﺪﺍ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ﺧﻮﺩﺭﺍ ﻣﻐﺮﻍ ﻭ ﻏﺮﻕ ﺷﺪﻩ ﻋﻤﺪﻯ ﺩﺭ ﺗﺠﻤّﻠﺎﺕ ﻧﻤﻰ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ﺣﺠّﺎﺝ ﮐﻌﺒﻪ ﺩﺭ ﻣﮑﻪ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ﺁﺳﻤﺎﻥ ﮐﺸﺘﻰ ﺃﺭﺑﺎﺏ ﻫﻨﺮ ﻣﻰ ﺷﮑﻨﺪ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ﺗﮑﻴﻪ ﺁﻥ ﺑﻪ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ﺑﺮﻳﻦ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ﺑﺤﺮ ﻣﻌﻠّﻖ 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ﺗﺪﺑﻴﺮ ﺍﻣﻮﺭ ﻫﺴﺘﻰ ﺭﺍ ﺑﻮﺳﻴﻠﻪ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ﺁﺳﻤﺎﻥ 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ﺩﺭﻳﺎﺋﻰ ﺩﺭ ﺁﺳﻤﺎﻥ ﻣﻌﻠ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ق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ﮐﺸﺘﻰ ﻫﻨﺮﻣﻨﺪﺍﻥ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ﻭﮐﺴﺎﻧﻰ 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 ﻣﺠﺮ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ﮐﺸﺘﻰ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ﻣﻴﺪﺍﻧﻨﺪ ﻏﺮﻕ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ﺁﻧﻘﺪﺭ ﺑﺎﺭﺍﻥ ﺑﺒﺎﺭﺩ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ﮐﺸﺘﻰ ﭘﺮ ﺍﺯ ﺁﺏ ﺷﻮﺩ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ﺩﺭﻭﻳﺸﺎﻥ ﺩﺭ ﺍﻣﻮﺭ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ﻣﺘّﮑﻰ ﺑﺮ ﺍﻳﻦ ﺩﺭﻳﺎﻯ ﻣﻌﻠّﻖ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ﻭﺁﻭﻳﺰﺍﻥ ﺩﺭ ﺁﺳﻤﺎﻥ ﻧﻤﻰ ﮐﻨﻴﻢ ﮐﻪ ﺯﺭﺍﻋﺖ ﺭﺍ ﺁﺑﻴﺎﺭﻯ ﺳﻴﺢ ﻣﻴﮑﻨﻴﻢ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ﻭﻣﻨﺘﻈﺮ ﺑﺎﺭﺍﻥ ﺩﻳﻢ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ﺷﻮﻳﻢ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ﻭﻇﻴﻔﻪ ﺧﻮﺩﺭﺍ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ﻣﻴﺪﻫﻴﻢ ﻭﺗﻮﮐﻞﺑﺪﻳﮕﺮﺍﻥ ﻧﻤﻴﮑﻨﻴﻢ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ﺑﺮ ﺍﻳﻤﺎﻥ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ﺩﻳﮕﺮﺍﻥ ﺩﺭ ﺭﺍﻩ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ﺗﺄ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ﺩﺭ ﺳﺮﻧﻮﺷﺖ ﮐﺴﻰ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 ﺑﺪﻯ ﮔﻔﺖ ﺣﺴﻮﺩﻯ ﻭ ﺭﻓﻴﻘﻰ ﺭﻧﺠﻴﺪ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ﺗﻮ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ﻣﺎ ﮔﻮ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ﺒﺄﺣﻤﻖ 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ﺣﺴﻮﺩﻯ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ﺷﻤﺎ ﺭﻓﻴﻘﺎﻥ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ﺑﺪﮔﻮﺋﻰ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ﺧﻮﺵ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ﻫﺮﮔﺰ ﮔﻮﺵ ﺑﮑﻠﺎﻡ ﺍﺣﻤﻘﺎﻥ ﻧﮑﻨﻴﻢ ﻭ ﺑﺎﻭﺭ ﻧﻤﻰ ﻧﻤﺎﺋﻴﻢ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ﺣﺴﻮﺩ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ﮐﻪ 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ﻧﻤﻴﺘﻮﺍﻧﺪ ﻧﻴﮑﻮﺋﻰ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ﺗﻌﺮﻳﻒ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ﺩﺭﻭﻳﺸﺎﻥ ﺑﺪﻭﺭ ﺍﺯ ﺗﻬﻤﺖ ﻭ ﺑﺎﻭﺭ ﻧﻤﻮﺩﻥ ﻫﺮ ﺗﻬﻤﺖ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ﮔﻨﺎﻫﻰ ﺑﺪﺗﺮ ﺍﺯ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ﺗﻬﻤﺖ ﺯﺩﻥ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ﭘﺬﻳﺮﺍﻯ ﺗﻬﻤﺖ ﻭ ﺷﺎﻳﻌﻪ ﻧﺨﻮﺍﻫﺪ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ﺣﺎﻓﻆ ﺃﺭ ﺧﺼﻢ ﺧﻄﺎ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ﻧﮕﻴﺮﻳﻢ ﺑﺮ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 ﺑﺤﻖ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ﺟﺪﻝ ﺑﺎ ﺳﺨﻦ ﺣﻖ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ﻧﮑﻨﻴﻢ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ﺑﺨﻮﻳﺸﺘﻦ ﻭ ﺍﻭﻟﻴﺎ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ﺧﺼﻢ ﻭ ﺩﺷﻤﻦ ﺗﻮ ﻭﻣﺎ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ﺁﺧﻮﻧﺪ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ﻣﺬﻫﺒﻰ ﻭﻭﺍﻋﻈﺎﻥ ﺳﻨّﻰ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ﺧﻄﺎ ﮐﺮﺩ ﻭ ﻧﺎﺩﺭﺳﺘﻰ ﻣﻄﺮﺡ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ﺑﺮﻭﻳﺶ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ﺁﻭﺭﻳﻢ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ﻣﺒﺎﺩﺍ ﻧﻘﻄﻪ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ﺿﻌﻔﻰ ﺍﺯ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ﺩﺍﻧﺴﺘﻪ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ﺗﮑﺮﺍﺭﺁﻥ ﺧﻮﺍﻫﺪ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ﺩﺷﻤﻦ ﻣﺎ ﺣﺮﻑ ﺣﻘّﻰ 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ﺟﺪﻝ ﻭ ﺑﺤﺶ ﻣﺨﺎﻟﻒ ﺁﻥ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ﺑﺎﺳﺨﻦ ﺣﻖ ﻧﺒﺎﻳﺪ ﻣﺒﺎﺭﺯﻫﺎﻯ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ﺟﺪﻝ ﻳﻚ 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ﻓﻠﺴﻔﻰ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ﻧﻔﺮ ﮐﻪ ﻫﺮﺩﻭ ﻋﻘﻞ ﻭ ﻋﻠﻢ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ﺩﻟﻴﻞ ﻗﺎﻧﻊ ﮐﻨﻨﺪﻩ ﻭ ﮐﺎﻓﻰ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ﺑﺮﺳﺮ ﻧﻈﺮﻳّﺎﺕ ﺧﻮﺩ ﺟﺪﺍﻝ ﻣﻰ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ﺑﺎﻫﺮ ﮐﻠﺎﻣﻰ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ﺟﺪﻳﺪﻯ ﭘﻴﺶ ﻣﻰ ﮐﺸﻨﺪ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ﺑﺘﻮﺍﻓﻖ ﻫﻢ ﻧﻤﻰ ﺭﺳﻨﺪ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ﻳﮑﻰ ﺍﺯ ﻃﺮﻓﻴﻦ ﺧﺴﺘﻪ ﺫﻫﻨﻰ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ﻣﻄﻠﺐ ﺟﺪﻳﺪﻯ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ﻣﻘﺎﺑﻠﻪ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ﻣﻄﺮﺡ ﮐﻨﺪ ﻭﻟﻮ ﻧﺎﺩﺭﺳﺖ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ﺳﺎﮐﺖ ﻣﻰ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ﻧﺘﻴﺠﻪ ﺩﺭ ﺍﻳﻦ ﺯﻭﺭ ﺁﺯﻣﺎﺋﻰ ﺫﻫﻨﻰ ﻭ ﻋﻘﻠﻰ ﻭ ﻓﻠﺴﻔﻰ ﻃﺮﻑ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ﺑﺮﻧﺪﻩ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ﺑﻤﻌﻨﻰ ﺣﻘّﺎﻧﻴّﺖ ﮐﻠﺎﻡ ﻭ ﺍﺩﻋﺎﻯ ﺍﻭ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ﺟﺪﺍﻝ ﻭﻣﺠﺎﺩﻟﻪ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ﺗﻔﻠﺴﻒ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ﺭﺍ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ﻓﺮﻳﺐ ﮐﺎﺭﻯ ﺯﺑﺎﻧﻰ ﻭ ﺫﻫﻨﻰ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ﻇﺎﻫﺮﺍ ﻳﻚ 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ﻓﻠﺴﻔﻰ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ﻋﻠﻤﻰ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ﻭﺣﺪﺕ ﮔﺮﻭﻫﻰ ﻣﮑﺎﺗﺐ ﻭ ﻣﺬﺍﻫﺐ ﻭ ﺍﺣﺰﺍﺏ ﻭ ﺍﻓﺮﺍﺩ ﻫﻢ ﺟﻨﺶ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ﻣﺸﮑﻠﺎﺕ ﺭﻭﺍﻧﻰ ﻧﺎﺧﻮﺩﺁﮔﺎﻩ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ﮔﺮﻭﻩ ﺧﻮﺩ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ﺑﺨﻮﺩ ﺟﻠﺐ ﻭ ﺟﺬﺏ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ﺑﺤ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ﻓﻠﺴﻔﻰ ﺭﺍ ﭘﻴﺶ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ﺑﺮﺍﺳﺎ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 ﻓﮑﺮﻯ ﻭ ﻓﻠﺴﻔﻰ ﻭﺗﺎﺭﻳﺨﻰ ﻣﻮﺭﺩ ﻗﺒﻮﻝ ﺟﺎﻣﻌﻪ ﻣﻴﺒﺎﺷﺪﮐﻪ ﺣﺎﺿﺮ ﺑﺸﻨﻴﺪﻥ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ﻣﻘﺎﺻﺪ ﺿﻤﻨﻰ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ﻭﺍﺻﻠﻰ ﺩﺭﻭﻳﺶ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ﺑﻄﻠﺎﻥ ﮐﻠﺎﻡ ﻳﻚ ﻣﺪﻋﻰ ﺍﺯﮔﻔﺘﻪ ﻫﺎﻯ ﺧﻮﺩ ﺍﻭ ﺍﺳﺘﻔﺎﺩﻩ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ﻃﺮﻑ ﺭﺍ ﻣﺤﮑﻮﻡ ﻭﻣﺴﮑﻮﺕ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ﻣﺴﻴﺤﻰ ﻧﻤﻴﺘﻮﺍﻥ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ﺍﻧﺠﻴﻞ ﻭﺗﻮﺭﺍﺕ ﺑﺎﻳﺪ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ﻣﺴﻠﻤﺎﻥ ﺑﺮﺍﺳﺎ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ﻭﮐﻠﺎﻡ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ﺷﻴﻌﻴﺎﻥ ﺑﺮ ﮐﻠﺎﻡ ﺍﻣﺎﻣﺎﻥ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ﻗﺒﻮﻝ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ﻣﻄﻠﺐ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ﺣﻖ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ﺳﻄﺢ ﻣﻴﺴّﺮ 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ﺑﻬﺮ ﻃﺮﻳﻘﺖ ﺃﻫﻞ ﮐﺘﺎﺏ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ﺍﮔﺮ ﭘﻴﺎﻣﺒﺮ ﮔﻔﺘﻪ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ﻓﺮﺻﺖ ﺯﻧﺪﮔﻰ ﺣﺪ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ﺃﮐ</w:t>
      </w:r>
      <w:r w:rsidR="0062662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ﺍﺳﺘﻔﺎﺩﻩ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ﮐﺴﺐ 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ﺷﻬﻮﺕ ﻭ ﺷﻬﺮﺕ ﺑﻴﺸﺘﺮ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ﺗﻨﻬﺨﺎ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ﻧﻔﻌﻰ ﺩﻧﻴﻮﻯ ﻭ ﻣﻮﻗّﺖ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ﻭﻟﻰﻣﻄﺎﻟﺐ ﺩﻳﮕﺮﻯ ﻧﻴﺰ ﭘﻴﺎﻣﺒﺮ ﮔﻔﺘﻪ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ﻣﻨﺎﻓﻊ ﺍﺧﺮﻭﻯ ﺭﺍ ﺗﺄﻣﻴﻦ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ﺳﻄﺢ ﻋﻘﻞ ﻭﺍﺻﻮﻝ ﻧﻮﻉ ﻓﻮﻕ ﺑﺸﺮﻯ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ﻫﺪﻑ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ﻗﻴﺎ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ﺍﺻﻮﻝ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ﻓﮑﺮﻯ ﻭﻣﺎﺩﻯ ﺑﺸﺮﻯ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ﻫﺮﮐﺶ ﮐﻪ ﮐﻠﺎﻡ ﺍﻭ ﻣﻮﺭﺩ ﻗﺒﻮﻝ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ﮐﻠﻤﺎﺕ ﺍﻭ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ﻗﺒﻮﻝ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ﺁﻧﭽﻪ ﮐﻪ ﺑﻨﻔﻊ ﻣﺎ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ﺗﮑﺬﻳﺐ ﮐﻨﻴﻢ ﻭﻧﺴﺦ ﺷﺪﻩ ﺑﺪﺍﻧﻴﻢ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ﺟﻠﻮﻩ ﺩﺍﺩﻥ ﮐﺮﺩﻩ ﺑﺎﺸﻴﻢ 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ﻧﺎﺣﻖ ﺍﺳﺖ ﻭﮔﻨﺎﻩ ﺍﺻﻠﻰ ﺍﺯ ﻧﻈﺮ ﺩﺭﻭﻳﺸﺎﻥ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است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4D70BC">
      <w:pPr>
        <w:bidi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D70BC" w:rsidRPr="004D5F6B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ﺳﺮﻡ ﺧﻮﺷﺴﺖ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ﺑﺒﺎﻧﮓ ﺑﻠﻨﺪ ﻣﻴﮕﻮﻳﻢ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ﻧﺴﻴﻢ ﺣﻴﺎﺕ ﺍﺯ ﭘﻴﺎﻟﻪ ﻣﻰ ﺟﻮﻳﻢ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ﺳﺮﻣﺴﺖ ﻭ ﺳﺮﺧﻮﺵ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ﺍﻃﻤﻴﻨﺎﻥ ﻭ ﺍﻓﺘﺨﺎﺭ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ﻓﺮﻳﺎﺩ ﮐﻨﺎﻥ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 ﺭﺍ ﺍﺯ ﭘﻴﺎ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ﻣﻴﺠﻮﻳﻢ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ﺁﺧﻮﻧﺪ ﻗﺸﺮﻯ ﺗﺮ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ﻭﻭﺍﻫ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ای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ﻣﻰ ﻭ ﭘﻴﺎﻟﻪ ﺻﺤﺒﺖ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 ﺍﻟﻬﻰ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ﻧﻈﺮﻯ ﻭ ﺣﮑﻤﺘﻬﺎﻯ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 ﭘﻴﺮ ﺍﻟﻬﻰ ﺑﻤﻌﺮﻓﻰ ﺧﺪﺍﻭﻧﺪﺍﺳﺖ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ﺑﻄﺎﻟ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ﻠﻘﺎ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ﺩﺭﺗﺠﻠّﻰ 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ﻧﻮﻉ ﺑﺸﺮ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ﻣﻴﺸﻨﺎﺳﺎﻧﺪ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ﻧﺴﻴﻢ ﺣﻴﺎﺕ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ﻭﺟﺎﻭﺩﺍﻧﮕﻰ ﻭﺧﻠﻮﺩ ﻭ ﺍﮐﺴﻴﺮ ﺯﻧﺪﮔﻰ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 ﺍﻧﺴﺎﻥ ﺩﺭ ﻧﻮﻉ ﺑﺸﺮﻯ ﺧﻮﺩ ﺃﺑﺪﻯ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ﺑﻨﻔﻊ ﺍﻭ 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ﺍﺳﺐ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ﻏﻰ ﺑﺨﻮﺍﻫﻨﺪ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ﻍ ﺑﻨﻤﺎﻧﻨﺪ ﻭﻫﺮﮔﺰ ﻧﻤﻴﺮﻧﺪ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ﺍﻣﺮﻭﺯ ﺩﺭ ﺣﻴﻭﺍﻧﻴّﺖ ﺧﻮﺩ ﺳﺮﺧﻮﺵ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ﻋﻘﻞ ﺩﺭﻙ ﺯﻧﺪﮔﻰ ﺑﺮﺗﺮﻯ ﺭﺍ ﻧﺪﺍﺭﻧﺪ ﻭ ﺍﻧﺴﺎﻥ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ﺑﺮﺗﺮﻯ ﺭﺍ 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ﺯﻧﺪﮔﻰ ﺑﻬﺘﺮﻯ ﺩﺭ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ﺍﺯ ﻧﻮ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ﺧﺒﺮﻣﻴﻤﺎﻧﺪ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ﻓﻮﻕ ﺑﺸﺮﻯ ﺑﻬﺘﺮ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 ﺩﺭ ﺟﻬﺎﻥ ﺁﻏ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ﻭﺟﺪ ﻣﺸﺘﺮﻙ ﺟﺪﺍ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 ﮐﻪ ﺍﮔﺮ ﺗﮑﺎﻣﻞ ﺭﻭﺡ ﺍﻣﺮﻭﺯ ﺍﻧﺠﺎﻡ ﻧﮕﻴﺮﺩ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ﮐﺎﺭﻣﺎﻫﺎﻯ ﻗﻬﻘﺮﺍﺋﻰ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ﺑﻬﺘﺮﻳﻦ ﺷﺎ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 ﻭﺧﻮﻙ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ﺍﻳﻦ ﺯﻣﺎﻧﻬﺎﻯ ﺩﺭﺍﺯ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ﺑﺎﻣﺮﻭﺯ ﺑﺸﺮﻯ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 ﻭﻇﻴﻔﻪ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ﺗﺎ ﻧﻮﺭ ﻗﺎﺋﻢ ﺭﺍ ﺑﻔﺮﻣﺎﻥ ﮐﻦ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ﺷﺎﻧﺰﺩﻩ ﻫﺰﺍﺭ ﺳﺎﻝ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ﻧﮋﺍﺩ ﺳﻔﻴﺪ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ﭘﻮﺳﺖ ﺁﺭﻳﺎﺋﻰ ﭘﻴﺪﺍ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ﻫﺸﺖ ﻫﺰﺍﺭ ﺳﺎﻝ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ﻣﺴؤﻝ ﺍﺯ ﻧﻈﺮ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ﻭﻳﻚ ﺭﻭﺡ ﻫﻤﻴﻦ ﻧﻮﻉ ﺑﺸﺮﻯ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ﻫﺰﺍﺭﺑﺎﺭ ﺗﻮﻟﺪ ﺑﺸﺮﻯ ﻭﺗﮑﺎﻣﻞ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ﻣﮑﺮﺭ ﻣﺮﮒ ﻭﺯﻧﺪﮔﻰ ﺣﻴﻮﺍﻧﻰ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ﺑﻌﻘﻞ ﮐﺎﻓﻰ ﺩﺭﻙ ﺍﻫﻤﻴّﺖ ﺳﻠﻮﻙ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ﺃﮐ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ﻣﺮﺩﻣﺎﻥ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 ﺣﻴﻮﺍﻧﻴّﺖ ﻧﻮﻉ ﺑﺸﺮﻯ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ﺩﻩ ﻫﺎ ﺗﻮﻟﺪ ﻳﮑﻰ ﺑﻬﺘﺮ ﺍﺯ ﺩﻳﮕﺮﻯ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ﺑﺎﻫﻤﻴّﺖ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ﺷﻬﻮﺩ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ﻋﻤﻞ ﻣﻴﺘﻮﺍﻧﻨﺪ ﺑﺪﺍﻥ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ﻭﺩﺭﻭﻳﺸﺎﻥ ﮐﺴﺎﻧﻰ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ﺧﻮﺍﺳﺘﻪ ﺧﺪﺍﻭﻧﺪ ﻭ ﭘﻴﺎﻣﺒﺮﺍﻥ ﺭﺍ ﺍﺟﺮﺍ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ﺗﺰﮐ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ﭘﺎﻙ ﺳﺎﺯﻯ ﮐﺮﺩﻩ ﭘﻴﺮﻭﺍﻥ ﺗﺎﺯ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ﺑﺮﺍﻯ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ﺩﺭ ﻋﻤﻞ ﻣﻴﮕﺮﺩﻧﺪ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ﺗﻐﻴﻴﺮﺍﺕ ﺩﺭ ﮊﻧﺘﻴﻚ ﺭﻭﺣﻰ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ﺍﺯﻧﻈﺮ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ﺷﺮﻁ ﮐﺎﻓﻰ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ﺷﺮﻭﻁ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ﺗﻐﻴﻴﺮﺍﺕ ﺳﺮﻧﻮﺷﺘﻰ ﻭ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ﮊﻧﺘﻴﮑﻰ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ﺭﻭﺍﻧﻰ ﻳﻚ ﺭﻭﺡ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ﺗﺠﻠّﻴﺎﺕ ﻫﻔﺘﮕﺎﻧﻪ ﺑﺮﺣﺴﺐ ﺩﺭﺟﻪ ﭘﺎﮐﻰ ﺻﻮﺭﺕ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ﺭﺍ ﺑﺴﺎﻟﮑﺎﻥ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ﺑﺮﺍﺕ ﻧﺠﺎﺕ ﻭ ﺁﻳﻨﺪﻩ ﺑﻬﺘﺮ 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ﻣﺮﺗﻀﻮﻯ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ﻋﻠﺎﻣﺖ ﺍﺭﺗﻀﺎﻯ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ﺑﻨﻮﺭ ﻗﺎﺋﻢ 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ﻫﻔﺖ ﻫﺰﺍﺭ ﺳﺎﻝ ﺑﻌﺪ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ﺭﺑﺮﺣﻤﺎﻥ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ﺳﺎﻟﮑﺎﻥ ﻋﻄﺮ ﻧﺴﻴﻢ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ﺻﺒﺤﮕﺎﻫﻰ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ﻭﻣﺤﻴﻂ ﮔﻠﺴﺘﺎﻧﻰ ﻗﺮﺍﺭ ﮔﺎﻩ ﭘﻴﺮ ﺍﻟﻬﻰ ﺧﻮﻳﺶ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ﻭﻧﺴﻴﻢ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 ﻭ ﺟﺎﻭﺩﺍﻧﮕﻰ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ﺳﺎﻟﻚ ﺩﺭ ﺷﻬﻮﺩﻫﺎﻯ ﺍﻟﻬﻰ ﺧﻮﺩ ﺩﺭ ﺭؤﻳﺎﻫﺎ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ﻧﺴﻴﻢ ﺧﻨﻚ ﻭﻣﻌﻄّﺮ 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ﺧﺎﻃﺮﻫﺎﻯ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ﺍﺯ ﺑﻬﺸﺘﻬﺎﻯ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ﺁﻧﻬﺎ ﻫﺴﺖ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ﻋﺒﻮ</w:t>
      </w:r>
      <w:r w:rsidR="00CF2CD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ﺯﻫﺪ ﺑﻮﺟﻪ ﺧﻤﺎﺭ ﻧﻨﺸﻴﻨﺪ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ﻣﺮﻳﺪ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قه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ﺩﺭﺩﻯ ﮐﺸﺎﻥ ﺧﻮ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ﺨﻮﻳﻢ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ﺯﺍﻫﺪ ﻗﺸﺮﻯ ﻋﺒﻮﺵ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ﺃﺧﻢ ﻭ ﮐﺞ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ﺗﻮﺍﻧﺪ ﺩﺭ ﺑﺮﺍﺑﺮ ﻳﻚ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ﺧﻤّﺎﺭ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ﺧﻤﺎﺭ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ﺧﻤﺮ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ﺷﺮﺍﺏ ﺃﻧﮕﻮﺭﻯ ﻳﺎ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 ﻭﻟﻰ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ﻣﺮﻳﺪ ﻭﺧﻮﺍﻫﺎﻥ ﺧﺮﻗﻪ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ﺩﺭﺩﻯ ﮐﺸﺎﻥ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ﺍﺧﻠﺎﻕ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ﻣﺪﺍﻡ ﺩﺭﺩ ﺗﻪ ﻣﺎﻧﺪﻩ ﺳﺎﻏﺮ ﭘﻴﺮ ﻭ ﻗﻄﺮﺍﺕ ﺍﺯ ﻣﻰ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ﺗﻪ ﻣﺎﻧﺪﻩ ﭘﻴﺮ ﺭﺍﻣﻴﻨﻮﺷﻨﺪ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ﻭﺯﻣﺎﻥ ﺩﺭﺍﺯﻯ ﺑﺎ ﺁ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ﺴﺮﺧﻮ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ش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ﺧﺮﻗﻪ ﻣﻮﺭﺩ ﻧﻈﺮ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ﺩﻭ ﻗﻄﻌﻪ ﺍﺣﺮﺍﻡ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ﺧﻮﺩ ﻣﻴﺒﺎﺷﺪ ﻭﻧﻪ ﺧﺮﻗﻪ ﭘﺮ ﻭﺻﻠﻪ ﺻﻮﻓﻴﺎﻥ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ﻗﺒﺎ ﻭ ﻟﺒّﺎﺩﻩ ﻭ ﻋﺒﺎ ﻭ ﺳﺠّﺎﺩﻩ ﺁﺧﻮﻧﺪﻫﺎﻯ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ﺷﺪﻡ ﻓﺴﺎﻧﻪ ﺑﺮ ﮔﺸﺘﮕﻰ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ﺃﺑﺮﻭﻯ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ﮐﺸﻴﺪ ﺩﺭ ﺧﻢ ﭼﻮﮔﺎﻥ ﺧﻮﻳﺶ ﭼﻮﻥ ﮔﻮﻳﻢ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ﻧﺎﻟﻪ ﮐﻨﺎﻥ ﺍﺯ ﺃﺑﺮﻭﻯ ﻓﺮﻳﺒﺎﻯ ﺩﻭﺳ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ﻤﻴﮕﻮﻳﺪﮐﻪ ﺍﺯ ﺳﺮﮔﺸﺘﮕﻰ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ﺍﻓﺴﺎﻧﻪ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ﻋﻤﻮﻡ ﺷﺪﻩ ﺍﺳﺖ ﺯﻳﺮﺍ ﺍﻳﻦ ﻣﺤﺒﻮﺏ ﺑﺎ ﺧﻢ ﭼﻮﺏ ﭼﻮﮔﺎﻥ ﺃﺑﺮﻭﻯ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ﺣﺎﻓﻆ ﺭﺍ ﭼﻮﻥ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ﮔﻮﻯ ﭘﺮﺗﺎﺏ ﻋﺰﻟﺘﮕﺎﻩ ﺳﻠﻮﮐﻰ ﺍﻭ ﻧﻤﻮﺩﻩ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ﮔﺮﻡ ﻧﻪ ﭘﻴﺮ ﻣﻐﺎﻥ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ﺑﺮﻭﻯ ﺑﮕﺸﺎﻳﺪ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ﮐﺪﺍﻡ ﺩﺭ ﺑﺰﻧﻢ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ﭼﺎﺭﻩ ﺍﺯ ﮐﺠﺎ ﺟﻮﺑﻢ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ﻣﻦ ﺩﺭ ﺩﺭﮔﺎﻩ ﭘﻴﺮ ﻣﻐﺎﻥ ﺭﺍ ﻣﻴﮑﻮﺑﻢ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ﺍﮔﺮﭘﻴﺮ ﺑﺎﺯ ﻧﮑﺮﺩ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ﮐﺪﺍﻡ ﺩﺭﻯ ﺭﺍ ﺑﮑﻮﺑﻢ ﻭ ﭼﻪ ﭼﺎﺭ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ﺩﻳﮕﺮ ﺑﺴﺎﺯﻡ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ﺟﺰ ﭘﻴﺮ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ﻫﻴﭻ ﺭﺍﻩ ﻭﻭﺳﻴﻠﻪ ﺩﻳﮕﺮﻯ ﺭﺍ ﺩﺭ ﺟﻬﺎﻥ ﻧﺪﺍﺭﺩ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ﻣﮑﻦ ﺩﺭﻳﻦ ﭼﻤﻨﻢ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ﺳﺮﺯﻧﺶ ﺑﺨﻮﺩ ﺭﻭﺋﻰ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ﭼﻨﺎﻧﮑﻪ ﭘﺮﻭﺭﺷﻢ ﻣﻴﺪﻫﻨﺪ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ﻣﻴﺮﻭﻳﻢ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ﻣﺤﺒﻮﺏ ﺍﻟﻬﻰ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 ﭼﻮﻥ ﻋﻠﻔﻰ ﺧﻮﺩ ﺭﻭ ﺩﺭ ﭼﻤﻦ ﻧﺪﺍﻧﺪ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ﭘﺮﻭﺭﺵ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ﺍﺳﺖ ﮐﻪ ﺍﻭﺭﺍ 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ﭼﻤﻦ ﻣﺤﻴﻂ ﺳﺎﻟﻚ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ﻋﻠﻔﺰﺍﺭﻯ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ﮔﻠﺴﺘﺎﻥ ﺟﺎﻳﮕﺎﻩ ﮐﺎﻣﻠﺎﻥ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ﺷﻤﺸﺎﺩ ﮔﻮﻧﻪ ﺩﺭ ﺑﻠﻨﺪﻯ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ﭘﻴﺮﺍﻟﻬﻰ ﻳﺎ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ﺍﻣﺎﻡ ﺯﻣﺎﻥ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ﺟﻬﺎﻥ ﺯﻧﺪﻩ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ﺗﺸﺒﻴﻪ ﺑﺴﺮﻭ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ﺑﻠﻨﺪ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ﻗﺎﻣﺖ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ﻣﻘﺎﻡ ﺍﻟﻬﻰ ﻭﺭﻭﺣﻰ ﻭﺗﺠﻠّﻰ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ﺣﺎﻓﻆ ﺩﺭ ﭼﻤﻦ ﻋﻠﻔﻰ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ﺁﻧﺮﺍ ﺧﻮﺩﺭﻭ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ﺧﻮﺩﺭﺍ ﻋﻠﻔﻰ ﻫﺮﺯﻩ ﻭ ﺧﻮﺩﺭﻭ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ﻫﺮﺵ ﺷﺪﻧﻰ ﻭ ﺍﺯ ﺑﻴﺦ ﻭﺑﻦ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ﮐﻨﺪﻩ ﺷﺪﻧﻰ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ﺗﺤﺖ ﭘﺮﻭﺭﺵ ﻭ ﺗﺮﺑﻴﺖ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ﭘﺮﻭﺭﺩﮔﺎﺭﻯ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ﺍﺯ ﭘﻴﺮ ﮐﺎﻣﻞ ﺣﺴﻴﻨﻰ ﻭ ﺍﻣﺎﻡ ﺯﻣﺎﻥ ﺣﺴﻨﻰ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 ﻓﺎﻃﻤﻰ ﻭﻣﺮﺗﻀﻮﻯ ﻭﻣﺼﻄﻔﻮﻯ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ﻭﻋﺮﺵ ﺭﺣﻤﺎﻥ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ﺍﮔﺮ ﺳﺎﻟﻚ ﺑﺘﻮﺍﻧﺪ ﺗﺼﻮﺭ ﺍﻳﻦ ﻣﺮﺍﺗﺐ ﺭﺍ ﺑﻨﻤﺎﻳﺪ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ﺗﻮ ﺧﺎﻧﻘﺎﻩ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ﺧﺮﺍﺑﺎﺕ ﺩﺭ ﻣﻴﺎﻧﻪ ﻣﺒﻴﻦ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ﺧﺪﺍ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ﮔﻮﺍﻩ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ﻫﺮﺟﺎ ﮐﻪ ﻫﺴﺖ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 ﺍﻭﻳﻢ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ﺑﻨﺎﻇﺮ ﺧﻮﺩ ﻭﺧﻮﺍﻧﻨﺪﻩ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ﻏﺰﻟﺶ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ﻣﺤﻴﻂ ﺧﺎﻧﻘﺎﻩ ﻭ ﺧﺮﺍﺑﺎﺕ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ﻣﻴﺎﻥ ﻣﺒﻴﻦ ﮐﻪ ﻭﺟﻮﺩ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ﺧﺪﺍﻭﻧﺪ ﮔﻮﺍﻩ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ﺟﺎ ﻣﺤﺒﻮﺏ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ﻧﻤﺎﻳﻨﺪﻩ ﺧﺪﺍﻭﻧﺪ ﺁﻧﺠﺎ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ﺑﺎ ﺍﻭ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 ﻭ ﺑﺎ ﺧﺪﺍﻭﻧﺪ ﺯﻳﺮﺍ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ﻭﻣﻴﮑﺪﻩ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ﮔﺮﻭﻩ ﺟﺪﻳﺪﻯ ﺍﺯ ﺳﺎﻟﮑﺎﻥ ﺭﺍ ﺗﺮﺑﻴﺖ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ﻭﺗﻌﻠﻴﻢ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 ﺑﻌﺰﻟﺘﮕﺎﻩ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ﺗﻨﻬﺎ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ﮔﻮﺩﺍﻝ ﻗﺒﺮﻯ ﻗﺮﺍﺭ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ﻣﺸﻐﻮﻝ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ﺑﺎ ﺻﻮﺭﺕ ﭘﻴﺮ ﺍﻟﻬﻰ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 ﺫﻫﻨﻰ ﺍﻭﺭﺍ ﺭﺍ ﺑﺎﺧﻮﺩﺩﺍﺭﺩ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ﻭﻫﻤﻴﺸﻪ ﺑﺎ ﺍﻭ ﻭﺧﺪﺍﻭﻧﺪ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ﺑﺎﺩﻩ ﺍﻟﻬﻰ ﻭﺣﮑﻤﺘﻬﺎ ﻭﺩﺳﺘﻮﺭﺍﺕ ﭘﻴﺮ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ﺷﻨﻮﻧﺪﮔﺎﻥ ﻭ ﺣﻀّﺎﺭ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ﻓﮑﺮ ﻭ ﺍﺣﻮﺍﻝ ﺑﺸﺮﻯ ﻭﺣﻴﻮﺍﻧﻰ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ﺟﺎﻳﺶ ﺍﺣﻮﺍﻝ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ﺗﺎﺯﻫﺎﻯ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ﺗﺨﺮﻳﺐ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 ﻭﻭﺳﻴﻠﻪ ﺍﻟﻬﻰ ﺧﻮﺩ ﺑﻤﻌﺮﻓﻰ ﺧﺪﺍﻭﻧﺪ ﺑﻮﺩﻩ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ﺑﺎ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ﻣﺮﺗﺒﻂ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ﺪﻋﺎ ﻭﻋﺒﺎﺩﺍﺕ ﺍﻭ ﻧﻴﺰ ﺑﺨﺪﺍﻭﻧﺪ ﻭ ﺁﺳﻤﺎﻥ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ﺧﺎﻧﻘﺎﻩ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ﺧﺎﻧﻪ ﺧﺪﺍ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ﺯﻣﻴﻦ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ﻋﺰﻟﺘﮕﺎﻩ ﺳﺎﻟﻚ ﻧﻴﺰ ﺩﺭ ﻣﻤﻠﮑﺖ ﺍﻟﻬﻰ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ﮐﺎﻣﻞ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ﺧﺎﻧﻪ ﺧﺪﺍﻯ ﺳﺎﻟﮑﺎﻥ ﻣﺮﺑﻮﻃﻪ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ﺩﺳﺘﻮﺭ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ﻣﺮﺍﺟﻌﻪ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ﺑﻄﺎﻟﺐ ﻟﻘﺎﻯ ﺍﻟﻬﻰ 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ﻏﺒﺎﺭ ﺭﺍﻩ ﻃﻠﺐ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ﮐﻴﻤﻴﺎﻯ ﺑﻪ ﺭﻭﺯﻳﺴﺖ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ﻏﻠﺎﻡ ﺩﻭﻟﺖ ﺁﻥ ﺧﺎﻙ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ﻋﻨﺒﺮﻳﻦ ﺑﻮﻳﻢ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ﻣﻌﺘﻘﺪ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ﻏﺒﺎﺭ ﺭﺍﻩ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ﻄﻠﺐ ﮐﻴﻤﻴﺎﻯ ﺑﻬﺮﻭﺯﻯ ﻭ ﺑﻬﺒﻮﺩﻯ ﻭﺳﻌﺎﺩﺕ ﻭﮐﻤﺎﻝ ﺭﻭﺡ ﻭﺫﺍﺕ ﺍﻧﺴﺎﻥ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ﺧﻮﺩ ﺭﺍ ﻏﻠﺎﻡ ﻭ ﺳﺮﺳﭙﺮﺩﻩ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ﺩﻭﻟﺖ ﻭ ﭘﺎﺩﺷﺎﻫﻰ ﺁﻥ ﺧﺎﻙ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ﺑﻮﻯ ﻋﻨﺒﺮﻳﻦ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ﺑﺴﻮﻯ ﺣﺎﻓﻆ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ﺩﺭﻋﺰﻟﺘﮕﺎﻫﺶ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 ﮐﻪ ﻓﺮﻣﺎﻥ ﻣﺮﮒ ﺍﺭﺍﺩﻯ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ﻗﻴﺎﻣﺖ ﺍﻭ ﺑﺮﭘﺎ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ﺟﺎﻥ ﺑﺸﺮﻯ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ﺗﻦ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ﻭ ﺧﺎﺭﺝ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ﺁﻧﮕﺎﻫﺤﺎﻓﻆ ﻧﺠﺎﺕ ﻳﺎﻓﺘﻪ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 ﭘﻴﺮ ﻫﻤﺎﻥ ﺁﺭﺯﻭﻯ ﻫﻤﻴﺸﮕﻰ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ﮐﻤﻚ ﺍﻭ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ﺑﻬﺒﻮﺩﻯ ﻭ ﺑﻬﺮﻭﺯﻯ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ﻧﻮﺭﻭﺯ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ﺣﺎﺻﻞ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ﻏﻠﺎﻡ ﻭ ﺑﺮﺩﻩ ﭼﻨﻴﻦ ﺧﺎﮐﻰ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ﺑﺨﻮﺩ ﭘﻴﺮ ﻣﺤﺒﻮﺏ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ﻭﺑﻮﻯ ﺧﺎﻙ ﭘﻴﺮ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ﻭﻧﺴﻴﻢ ﺑﻬﻤﺮﺍﻩ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ﺑﺎﻋﻄﺮ ﮔﻠﻬﺎﻯ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ﺻﺤﺮﺍﺋﻰ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ﺁﻣﻴﺨﺘﻪ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ﻳﻚ ﺻﺒﺤﮕﺎﻫﻰ ﭘﮕﺎﻫﻰ ﻭﺯﻳﺪﻩ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ﺩﻳﺪ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ﻋﻠﺎﻣﺘﻰ ﺍﺯﺭﺿﺎﻳﺖ ﭘﻴﺮ ﺍﻟﻬﻰ ﻭﺧﺪﺍﻭﻧﺪ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ﺍﻋﻤﺎﻝ ﺍﻭ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ﺑﻬﺮﻭﺯﻯ ﻫﻤﺎﻥ ﺑﻬﺒﻮﺩﻯ ﺭﻭﺍﻥ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ﺣﻴﻮﺍﻧﻰ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ﺍﻟﻬﻰ ﻭﺍﺯ ﻧﻮﻉ ﻓﻮﻕ ﺑﺸﺮﻯ ﮔﺮﺩﻳﺪﻩ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ﺑﻬﺒﻮﺩﻯ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ﺑﻪ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ﺳﻠﻮﻙ ﺑﺮﺍﻯ ﺗﮑﺎﻣﻞ ﺩﺭ ﺗﺨﻠﻴﻪ ﻭﺗﺤﻠﻴﻪ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ﺒﻨﻔ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ﻣﻄﻤﺌﻨّﻪ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ﻫﻢ ﺑﻨﻔ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ﻣﻠﻬﻤﻪ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ﺩﺭﺑﺎﺯﮔﺸﺖ ﺑﺨﻠﻖ ﺗﺒﺪﻳﻞ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ﺧﺪﺍﻭﻧﺪ ﺗﻨﻬﺎ ﺑﻬﺪﻳﻨﻰ ﺭﺍ ﺧﻮﺍﺳ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ﺑﻰ ﺩﻳﻨﻰ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ﺧﻴﻠﻰ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ﻣﺰﻳّﺖ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ﺑﻪ ﺩﻳﻨﻰ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ﺑﺪﺩﻳﻨﻰ ﺁﺧﻮﻧﺪﻫﺎﻯ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ﻣﺬﺍﻫﺐ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ﻭﺑﻬﺮ ﻧﺎﻡ ﻣﺬﻫﺒﻰ ﻳﺎ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ﻭﻓﻠﺴﻔﻰ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ﺰﺷﻮﻕ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ﻧﺮﮔ</w:t>
      </w:r>
      <w:r w:rsidR="00CF2CD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ﻣﺴﺖ ﺑﻠﻨﺪ ﺑﺎ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ﺋﻰ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 ﺑﺎ ﻗﺪﺡ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ﺍﻓﺘﺎﺩﻩ ﺑﺮ ﻟﺐ ﺟﻮﻳﻢ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ﺷﻮﻕ ﺩﻳﺪﺍﺭ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ﻣﺴﺖ ﻧﺮﮔﺶ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ﺧﻤﺎﺭﺍﻭ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 ﺑﻠﻨﺪﺵ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 xml:space="preserve">ﮐﻪ ﺣﺎﻓﻆ ﻧﻴﺰ ﭼﻮﻥ ﮔﻞ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ﻭﺳﺎﻏﺮ 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ﺧﺎﻟﻰ ﺩﺭ ﮐﻨﺎﺭ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ﺟﻮﻯ ﺍﻓﺘﺎﺩﻩ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ﻋﺰﻟﺘﮕﺎﻩ ﻓﺮﺍﻣﻮﺵ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ﻧﻴﺎﺯ ﺑﺒﺎﺩﻩ ﺗﺎﺯﻫﺎﻯ ﺍﺯ ﭘﻴﺮﻣﻴﺒﺎﺷﺪ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 ﭘﺎﻳﺎﻥ ﻓﺮﺍﻕ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ﮐﻤﻚ ﺍﻭ ﺩﺭ ﻣﺮﮒ ﺍﺭﺍﺩﻯ ﻗﺒﻞ ﺍﺯﻣﺮﮒ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ﻭﻋﺪﻩ ﻫﺎﻯ ﻧﻬﺎﺋﻰ ﭘﻴﺮ ﺑﺴﺎﻟﻚ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ﺍﻳﻨﻚ ﺍﻭ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ﺗﻤﺎﻣﺎﺑﺨﺸﻴﺪﻩ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ﺑﺒﻬﺸﺘﻬﺎﻯ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ﺧﻮﺍﻫﺪ ﺑﺮﺩ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ﺑﻴﺎﺭ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ﺑﻔﺘﻮﺍﻯ ﺣﺎﻓﻆ ﺍﺯ ﺩﻝ ﭘﺎﻙ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ﻏﺒﺎﺭ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ﺯﺭﻕ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ﺑﻔﻴﺾ ﻗﺪﺡ ﻓﺮﻭ ﺷﻮﻳﻢ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ﻭﺑﺎﻟﺄﺧﺮﻩ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ﺑﺎﺯﻫﻢ ﺑﺎﺩﻩ ﺷﺮﺍﺏ ﺑﻮﻯ ﺑﻨﻮﺷﺎﻧﺪ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ﻭﺗﻌﻠﻴﻤﺎﺕ ﻭ ﻫﺪﺍﻳﺘﻬﺎﻯ ﺗﺎﺯﻩ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ﺑﻔﺘﻮﺍﻯ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ﮔﻮﻳﻨﺪﻩ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ﺑﺎ ﺩﻝ ﭘﺎﻙ ﻭ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ﺭﻭﺍﻥ ﻭ ﺗﺨﻠﻴﻪ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ﻣﻴﺘﻮﺍﻧﻨﺪ ﺑﺎﺩﻩ ﺑﻨﻮﺷﻨﺪ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ﻣﻌﺼﻮﻡ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ﺣﮑﻤﺘﻬﺎﻯ ﻧﻈﺮﻯ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ﺗﺤﻠﻴﻪ ﻭ ﺗﺮﺑﻘﻴﺖ ﻓﻌﻠﻰ ﻭﺗﻌﻠﻴ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ﺩﺭﻳﺎﻓﺖ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ﻏﺒﺎﺭ ﺯﺭﻕ ﻭ ﺃﺯﺭﻕ ﻭ ﺗﻴﺮﻩ ﻣﺸﮑﻰ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ﺁﺑﻰ ﭼﺸﻢ ﺩﺭﻳﺪﮔﻰ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ﻓﻴﺾ ﻭﺭﺣﻤﺖ ﻗﺪﺡ ﭘﻴﺮ ﺍﺯ ﺑﻴﻦ 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ﺍﻋﺮﺍﺏ ﺻﺎﺣﺒﺎﻥ ﭼﺸ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ﺁﺑﻰ ﺭﺍ ﭼﺸﻢ ﺩﺭﻳﺪﻩ ﻭ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ﺣﺴﻮﺩ ﻭ ﻏﺼﺒﻨﺎﻙ ﻭﻧﻔﺮﺕ ﺁﻭﺭ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ﻣﺸﮑﻰ ﻣﻠّﺎﻫﺎ ﺩﺭ ﻫﻤﻪ ﻣﺬﺍﻫﺐ ﺩﻟﻴﻞ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ﺧﻮﺩﺳﺮﻯ ﻭ ﺭﻳﺎﮐﺎﺭﻯ ﺁﻧﺎﻥ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ﺑﺎ ﻧﻮﺷﻴﺪﻥ ﺑﺎﺩﻩ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ﺑﻨﻴﻮﺷﻴﺪﻥ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ﻧﺎﺏ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ﻣﻴﺘﻮﺍﻧﺪ ﭘﺎﻙ ﺭﻭﺍﻥ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ﻭﻗﺘﻰ ﮐﻪ ﻧﺠﺎﺕ ﻳﺎﻓﺘﻨﺪ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D70BC" w:rsidRPr="004D5F6B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ﺑﺎﺭﻫﺎ ﮔﻔ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ﺑﺎﺭ ﺩﮔﺮ ﻣﻰ ﮔﻮﻳﻢ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ﻣﻦ ﺩﻟﺸﺪ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ﺭﻩ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ﻧﻪ ﺑﺨﻮﺩ ﻣﻰ ﭘﻮﻳﻢ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ﺻﺮﻳﺤﺎ ﻭ ﻓﺮﻳﺎﺩ ﮐﻨﺎﻥ ﻭ ﻣﮑﺮﺭ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ﻭﻣﻴﮕﻮﻳﺪ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ﺩﻝ ﺍﺯ ﺩﺳ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ﻭﻓﮑﺮ ﻭ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ﺧﻮﺩﺭﺍ ﺑﺎﺧﺘﻪ ﺩﺭﺍﻳﻦ ﺭﺍﻩ ﻋﺸﻖ ﻭ ﺳﻠﻮﻙ ﺍﻟﻬﻰ ﻭ ﻃﺮﻳﻘﺖ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ﺑﻤﻴﻞ ﺧﻮﺩﻡ ﻭ ﺗﻮﺍﻥ ﺧﻮﺩﻡ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ﺭﺍﻩ ﺭﺍ ﻧﭙﻴﻤﻮﺩ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ﻣﺸﻴّﺖ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ﻭﮐﻤﻚ ﮐﻨﻮﻧﻰ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ﻭﺩﺭ ﻫﺮ ﻟﺤﻈﻪ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ﺍﺯ ﻃﺮﻳﻖ ﻭﺳﺎﺋﻞ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ﭘﻴﺮ ﮐﺎﻣﻞ ﺑﻤﻌﺮﻓﻰ ﺧﺪﺍﻭﻧﺪ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ﻋﺎﻣﻞ ﺍﺻﻠﻰ ﺑﻮﺩ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ﭘﻴﻤﻮﺩﻥ ﺍﻳﻦ ﺭﺍﻩ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ﻣﮑﺎﻧﻰ ﺩﺭ ﺟﺴﻢ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ﺣﺮﮐﺘﻰ ﻣﻌﻨﻮﻯ ﺩﺭ ﻋﻘﻞ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ﻭﻣﻴﻨﻮﻯ ﺩﺭ ﺭﻭﺍﻥ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ﻭﺭؤﻳﺎ ﺩﺭ 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ﺗﮑﺎﻣﻞ 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ﻭﺍﻳﻦ ﻫﻤﺎﻧﻰ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ﻳﺎﻓﺘﻦ ﺭ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ﺃﺑﺪﻳّﺖ ﺁﻣﺎﺩﻩ ﻣﻴﺸﻮﺩ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 </w:t>
      </w:r>
      <w:r w:rsidR="00F7667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ﺁﻳﻨﻪ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ﻃﻮﻃﻰ ﺻﻔﺘﻢ ﺩﺍﺷﺘﻪ ﺍﻧﺪ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ﺁﻧﭽﻪ ﺍﺳﺘﺎﺩ ﺃﺯﻝ ﮔﻔﺖ ﺑﮕﻮ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ﻣﻴﮕﻮﻳﻢ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ﮐﻪ ﺣﺎﻓﻆ ﺭﺍ ﺧﺪﺍﻭﻧﺪ ﺩﺭ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ﭘﺸﺖ ﺁﻳﻨﻬﺎﻯ ﻳﺎ ﺷﻴﺸﻬﺎﻯ ﻗﺮﺍﺭ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ﻃﻮﻃﻰ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ﺁﻧﭽﻪ ﺍﺳﺘﺎﺩ ﺍﻟﻬﻰ ﺃﺯ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ﺃﺟﻞ ﮔﻔﺖ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ﺍﺭﻭﺍﺡ ﺩﺭ ﺳﻠﺴﻠﻪ ﺑﺴﻴﺎﺭ ﺩﺭﺍﺯ ﺃﺯﻝ ﺑﻰ ﺍﺑﺘﺪﺍ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ﮐﻨﻮﻥ ﺍﺯ ﺳﻠﺴﻠﻪ 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صو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ﺭﺗﻬﺎﻯ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ﺗﺤﺖ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ﻭ ﺟﻤﺎﺩﻯ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ﺳﻠﺴﻠﻪﻫﺎﻯ ﺩﺭﺍﺯ ﺍﻧﻮﺍﻉ ﮔﻴﺎﻫﻰ ﻭﺍﻧﻮﺍﻉ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ﻭﻣﺠﻤﻮﻋﻪ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ﺍﺯﭼﻨﺪ ﺻﺪ ﻭﺣﺘﻰ ﻫﺰﺍﺭﮔﺎﻧﻪ ﻭ ﺑﻴﺸﺘﺮ ﺍﺯ ﻓﺼﻮﻝ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ﻃﺮﻳﻖ ﺩﺭ ﺗﮑﺎﻣﻠﺎﺕ ﻃﺒﻴﻌﻰ ﻭﺗﺪﺭﻳﺠﻰ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ﺍﺭﺍﺩﻫﺎﻯ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ﭼﻪ ﺭﺳﺪ ﺑﻐﻴﺮ ﺯﻧﺪﻩ ﻧﺒﻮﺩﻩ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ﺑﺸﮑﻞ ﻭﺍﺿﺤﻰ ﺑﺮﺍﻯ ﭼﺸﻢ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ﻋﺎﻗﻞ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ﺑﺂﺧﺮﻳﻦ ﻓﺼﻮﻝ ﻧﻮﻉ ﺑﺸﺮﻯ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ﺗﮑﺎﻣﻞ ﺍﺭﺍﺩﻯ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ﺗﮑﺎﻣﻞ ﻃﺒﻴﻌﻰ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ﻫﺮﺷﺐ ﺑﺎﻧﺪﺍﺯﻩ ﻳﻚ ﺷﺐ ﺭﻩ ﺭﻭﻯ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ﺗﮑﺎﻣﻞ ﺍﺭﺍﺩﻯ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ﺭﺍ ﺭﻩ ﺻﺪ 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ﺑﺘﻮﺍﻧﺪ ﺍﺯ ﺯﻣﺎﻥ ﻧﻴﺰ ﺳﺒﻘﺖ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ﺭﻭﺷﻰ ﮐﻪ ﺧﺪﺍﻭﻧﺪ ﭘﻴﺸﻨﻬﺎﺩ ﻧﻤﻮﺩﻩ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ﺗﻨﻬﺎ ﺩﺭ ﭘﻴﻤﺎﻥ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ﺍﻃﺎﻋﺖ ﺍﺯ ﺩﺳﺘﻮﺭﺍﺕ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ﭼﻴﺰﻯ ﺟﺰ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ﮐﺎﺭﻯ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ﻋﻤﻠﺎ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ﻧﺼﻒ ﺍﺭﺍﺩﻯ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ﺑﻤﺮﺍﺗﺐ ﺷﻬﻮﺩﻯ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ﺑﺄﺭﺑﺎﺏ ﻓﺼﻮﻝ ﺁﺧﺮ 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ﺍﻟﻨﻮﻉ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ﻫﻔﺖ ﻫﺰﺍﺭ 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ﻫﺎﻯ ﻧﻮﻉ ﺑﺸﺮﻯ ﻭﻗﺖ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 ﻭﻫﻔﺖ ﺳﺎﻝ ﺯﻣﺎﻧﻰ 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تکا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ﻣﺪﺍﺭﻙ ﻗﺒﻮﻟﻰ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ﺑﺮﺍﺗﻬﺎﻯ ﻋﺒﻮﺭ ﺍﺯ ﻋﻮﺍﻟﻢ ﺍﻟﻬ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ﺑﺘﺠﻠّﻴﺎﺕ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ﻭﻫﺮﺑﺎﺭ ﺑﺎ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ﻫﺮ ﺩﻳﺪﺍﺭ ﺷﻬﻮﺩ ﺟﺪﻳﺪ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ﻧﻴﺰ ﺍﻳﻦ ﻫﻤﺎﻧﻰ ﻣﻘﺎﻡ ﺍﻟﻬﻰ ﺁﻥ ﻣﻘﺎﻡ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ﺧﻮﺍﻫﺪ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ﺑﺰﻳﺮ ﻋﺮﺵ ﺭﺣﻤﺎﻥ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ﺑﻘﻮﻝ ﭘﻴﺎﻣﺒﺮ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 ﻣﻴﮑﺎﺋﻴﻞ ﻭﺩﻳﮕﺮ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ﻓﺮﺷﺘﮕﺎﻥ ﺍﻟﻬﻰ ﺩﺭﺧﺪﻣﺖ ﻭﻟﻰ ﺍﻟﻬﻰ ﻣﺤﻤﺪﻯ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ﻦ ﺍﺩﻳﺎﻥ ﺍﻭﻟﻰ ﺍﻟﻌﺰﻡ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ﺃﻫﻞ ﺳﻠﻮﻙ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ﺍﻟﻌﺰﻣﻬﺎﻯ 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ﺑﻘﺎﺋﻢ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ﻭﻗﻴﺎﻡ ﻭﻗﻴﺎﻣ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ﻤﺤﻤﺪﻳﺎﻥ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ﺍﮐﻨﻮﻥ ﺍﻧﺠﺎﻡ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ﺣﻀﻮﺭﻯ ﺩﺭ ﻣﺤﺸﺮ ﺩﻳﮕﺮﺍﻥ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ﺍﺳﺘﺎﺩ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ﺃﺯﻝ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ﻫﻮ ﺩﺭ ﻋﻤ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ﺧﻮﺩ ﺁﻓﺮﻳﻨﻨﺪﻩ 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الله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ﻭﻗﺒﻞ ﺍﺯ ﻫﺮ ﺃﺯﻟﻰ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ﭘﻴﺮﮐﺎﻣﻞ ﻫﺮﺳﺎﻟﮑﻰ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ﺍﺳﺘﺎﺩ ﺃﺟﻞ ﻭﺑﺎ ﺑﺮﺗﺮﻳﻦ ﺗﺠﻠّﻰ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ﺑﻌﺪ ﺍﺯ ﺗﺨﻠ</w:t>
      </w:r>
      <w:r w:rsidR="00CF2CD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ﺗﺤﻠﻴﻪ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ﺑﺘﺠﻠّﻴﺎﺕ ﺑﺮﺗﺮ ﭘﻨﺞ ﺗﻦ ﺁﻝ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 ﻭﻧﻮﺭ ﻗﺎﺋﻢ ﻭ ﻋﺮﺵ ﺭﺣﻤﺎﻥ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ﻧﻮﻉ ﻓﻮﻕ ﺑﺸﺮﻯ ﺁﻳﻨﺪﻩ ﺑﺎ ﻣﻬﺪﻯ ﻣﻮﻋﻮﺩ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ﻭ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بر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ﺍﺯ ﺭﺣﻤﺎﻥ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ﻭ ﻧﺸﺎﻥ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ﺻﻔﺎﺗﻰ ﻧﻤﻰ ﺷﻨﺎﺳﻴﻢ ﮐﻪ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ﮔﻔﺖ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ﺍﮔﺮ ﺧﺎﺭﻡ ﻭﮔﺮ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ﭼﻤﻦ ﺁﺭﺍﺋﻰ ﻫﺴﺖ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ﺍﺯ ﺁﻥ ﺩﺳﺖ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ﺍﻭ ﻣﻰ ﮐﺸﺪﻡ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ﻣﻰ ﺭﻭﻳﻢ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ﺧﻮﺩﺭﺍ ﭼﻪ ﺍﺯ ﺩﻳﺪ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ﻭﺩﻳﮕﺮﺍﻥ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ﺣﻘﺎﺭﺕ ﻭ ﻋﻘﺐ ﻣﺎﻧﺪﮔﻰ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ﻭﺿﻊ ﮔﻞ ﻭ ﮐﻤﺎﻝ ﻭﺯﻳﺒﺎﺋﻰ ﻧﻮﻋﻰ ﻭﺻﻔﺎﺗﻰ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ﺳﺎﻟﻚ ﻭ ﻳﺎ ﺍﻧﺴﺎﻥ ﺳﺎﻟﻚ ﻭ ﺣﺘﻰ ﺍﻧﺴﺎﻥ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ﻫﺮﭼﻪ ﮐﻪ ﺩﺭ ﺗﻦ ﻭ ﺩﺭ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ﭘﻨﺠﮕﺎﻧﻪ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ﻫﺮﭼﻪ ﺩﺭ ﺟﻬﺎﻥ ﻓﮑﺮ ﻭﻣﻌﻨﻰ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ﻭﻣﻰ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ﺑﺂﻧﭽﻪ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ﺭﻭﺍﻥ ﻧﺎﺧﻮﺩ ﺁﮔﺎﻩ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ﻭﻫﻤﻪ ﺑﺘﺪﺑﻴﺮ ﻭ ﺗﺤﺮﻳﻚ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ﻫﺮﮐ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ﻣﻘﺎﻡ ﺗﮑﺎﻣﻠﻰ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 ﻭﻓﮑﺮ ﻭ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ﻭﻧﻮﻉ ﺯﻧﺪﮔﻰ ﺧﻮﺩﺭﺍ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ﺍﮔﺮ ﺑﺘﻮﺍﻧﺪ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ﺑﮑﻤﻚ ﺧﺪﺍﻭﻧﺪ ﻭﻣﺮﺍﺗﺐ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ﺑﺸﺮﻯ 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ﺩﮔﺮﮔﻮﻥ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ﻫﻮﺳﺮﺍﻥ ﺣﻴﻮﺍﻧﻰ ﻭ ﺟﺎﻫﻞ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ﻧﻴﺰ ﺿﻌﻴﻒ ﻭ ﺣﺘﻰ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ﺑﻘﺘﻞ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ﻗﺮﺑﺎﻧﻰ ﺧﻮﺩ ﺩﺭ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ﺁﺯﻣﺎﻳﺶ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ﺣﻴﻮﺍﻧﻰ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ﻭﺟﺎﻧﺎﻥ ﺍﻟﻬﻰ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ﺍﻭﺭﺍ ﭘﻴﺪﺍ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ﺑﺮﺧﻰ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ﺍﺯﺍﻳﻦ ﻣﻮﻓﻘﺎﻥ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ﺑﻤﺸﻴّﺖ ﻭﻳﮋﻩ ﺍﻟﻬﻰ ﺑﺨﻠﻖ ﻭ ﻃﺮﻳﻘﺖ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ﻭﻟﻰ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ﺗﺎﺯ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ﻣﻌﺼﻮﻡ ﻭ ﭘﻴﺎﻣﺒﺮ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ﻣﺮﺑّﻰ ﺍﻟﻬﻰ ﺩﻳﮕﺮﺍﻥ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ﻮﺳﻴﻠﻪ ﻋﺒﺎﺩﻯ ﺁﻧﺎﻥ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ﺷﻬﻮﺩ ﻫﻔﺘﻢ ﻋﺮﺵ ﺭﺣﻤﺎﻥ ﺭﺍ ﺧﻮﺍﻫﺪ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ﻣﺮﺣﻠﻪ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ﻣﻘﺎﻡ ﺩﻧﺎ ﻓﺘﺪﻟّﻰ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ﻗﺎﺏ ﻗﻮﺳﻴﻦ ﺃﻭﺃﺩﻧﻰ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ﻧﺰﺩﻳﻚ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ﺩﻭﺳﺮ ﮐﻤﺎﻥ ﺗﻴﺮﺃﻧﺪﺍﺯ ﺑﭽﺸﻢ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ﻧﺰﺩﻳﮑﺘﺮ ﻣﻴﺸﻮﺩ ﻭﻫﺮﺁﻧﭽﻪ ﺧﺪﺍﻭﻧﺪ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 ﻭﻣﻴﻔﻬﻤﺪ ﻭﺁﻳﻨﺪﻩ ﺑﻴﻨﻰ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ﺑﻴﻨﻬﺎﻳﺖ ﺃﻧﻮﺍﻉ ﻓﻮﻕ ﺑﺸﺮﻯ ﺑﺮﺗﺮ ﺍﺯ ﻳﮑﺪﻳﮕﺮ ﺭﺍ ﻳﮑﺠﺎ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ﻭﻋﺮﺵ ﺭﺣﻤﺎﻥ ﺩﺭﻭﺳﻂ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ﻣﻨﺘﻈﺮ ﺭﺟﻌﺖ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ﻭﺩﺭﺑﺎﺯﮔﺸﺖ ﺑﺨﻠﻖ ﺗﺤﺖ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ﺗﺪﺑﻴﺮ ﺭ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ﺑﻐﻴﺮ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ﺗﺤﺖ ﺗﺪﺑﻴﺮ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ﻭ ﺍﺭﺑﺎﺏ 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ﺣﻘﻴﺮﺗﺮ ﺍﺯ ﺑﺸﺮ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ﺧﺎﺭ ﺑﺎﺷﻢ ﻳﺎ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ﭼﻤﻦ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ﭼﻤﻦ ﺁﺭﺍﺋﻰ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ﻭﭼﻴﺰﻯ ﺧﻮﺩﺳﺮ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ﺳﺮﺧﻮﺩ 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ﺧﺎﺭ ﻧﻴﺰ ﺑﺎﻳﺪ ﺑﺎ 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ﮔﻞ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ﺧﻮﺩﺭﺍ ﻣﺠﺮﻯ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ﻣﺪﺑّﺮ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ﻭﺑﻬﺮ ﺳﻤﺘﻰ ﮐﻪ ﺍﻳﻦ ﺩﺳﺖ ﺍﻭ ﺭﺍ ﺑﮑﺸﺪ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ﻧﻴﺰ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ﺍﻟﺒﺘﻪ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ﺍﻃﺎﻋﺖ ﺍﺯ ﻫﻮ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ﻭﮐﻨﺘﺮﻝ ﺧﻮﻳﺸﺘﻦ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ﺑﻬﺮ ﺳﻤﺘﻰ ﺑﮑﺸﺪ ﻭﻯ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ﻭﺍﺧﺘﻴﺎﺭﻯ ﺑﺮﺍﻯ ﺧﻮﺩ ﻧﻤﻰ ﮔﺬﺍﺭﺩ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ﺩﺭﺟﺒﺮ ﺍﻟﻬﻰ ﻭ ﻓﺮﻣﺎﻥ ﮐﻦ ﻓﻴﮑﻮﻥ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ﻃﻮﺭ ﮐﻪ ﺍﺯ ﺃﺯﻝ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ﺑﺎﻣﺮﻭﺯ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ﮐﺸﻴﺪﻥ ﭘﻴﺮ ﺍﻟﻬﻰ ﻭﺧﺪﺍﻭﻧﺪ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ﮐﺸﻴﺪﻧﻰ ﻋﺎﻃﻔﻰ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ﻣﺠﺒﻮﺭ ﮐﻨﻨﺪﻩ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ﺟﺎﻫﻠﺎﻧﻪ ﻣﻴﺘﻮﺍﻧﺪ ﺍﻃﺎﻋﺖ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ﻭﻣﺤﺮﻭﻡ ﺍﺯ ﺍﻣﺘﻴﺎﺯﺍﺕ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ﺩﺭ ﮐﺎﺭ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ﺍﺧﺘﻴﺎﺭ ﺳﺎﻟﻚ ﻭ ﻫﻢ ﺟﺒﺮ ﺍﻟﻬﻰ ﻫﺮ ﺩﻭ ﻫﺴﺘﻨﺪ ﺑﺎﺯﻫﺮ ﺩﻭ ﻣﻴﺘﻮﺍﻧﻨﺪ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ﻧﺎﺩﻳﺪﻩ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ﺍﻣﺎﻡ ﺻﺎﺩﻕ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ﺃﻣﺮ 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ﺍﻟﺄﻣﺮﻳﻦ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ﺍﻳﻦ ﻭﻧﻪ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ﺍﻳﻦ ﻭ ﻫﻢ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ﺃﺑﺪﻯ ﺟﺒﺮ ﺍﻟﻬﻰ ﺍﻧﺠﺎﻡ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ﺑﺮﺩ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ﻧﻮﻉ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ﺑﺸﺮﻯ ﺍﻧﺴﺎﻥ ﺁﺯﺍﺩ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ﺁﻧﭽﻪ ﮐﺮﺍﻣﺎﺕ ﻧﻮﻋﻰ ﺩﺍﺭﺩ ﺑﺴﻮﺯﺍﻧﺪ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ﺩﺭ ﻗﻬﻘﺮﺍﻫﺎﻯ ﮐﺎﺭﻣﺎﺋﻰ ﻭﻣﺴﺨﻬﺎﻯﺣﻴﻮﺍﻧﻰ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ﻭﺑﺪﺗﺮ ﺩﺭ ﻓﺴﺨﻬﺎﻯ ﮔﻴﺎﻫﻰ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ﺑﺎﺭﻩ ﻭ ﺣﺘﻰ ﺻﺪ ﺑﺎﺭﻩ ﻭﻫﺰﺍﺭ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ﺑﻨﻮﻉ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 ﻓﺼﻮﻝ ﺁﺧﺮ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 ﺳﻠﻮﻙ ﺍﻟﻬﻰ ﺗﺎ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 ﺗﻤﺎﻡ ﻭﺟﻮﺩ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ﺑﺨﻮﺍﺳﺘﻪ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 ﻭ ﻋﻘﻴﺪﻩ 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ﺑﺘﺪﺑﻴﺮ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ﺩﺭﻭﺍﻗﻊ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ﻣﺎ ﻣﻰ ﺑﻴﻨﻨﺪ ﻭﻣﻴﺸﻨﻮﺍﻧﻨﺪ ﻭﻓﮑﺮ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ﺑﺤﺮﮐﺎﺕ ﺩﺍﺧﻞ ﻭ ﺧﺎﺭﺝ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ﺗﺪﺑﻴﺮ ﺍﻟﻬﻰ ﻗﻄﻊ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ﺫﺭﺍﺕ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ﻓﺴﺎﺩ ﺗﻦ ﻣﺮﺩﻩ ﻫﺎ ﺑﺮﻭﻯ ﻫﻢ 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ﮐﻪ ﻋﻤﻠﺎ ﻧﺼﻒ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ﺗﻨﻬﺎ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ﭼﻴﺰﻯ ﺳﺎﺧﺘﻦ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ﺒﭙﻴﺸﻨﻬﺎﺩ ﺧﺪﺍﻭﻧﺪ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ﺑﺎ ﻋﻠﻮﻡ ﻭ ﺗﮑﻨﻴﻚ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ﺑﺘﻌﺒّﺪﺍﺕ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ﺗﻤﺎﻣﻰ ﻣﺬﺍﻫﺐ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ﻣﺤﻤﺪ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ﺭﻯ ﻣﻴﮑﻨﺪﮐﻪ ﮐﺎﺭﻯ ﻧﮑﺮﺩ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ﺩﻭﺳﺘﺎﻥ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ﻋﻴﺐ ﻣﻦ ﺑﻰ ﺩﻝ ﺣﻴﺮﺍﻥ ﻣﮑﻨﻴﺪ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ﮔﻮﻫﺮﻯ ﺩﺍﺭﻡ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ﺻﺎﺣﺐ ﻧﻈﺮﻯ ﻣﻰ ﺟﻮﻳﻢ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ﻣﻠﺘﻤﺴﺎﻧﻪ ﺑﺪﻭﺳﺘﺎﻥ ﻭﻧﺰﺩﻳﮑﺎﻥ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ﻣﺨﺎﻟﻒ ﺳﻠﻮﻙ ﺍﻟﻬﻰ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ﻭﻫﻤﮕﻰ ﺩﺭ ﻣﺬﺍﻫﺐ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ﺍﺯ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ﺗﺴﻨّﻦ ﺑﺎﺷﻨﺪ ﻳﺎ ﺃﻫﻞ ﺗﺸﻴّﻊ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ﻋﺒﺎﺩﺍﺕ ﺑﺎﻃﻞ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ﻋﻤﻠﺎ 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ﺑﺨﺸﻮﺩ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الهی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ﺷﺮﻳﻚ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ﻭﮔﻢ ﻧﺎﻡ ﺧﺪﺍ ﺑﺮﭘﺎ ﮐﺮﺩ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ﺑﺴﻨﮓ ﻭ ﺁﺟﺮ ﮐﻌﺒﻪ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ﻗﺒﻠﻪ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ﺧﺪﺍ ﺧﺎﻧﻪ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 ﮐﻪ ﻣﺮﺍ ﻋﻴﺐ ﻭ ﺍﻧﺘﻘﺎﺩ ﻧﮑﻨﻴﺪ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ﺩﻝ ﻭ ﺣﻴﺮﺍﻥ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ﻭﻥ ﻋﺎﺷﻖ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ﻋﺎﺷﻘﺎﻥ ﺩﻝ ﻭ ﻋﻘﻞ ﻭ ﺍﺭﺍﺩﻫﺎﻯ ﭼﻪ ﺭﺳﺪ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ﺑﻤﻨﻄﻖ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ﻭﮐﺎﻣﻠﺎ ﺗﺎﺑﻊ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ﻭﻭﻳﮋﻩ 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ﻫﻮﺳﺒﺎﺯ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ﺭﺍ ﻧﻴﺰ ﻧﻤﻴﺘﻮﺍﻥ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ﺟﺬﺑﻬﺎﻯ ﺍﻟﻬﻰ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ﻓﺮﻣﺎﻧﻰ ﺩﺭ ﮊﻧﺘﻴﻚ ﺭﻭﺣﻰ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ﻫﺴﺘﻰ ﮐﺴﻰ ﻫﻢ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 ﺧﺪﺍﻭﻧﺪ ﻧﻴﺴﺖ ﻫﺮﭼﻪ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ﺻﻔﺎﺗﻰ ﻭﻣﻘﺎﻣﻰ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ﺃﻧﺪﮐﻰ ﺑﺘﮑﺎﻣﻞ ﺭﻭﺡ ﻭﺗﻮﺟّﻪ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ﺧﺪﺍ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ﺍﮐ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ﺳﺮﮔﺮﺩﺍﻧ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ﺩﻭﺭ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ﺑﺪﻭﺭ ﻣﺪﺍﺭﻯ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ﺧﺴﺘﮕﻰ ﺑﺪﻭﻥ ﻧﺘﻴﺠﻪ ﻣﺸﺒﺖ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 ﭼﺮﺥ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ﻭ ﮐﺎﺭﻣﺎﻫﺎ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ﺑﺪﻧﺒﺎﻝ ﭘﻴﺮ ﺍﻟﻬﻰ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ﺣﻴﺮﺗﻰ ﺩﺭ ﺯﻧﺪﮔﻰ ﻧﺨﻮﺍﻫﺪ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ﻓﻠﺎﺳﻔﻪ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ﻭﻋﻠﻤﺎ ﻭ ﺍﻳﺪﺋﻮﻟﻮﮔﻬﺎ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ﮔﺎﻩ ﺍﺯ ﺣﻴﺮﺕ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ﻓﮑﺮﻯ ﺑﻴﺮﻭﻥ ﻧﻤﻰ ﺭﻭﻧﺪ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ﺗﺼﺪﻳﻖ ﺩﺍﺭﻧﺪ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ﺑﻬﺮﺟﺎ ﺭﺳﻴﺪﻩ ﺑﺎﺷﻨﺪ ﺑﺠﺎﺋﻰ ﻧﺮﺳﻴﺪ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ﺗﻌﺎﻟﻰ ﻫﺎﻯ ﻓﮑﺮﻯ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ﺍﻭﻫﺎﻡ ﻭﺗﺼﻮﺭﺍﺕ ﺧﻮﺩ ﺳﺎﺧﺘﻪ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ﺷﺎﻳﺴﺘﮕﻰ ﺳﺎﺧﺘﻦ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ﻣﺨﺎﻟﻔﻴﻦ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ﺩﻭﺳﺘﺎﻥ ﻭ ﺁﺷﻨﺎﻳﺎﻥ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ﻣؤﺩﺑﺎﻧﻪ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ﮐﻬﻤﻦ ﮔﻮﻫﺮ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ﺪﺍﺭ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ﺑﺪﻧﺒﺎﻝ ﺻﺎﺣﺐ ﻧﻈﺮ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ﻣﺘﺨﺼﺺ ﮔﻮﻫﺮ ﺷﻨﺎ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ﮔﻮﻫﺮ ﺭﺍ ﺑﺨﺮﺩ ﻭ ﺑﺒﻴﻨﺪ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ﻭﺁﻧﭽﻪ 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ﺍﺳﺖ ﺍﺯ ﺁﻥ 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ﮔﻮﻫﺮ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ﮊﻧﺘﻴﻚ ﺭﻭﺣﻰ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ﺍﻧﺴﺎﻧﻰ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ﮔﻮﻫﺮ ﺑﻮﺩﻥ ﻳﺎ ﻧﺒﻮﺩﻥ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ﺗﮑﺎﻣﻠﺎﺕ ﺃﺯﻟﻰ ﺗﻮﻟﺪﺍﺕ ﺑﺸﺮﻯ ﭘﻴﺸﻴﻦ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ﺩﺭ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ﭘﻨﺞ ﺍﻭﻟﻰ ﺍﻟﻌﺰﻡ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ﺑﺎ ﺁﻧﻬﺎﭘﺮﺩﺍﺧﺘﻪ ﻭ ﭘﻨﺞ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ﻣﺤﻤﺪﻯ ﺭﺍ ﻓﺮﺍﻫﻢ ﻧﻤﻮﺩﻩ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ﺑﻄﺮﻳﻘﺖ ﻣﺤﻤﺪﻯ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ﭘﻴﺮ ﮐﺎﻣﻞ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ﻣﻰﺗﻮﺍﻧﺪ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ﻧﺠﺎﺕ ﺍﺯ 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ﻫﻔﺖ ﻫﺰﺍﺭ ﺳﺎﻝ ﺩﻳﮕﺮ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ﻫﺮ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ﺗﺠﺪﻳﺪ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ﺑﻴﻚ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ﺗﺎﺯ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ﺗﺠﺪﻳﺪ ﺷﻬﻮﺩﻫﺎﻳﻤﻘﺪﻣﺎﺗﻰ ﺣﺞ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ﻋﻤﺮﻫﺎﻯ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ﻳﻚ ﻋﻤﺮ ﻭﺯﻧﺪﮔﻰ ﮐﺴﺐ ﻣﻴﺸﺪﻩ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ﻭﺭﺳﻴﺪﻥ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ﺣﺞ ﺃﮐﺒﺮﻯ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ﭘﻴﺎﻣﺒﺮ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ﺗﻌﻠﻴﻢ ﺣ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جّ 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کعبه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ﻧﻮﺑﺖ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ﺑﺤﺞ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ﺃﮐﺒﺮ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ﺑﺮﻭﻳﺪ ﻭﺗﻤﺎﻡ ﻣﺮﺍﺳﻢ ﺣﺞ ﮐﻌﺒﻪ ﻧﻤﺎﻳﺶ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 ﻭ ﺗﻤ</w:t>
      </w:r>
      <w:r w:rsidR="001A388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ثیلی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ﻋﻮﺍﻡ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ﺍﻣﻮﺭ ﺳﻠﻮﻙ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ﺍﺣﺮﺍﻡ ﻭ ﺻﻔﺎ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ﻋﺮﻓﺎﺕ ﻭ ﺭﺟﻢ ﺷﻴﻄﺎﻥ ﻭﻃﻮﺍﻑ ﻭ ﻣﺪﺍﻡ ﻟﺒﻴّﻚ ﮔﻔﺘﻦ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ﻔﺮﻣﻮﺩﻯ ﺑﻴﺎ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ﺁﻣﺪﻡ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ﻣﻴﻔﺮﻣﺎﺋﻰ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ﻓﺮﻣﺎﻥ ﺭﺍ ﻭﻟﻰ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ﻣﻴﺪﻫﺪ ﺣﺠّﺎﺝ ﭘﺎﺳﺨ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ﻨﻤﻴﺸﻨﻮﻧﺪ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ﮔﺮﭼﻪ ﺑﺎ ﺩﻟﻖ ﻣﻠﻤّﻊ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ﮔﻠﮕﻮﻥ ﻋﻴﺒﺴﺖ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ﻣﮑﻨﻢ ﻋﻴﺐ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ﮐﺰﻭ ﺭﻧﮓ ﺭﻳﺎ ﻣﻰ ﺷﻮﻳﻢ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ﻗﺒﻮﻝ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ﺍﻳﻦ ﺩﻟﻖ ﻭ ﻟﺒﺎ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ﻣﻠﻤّﻊ ﭘﺮ ﺯﺭﻕ ﻭﺑﺮﻕ ﻭ ﻫﻔﺖ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ﺭﻧﮓ ﻭﻫﻔﺘﺎﺩ ﻭﺻﻠﻪ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ﻧﻮﺷﻴﺪﻥ ﺑﺎﺩﻩ ﺍﻟﻬﻰ ﻋﻴﺐ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ﺟﺎﻯ ﺭﻳﺎﮐﺎﺭﺍﻥ ﭘﺮ ﺯﺭﻕ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ﺑﺮﻕ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ﻭﺟﺎﻯ ﻣﻨﺎﺳﺐ ﺻﻮﻓﻴﺎﻧﻰ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ﺑﺘﻦ ﺑﺸﺮﻯ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ﭼﺴﺒﻴﺪ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 ﻧﻤﻰ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 ﺍﻳﻦ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ﻋﻴﺐ ﻧﮑﻨﻴﺪ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ﻣﻦ ﺍﺯ ﭼﻨﻴﻦ ﺭﻧﮓ ﻭ ﺭﻳﺎ ﻧﻔﺮﺕ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ﻣﻰ ﺧﻮﺍﻫﻢ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ﺑﻴﺎ ﺷﺮﺍﺏ ﺑﺸﻮﻳﻢ ﻭﻏﺴﻞ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ﻣﺸﺘﺮﻯ ﻣﻴﮑﺪﻩ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ﺑﺎ ﺯﻳﻨﺖ ﻭ ﻫﻔﺖ ﺭﻧﮓ ﺁﺭﺍﻳﺶ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ﻓﻘﺮ ﺩﺭ ﮔﻮﺩﺍﻝ ﺧﺎﮐﻰ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ﮔﻮﺭﻯ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ﻣﺸﻐﻮﻝ ﺗﻮﺳّﻞ ﻋﺒﺎﺩﻯ ﻣﺪﺍﻭﻡ ﻭ ﭼﻨﺪ ﺳﺎﻟﻪ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ﺗﺎ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ﺗﺨﻠﻴﻪ ﻭﺗﺰﮐﻴﻪ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ﻧﻴﺰﺗﺮﺑﻴﺖ ﻭ ﺗﺤﻠ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ﺑﺼﻔﺎ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ﺑﻤﺮﺍﺗﺐ ﺷﻬﻮﺩ ﻫﻔﺘﮕﺎﻧﻪ ﺍﻟﻬﻰ ﺑﺮﺳﺪ ﻭ ﻟﺬﺍ ﺟﺰ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ﻭﺧﺎﻙ ﻭ ﺩﻭ ﻗﻄﻌﻪ ﺍﺣﺮﺍﻡ ﺧﻮﺩ ﺩﺭ ﻋﺰﻟﺘﮕﺎﻩ ﺧﻮﻳﺶ ﭼﻴﺰﻯ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ﻏﺬﺍﻳﺶ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ﺻﺤﺮﺍ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ﺑﺪﺳﺖ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ﻭﻳﺎ ﻫﺮﭼﻪ ﮐﻪ ﺧﺪﺍﻭﻧﺪ ﺑﺮﺍﻳﺶ ﺑﻔﺮﺳﺘﺪ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D06BCF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ﺧﻨﺪﻩ ﻭ ﮔﺮ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ﻋﺸّﺎﻕ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ﺯﺟﺎﺋﻰ ﺩﮔﺮﺳﺖ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ﺳﺮﺍﻳﻢ ﺑﺸﺐ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ﻭﻭﻗﺖ ﺳﺤﺮ ﻣﻰ ﻣﻮﻳﻢ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ﺃﺻﻞ ﻭ ﻋﺎﻣﻞ ﺧﻨﺪﻩ ﻭ ﺷﺎﺩﻯ ﻭ ﻳﺎ ﮔﺮﻳﻪ ﻭ ﻏﻢ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ﻋﺎﺷﻘﺎﻥ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ﻋﺎﺷﻘﺎﻥ ﭘﻴﺮ ﺍﻟﻬﻰ ﻭﺭﺍﻩ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ﻣﻨﺒﻊ ﺁﻥ ﺟﺎﻯ ﺩﻳﮕﺮﻯ ﺍﺯ ﺧﺪﺍﻭﻧﺪ ﺍﺳﺖ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ﻳﺎ ﺩﺭ ﻧﺎﺧﻮﺩﺁﮔﺎﻩ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ﺍﻧﺴﺎﻥ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ﻭﺭﻭﺡ ﭼﻴﺰﻯ ﻣﻠﮑﻮﺗ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ﺩﺍﺧﻞ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ﺑﺪﻥ ﺍﻧﺴﺎﻥ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ﭼﻴﺰﻯ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ﺑﺪﻥ ﺧﻮﺩ ﺩﺭﺁﻥ ﻏﺮﻕ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ﻭﮔﺎﻫﻰ ﻭﺳﻌﺖ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ﻣﺤﻴﻂ ﺍﻳﻦ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 ﺩﺭ ﺍﻧﺴﺎﻥ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ﺑﺰﻳﺮ ﻋﺮ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ﺁﺳﻤﺎﻥ ﻫﻔﺘﻢ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ﻣﺴﺘﻘﻴﻢ ﻭ ﻣﺘّﺼﻞ ﻧﺎ ﻣﺮﺋﻰ ﺑﻴﻦ ﺭﻭﺡ ﺍﻧﺴﺎﻥ ﮐﺎﻣﻞ ﺑﺎ ﻣﺮﺍﺗﺐ ﺍﻟﻬﻰ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ﻣﻦ ﺷﺒﻬﺎﮐﻪ ﺷﻌﺮ ﻣﻴﮕﻮﻳﻢ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ﺍﺳﺮ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ﻭﻣﻌﺮﺍﺝ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ﺩﺭﺗﻔﮑّﺮ ﻭﺗﻮﺳّﻞ ﺑﺎ ﻭﺳﺎﺋﻂ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ﺳﺤﺮ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ﺑﮕﺮﻳﻪ ﻭ ﺍﺷﻚ ﻭﻣﻮﻳﻪ ﻣﻴﺎﻓﺘﻢ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ﺳﺤﺮﮔﺎﻩ ﺍﺳﺮ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ﻣﻌﺮﺍﺝ ﻭ ﻋﺒﺎﺩﺍﺕ ﺍﻧﺠﺎﻡ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ﺍﻳﻦ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ﺗﻤﺮﮐﺰ ﺩﺭ ﺣﻀﻮﺭﺫﻫﻨﻰ ﺧﻮﺩ ﺍﺯ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 ﻭﺳﺎﺋﻂ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ﺁﺏ ﭼﺸﻢ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ﭼﺸﻤﻬﺎ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ﺴﻴﻠﺎﺏ ﻣﻴﺸﻮﺩ ﺗﺎ ﺗﺨﻢ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ﺑﺸﻮﻳﺪ ﻭﺧﺸﮑﻰ ﭼﺸﻢ ﺑﺪﺭﺩ ﻭﮐﻮﺭﻯ ﻧﻴﻔﺘﺪ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ﭘﻠﮑﺎﻥ ﭼﺸﻢ ﺧﻮﺩﺭﺍ ﺑﻬﻢ ﻧﻤﻰ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ﻣﺒﺎﺩﺍ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ﻟﺤﻈﻬﺎﻯ ﻣﺤﺮﻭﻡ ﺍﺯ ﺩﻳﺪﺍﺭ ﭘﻴﺮ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ﺫﻫﻦ ﺧﻮﺩ 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ﺁﺧﺮﻳﻦ ﺳﺤﺮﮔﺎﻩ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ﺷﺐ ﻳﻠﺪﺍﻯ ﺩﺭﺍﺯ ﻭ 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ﻗﺒﻞ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ﺳﺎﻟ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ﻮﺩﺭ ﻫﺮ ﺷﺒﻰ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 ﻳﻠﺪﺍ ﻭﺗﻮﻟﺪ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ﻭ ﺍﻟﻬﻰ ﺍﻭ 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ﺷﺎﻳﺪ ﻫﻢ ﺑﺨﻠﻖ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ﺑﺎﺯ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ﺑﺸﺮﻯ ﺳﺎﺑﻖ ﻭ ﺑﻌﺪﺍ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 ﺍﺭﺍﺩﻯ ﺭﺍ ﺩﺭﺭؤﻳﺎ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ﺑﻴﺪﺍﺭﻯ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ﺍﺳﺘﻀﻌﺎﻑ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ﺗﺒﺪﻳﻞ ﺑﺨﻮﺍﺏ ﺿﻌﻒ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ﺩﻭﻡ ﺧﻮﺩﺭﺍ ﻳﺎﻓ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مبعوث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ﺑﺮﺳﺎﻟﺖ ﻭ ﻣﻌﺼﻮﻡ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ﺣﺎﻓﻈﻢ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ﺧﺎﻙ ﺩﺭ ﻣﻴﺨﺎﻧﻪ ﻣﺒﻮﻯ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ﻣﮑﻦ ﻋﻴﺐ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ﻣﻦ ﻣﺸﻚ ﺧﺘﻦ ﻣﻰ ﺑﻮﻳﻢ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ﺯﺑﺎﻥ ﺩﻳﮕﺮﻯ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ﻣﺨﺎﻟﻒ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ﺩﺭﮔﺎﻩ ﻣﻴﺨﺎﻧﻪ ﺭﺍ ﺑﻮ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ﻭﻯ ﻳﺎ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ﻋﻴﺐ ﻣﮑﻦ ﮐﻪ ﻣﻦ ﻋﻤﻠﺎ ﺑﻮﻯ ﻣﺸﻚ ﺧﺘﻦ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ﺍﺳﺘﺸﻤﺎﻡ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 ﺑﺎﻳﻦ ﺍﺳﺘﺸﻤﺎﻡ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ﺑﺪﺍﺧﻞ ﻣﻴﺨﺎﻧﻪ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ﻧﻮﺷﻴﺪﻥ ﻓﺮﺍﻭﺍﻥ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ﺁﻧﺠﺎ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ﻤﻰ ﻣﻴﺘﻮﺍﻧﻰ ﺑﻨﻮﺷﻰ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ﻭﺗﮑﺎﻣﻞ ﺭﻭﺣﻰ ﺗﺎ ﺳﺮﺣﺪ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 ﺑﺎﻟﻘﻮ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ﺧﻮﺩ ﭘﻴﺶ ﺑﺮﻭﻯ ﻭﺣﺘﻰ ﺑﻘﺸﺮﻯ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ﺩﺭﮔﺎﻩ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ﭼﻨﻴﻦ ﻧﮑﻦ ﺗﻮ 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ﻧﺨﻮﺍﻫﻰ ﻓﻬﻤﻴﺪ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ﻋﻄﺮﻯ ﺭﺍ ﺍﺳﺘﺸﻤﺎﻡ ﻧﻤﻰ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ﻭ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ﻣﺴﺎﺋﻞ ﺭﺍ ﺑﻔﻬﻤﻰ ﺍﻧﺴﺎﻥ ﺑﺮﺍﻯ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ﺩﺭ ﺗﻤﺎﻡ ﻣﺮﺍﺣﻞ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ﺗﻮﺍﻥ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ﻣﺮﺣﻠﻪ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ﻣﻴﺘﻮﺍﻧﺪ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ﺭﺳﻴﺪ ﺁﻧﮕﺎﻩ ﺧﺪﺍﻭﻧﺪ ﺗﻮﺍﻥ ﺑﺮﺍﻯ ﻣﺮﺣﻠﻪ ﺑﻌﺪﻯ 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7C755E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</w:p>
    <w:p w:rsidR="00A63616" w:rsidRPr="004D5F6B" w:rsidRDefault="00D63185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**************************</w:t>
      </w:r>
      <w:r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ﮔﺮﭼﻪ ﻣﺎ ﺑﻨﺪﮔﺎﻥ ﭘﺎﺩﺷﻬﻴﻢ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ﭘﺎﺩﺷﺎﻫﺎﻥ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ﻣﻠﻚ ﺻﺒﺤﮕﻬﻴﻢ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ﮔﺮﭼﻪ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ﺑﻨﺪﮔﺎﻥ ﭘﺎﺩﺷﺎﻩ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ﻭﺷﺎﻫﻨﺸﺎﻩ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ﺍﻣﺎﻡ ﺯﻣﺎﻥ 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ﺑﺪﻭﻥ ﻣﻌﺮﻓﻰ ﺧﻮﺩ ﺑﺪﻳﮕﺮﺍﻥ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ﻭﻳﺎﻣﺎﻡ ﺯﻣﺎﻥ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ﻏﻴﺐ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ﺍﺯ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ﺑﻌﻨﻮﺍﻥ ﺑﻬﺘﺮﻳﻦ ﻭ ﭘﺮ ﺧﻴﺮ ﺗﺮﻳﻦ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ﺑﺴﻤﺖ ﺍﻣﺎﻣﺖ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ﺑﺮﮔﺰﻳﺪﻩ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ﺑﮑﺎﻣﻠﺎﻥ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ﻭﺍﮔﺬﺍﺭ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ﻭﻏﻴﺒﺖ ﺻﻐﺮﺍﻯ ﺍﻭ ﺁﻏﺎﺯﻣﻴﮕﺮﺩﺩ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ﺑﻤﻴﺮﺩ ﻏﻴﺒﺖ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ﮐﺒﺮﺍﻯ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 ﻏﻴﺒﺖ ﺻﻐﺮﺍﻯ ﺟﺎﻧﺸﻴﻦ 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ﻭﺳﺎﻟﮑّﺎﻥ ﺩﺭ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ﺩﻭﻡ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ﺑﺎﻣﺎﻡ ﺯﻣﺎﻥ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ﺍﻳﻨﮑﻪ ﻣﺎ(ﺣﺎﻓﻆ)ﻭﻫﺮ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ﺳﺎﻟﮑﻰ ﻭﺣﺘﻰ ﻫﺮ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ﺑﺮﺍﻳﭙﻴﺮ ﻣﺮﺑّﻰ ﺯﻧﺪﻩ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D06BCF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ﻣﻌﺘﺮﻑ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ﻳﮑﻰ ﺍﺯ ﺑﻨﺪﮔﺎﻥ ﻣﺤﻤﺪ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ﺧﻮﺩ ﺣﺎﻓﻆ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ﺑﻤﻘﺎﻡ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ﺳﺤﺮﮔﺎﻫﻰ ﭘﮕﺎﻫﻰ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ﺑﻨﻮﺭ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 ﻋﺮﺵ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ﮔﺸﺘﻪ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ﺩﻟﻬﺎﻯ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ﺳﺎﻟﻚ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 ﺍﻟﻬﻰ ﺯﻧﺪﻩ ﺩﺭ ﺟﻬﺎﻥ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ﻭﺟﻮﺩ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ﻳﺘﻬﺎﻯ ﺃﺩﻳﺎ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ﺴﻠﻮﮐﻰ ﺩﻳﮕﺮ ﻭ ﺃﻫﻞ ﮐﺘﺎﺏ ﻧﻴﺰ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ﮔﻨﺞ ﺩﺭ ﺁﺳﺘﻴﻦ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ﮐﻴ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ﺗﻬ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ی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ﺟﺎﻡ ﮔﻴﺘﻰ ﻧﻤﺎ ﻭ ﺧﺎﻙ ﺭﻫﻴﻢ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ﺭﺍ ﺍﺯ ﭘﺎﺩﺷﺎﻫﺎﻥ ﺻﺒﺤﮕﺎﻫﻰ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ﺷﺎﻳﮕﺎﻥ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ﻭ ﺁﻣﺎﺩﻩ ﺧﻮﺩﺭﺍ ﺩﺭ ﺁﺳﺘﻴﻦ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ﺍﮔﺮ ﺻﻠﺎﺡ ﺑﺪﺍﻧﺪ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ﺍﻟﻬﺎﻣﺎﺕ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ﻓﮑﺮﻯ ﻭ ﻟﺪﻧّﻰ ﻧﺎﻣﺤﺪﻭﺩ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ﻣﺤﺮﻭﻣﻴّﺖ ﺍﺯ ﻫﺮ ﭘﺎﺳﺨﻰ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ﺭﺍﻩ ﺍﻟﻬﻰ ﻭﺳﺎﻟﮑﺎﻥ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ﻭﻧﻬﻪ ﺑﺮﺍﻯ ﮔﻨﺠﻬﺎﻯ 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ﺩﻓﻴ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ها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ﺷﻤﺎﺭ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ﺑﺮﻧﺪﻩ ﺩﺭﻗﻤﺎﺭﻫﺎ ﻭ ﺑﺎﺯﻳﻬﺎ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ﮔﻨﺞ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ﮐﻴﺴﻪ ﻭ ﺟﻴﺐ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ﻫﺮ ﺣﺎﻝ ﺗﻬﻰ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ﻫﻢ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ﻓﻮﺭﺍ ﺍﺯ ﺩﺳﺖ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 ﻭ ﺑﺪﻳﮕﺮﺍﻥ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ﺑﺘﻌﺒﻴﺮ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ﺟﻢ ﮔﻴﺘﻰ ﻧﻤﺎ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ﺩﻝ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ﻫﺮﮔﺎﻩ ﮐﺎﻣﻞ ﺍﻟﻬﻰ ﺑﺪﺭﻭﻥ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ﺗﺄﻣّﻞ ﻭ ﺗﻔﮑّﺮ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ﺑﻮﻯ ﺁﮔﺎﻫﻰ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ﻫﻤﻪ ﺍﻳﻦ ﺍﺣﻮﺍﻝ ﻭ ﺍﻣﮑﺎﻧﺎﺕ ﺟﻤﺸﻴﺪﻯ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ﺑﻨﻬﺎﻳﺖ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ﭘﻴﺸﺮﻓﺘﻬﺎﻯ ﺷﻬﻮﺩﻯ ﺧﻮﺩ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ﻫﻤﭽﻨﺎﻥ 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ﺍﻳﻦ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 ﺍﻟﻬﻰ ﺧﻮﺩ(ﭘﻴﺮ ﺣﺎﻓﻆ)ﻫﺴﺘﻴﻢ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ﻣﺎ ﺭﺍ ﺑﺂﺭﺯﻭﻫﺎﻯ ﺍﻟﻬﻰ ﺧﻮﺩ ﺭﺳﺎﻧﺪﻩ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ﻫﻮﺷﻴﺎﺭ ﺣﻀﻮﺭ ﻭﻣﺴﺖ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ﻏﺮﻭﺭ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D06BCF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ﺑﺤﺮ ﺗﻮﺣﻴﺪ ﻭ ﻏﺮ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قه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ﮔﻨﻬﻴﻢ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ﻫﻤﭽﻨﺎﻥ 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ﻭﻣﻘﺎﻡ ﭘﺎﺩﺷﺎﻫﻰ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ﻫﺸﻴﺎﺭﻯ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ﺁﻣﺎﺩﻩ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ﺗﻔﮑّﺮ ﻭ ﺩﺭﻳﺎﻓﺖ ﺍﻟﻬﺎﻡ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ﺑﻴﺪﺍﺭ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ﺧﻮﺍﺏ ﻭ ﺩﺭ ﺑﻴﺪﺍﺭﻯ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ﻭﻣﺴﺖ ﻭﻣﻐﺮﻭﺭ ﺑﺘﻮﻓﻴﻖ ﺧﻮﺩ 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ﺩﺭﻳﺎﻯ ﺗﻮﺣﻴﺪ ﻭﻳﮕﺎﻧﮕﻰ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ﻣﺮﺍﺗﺐ ﺍﻟﻬﻰ ﻣﻴﺒﺎﺷﻴﻢ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ﺭﺍ ﻣﺤﺮﻭﻡ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ﻫﻤﻴﺸﻪ ﺩﺭ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 ﻭﺍﺫﮐﺎﺭ ﺗﻮﺣﻴﺪﻯ ﺑﺎ ﻣﺮﺍﺗﺐ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ﻏﺮﻕ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ﻓﺮﺻﺖ ﺗﺰﮐﻴﻪ ﺁﻧﻬﺎ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 ﺑﺎ ﮐﻤﺘﺮ ﺍﺯ ﺩﻩ ﺩﺭ ﺻﺪ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ﺩﺭ ﺣﺪ ﮐﻔﺎﻳﺖ 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ﺩﺍﺩﻩ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 ﻗﺪﻡ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ﻗﺪﻡ ﺟﻠﻮ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ﺍﻧﺴﺎﻥ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ﻣﻴﻔﻬﻤﺪ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ﮔﻨﺎﻫﺎﻥ ﺍﻭ ﭼﻘﺪﺭ ﺯﺷﺖ ﻭ ﺯﻳﺎﺩ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ﺍﺳﺖ ﻭﻫﻤﭽﻨﺎﻥ ﺑﻔﮑﺮ ﺗﺰﮐﻴﻪ ﻭ ﭘﺎﮐﺴﺎﺯﻯ ﻫﺮﭼﻪ ﺑﻴﺸﺘﺮﻯ ﺍﺯ ﮔﻨﺎﻫﺎﻥ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ﻏﺮﻭﺭ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ﺗﻮﻓﻴﻖ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ﻧﮑﻮﻫﺶ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ﺷﺎﻫﺪ ﺑﺨﺖ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ﮐﺮﺷﻤﻪ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ﻣﺎﺵ ﺁﻳ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 ﻣﻬﻴﻢ </w:t>
      </w:r>
      <w:r w:rsidR="00AF463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؟؟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ﭘﻴﺮ ﻣﺤﺒﻮﺏ ﺧﻮﺩﺭﺍ ﮐﻪ ﺷﺎﻫﺪ ﺑﺨﺖ ﺧﻮﻳﺶ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ﺧﻮﺩﺵ ﺷﺎﻫﺪ ﻣﺮﺍﺗ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ﺭﺍ ﺑﻬﻤﺎﻥ ﺟﺎ ﺭﺳﺎﻧﺪﻩ ﻭﺧﻮﺷﺒﺨﺖ ﮐﺮﺩﻩ ﺍﺳﺖ ﻭﭼﻮﻥ ﺳﺎﻟﻚ ﺩﺭ ﻋﺰﻟﺘﮕﺎﻩ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ﺳﻮﮊﻩ ﺗﻮﺳّﻞ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ﺳﻌﺎﺩﺕ ﺑﺰﺭﮒ ﻣﺮﺣﻠﻬﺎﻯ ﺑﺮﺍﻯ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ﮐﺮﺷﻤﻬﺎﻯ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ﭘﺸﺖ ﭼﺸﻤﻰ ﻧﺎﺯﻙ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ﺍﻋﺘﻨﺎﺋﻰ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ﺑﻌﺎﺷﻖ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ﻣﺎ ﺁﻳﻨﻪ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ﻣﺤﺒﻮﺏ ﺭﺍ ﺩﺭ ﺩﻝ ﺧﻮﺩ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ﭘﻴﺮ ﺩﺭ ﺧﻴﺎﻝ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ﻧﺎﺯ 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ﻋﻤﻞ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ﺟﻔﺎ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ﺗﻮﺳّﻞ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ﭘﻴﮕﻴﺮﻯ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ﺧﻮﺩﺭﺍ ﺭﻫﺎ ﻧﻤﻰ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ﺷﺎﻩ ﺑﻴﺪﺍﺭ ﺑﺨﺖ ﺭﺍ ﻫﺮ ﺷﺐ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ﻣﺎ ﻧﮕﻬﺒﺎﻥ ﺃﻓﺴﺮ ﻭﮐﻠﻬﻴﻢ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ﺷﺎﻩ ﺍﻟﻬﻰ ﺧﻮﺩ ﭘﻴﺮ ﮐﺎﻣﻞ ﺭﺍ ﺑﻴﺪﺍﺭ ﺑﺨﺖ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ﺧﻮﺩﺭﺍ ﺗﻤﺎﻡ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ﻧﮕﻬﺒﺎﻥ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ﺃﻓﺴﺮ ﺷﺎﻫﺪ ﺭﺍ ﻧﻴﺰ ﺑﺮ ﺳﺮ ﺩﺍﺭﺩ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ﺩﻝ ﺳﺎﻟﻚ ﺳﺮ ﺷﺐ ﺗﺎ ﺻﺒﺢ ﻭ ﺩﺭ ﺗﻮﺳّﻞ ﻋﺒﺎﺩﻯ ﺍﺳﺘﻮ ﺑﺎ ﺑﻨﺪﮔﻰ ﻋﺒﺎﺩﻯ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ﮔﻮ ﻏﻨﻴﻤﺖ ﺷﻤﺎﺭ ﺻﺤﺒﺖ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ﺗﻮ ﺩﺭ ﺧﻮﺍﺏ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ﻣﺎ ﺑﺪﻳﺪﻩ ﮔﻬﻴﻢ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ﻣﺎﺭﺍ ﺑﺎ ﺗﻮ ﻏﻨﻴﻤﺖ ﺷﻤﺎﺭ ﻭ ﺑﻰ ﺍﻋﺘﻨﺎ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ﺗﻮ ﺩﺭ ﺧﻮﺍﺏ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ﺑﭽﺸﻤﺎﻥ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ﺩﻳﺪﻩ ﺑﺎﻧﻰ ﻭ ﻧﮕﻬﺒﺎﻧﻰ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 ﻫﺴﺘﻴ</w:t>
      </w:r>
      <w:r w:rsidR="00AF463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ﻮ ﺩﺭ ﭼﺸﻢ ﺩﻝ ﺧﻮﺩ ﺗﻮﺭﺍ ﺩﺍﺭﻳﻢ ﻭ ﻋﺸﻖ ﻣﻰ ﻭﺭﺯﻳﻢ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ﺷﺎﻩ ﻣﻨﺼﻮﺭ ﻭﺍﻗﻔﺴﺖ ﮐﻪ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ﺭﻭﻯ ﻫﻤّﺖ ﺑﻬﺮ ﮐﺠﺎ ﮐﻪ ﻧﻬﻴﻢ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ﭘﺎﺩﺷﺎﻩ ﻣﻨﺼﻮﺭ ﻭﻧﺼﺮﺕ ﻳﺎﻓﺘﻪ ﺧﻮﺩ ﭘﻴﺮ ﺍﻟﻬﻰ ﺧﻮﻳﺶ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ﺁﮔﺎﻩ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ﺑﻬﺮﺟﺎ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ﺩﻝ ﺑﺴﻮﻯ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ﻣﻔﺴّﺮﻳﻦ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ﺷﺨﺼﻴّﺘﻬﺎﻯ ﺳﻴﺎﺳﻰ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ﺷﻴﺮﺍﺯ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ﻣﻤﺪﻭﺣﺎﻥ ﺣﺎﻓﻆ ﻣﻴﺨﻮﺍﻧﻨﺪ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ﺩﺭﻭﻳﺸﻰ ﭼﻮﻥ ﺣﺎﻓﻆ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ﻣﺠﻴﺰ ﮐﺴﻰ ﻧﻤﻰ ﮔﻮﻳﺪ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ﻧﻴﺎﺯﻯ ﻫﻢ ﺑﻤﺪﺡ ﺁﻧﺎﻥ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ﺑﺮﺍﻯ ﻣﺤﺒﻮﺏ ﺩﻝ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ﺍﻟﻘﺎﺏ ﺩﻳﮕﺮﺍﻥ ﺍﺯ ﺭﺟﺎﻝ ﺭﺍ ﺑﮑﺎﺭ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 ﻣﺤﺒﻮﺏ ﺭﺍ ﭘﺎﺩﺷﺎﻩ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ﻓﻠﺎﻥ ﺟﻨﮕﻨﺪﻩ ﭘﻴﺮﻭﺯ ﮐﻪ ﭘﺎﺩﺷﺎﻩ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ﻭﭼﻨﺪﻯ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ﻣﻐﻠﻮﺏ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ﺭﺟﺎﻝ ﺑﻐﻠﻂ ﺻﻔﺎﺕ ﻭ ﺍﻟﻘﺎﺏ ﺍﻭﻟﻴﺎﻯ ﺍﻟﻬﻰ ﺭﺍ ﺑﺮﻭﻯ ﺧﻮﺩ ﻭ ﻳﺎ ﻧﺎﻡ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ﺍﺳﻢ ﺑﻰ ﻣﺴﻤّﻰ ﻣﻴﻤﺎﻧﻨﺪ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ﻫﻮﻡ ﻭ ﺍﻭﻡ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ﺳﻠﻮﮐﻰ ﻭ ﺗﻮﺳّﻞ ﻭ ﺗﻤﺮﮐﺰ 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ﺍﻃﺎﻋﺖ ﺍﺯ ﺩﺳﺘﻮﺭﺍﺕ ﺍﻭﻣﻴﺒﺎﺷﺪ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ﺩﺷﻤﻨﺎﻥ ﺭﺍ ﺯﺧﻮﻥ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ﮐﻔﻦ ﺳﺎﺯﻳﻢ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ﺩﻭﺳﺘﺎﻥ ﺭﺍ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ﻗﺒﺎﻯ ﻓﺘﺢ ﺩﻫﻴﻢ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ﻣﻴﺨﻮﺍﻫﺪ ﻓﺪﺍﮐﺎﺭﻯ ﻭ ﻫﻤّﺖ ﺧﻮﺩﺭﺍ ﺩﺭ ﺭﺍﻩ ﻣﺤﺒﻮﺏ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ﺩﺷﻤﻨﺎﻥ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ﺧﻮﻥ ﺧﻮﺩﺷﺎﻥ ﮐﻔﻦ ﻣﻰ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ﺧﻮﺩﺷﺎﻥ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ﻗﻬﻘﺮﺍﻯ ﻣﺴﺦ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ﺧﻮﻧﻴﻦ ﻭﺯﺧﻤﻰ ﻭ ﺩﺭﻳﺪﻩ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ﻓﻌﻠﺎ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ﺍﺯ ﭼﭗ ﻭﺭﺍﺳﺖ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ﺩﻳﻨﻰ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ﻣﺨﺎﻟﻒ ﻣﺎﺩﻩ ﮔﺮﺍﻯ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ﺩﻭ ﺑﺠﺎﻥ ﻫﻢ ﻣﻰ ﺍﻓﺘﻨﺪ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ﺍﺯﻫﺮ ﻃﺮﻑ ﮐﻪ ﮐﺸﺘﻪ ﺷﻮﺩ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ﺑﺴﻮﺩ ﺍﺳﻠﺎﻡ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ﻭﺗﺴﻠﻴﻢ ﺷﺪﮔﺎﻥ ﺳﻠﻮﮐﻰ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 ﻗﺮﺁﻥ ﺍﮔﺮ ﺧﺪﺍﻭﻧﺪ ﺍﻳﻨﺎﻥ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ﺑﺠﺎﻥ ﻫﻢ ﻧﻴﻨﺪﺍﺯﺩ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ﻓﺎﺳﺪ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 ﻭ ﻣﻌﺎﺑﺪ ﻭﺧﺎﻧﻘﺎ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ﻭﻳﺮﺍﻥ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ﻧﻴﺰ ﺩﻭﺳﺘﺎﻥ ﭘﻴﺮ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ﻭﻣﺴﺘﻌﺪﺍﻥ ﺳﻠﻮﻙ ﺭﺍ ﻗﺒﺎﻯ ﻓﺘﺢ ﻣﻴﺪﻫﺪ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ﺧﻠﻌﺖ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ﺷﺎﻫﻰ</w:t>
      </w:r>
      <w:r w:rsidR="00143C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ﺑﻤﻮﻓﻘﺎﻥ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 ﻣﻴﺸﻮﺩ 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ﺩﺷﻤﻨﺎﻥ ﺁﺧﻮﻧﺪﻫﺎﻯ ﻗﺸﺮﻯ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ﺳﻔﻴﻬﻰ ﻭ ﻓﺘﻮﺣﺎﺕ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ﺳﺎﻟﮑﺎﻥ ﺭﺳﻴﺪﻥ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ﺗﺎﺯﻫﺎﻯ ﺍﺯ ﺗﺠﻠﻴﺎﺕ ﺍﻟﻬﻰ ﻣﻴﺒﺎﺷﺪ ﮐﻪ ﺷﻬﻮﺩ 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ﻓﺘﺢ ﺍﻟﻔﺘﻮﺡ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ﭘﻴﺮﻭﺯﻯ ﺟﻨﮓ ﺑﺪﺭ ﭘﻴﺎﻣﺒﺮ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ﭘﻴﺮﻭﺯﻯ ﺳﺎﻟﻚ ﺩﺭ ﺑﺪﺭ ﻣﻨﻴﺮ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ﺭﻧﮓ ﺗﺰﻭﻳﺮ ﭘﻴﺶ ﻣﺎ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ﺷﻴﺮ ﺳﺮﺧﻴﻢ ﻭ ﺃﻓﻌﻰ ﺳﻴﻬﻴﻢ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ﻭﺻﻒ ﺩﺭﻭﻳﺸﺎﻥ ﺧﺎﺩﻡ ﺍﻭﻟﻴﺎﻯ ﺍﻟﻬﻰ ﻣﻴﮕﻮﻳﺪ ﮐﻪ ﻧﺰﺩ ﻣﺎ ﺻﺤﺒﺖ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ﺗﺰﻭﻳﺮﻭ ﺩﺭﻭﻍ ﻭ ﺭﻳﺎﮐﺎﺭﻯ ﻭﺗﻘﻠّﺐ ﻧﻴﺴﺖ ﺯﻳﺮﺍﺷﻴﺮ ﺳﺮﺥ ﺭﻧﮓ ﻫﺴﺘﻴﻢ ﻭ ﭼﻮﻥ ﺍﻓﻌﻰ ﺳﻴﺎﻩ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ﺩﻭ ﺗﺮﺳﺎﻧﻨﺪﻩ ﺩﺷﻤﻨﺎﻥ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ﻣﻴﺒﺎﺷﻨﺪ ﺯﻳﺮﺍ ﺳﺎﻟﮑﺎﻥ ﺩﺭ ﺑﺮﺍﺑﺮ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ﺩﺭ ﺑﺎﻃﻦ ﻭﻳﺎ ﻋﻘﺎﻳﺪ ﻭ ﺃﺑﺎﻃﻴﻞ ﺁﺧﻮﻧﺪﻫﺎ ﺩﺭ ﻣﻌﻨﻰ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ﺳﺨﺖ ﻣﻘﺎﻭﻡ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ﻭﺍﻡ ﺣﺎﻓﻆ ﺑﮕﻮ ﮐﻪ ﺑﺎﺯ ﺩﻫﻨﺪ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ﮐﺮﺩﻫﺎﻯ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ﺍﻋﺘﺮﺍﻑ ﻭﻣﺎ ﮔﻮﻫﻴﻢ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 ﺍﺯ 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ﺑﺪﻫﻰ ﻭﻭﺍﻡ ﺧﻮﺩﺭﺍ ﺑﺤﺎﻓﻆ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ﺍﻋﺘﺮﺍﻑ ﮐﺮﺩﻫﺎﻯ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 ﻧﻴﺰ ﮔﻮﺍﻩ ﺁﻥ ﺑﻮﺩﻳﻢ ﮐﻪ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ﺩﺭﺧﺪﻣﺖ ﭘﻴﺮ ﻭﺍﻡ ﺧﻮﺩﺭﺍ ﻣﻴﺨﻮﺍﻫﻨﺪ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ﺩﻋﺎﻳﺶ ﮐﻨﻨﺪ ﻭ ﻧﺠﺎﺗﺶ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ﺳﺎﻟﮑﺎﻥ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ﺍﻋﺘﺮﺍﻑ ﺑﺸﻬﻮﺩ 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ﺣﺎﻓﻆ ﮐﺮﺩ</w:t>
      </w:r>
      <w:r w:rsidR="00143C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ﻭﺍﻡ ﺍﻭﺭﺍ ﺑﺎﺯ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ﺍﺯ 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ﭘﻴﺮ ﺍﺯ ﺳﺎﻟﮑﺎﻥ ﺧﻮﺩ ﺍﻋﺘﺮﺍﻑ ﮐﺮﺩﻥ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ﺟﺎﻯ ﺍﻧﮑﺎﺭ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ﺍﻋﺘﺮﺍﻑ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ﻣﻌﺮﻓﺖ ﻭ ﺷﻨﺎﺧﺖ ﻋﺮﻓﺎﻧﻰ ﻭ ﺷﻬﻮﺩﻯ ﻭ ﺍﺣﻮﺍﻟﻰ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ﺑﺨﺎﻃﺮ ﺗﻮﺳّﻞ ﻋﺒﺎﺩﻯ ﭘﻴﺭ ﻭ ﺍﻃﺎﻋﺖ ﺍﺯ ﺩﺳﺘﻮﺭﺍﺕ ﺍﻭ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ﻓﺎﺗﺤﻪ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ﺁﻣﺪﻯ ﺑﺮ ﺳﺮ ﺧﺴ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ﻟﺐ ﺑﮕﺸﺎ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ﻣﻴﺪﻫﺪ ﻟﻌﻞ ﻟﺒﺖ ﺑﻤﺮﺩﻩ ﺟﺎﻥ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 ﮐﻪ ﻧﺴﺒﺖ ﺑﻮﻯ ﺟﻔﺎ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ﻭﺩﻳﺪﺍﺭﻯ ﺍﺯﺣﺎﻓﻆ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ﺍﻭ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 ﺳﺎﻟﻚ ﺭﺍ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ﻭﻧﻈﺎﺭﺕ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ﭼﻮﻥ ﺑﺮ ﺳﺮ ﺧﺴﺘﻪ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ﺷﺪﻯ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ﻣﺮﺩﻩ ﺑﻮﺩﻡ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ﻓﺎﺗ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حه ای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ﺑﺨﻮﺍﻥ ﻭ ﻟﺐ ﺑﮕﺸﺎ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ﻟﺐ ﻟﻌﻞ ﺭﻧﮓ ﺗﻮ ﺑﻤﺮﺩﻩ ﺟﺎﻥ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ﺗﻮﻟﺪ ﺩﻭﻡ ﺍﻟﻬﻰ ﺩﻭﺑﺎﺭﻩ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ﻓﺮﻣﺎﻥ ﺑﺮﺧﻮﺍﺳﺘﻦ ﺭﺍ ﺑﺴﺎﻟﻚ ﻣﺮﺩﻩ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ﻧﻴﺰ ﻣﺸﻴّﺖ ﮐﻨﺪ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ﻋﻤﻠﺎ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ﻧﻴﺰ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ﺭﺍ ﺧﺴﺘﻪ 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 کر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ﭘﻮﺳﺖ ﻭ ﺍﺳﺘﺨﻮﺍﻥ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ﺁﻣﺎﺩﻩ ﻣﺮﮒ ﻗﺒﻞ ﺍﺯ ﻣﺮﮒ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ﺍﺯ ﭘﻴﺮ ﺍﻟﻬﻰ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ﺩﻳﺮ ﺭﺳﻴﺪﻯ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ﻋﺰﻟﺘﮕﺎﻩ ﻣﻦ ﺁﻣﺪﻯ ﮐﻪ ﻣﺮﺩﻩ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ﺑﻮﺩﻡ ﻓﺎﺗﺤﻪ ﺑﺨﻮﺍﻥ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ﻓﺎﺗﺤﻪ ﺑﺮ ﻣﺮﺩﮔﺎﻥ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ﺑﻤﻌﻨﻰ ﭘﺎﻳﺎﻥ ﺑﺪﻭﻥ ﺑﺎﺯﮔﺸﺖ ﺍﺳﺖ ﮐﻪ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ﻓﺎﺗﺤﻪ ﺁﻥ ﺧﻮﺍﻧﺪﻩ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 ﺳﻮﺭﻩ ﻓﺎﺗﺤﻪ ﺍﻭﻝ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ﺩﺭﻧﻤﺎﺯﻫﺎﻯ ﺧﻮﺩﻣﻴﺨﻮﺍﻧﻨﺪ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ﺩﺭﺁﻥ ﺧﺪﺍﻭﻧﺪ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ﻣﻄﺎﻟﺒﻰ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ﺍﻟﻬﻰ ﺧﻮﺩ ﻣﻄﺮﺡ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ﻓﺘﺢ ﺑﺎﺯ ﮐﺮﺩﻥ ﻭ 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ﺑﺎﺯﺷﺪﻥ ﻳﻚ ﺁﺳﻤﺎﻥ ﺗﺎﺯﻩ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ﺑﺮﺍﻯ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ﻓﺎﺗﺤﻪ ﺑﺮ ﻣﻴّﺖ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ﺑﺮﺍﻯ ﮐﺴﺐ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ﺧﻮﺍﻧﻨﺪﻩ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ﻣﻴّﺘﻰ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ﺩﺳﺘﺶ ﺍﺯ ﻫﺮ ﺍﻣﮑﺎﻥ ﮐﺴﺐ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ﮐﻮﺗﺎﻩ ﺷﺪﻩ ﺍﺳﺖ ﻭﺍﺯ ﻣﻴّﺖ ﺑﺎﻳﺪ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ﺷﺴﺖ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ﻭﺍﻣﻴﺪﻯ ﺑﻤﻌﺎﻟﺠﻪ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ﻭﺯﻧﺪﻩ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ﻧﻤﻮﺩﻥ ﺍﻭ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ﺍﻭﻟﻴﺎﻯ ﺍﻟﻬﻰ ﺑﺎ ﮐﻤﻚ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ﻣﺴﻴﺢ ﻭﻫﺮ ﭘﻴﺎﻣﺒﺮ ﻭﮐﺎﻣﻠﻰ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ﺑﺮﺍﻯ ﺷﻬﻮﺩ ﺁﺧﺮ ﺭﺍ ﺑﺰﻧﺪﮔﻰ ﺑﺎﺯ ﻣﻴﮕﺮﺩﺍﻧﺪ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ﺯﻣﺎﻥ ﺩﺭﺍﺯﻯ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ﺣﺴﺮﺕ ﺩﻳﺪﺍﺭ ﻣﺤﺒﻮﺏ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 ﺟﺎﻥ ﺑﺸﺮﻯ ﺍﻭ ﺍﺯ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ﺭﺳﻴﺪﻥ ﺑﻘﻴﺎﻣﺖ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ﺟﺎﻧﺎﻥ ﻧﻮﺭ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ﭘﻴﺮ ﺩﺭ ﮐﻨﺎﺭ ﻣﺤﺘﻀﺮ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ﻭ ﺗﻠﻘﻴﻨﺎﺕ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ﺗﻌﻠﻴﻤﺎﺕ ﺁﺧﺮ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ﺍﻟﻬﻰ ﺧﻮﺩﺭﺍ ﺩﺭ ﺑﺎﺭﻩ ﻋﻔﻮ ﺍﻟﻬﻰ ﻭﺑﻬﺸﺘﻬﺎﻯ ﻣﻨﺘﻈﺮ ﺍﻭ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ﺷﻮﻕ ﺍﺯ ﭘﺮﺩﻩ ﻣﺮﮒ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ﺑﺸﺮﻯ ﺧﻮﺩ ﻧﻴﻔﺘﺪ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ﺳﺮﮐﺸﻰ ﺑﺰﺭﮒ ﺳﺎﻟﻚ ﺍﺯ ﻧﻈﺮ ﺍﻟﻬﻰ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ﻟﺐ ﮔﺸﻮﺩﻥ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ﺑﺮﺍﻯ ﺻﺪﻭﺭ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ﮐﻠﻤﻪ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ﻭ ﺗﻠﻘﻴﻨﺎﺕ ﻭﻭﻋﺪﻩ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ﺩﻭﻡ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ﺷﺪﻩ ﺑﺘﻦ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ﺍﺯ ﺁﻥ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ﻣﻌﺼﻮﻡ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ﻭﻭﻟﻰ ﺍﻟﻬﻰ 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ﭘﺎﺩﺷﺎﻫﻰ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ﺳﺎﻟﻚ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</w:p>
    <w:p w:rsidR="00A63616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ﺁﻧﮑﻪ ﺑﭙﺮﺳﺶ ﺁﻣﺪ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ﻓﺎﺗﺤﻪ ﺧﻮﺍﻧﺪ ﻭ ﻣﻴﺮﻭﺩ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ﻧﻔﺴﻰ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ﺭﻭﺡ ﺭﺍ ﻣﻰ ﮐﻨﻢ ﺍﺯ ﭘﻴﺶ ﺭﻭﺍﻥ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ﮐﺴﻰ ﮐﻪ ﺑﺮﺍﻯ ﺍﺣﻮﺍﻝ ﭘﺮﺳﻰ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ﺑﻌﺰﻟﺘﮕﺎﻩ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ﺩﻳﺪﺍﺭ ﺑﻘﻴﺎﻣﺖ ﮔﻔﺘﻪ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ﻓﺮﻣﺎﻥ ﻭ ﻣﺮﺍﺳﻢ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ﮐﻔﻦ ﻭ ﺩﻓﻦ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ﻭﻧﻤﺎﺯ ﻣﻴّﺖ ﻭ ﺩﻋﺎﻫﺎﺋﻰ ﺑﺪﺭﮔﺎﻩ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ﺑﺒﺨﺸﺪ ﻭ ﺑﻴﺎﻣﺮﺯﺩ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ﭘﻴﺮ ﺑﺮﺳﺮ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ﺁﻣﺪ ﻭﻓﺎﺗﺤﻪ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ﺍﺳﺖ ﮐﻪ ﺑﺎﻳﺪ ﺍﺯ ﺍﻳﻦ ﻣﺤﺘﻀﺮ ﺩﺳﺖ ﺷﺴﺖ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ﺑﻤﻴﺮﺩ ﺗﺎ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ﻋﻤﺪﺍ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ﺿﻌﻴﻒ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ﺭﻭﺯﻩ ﻭ ﺗﺸﻨﮕﻰ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ﭘﻨﺞ ﺑﺎﺭ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 ﻣﺤﻤﺪﻯ ﺍﺯ ﭘﻨﺞ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ﺁﻧﻬﺎ ﺭﺍ ﺩﺭ ﭘﻨﺞ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ﻣﻴﺘﻮﺍﻧﺪ ﺑﻄﺮﻳﻘﺖ ﻣﺤﻤﺪﻯ ﺑﺸﻬﻮﺩ ﺷﺸﻢ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ﻭﺷﺎﻳﺪ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ﻓﺘﺢ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ﻓﺎﺗﺤﻪ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ﺍﻯ ﺑﻬﻤﺮﺍﻩ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ﻧﻬﺎﺋﻰ ﻓﺘﺢ ﺍﻟﻔﺘﻮﺡ ﺑﻨﻮﺭ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ﺣﺎﻓﻆ ﺑﻤﺤﺒﻮﺏ ﻏﺎﻳﺐ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ﻣﺤﺘﻀﺮﻭ ﺳﺎﻟﮑﻰ ﮐﻪ ﻧﻤﻰ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ﺑﺴﻬﻮﻟﺖ ﺟﺎﻥ ﺑﺸﺮﻯ ﺭﺍ ﺍﺯ ﺗﻦ ﺧﻮﺩ ﺑﻴﺮﻭﻥ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ﺑﻴﺎﻳﺪ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ﻓﺎﺗﺤﻪ ﺭﺍ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ﺑﺨﻮﺍﻧﺪ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ﺩﺭﻧﮓ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ﭘﻴﺮ ﺑﺎﻧﺪﺍﺯﻩ ﻳﻚ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ﺻﺒﺮ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ﻣﺮﺩ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ﺭﻭﺡ ﻣﻦ ﺗﺮﻙ ﺗﻦ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ﺑﺪﻧﺒﺎﻝ ﺗﻮ ﺑﺮﺍﻩ ﺧﻮﺍﻫﺪ ﺍﻓﺘﺎﺩ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 ﺩﺭﺗﻤﺮﮐﺰ ﺁﺧﺮﺧﻮﺩ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ﺑﺎﺻﻮﺭﺕ ﭘﻴﺮ ﺩﺭ ﺗﻮﺳّﻞ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ﺭﺍ ﺑﺎ ﺁﻥ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ﭘﺬﻳﺮﻓﺖ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ﺑﻔﺮﻣﺎﻥ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ﺭﻭﺡ ﺍﻟﻬﻰ ﺷﺪﻩ ﺍﻭ ﺩﻭﺑﺎﺭﻩ ﺑﺘﻦ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ﺳﺎﺑﻖ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ﺑﺎﺯﮔﺸﺘﻪ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ﭼﺸﻢ ﺑﺎﺯ ﻣﻴﮑﻨﺪ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ﺩﺍﻣﺎﻥ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 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ﺭﺍ ﺑﺪﻫﺎﻧﺶ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ﺟﺎﻧﻰ ﺗﺎﺯﻩ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ﻏﺮﻕ ﺑﻮﺳﻪ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ﺍﻭﻟﻴﻦ ﺩﻳﺪﻩ ﺳﺎﻟﻚ ﺍﺯ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ﺧﻮﺩ ﺭﺿﺎﻳﺘﻰ ﺍﻟﻬﻰ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ﮐﻪ ﻃﺒﻴﺐ ﺧﺴ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ﺭﻭﻯ ﺯﺑﺎﻥ ﻣﻦ ﺑﺒﻴﻦ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ﮐﺎﻳﻦ ﺩﻡ ﻭﺩﻭﺩ ﺳﻴ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ﺑﺎﺭ ﺩﻟﺴﺖ ﺑﺮ ﺯﺑﺎﻥ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ﺳﺎﻟﻚ ﺧﺴﺘﻪ ﺩﺭ ﺭﻭﺍﻥ ﻭ ﺁﻣﺎﺩﻩ ﻣﺮﮒ 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ﮐﻪ ﺑﺮ ﺳﺮ ﻭﻗﺖ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ﻣﺤﺘﻀﺮ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ﺗﻮ ﻃﺒﻴﺐ ﺩﻝ ﺧﺴﺘﮕﻴﻤﻦ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ﺩﻭﺍﻯ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ﺭﻧﺞ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ﺗﺎ ﮐﻨﻮﻥ ﺳﺎﻟﻚ ﺭﺍ ﺑﺎﻳﻦ ﺭﻭﺯ ﺍﻧﺪﺍﺧﺘﻪ ﺍﺳﺖ ﻭ ﺑﻄﺒﻴﺐ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ﻣﺮﻳﻀﻰ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ﺯﺑﺎﻥ ﻣﺮﺍ ﺑﺒﻴﻦ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ﺑ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ﺩﻡ ﻭ ﺩﻭﺩ ﺳﻴﻨﻪ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ﺑﺼﻮﺭﺕ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ﻧﺎﻟﻪ ﻭ ﺁﻩ ﺍﺯ ﺩﻫﺎﻥ ﺑﻴﺮﻭﻥ ﻣﻴﮑﻨﻢ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ﺯﺑﺎﻧﻢ ﭼﻪ ﺑﺎﺭ ﺳﻨﮕﻴﻨﻰ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ﺁﻩ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ﻭﻧﺎﻟﻪ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ﺳﻴﻨﻪ ﺳﺎﻟﻚ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ﻧﺎﻟﻪ ﻫﺎﻯ ﭼﻨﺪ ﺳﺎﻝ ﺍﺧﻴﺮ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ﻓﺮﺍﻕ ﺍﺯ ﻳﺎﺭ ﻣﺤﺒﻮﺏ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ﺷﻬﻮﺩ ﻧﻬﺎﺋﻰ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ﻧﺠﺎﺕ ﺍﺯ ﭘﻴﻤﺎﻥ ﻭﺯﻧﺪﮔﻰ ﻫﺎﻯ ﺳﺨﺖ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ﮔﺮﭼﻪ ﺗﺐ ﺍﺳﺘﺨﻮﺍﻥ ﻣﻦ ﮐﺮﺩ ﺯﻣﻬﺮ ﮔﺮﻡ ﻭ ﺭﻓﺖ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ﻫﻤﭽﻮ ﺗﺒﻢ ﻧﻤﻴﺮﻭﺩ ﺁﺗﺶ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ﻣﻬﺮ ﺍﺯ ﺍﺳﺘﺨﻮﺍﻥ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ﺧﻮﺍﺟﻪ ﺣﺎﻓﻆ ﻣﻴﮕﻮﻳﺪ ﮐﻪ ﻣﺤﺒﻮﺏ ﻣﻦ ﺑﺎ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ﺍﺳﺘﺨﻮﺍﻧﻬﺎﻯ ﻣﺮﺍ ﮔﺮﻡ ﮐﺮﺩﻭﺭﻓﺖ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ﻣﺮﺍ ﺩﺭ ﺍﻳﻦ ﻋﺰﻟﺘﮕﺎﻩ ﺗﻨﻬﺎ ﺩﻭﺭ ﺍﺯ ﺧﻮﺩ ﺭﻫﺎ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ﻭﺩﻳﺪﺍﺭ ﺑﻘﻴﺎﻣﺖ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ﺍﻳﻦ ﮔﺮﻣﻰ ﻣﺎﻧﻨﺪ ﺣﺮﺍﺭ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ﺒﺪﺍﺋﻢ ﻣﻦ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ﺍﺭﺍﺩﻯ ﺣﺎﺿﺮ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ﻋﻠﺎﺝ ﻭﺷﻔﺎ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ﻫﺪﻑ ﺳﺎﻟﻚ ﺭﺳﻴﺪﻥ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ﺍﺯﻃﺮﻳﻖ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ﻭﺭﺯﻯ ﺑﭙﻴﺮ ﻭﺍﺳﻄﻪ 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 ﻣﺮﺍﺗﺐ ﺷﻬﻮﺩ ﻣﻘﺪﻣﺎﺗ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ﺣﺎﻝ ﺩﻟﻢ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ﺯﺧﺎﻝ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ﻫﺴﺖ ﺩﺭ ﺁﺗﺸﺶ ﻭﻃﻦ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ﭼﺸﻤﻢ ﺍﺯ ﺁﻥ ﺩﻭ ﭼﺸﻢ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ﺧﺴﺘﻪ ﺷﺪﺳﺖ ﻭ ﻧﺎﺗﻮﺍﻥ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ﺣﺎﻝ ﺩﻝ ﻭ ﻓﮑﺮ ﺩﺍﺋﻢ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ﺍﺯ ﺧﺎﻝ ﺻﻮﺭﺕ ﺗﻮ ﭼﻮﻥ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ﺁﺗﺶ ﻭﻃﻦ ﮔﺮﻓ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ﭼﺸﻤﺎﻧﻢ ﻧﻴﺰ ﺍﺯ ﺩﻭ ﭼﺸﻢ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ﺧﺴﺘﻪ ﻭﻧﺎﺗﻮﺍﻥ ﮔﺮﺩﻳﺪﻩ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ﺩﺭﺻﻮﺭﺕ ﻣﺤﺒﻮﺏ ﺗﻤﺮﮐﺰ ﺩﺍﺋﻢ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ﺗﺮﺳﻴﻢ ﻫﺮﭼﻪ ﺑﻬﺘﺮ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ﺫﻫﻨﻰ ﺍﻭﺭﺍ ﻧﻴﮑﻮ ﻭﺑﻬﺘﺮ ﺍﺯ ﮔﺬﺷﺘﻪ ﺩﺭ ﻣﻴﺂﻭﺭﺩ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ﻭﮔﺎﻫﻰ ﻧﻴﺰ ﺣﺎﻓﻆ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ﺃﺑﺮﻭﺍﻥ ﻳﺎ ﻣﮋﮔﺎﻥ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ﮔﺎﻫﻰ ﺑﺨﺎﻝ ﻭﺯﻧﺨﺪﺍﻥ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ﺗﻌﺒﻴﺮ ﺗﻤﺮﮐﺰ ﺍﺯ ﺻﻮﺭﺕ ﻣﺤﺒﻮﺏ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ﻭ ﻓﮑﺮ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ﺣﺮﺍﺭﺕ ﻭ ﺁﺗﺶ ﻓﺮﺍﻕ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ﺑﺮﺍﻯ ﻣﺮﮒ ﺍﺭﺍﺩﻯ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ﺣﺎﺿﺮ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ﺗﻮﻃّﻦ ﻭ ﺍﻗﺎﻣﺖ ﺩﺍﺋﻢ ﺩﻝ ﺣﺎﻓﻆ ﺳﺎﻟﻚ ﺩﺭ ﺣﺮﺍﺗﺮﺕ ﺩﻳﺪﺍﺭﺧﺎﻝ ﻣﺤﺒﻮﺏ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ﺧﺴﺘﻪ ﻭﻣﺘﻮﺭﻡ ﺍﺯ ﺗﻤﺮﮐﺰﺍﺕ ﻋﺒﺎﺩﻯ ﺧﻮﺩ ﺩﺭ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ﭼﺸﻤﺎﻥ ﭘﻴﺮﻭﺩﺭ ﺻﻮﺭﺕ ﺧﻴﺎﻟﻰ ﻣﺤﺒﻮﺏ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ﺑﺎﺯ ﻧﺸﺎﻥ ﺣﺮﺍﺭﺗﻢ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ﺯﺁﺏ ﺩﻭ ﺩﻳﺪﻩ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ﺑﺒﻴﻦ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ﻧﺒﺾ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ﻣﻴﺪﻫﺪ ﻫﻴﭻ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ﺯﻧﺪﮔﻰ ﻧﺸﺎﻥ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 ﺑﻄﺒﻴﺐ ﺩﻝ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ﺩﺭﻳﺎﻓﺘﻦ ﺣﺮﺍﺭﺕ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ﺷﻮﻕ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ﻧﺸﺎﻥ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ﻭﻋﻠﺎﻣﺖ ﺩﻳﮕﺮﻯ ﺑﺨﻮﺍﻫﻰ ﺑﺂﺏ ﺩﻭ ﺩﻳﺪﻩ ﻣﻨﻨﻈﺮ ﮐﻦ ﻭ ﺑﺒﻴﻦ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ﺳﺎﻟﻚ ﺩﺭ ﺗﻮﺳّﻞ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ﺗﻤﺮﮐﺰ ﻣﺪﺍﻭﻡ ﺻﻮﺭﺕ ﻣﺤﺒﻮﺏ ﻫﺮﮔﺰ ﭘﻠﻚ ﭼﺸﻢ ﺑﻬﻢ ﻧﻤﻰ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ﻏﺪﺩ ﺃﺷﻚ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ﻧﺎﭼﺎﺭ ﺳﻴﻞ ﺃﺷﻚ ﺭﺍ ﺑﺮﺍﻩ ﻣﻰ ﺃﻧﺪﺍﺯﺩ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ﺗﺨﻢ ﭼﺸﻢ ﺳﺎﻟﻚ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ﻣﺮﻃﻮﺏ ﻧﮕﺎﻩ ﺩﺍﺭﺩ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ﺧﺸﻚ ﻭ ﮐﻮﺭ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ﻣﺪﺍﻡ ﺳﺎﻟﻚ ﺩﺭ ﮔﺮﻳﻪ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 ﻗﺮﻩ ﮔﻴﺮﻯ ﻭ ﺃﺷﻚ ﻧﺘﻴﺠﻪ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ﺑﺎﻟﺄﺧﺮﻩ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ﻃﺒﻴﺐ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ﺑﺒﻴﻦ ﺩﺭ ﺍﻳﻦ ﺗﻦ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ﻧﺸﺎﻥ ﺍﺯ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ﺣﻴﺎﺕ ﻭ ﺯﻧﺪﻩ ﺑﻮﺩﻥ ﻣﻰ ﺑﻴﻨﻰ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ﺁﻧﮑﻪ ﻣﺪﺍﻡ ﺷﻴ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شه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ﭘﻰ ﻋﻴﺶ ﺩﺍﺩﻩ ﺍﺳﺖ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شه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ﺍﺯ ﭼﻪ ﻣﻴﺒﺮﺩ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ﭘﻴﺶ ﻃﺒﻴﺐ ﻫﺮ ﺯﻣﺎﻥ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ﮐﻪ ﻫﻤﻴﺸﻪ ﺷﻴﺸﻪ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ﺑﺮﺍﻯ ﻋﻴﺶ ﻭ ﺳﺮﺧﻮﺷﻰ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ﻣﻴﻔﺮﻭﺵ ﺩﺭ ﺧﻴﺎﻟﺶ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ﭼﺮﺍ ﺷﻴﺸﻪ ﺍﺩﺭﺍﺭ ﻧﺰﺩ ﻃﺒﻴﺐ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ﺩﺭﺧﻮﺍﺳﺖ ﻧﮕﺎﻫﻰ ﺑﻘﺎﺭﻭﺭﻩ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ﺷﻴﺸﻪ ﻣﺤﺘﻮﻯ ﺍﺩﺭﺍﺭ ﻣﻴﮑﻨﺪ ﮐﻪ ﺩﺭ ﮔﺬﺷﺘﻪ ﺍﺯ ﺭﻧﮓ ﺍﺩﺭﺍﺭ ﺍﺳﺘﻨﺒﺎﻃﻰ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ﺑﻴﻤﺎﺭﻯ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ﺍﻣﺮﻭﺯﻫﺪﻫﻬﺎ ﻧﺸﺎﻧﻪ ﻫﺎﻯ ﻣﺨﺘﻠﻒ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ﺗﺠﺰﻳﻪ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ﮔﺬﺷﺘﻬﻬﺎ ﻫﺮ ﺑﻴﻤﺎﺭﻯ ﮐﻪ ﻧﺰﺩ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ﺣﺘﻤﺎ ﺑﺎ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ﺷﻴﺸﻪ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ﺍﺩﺭﺍﺭ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 ﺑﻴﻤﺎﺭﻯ ﻗﻨﺪ ﻭﺧﻮﻥ ﺭﻳﺰﻯ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ﺩﺍﺧﻠﻰ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ﻃﺒﻴﺒﺎﻥ ﻗﺪﻳﻢ ﻭﻋﻠﻔﻰ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ﺩﺭﻣﻴﻴﺎﻓﺘﻨﺪ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ﺑﺒﻴﻦ 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ﻤﺪﺍﻡ ﺷﺮﺍ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ﺘﻮﺭﺍ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ﺍﺣﻮﺍﻝ ﺍﻟﻬﻰ ﺍﺯ ﺗﻮﺳّﻠﺎﺕ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ﻭﺳﺮﺧﻮﺵ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ﺷﻴﺸﻪ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ﺍﺩﺭﺍﺭﺑﻴﺎﻭﺭﻡ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ﺩﻭﺍﻯ ﻣﻦ ﻫﻤﺎﻥ ﺷﺮﺍﺏ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ﻣﻦ ﺑﺮﻳﺪﻩ ﺷﺪﻩ ﻭ ﺷﻴﺸﻪ ﺧﺎﻟﻰ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ﺩﺭﻳﺎﻓﺖ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ﻃﺒﻴﺒﺁﻭﺭﺩﻩ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ﺷﺮﺍﺏ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ﺩﺳﺘﻮﺭﺍﺕ ﺳﻠﻮﮐﻰ ﻭ ﻫﺪﺍﻳﺘﻬﺎﻯ ﻋﺎﻃﻔﻰ ﻭ ﻋﻘﻠﻰ ﻭ ﺷﻬﻮﺩﻯ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ﺯﻣﺎﻧﻰ ﺳﺮﻣﺴﺘﻰ ﺍﺯ ﺣﮑﻤﺘﻰ ﻗﺒﻠﻰ ﺳﺮﺩ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ﻣﻠﮑﻪ ﻭ ﻋﺎﺩﺕ ﺑﻰ ﺃ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ﻧﻮﺑﺖ ﺣﮑﻤﺖ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ﺩﻳﮕﺮ ﻭ ﺑﺮﺗﺮﻯ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ﺯﻧﺪﮔﻰ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ﺷﻌﺮ ﺗﻮ ﺩﺍﺩ ﺷﺮﺑﺘﻢ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ﺗﺮﻙ ﻃﺒﻴﺐ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 ﻧﺴ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خه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ﺸﺮﺑﺘﻢ ﺑﺨﻮﺍﻥ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ﺳﺎﻟﻚ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ﺷﻌﺮ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ﺑﺮﺍﻳﻢ ﺷﺮﺑﺘﻰ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ﻭ ﻣﻄﺒﻮﻉ ﻭﺩﻝ ﭼﺴﺐ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ﻃﺒﻴﺐ ﭼﻮﻥ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ﻧﺴﺨﻪ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ﺷﺮﺑﺖ ﻭ ﺩﺍﺭﻭﻯ 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ﺣﮑﻤﺘﻰ ﻭ ﺷﻌﺮﻯ ﻭ ﺩﺳﺘﻮﺭﻯ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 ﺑﺘﻔﮑّﺮﺍﺕ ﻋﺮﻓﺎﻧﻰ ﻭ ﺣﮑﻤﺘﻬﺎﻯ ﭘﻴﺮ ﺧﻮﺩ ﺩﺭ ﺗﻮﺳّﻠﺎﺕ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ﺗﺎﺯ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ﻯ ﺍﺯ ﻣﺮﺍﺗﺐ ﻭ ﺍﻟﻬﻰ ﻭﻣﻠﮑﻮﺗﻰ ﭘﻴﺪﺍ ﮐﻨﺪ ﮐﻪ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ﺑﺼﻔﺎﺕ ﺍﻟﻬﻰ ﻣﻴﺴّﺮ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ﺑﺘﺠﻠﻴﻪ ﻫﺎﻯ ﻫﻔﺘﮕﺎﻧﻪ ﺍﻟﻬﻰ ﺧﻮﺩ ﺑﺮﺳﺪ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ﭼﻨﺪﺍﻥ ﮐﻪ ﮔﻔﺘﻢ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ﺑﺎ ﻃﺒﻴﺒﺎﻥ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ﺩﺭﻣﺎﻥ ﻧﮑﺮﺩﻧﺪ ﻣﺴﮑﻴﻦ ﻏﺮﻳﺒﺎﻥ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ﻧﺎ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ﻦ ﺍﺯ ﺍﻳﻨﮑﻪ ﺑﺎﺭﻫﺎ ﺍﺯ ﻏﻢ ﺧﻮﺩ ﺑﺎ ﻃﺒﻴﺒﺎﻥ ﺻﺤﺒﺖ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ﺩﺭﻣﺎﻥ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 ﻣﺴﮑﻴﻨﺎﻥ ﻏﺮﻳﺐ ﻋﺰﻟﺘﮕﺎﻩ ﺭﺍ ﭼﺎﺭ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ﻧﺴﺨﻪ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ﭘﺰﺷﮑﺎﻥ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ﺳﻮﺩﻯ ﻧﻤﻰ ﺑﻴﻨﻨﺪ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ﻋﺎﺷﻖ ﻣﺴﮑﻴﻦ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ﺳﺎﮐﻦ ﻋﺰﻟﺘﮕﺎ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ﺣﺮﮐﺘﻰ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ﺷﻔﺎﻳﺶ ﺩﻳﺪﻥ ﺭﻭﻯ ﻣﺤﺒﻮﺏ ﻭ ﻣﺮﮒ ﺍﺭﺍﺩﻯ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ﺁﻥ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ﻫﺮ ﺩﻡ ﺩﺭ ﺩﺳﺖ ﺑﺎﺩﻳﺴﺖ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ﮔﻮ ﺷﺮﻡ ﺑﺎﺩﺵ ﺍﺯ ﻋﻨﺪﻟﻴﺒﺎﻥ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ﮔﻞ ﻭﻣﺤﺒﻮﺑﻰ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ﺩﺳﺖ ﺑﺎﺩ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ﺁﻥ ﻃﺮﻑ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ﻋﺎﺷﻘﺎﻥ ﻏﻴﺮ ﺻﺎﺩﻕ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ﺍﻧﺶ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 ﮐﻪ ﺷﺮﻡ ﻋﻨﺪﻟﻴﺒﺎﻥ ﻭ ﺑﻠﺒﻠﺎﻥ ﺑﺎﻳﺪ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ﻋﺎﺷﻘﻠﺎﻥ ﺣﻘﻴﻘﻰ ﺍﻭ ﺩﺭ ﮐﻨﺞ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ﺑﺴﺮﻭﺩﻥ ﻧﻐﻤﻪ ﻫﺎ ﻭﭼﮑﺎﻣﻪ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ﺭﺍ ﺁﺭﺯﻭ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ﻣﻴﺨﻮﺍﻫﺪ ﭘﻴﺮ ﻣﺤﺒﻮﺏ ﺭﺍ ﻣﺘﻮﺟّﻪ ﺧﻮﺩ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ﺳﺮﮔﺮﻡ ﺑﺎ ﺩﻳﮕﺮﺍﻥ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ﻣﻌﻠﻮﻡ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ﺁﻧﺎﻥ ﺑﺨﻮﺍﻫﻨﺪ ﺳﺎﻟﮑﺎﻥ ﺻﺎﺩﻕ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ﺗﺎﺯﻩ ﺷﺮﻭﻉ ﺑﺘﻌﻠﻴﻢ ﺣﻀﻮﺭﻯ ﮐﺮﺩﻩ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ﺃﻣﺎﻥ 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ﺑﺎﺯ ﺑﻴﻨﺪ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ﭼﺸﻢ ﻣﺤﺒّﺎﻥ ﺭﻭﻯ ﺣﺒﻴﺒﺎﻥ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ﻓﺮﺍﻕ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ﺍﺯ ﺧﺪﺍﻭﻧﺪ ﺃﻣﺎﻥ ﻭ ﺍﻣﮑﺎﻥ ﻣﻰ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ﻓﺮﺻﺖ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ﻋﺎﺷﻖ ﺩﺭ ﻋﺰﻟﺘﮕﺎﻩ ﻭﺩﺭ ﺷﺮﻑ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ﻣﺤﺒﻮﺏ 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ﭼﺸﻢ ﻋﺎﺷﻘﺎﻥ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 ﺣﺒﻴﺒﺎﻥ ﺑﻴﻔﺘﺪ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ﺣﺎﺿﺮ ﺑﺪﺍﺩﻥ ﺟﺎﻥ ﺑﺸﺮﻯ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ﺩﺭﺝ ﻣﺤﺒّﺖ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ﻣﻬﺮ ﺧﻮﺩ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ﻣﺒﺎﺩﺍ ﮐﺎﻡ ﺭﻗﻴﺒﺎﻥ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ﺑﺨﺪﺍﻭﻧﺪ ﻣﺘﻮﺳّﻞ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ﮔﻨﺠﻴﻨﻪ ﻣﺤﺒّﺖ ﺑﺮ ﻣﻬﺮ ﻭﻣﻮﻡ ﺍﻭ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ﮔﻮﺋﻰﺩﺳﺘﺒﺮﺩ ﺑﮕﻨﺠﻴﻨﻪ ﻭ ﻗﻠﺐ ﻣﺤﺒﻮﺏ ﺯﺩ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ﺑﻴﺎﺩ ﺣﺎﻓﻆ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ﺣﺎﻓﻆ ﺧﺪﺍﺭﺍ ﺳﻮﮔﻨﺪ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ﻣﺒﺎﺩﺍ ﺭﻓﻴﻘﺎﻥ ﺩﺭ ﮐﻨﺎﺭ ﻣﺤﺒﻮﺏ ﺑﮑﺎﻡ ﺩﻝ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ﻣﺤﺮﻭﻡ ﻣﺎﻧﺪﻩ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ﺭﻗﻴﺒﺎﻥ ﺳﺎﻟﮑﺎﻥ 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ﮔﺮﻓﺘﻦ ﺗﻌﻠﻴﻤﺎﺕ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ﺍﻭﻟﻴﻪ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ﺑﻌﺪﺍ ﭼﻮﻥ ﺣﺎﻓﻆ ﺑﻌﺰﻟﺘﮕﺎﻩ 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ﻏﻢ ﺩﻭﺭﻯ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ﺑﻮﺩﻥ ﺳﺎﻟﻚ ﺩﺭ ﻏﻢ ﻭ ﺗﻔﮑّﺮ ﻭ ﺩﺭ ﺍﺣﻮﺍﻝ ﻭﺗﻮﺳّﻞ ﻣﺤﺒﻮﺏ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ﻓﺮﺻﺖ ﺧﻮﺑﻰ ﺑﺮﺍﻯ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ﺍﻣﺎ ﮐﺎﻣﻠﺎﻥ ﺩﻳﮕﺮﻯ 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ﺒﺨﻠﻖ ﺑﺎﺯﮔﺸﺘﻪ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ﮐﻨﺎﺭ ﻣﺤﺒﻮﺏ ﻭ ﻣﺮﺑّﻰ ﺧﻮﺩ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 ﻏﺒﻄﻪ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ﺁﻧﻬﺎ ﺭﺍ ﺑﺨﻮﺭﺩ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ﻣﻨﻌﻢ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ﺁﺧﺮ ﺑﺮ ﺧﻮﺍﻥ ﺟﻮﺩﺕ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ﭼﻨﺪ ﺑﺎﺷﻴﻢ ﺍﺯ ﺑﻰ ﻧﺼﻴﺒﺎﻥ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ﻧﺎﻟﻪ ﺣﺎﻓﻆ ﺳﺎﻟﻚ ﺑﻤﺤﺒﻮﺏ ﺟﻔﺎﮐﺎﺭ ﺍﺩﺍﻣﻪ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ﻣﻴﮕﻮﻳﺪ ﺃﻯ ﻣﻨﻌﻢ ﺻﺎﺣﺐ ﻭﻭﻟﻰ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ﺑﺮﺧﻮﺍﻥ ﻭ ﺳﻔﺮ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ﺩﻋﻮﺕ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ﮐﻰ ﻣﻦ ﺍﺯ ﺑﻰ ﻧﺼﻴﺒﺎﻥ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ﺗﻮ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ﻧﻌﻤﺖ ﺍﻟﻬﻰ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ﻏﺮﻕ ﻧﻌﻤﺖ ﭘﻴﺮ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ﺑﻴﺶ ﺍﺯ ﺁﻥ ﺩﺭ ﺭﺳﻴﺪﻥ ﺑﻤﺮﺍﺣﻞ ﻧﻬﺎﺋﻰ ﺩﺭ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ﺑﺨﺸﻨﺪ</w:t>
      </w:r>
      <w:r w:rsidR="00361C8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گی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ﺯﻳﺮﺍ ﺭﺣﻤﺘﻬﺎﻯ ﺍﻟﻬﻰ ﻭ ﻋﻘﻠﻰ 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ﺑﺪﻳﮕﺮﺍﻥ ﻭ ﺑﺪﻭﻥ ﻣﻘﺎﺑﻞ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ﺍﺣﻀﺎﺭ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ﺑﺮ ﺧﻮﺍﻥ ﻭﺳﻔﺮﻩ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ﺍﺯ ﻏﺮﻳﺒﺎﻥ ﻣﻬﻤﺎﻥ ﭘﺬﻳﺮﺍﺋﻰ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ﻧﮕﺸﺘﻰ ﺷﻴﺪﺍﻯ ﮔﻴﺘﻰ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ﮔﺮ ﻣﻰ ﺷﻨﻴﺪﻯ ﭘﻨﺪ ﺃﺩﻳﺒﺎﻥ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ﺣﺎﻝ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ﺑﺨﻮﻳﺸﺘﻦ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ﻣﻴﺪﺍﻧﻰ ﭼﺮﺍ ﺷﻴﺪﺍ ﻭ ﺩﻳﻮﺍﻧﻪ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ﺭﺳﻮﺍﻯ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ﻋﺸﻖ ﺧﻮﺩ ﺷﺪ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ﻯ؟ﺯﻳﺮﺍ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ﭘﻨﺪ ﺃﺩﻳﺒﺎﻥ ﻣﻰ ﺷﻨﻴﺪﻯ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ﻭﺿﻊ ﻧﻤﻴﺸﺪﻯ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ﺳﺎﻟﻚ ﺑﺪﺭﺳﺘﻰ ﭘﻨﺪ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ﭘﻴﺮ ﻭ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ﺃﺩﻳﺒﺎﻥ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ﺃﺩﺏ ﻭ ﺗﺮﺑﻴﺖ ﺍﻟﻬﻰ ﺩﺭ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ﺩﻭﭼﺎﺭ ﺍﻳﻦ ﻫﻤﻪ ﮔﻨﺎﻩ ﻭ ﺍﻧﺤﺮﺍﻑ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ﻗﺸﺮﻳﮕﺮﻯ ﻧﻤﻴﺸﺪ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ﺑﺮﺍﻯ ﺟﺒﺮﺍﻥ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ﺭﻧﺞ ﺑﻴﺸﺘﺮﻯ ﺩﺭ ﺩﻭﺭﻩ ﻋﺰﻟﺖ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 ﮐﻪ ﺍﺳﺘﻌﺪﺍﺩ ﺳﻠﻮﻙ ﺍﻟﻬﻰ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ﺟﻮﺍﻧﻰ ﻭﺧﻮﺩﺳﺮﻯ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ﺑﻔﮑﺮ ﻧﺠﺎﺕ ﺭﻭﺍﻥ ﺍﻣّﺎﺭﻩ ﻭ ﺣﻴﻮﺍﻧﻰ ﺟﺎﻫﻞ ﺧﻮﺩ ﻣﻰ ﺍﻓﺘﻨﺪ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ﻭﮔﻨﺎﻩ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ﻣﻨﻔﻰ ﮔﺬﺷ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ﺩﺭ ﻓﺮﺻﺖ ﮐﻤﺘﺮﻯ ﺑﺮﺍﻯ ﺗﺰﮐﻴﻪ ﺁﻧﻬﺎ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ﺗﺮ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ﻋﺸﻖ ﺷﺪﻳﺪ ﺗﺮ ﻭ ﺍﻳﻤﺎﻥ ﻭ ﺑﺎﻭﺭﻯ ﻋﻤﻴﻖ ﺗﺮ ﻭﺟﺪﻳّﺖ ﺑﻴﺸﺘﺮﻯ ﺩﺭ ﺍﻋﻤﺎﻝ ﺳﻠﻮﮐﻰ ﻭ ﺗﻮﺳّﻞ ﻋﺒﺎﺩﻯ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ﺩﻭﺭﻩ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ﻋﺰﻟﺘﮕﺎﻩ ﺭﺍ ﮐﻮﺗﺎﻩ ﺗﺮ 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ﻣﻴﺴﻮﺯﻡ ﺍﺯ ﻓﺮﺍﻗﺖ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ﺭﻭﻯ ﺍﺯ ﺟﻔﺎ ﺑﮕﺮﺩﺍﻥ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ﻫﺠﺮﺍﻥ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ﻣﺎ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ﻳﺎ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ﺑﮕﺮﺩﺍﻥ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ﻓﺮﺍﻗﺖ ﻣﻰ ﺳﻮﺯﻡ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ﻭﺩﺳﺖ ﺍﺯ ﺟﻔﺎ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ﺧﻮﺩ ﺑﺮﺩﺍﺭ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ﺗﻨﻬﺎ ﺩﺭ 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ﮔﻔﺘﻪ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ﺑﻌﺪﻯ ﺩﺭ ﻗﻴﺎﻣ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است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ﻴﺎ ﻭﻗﺖ ﻣﺮﮒ 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ﻗﻴﺎﻡ ﺟﺎﻥ ﺑﺸﺮﻯ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ﺍﻥ ﺗﻨﺶ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ﺍﻋﺘﻨﺎﺋﻰ ﭘﻴﺮ ﻃﺒﻖ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ﻗﺒﻠﻰ ﺑﺎ ﺳﺎﻟﻚ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ﺑﺎﻳﺪ ﺩﺭ ﺗﻮﺳّﻞ ﻋﺒﺎﺩﻯ ﻭ ﺗﺨﻴّﻞ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ﻭ ﺩﻋﺎﺋ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ﺑﺨﻮﺍﻫﺪ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ﭘﻴﺮ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ﻣﺮﮒ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ﺗﻠﻘﻴﻦ ﻭﻭﻋﺪﻩ ﻫﺎﻯ ﺍﻟﻬﻰ ﺧﻮﺩﺭﺍ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 ﺧﺎﻃﺮﻯ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ﻋﻔﻮ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ﺑﻬﺸﺘﻰ ﭼﺸﻢ ﺍﺯ ﺟﻬﺎﻥ ﺑﺸﺮﻯ ﺑﺒﻨﺪﺩ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ﺍﺯ ﺧﺪﺍﻭﻧﺪ ﻭﺭ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ﻤﺮﺑّﻰ ﺍﻟﻬﻰ ﻓﻌﻠﻰ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ﺍﻳﻦ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ﻫﺠﺮﺍﻥ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ﺩﻭﺭﻯ ﺍﺯ ﻣﺤﺒﻮﺏ ﺭﺍ ﺍﺯ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ﺍﻳﻦ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ﺑﮕﺮﺩﺍﻧﺪ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ﺑﻤﺮﮒ ﺍﺭﺍﺩﻯ ﺑﺮﺳﺪ ﻭ ﺁﺧﺮﻳﻦ ﺁﺯﻣﺎﻳﺶ ﺍﻟﻬﻰ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ﺳﻠﻮﮐﻰ ﺭﺍﺩﺍﺷ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ﺑﻨﻴﮑﻰ ﺍﻧﺠﺎﻡ 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ﺁﻧﮕﺎﻩ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ﻧﻴﺴﺖ ﮐﻪ ﻫﻤﻪ ﺭﺣﻤﺖ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ﻣﻪ ﺟﻠﻮﻩ ﻣﻴﻨﻤﺎﻳﺪ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ﺑﺮﺳﺒﺰ ﺧﻨﮓ ﮔﺮﺩﻭﻥ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ﺍﻭ ﺑﺴﺮ ﺩﺭﺁﻳﺪ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 ﺭﺧﺶ ﭘﺎ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ﻧﻮﺭ ﻣﺎﻩ ﺭﺍ ﺣﺎﻓﻆ ﺳﺎﻟﻚ ﺩﺭ ﻧﻴﻤﻪ ﺷﺐ ﺩﺭ ﺩﻭﺭﻩ ﺳﻠﻮﻙ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ﺑﺮ ﺃﺭﺍ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ﮔﺮﺩﻭﻥ ﻓﻠﻚ ﺩﺭ ﺣﺎﻝ ﺣﺮﮐﺖ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ﮐﺎﺭ ﻣﺎﻩ ﺑﺴﺮ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ﺁﻳﺪ ﻭ ﺷﺮﻣﻨﺪﻩ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ﻧﻴﺰ ﺑﺮ ﺭﺧﺶ ﻭ ﺃﺳﺐ ﺭﺳﺘﻤﻰ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ﭘﺎﺑﮕﺮﺩﺍﻥ ﻭﺣﺮﮐﺖ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ﻣﺎﻩ ﻃﺒﻴﻌﺖ ﻭ ﻣﺎ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ﺸﺐ ﭼﻬﺎﺭﺩﻩ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ﺑﺪﺭ ﻣﻨﻴﺮ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ﺳﻤﺒﻮﻝ ﺷﻬﻮﺩ ﻧﻮﺭ ﻗﺎﺋﻢ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ﺟﺒﺮﺋﻴﻞ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 ﻭ ﻟﺬﺍ ﺣﺎﻓﻆ ﻃﺎﻟﺐ ﻟﻘﺎﻯ ﭘﻴﺮ ﻣﺤﺒﻮﺏ ﺩﺭ ﻋﺰﻟﺘﮕﺎﻩ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ﺩﺭ ﻣﺮﮒ ﺍﺭﺍﺩ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ﺒﺒﺪﺭ ﻣﻨﻴﺮ ﻧﻮﺭ ﻗﺎﺋﻢ ﺑﺮﺳﺪ</w:t>
      </w:r>
      <w:r w:rsidR="00B068A9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ﺳﺎﻟﻚ ﭘﻴﺮ 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ﺗﺸﻮﻳﻖ ﺑﺤﻀﻮﺭ ﻧﺰﺩ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ﺩﺭﺣﺎﻝ ﺍﺣﺘﻀﺎﺭ ﻭﻣﺮﮒ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میبا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ﺭﺧﺶ ﺃﺳﺐ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ﺭﺳﺘﻢ ﻗﻬﺮﻣﺎﻥ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ﮐﺎﻣﻠﻰ ﺍﻟﻬﻰ ﺭﺳﺘﻤﻰ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ﻫﻔﺖ ﺧﻮﺍﻥ ﻭﻣﺮﺍﺣﻞ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ﻭﻋﻮﺍﻟﻢ ﺍﻟﻬﻰ ﺭﺍ ﻃﻰ ﮐﺮﺩﻩ ﻭ ﺩﻳﻮ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ﮐﺸﺘﻪ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ﻣﺮ ﻏﻮﻝ ﺭﺍ ﺑﺮﺃﻓﺸﺎﻥ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 ﺑﺮﻏﻢ ﺳﻨﺒﻞ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ﭼﻤﻦ ﺑﺨﻮﺭﻯ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ﻫﻤﭽﻮﻥ ﺻﺒﺎ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ﺍﺯﻣﺤﺒﻮﺏ ﺍﻟﻬﻰ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ﺗﺎﺑﻴﺪﻩ ﺧﻮﺩﺭﺍ ﺑﺮﺍﻓﺸﺎﻧﺪ ﮔﺮﭼﻪ ﭼﻮﻥ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ﺳﻨﺒﻠﻰ ﻫﺴﺘﻨﺪ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 ﭼﻤﻨﺮﺍ ﭼﻮﻥ ﺑﺨﻮﺭ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ﮐﺎﺭ ﺑﺎﺩ ﺻﺒﺎ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ﺑﮕﺮﺩﺍﻥ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ﻋﻄﺮ ﮔﻴﺴﻮﺍﻥ ﺑﺮ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ﺳﻨﺒﻞ ﻏﻠﺒﻪ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ﭘﺮﻳﺸﺎﻧﻰ ﮔﻴﺴﻮ ﺍﺯ 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ﺩﮔﻤﻪ ﻗﺒﺎﻝ ﺑﺎﺯ ﮐﺮﺩﻥ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ﺟﺪﻳّﺖ ﺑﺮﺍﻩ ﺍﻓﺘﺎﺩﻥ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ﺩﻳﮕﺮ ﺭﺍ ﻣﺘﻮﺟّﻪ ﺭﻓﺘﻦ ﭘﻴﺮﺭﺍ ﺑﻤﺤﻀﺮ ﻳﻚ ﺳﺎﻟﻚ ﻣﺤﺘﻀﺮ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ﺍﺭﺍﺩﻯ ﺍﻭﺭﺍ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ﺁﻧﺎﻥ ﻧﻴﺰ ﺑﺪﻧﺒﺎﻝ ﭘﻴﺮ ﺑﺮﺍﻩ ﻣﻴﺎﻓﺘﻨﺪ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ﺳﻠﻮﮐﻰ ﺧﻮﺩﺭﺍ ﺑﻴﺸﺘﺮ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ﺍﻳﻦ ﺣﺎﻝ 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ﺑﺮﺍﻩ ﺍﻓﺘﺪ ﻭ ﻋﻄﺮ ﮔﻴﺴﻮﺍﻥ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ﭼﻤﻦ ﺯﺍﺭ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ﻏﺎﻟﺐ ﺑﺮ ﻋﻄﺮ ﮔﻞ ﺳﻨﺒﻞ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ﻧﺠﺎﺗﺸﻬﻮﺩﻯ ﺧﻮﺩﺭﺍ ﻣﻴﺨﻮﺍﻫﻨﺪ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D70BC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ﻳﻐﻤﺎﻯ ﻋﻘﻞ ﻭ ﺩﻳﻦ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ﺑﻴﺮﻭﻥ ﺧﺮﺍﻡ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ﺳﺮﻣﺴﺖ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ﺳﺮ ﮐﻠﺎﻩ ﺑﺸﮑﻦ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 ﺑﺮ ﻗﺒﺎ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ﺑﺮﺍﻯ ﺁﻣﺪﻥ ﺑﻨﺰﺩ ﺧﻮﻳﺶ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ﻳﻐﻤﺎ ﻭ ﻏﺎﺭﺕ ﻋﻘﻞ ﻭﺩﻳ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ﻧﻪ ﻋﻘ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 ﺑﮑﺎﺭ ﻣﻰ ﺃﻧﺪﺍﺯﺩ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ﺩﻳﻦ ﻗﺸﺮ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ﻘﺒﻠﻰ 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ﺃﺭﺟﻰ ﻗﺎﺋﻞ ﺍﺳﺖ ﮐﻪ ﻫﻤﻪ 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ﺧﻮﺩﺭﺍ ﺑﭙﺎﻯ ﭘﻴﺮ 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ﻣﻴﮕﻮﻳﺪ 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ﻣﻦ ﺑﻴﺎ ﺧﺮﺍﻣﺎﻥ ﻭ ﺳﺮﻣﺴﺖ ﻭ ﺧﻮﺭﺳﻨﺪ ﻭ ﮐﻠﺎﻩ ﺧﻮﺩ ﺭﺍ ﮐﻪ ﺑﺮ ﺳﺮ ﺩﺍﺭﻯ ﮐﻨﺎﺭﻯ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ﺑﺰﻥ ﻳﺎ ﮐﺞ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ﻗﺒﺎﻯ ﺧﻮﺩﺭﺍ ﻧﻴﺰﺑﺮﮔﺮﺩﺍﻥ ﻭﻗﺘﻰ ﮐﻪ ﺩﻭ ﻟﺒﻪ ﻗﺒﺎ ﻧﺒﻨﺪﺩ ﻭ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ﭘﺸﺖ ﺭﻭ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ﻫﻤﻪ ﻋﻠﺎﺋﻢ ﺣﺮﮐﺖ ﭘﻴﺮ ﺑﻨﺰﺩ ﺳﺎﻟﻚ ﺁﻣﺎﺩﻩ ﻣﺮﮒ ﺍﺭﺍﺩ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ﺳﺖ </w:t>
      </w:r>
    </w:p>
    <w:p w:rsidR="007C755E" w:rsidRDefault="00A63616" w:rsidP="00A366C2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ﻧﻮﺭ ﭼﺸﻢ ﻣﺴﺘﺎﻥ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ﻋﻴﻦ ﺍﻧﺘﻈﺎﺭﻡ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ﭼﻨﮓ ﺣﺰﻳﻦ ﻭ ﺟﺎﻣﻰ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ﺑﻨﻮﺍﺯ ﻳﺎ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ﮐﻪ ﻧﻮﺭ ﭼﺸﻢ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ﻣﺴﺘﻰ ﺑﺎ ﺍﻳﻦ ﻧﻮﺭ ﺩﺭﺗﺨﻴّﻞ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ﻭﺣﻀﻮﺭ ﺫﻫﻨﻰ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ﻭﺗﻮﺳّﻞ ﻋﺒﺎﺩﻯ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ﻣﻦ ﺩﺭ ﻋﻴﻦ ﺍﻧﺘﻈﺎﺭ ﻭﭼﺸﻢ ﺑﺮﺍﻩ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ﺣﻘﻴﻘﺖ ﻭﺁﺭﺯﻭﻯ ﻗﺪﻭﻡ ﭘﻴﺮ ﺑﺮﺍﻯ ﻣﺮﮒ ﺍﺭﺍﺩﻯ ﺧﻮﺩ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ﭼﻨﮓ ﻭ ﺁﻫﻨﮓ ﺁﻥ ﺭﺍ ﺑﻨﻮﺍﺯ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ﺟﺎﻣﻰ ﺩﺭ ﺩﺳﺖ ﺑﮕﺮﺩﺍﻥ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ﺳﺎﻏﺮﻯ ﺑﺤﺎﻓﻆ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ﺑﺎﺩﻩ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ﻧﻈﺮﻯ ﻭ ﻋﻤﻠﻰ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ﻓﺮﻣﺎﻥ ﻣﺮﮒ ﻗﺒﻞ ﺍﺯ ﻣﺮﮒ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ﮐﻠﺎﻡ ﭘﻴﺮ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ﺑﺎﺩﻫﺎﻯ ﻣﺴﺖ ﮐﻨﻨﺪﻩ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ﺩﻭﺭﺍﻥ ﻫﻤﻰ ﻧﻮﻳﺴﺪ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ﻋﺎﺭﺿﺶ ﺧﻄﻰ ﺧﻮﺵ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ﻧﻮﺷ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ﻳﺎﺭ ﻣﺎ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ﮐﻪ ﺩﻭﺭﺍﻥ ﺯﻧﺪﮔﻰ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ﻋﺎﺭﺽ ﻭ ﺻﻮﺭﺕ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ﺧﻄّﻰ ﺧﻮﺵ 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ﻧﻮﻳﺴﺪ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ﺧﺪﺍﻭﻧﺪ ﺩﺭﺧﻮﺍﺳﺖ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ﻧﻮﺷﺘﻪ ﺑﺪﻯ ﺭﺍ ﺍﺯ ﻣﺤﺒﻮﺏ ﺑﮕﺮﺩﺍﻧﺪ ﮐﻪ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ﻧﻮﺷﺘﻪ ﺳﺮﻧﻮﺷﺘﻰ 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ﺑﮕﺮﺩﺍﻧﺪ ﻭ ﺁﻧﺮﺍ ﻧﻴﮑﻮ 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ﻗﺘﻞ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ﮐﺎﺭ ﺧﻮﺏ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ﻣﺮﮒ ﺍﺭﺍﺩﻯ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ﺍﺯ ﻫﺮ ﻧﻮﻉ ﮐﺸﺘﺎﺭ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ﻧﻤﻮﺩﻥ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ﺣﺎﻓﻆ ﺯﺧﻮﺏ ﺭﻭﻳﺎﻥ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ﺑﺨﺘﺖ ﺟﺰ ﺍﻳﻦ ﻗﺪﺭ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ﻧﻴﺴﺘﺖ ﺭﺿﺎﺋﻰ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ﺣﮑﻢ ﻗﻀﺎ ﺑﮕﺮﺩﺍﻥ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ﺑﺨﻮﻳﺸﺘﻦ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ﺯﻳﺒﺎﺭﻭﻳﺎﻥ ﺑﺨﺖ ﻭ ﻧﺼﻴﺐ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ﺍﺯﺍﻳﻦ ﻧﻴﺴﺖ ﮐﻪ ﻣﻰ ﺑﻴﻨﻰ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ﺳﺎﻟﻚ ﺭﺍ ﺩﺭ ﺗﻨﻬﺎﺋﻰ ﻭ ﺟﻔﺎﺯﮐﺎﺭﻯ ﺑﮕﺬﺍﺭﺩ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ﺍﮔﺮﺭﺿﺎﻳﺖ ﺑﺎﻳﻦ ﺣﮑﻢ ﻗﻀﺎ ﻭ ﺩﺍﻭﺭﻯ ﺍﻟﻬﻰ ﻭ ﺳﺮﻧﻮﺷﺖ ﺩﻫﻰ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ﺗﺼﻤﻴﻤﺎﺕ ﺍﻭ ﺭﺍ ﻧﻤﻰ ﭘﺴﻨﺪﻯ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ﺗﻐﻴﻴﺮ ﻗﻀﺎ ﻭ ﺳﺮﻧﻮﺷﺘﻬﺎ ﺭﺍ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ﺳﺮﻧﻮﺷﺖ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ﻫﻤﻴﻦ ﺟﻔﺎﮐﺎﺭﻯ ﭘﻴﺮ ﻭ ﺳﻴﺨﺘﻰ ﺩﻭﺭﻩ ﺳﻠﻮﻙ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ﺧﻮﺍﺳﺘﻪ ﺍﻟﻬﻰ ﺍﺯ ﻗﺒﻞ ﺑﻮﺩﻩ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ﺗﺤﻤّﻞ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ﻣﻘﺎﺑﻞ ﭘﺎﺩﺍﺵ ﺍﻟﻬﻰ ﻭ ﺗﮑﺎﻣﻞ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ﺟﻬﻨّﻤﻰ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ﺑﺎ ﻋﺸﻖ ﻭ ﺟﺪﻳّﺖ ﺑﻴﺸﺘﺮﻯ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ﻗﻀﺎﻯ 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ﻋﻮﺽ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ﮐﻪ ﭼﻮﻥ ﺑﺤﺪ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ﺷﺎﻳﺴﺘﮕﻰ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ﺑﺪﺍﻯ ﺍﻟﻬﻰ ﻭ ﺗﻐﻴﻴﺮﺳﺮﻧﻮﺷﺘﻬﺎ ﺩﺳﺖ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ﻗﻀﺎ ﮐﻪ ﺳﺮﻧﻮﺷﺖ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ﺍﺟﺮﺍ ﮔﺮﺩﺩ 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ﻣﻨﻘﻀﻰ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 ﺳﺮﻧﻮﺷﺖ ﺳﺎﻟﻚ ﻗﻀﺎ ﻭ ﺟﺒﺮﺍﻥ ﮔﺬﺷﺘﻪ ﻫﺎ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ﺑﺪﻳﻦ ﺷﺮﻁ ﮐﻪ ﻗﺒﻮﻝ ﻗﻀﺎ ﻭﺳﺮﻧﻮﺷﺖ ﻭ ﺩﺍﻭﺭﻯ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ﺗﺼﻤﻴﻢ ﺍﻟﻬﻰ ﻭ ﭘﻴﺮ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ﺗﻮﮐّﻞ ﮐﺎﻣﻠﻰ ﺑﻮﺩﻩ ﺑﺎﺷﻨﺪ ﺗﺎ ﻫﺮ ﻃﻮﺭ ﻭ ﻫﺮ ﻭﻗﺖ ﻭ ﺑﻬﺮ ﺷﮑﻠﻰ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ﺧﻮﺍﺳﺘﻪ ﺑﺎﺷﻨﺪ ﻭﺩﺳﺘﻮﺭ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ﺁﻥ ﺻﺒﻮﺭ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ﺁﻥ ﺁﻫﻮﻯ ﻣﺸﮑﻴﻦ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ﺑﺨﺘﻦ ﺑﺎﺯﺭﺳﺎﻥ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ﺁﻥ ﺳﻬﻰ ﺳﺮﻭ ﺧﺮﺍﻣﺎﻥ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ﺑﭽﻤﻦ ﺑﺎﺯﺭﺳﺎﻥ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ﺣﺎﻓﻈﺘﻨﻬﺎ ﺩﺭ ﻋﺰﻟﺘﮕﺎﻩ ﺳﻠﻮﮐﻰ ﺍﺯ ﺧﺪﺍﻭﻧﺪ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ﻳﺎﺭ ﻓﺮﺍﺭﻯ ﺍﻭ 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ﺑﺎﺯ ﮔﺮﺩﺍﻧﺪ ﻭﺍﻭﺭﺍ ﺁﻫﻮﻯ ﺻﺎﺣﺐ ﻋﻄﺮ ﻣﺸﻚ ﺑﻮﻯ ﺧﺘﻦ ﭼﻴﻦ ﺭﺍ ﺑﺤﺎﻓﻆ ﺑﺎﺯ ﺭﺳﺎﻧﺪ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ﺗﺎﺑﺮﺍ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ﻤﺮﮒ 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ﺁﻧﺮﺍ ﺩﺭ ﻋﺰﻟﺘﮕﺎﻩ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ﻣﺸﮑﻠﺎ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ﺷﻬﻮﺩ ﻧﻮﺭﻗﺎﺋﻢ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ﺭﻧﺞ ﺯﻧﺪﮔﻰ ﻭ ﭘﻴﻤﺎﻥ ﻭﺗﻌﻬّﺪ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 ﻭ ﺧﺪﺍﻭﻧﺪ ﺑﺨﻮﺑﻰ ﺧﺎﺗﻤﻪ ﺑﺪﻫﺪ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ﺳﺎﻟﻚ ﺍﺯﻧﻮﻉ ﺑﺸﺮﻯ ﺧﻮﺩ ﻧﻴﺰ ﺭﻫﺎﺋﻰ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ﺑﻨﻮﻉ ﻓﻮﻕ ﺑﺸﺮﻯ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ﺑﺨﺪﺍﻭﻧﺪ ﻧﻴﺰ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میگو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ﺑﻠﻨﺪ ﻗﺪ ﭼﻮﻥ ﺳﺮﻭ ﺳﻬﻰ ﺩﺭ ﭼﻤ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ﺧﺮﺍﻣﺎﻥ ﺭﺍﻩ ﺑﻴﺎﻳﺪ ﻭﺑﻮﻯ ﺑﺎﺯﮔﺮﺩﺩ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ﭼﻤﻦ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ﻣﺤﻴﻂ ﻋﺰﻟﺘﮕﺎﻩ ﺳﻠﻮﮐﻰ ﺑﺎ ﮐﻤﻰ ﻋﻠﻒ ﻭ ﮔﻠﻬﺎﻯ ﺻﺤﺮﺍﺋﻰ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ﮔﻠﺴﺘﺎﻥ ﻭﺑﻮﺳﺘﺎﻥ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ﺟﺎﻳﮕﺎﻩ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ﺩﺭﺧﺘﺎﻥ ﭼﻮﻥ ﺷﻤﺸﺎﺩ ﻭﺍﺻﻠﺎﻥ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ﺳﺮﻭ ﺑﻠﻨﺪ ﺧﺮﺍﻣﺎﻥ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ﺣﺮﮐﺖ ﺑﺎ ﺑﺎﺩ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ﺑﺎ ﺧﺎﻃﺮﻯ ﺁﺳﻮﺩﻩ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ﺧﻄﺮﻯ ﺍﻭﺭﺍ ﺗﻬﺪﻳﺪ ﻧﻤﻴﮑﻨﺪ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ﺩﻝ ﺁﺯﺭﺩ</w:t>
      </w:r>
      <w:r w:rsidR="004D70BC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ﺑﻨﺴﻴﻤﻰ ﺑﻨﻮﺍﺯ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 ﺁﻥ ﺟﺎﻥ ﺯﺗﻦ ﺭﻓﺘﻪ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ﺑﺘﻦ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ﺧﺪﺍﻭﻧﺪ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ﺁﺯﺭﺩﻩ ﺣﺎﻓﻆ ﺳﺎﻟﻚ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ﻧﺴﻴﻢ ﺻﺒﺎﻯ ﺧﻨﻚ ﻭ ﺁﺭﺍﻡ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ﻭﻣﻌﻄّﺮ ﻧﻮﺍﺯﺵ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ﺳﺎﻟﮑﺎﻥ ﺩﺭ ﺁﺧﺮ ﺷﺐ ﻳﻠﺪﺍ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ﺒﻨﻮﺭ ﻗﺎﺋﻢ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ﻣﺸﻴّ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ﺯﻧﺪﻩ ﻭﺗﻮﻟﺪ ﺩﻭﻡ ﻭ ﺍﻟﻬﻰ 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ﮔﻮﻳﺪ ﮐﻪ ﺧﺪﺍﻭﻧﺪ ﺟﺎﻥ ﺍﺯ ﺗﻦ ﺑﻴﺮﻭﻥ ﺭﻓﺘﻪ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ﺭﺍ ﺑﺘﻦ ﻭ ﺩﻳﺪﺍﺭ ﺣﺎﻓﻆ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ﺍﺧﺮﺍﺝ ﺟﺎﻥ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ﺑﻔﺮﻣﺎﻥ ﺍﻭ ﺍﺯ ﺗﻦ ﺑﻴﺮﻭﻥ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ﺑﺪﻳﺪﺍﺭ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ﻣﺠﺪﺩ ﭘﻴﺮ ﺍﻟﻬﻰ ﺧﻨﺪﺍﻥ ﻭ ﺭﺍﺿﻰ ﺑﺮﺳﺎﻧﺪ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ﻣﺎﻩ ﻭﺧﻮﺭﺷﻴﺪ ﺑﻤﻨﺰﻝ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ﺑﺄﻣﺮ ﺗﻮ ﺭﺳﻨﺪ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ﻳﺎﺭ ﻣﻬﺮﻭﻯ ﻣﺮﺍ ﻧﻴﺰ ﺑﻤﻦ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ﻣﺎﻩ ﻭﺧﻮﺭﺷﻴﺪ ﺩﺭ ﻣﻨﺎﺯﻝ ﻭ ﺍﻣﺎﮐﻦ ﺧﻮﺩ ﺩﺭ ﻣﺪﺍﺭﻫﺎﻯ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ﺑﻔﺮﻣﺎﻥ ﺗﻮ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ﻳﺎﺭ ﻣﻬﺮﻭﻯ ﺯﻳﺒﺎﻯ ﻣﺮﺍ ﻧﻴﺰ ﺑﻤﻦ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ﭘﻴﺮ ﻣﺤﺒﻮﺏ ﭼﻮﻥ ﻣﺎﻩ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ﻫﻤﺎﻧﻰ ﺑﺪﺭ ﻣﻨﻴﺮ ﻧﻮﺭ ﻗﺎﺋﻢ ﺧﻮﺩﺭﺍ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ﻭﺧﺪﺍﻭﻧﺪ ﻧﺎﻇﺮ ﺍﺣﻮﺍﻝ ﺳﺎﻟﻚ ﻭ ﭘﻴﺮ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ﺩﺭ ﻭﻗﺖ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ﺩﻝ ﭘﻴﺮ ﻭﺩﺭ ﺩﻝ ﺳﺎﻟﻚ ﻭ ﺩﺭ ﻣﺤﻴﻂ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ﺍﻳﺠﺎﺩ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ﺃﺯﻟﻰ ﺍﻟﻬﻰ ﺭﺍ ﺍﺟﺮﺍ ﮐﺮﺩﻩ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ﺩﻳﺪﻫﺎ ﺩﺭ ﻃﻠﺐ ﻟﻌﻞ ﻳﻤﺎﻧﻰ ﺧﻮﻥ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ﺁﻥ ﮐﻮﮐﺐ ﺭﺧﺸﺎﻥ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ﺑﻴﻤﻦ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ﭼﺸﻢ ﻫﺎ ﺩﺭ ﻃﻠﺐ ﻟﻌﻞ ﺳﺮﺥ ﻳﻤﺎﻧﻰ ﺧﻮﻥ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ﺧﺪﺍﻳﺎ ﺁﻥ ﮐﻮﮐﺐ ﻭ ﺳﺘﺎﺭﻩ ﺩﺭﺧﺸﺎﻥ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ﺑﻴﻤﻦ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ﺍﺯ ﺑﺶ ﺩﺭ ﭼﺸﻢ ﺩﻝ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ﺗﻤﺮﮐﺰ ﺩﺭ ﺻﻮﺭﺕ ﭘﻴﺮ ﻣﺤﺒﻮﺏ</w:t>
      </w:r>
      <w:r w:rsidR="004D70BC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ﺧﻮﻥ ﺷﺪ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ﺃﺷﻚ ﭼﺸﻢ ﺳﺎﻟﻚ ﻧﻴﺰ ﺧﻮﻧﻴﻦ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ﺩﺭﻃﻠﺐ ﻟﻌﻞ ﺳﺮﺥ ﻳﻤﺎﻧﻰ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ﻟﻌﻞ ﻭ ﻋﻘﻴﻖ ﻳﻤﺎﻧﻰ ﺍﺯ ﺳﺮﺯﻣﻴﻦ ﻳﻤﻦ ﻣﻌﺮﻭﻑ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ﺍﺯ ﻳﻤﻴﻦ ﻭ ﺳﻤﺖ ﺭﺍﺳﺖ ﻭﻣﻠﮑﻮﺗﻰ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ﻳﻤﻦ ﻭ ﺑﺮﮐﺖ ﺍﺳﺖ ﮐﻪ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ﺍﻳﻦ ﺻﻔﺖ ﺭﺍ ﺩﺍﺭﻧﺪ ﮐﻪ ﺗﻮﺳّﻞ ﺑﺂﻧﻬﺎ ﺭﺳﻴﺪﻥ ﺑﻤﺮﺍﺗﺐ ﺑﺮﺗﺮ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ﮐﻮﮐﺐ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ﺳﺘﺎﺭﻩ ﭘﺮ ﻧﻮﺭ ﺁﺳﻤﺎﻥ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ﺩﺭﺧﺸﺎﻥ ﻭ ﺭﺧﺸﺎﻥ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ﺑﺪﺭ ﻣﻨﻴﺮ ﻣﺎﻩ ﭘﺮ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ﺷﺐ ﺁﺳﻤﺎﻥ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ﺳﻤﺒﻮﻝ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ﮐﺎﻣﻞ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ﺑﺮﻭ ﺃﻯ ﻃﺎﻳﺮ ﻣﻴﻤﻮﻥ ﻫﻤﺎﻳﻮﻥ ﺁ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ﻋﻨﻘﺎ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ﺳﺨﻦ ﺯﺍﻍ ﻭ ﺯﻏﻦ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ﺑﭙﺮﻧﺪﻫﺎﻯ ﮐﻪ ﺩﺭ ﮐﻨﺎﺭﺵ ﻣﻴﮕﺬﺭﺩ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ﺍﻳﻦ ﭘﻴﺎﻡ ﺭﺍ ﺑﻮﻯ ﺑﺮﺳﺎﻥ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 ﻧﺴﻴﻢ ﻭ ﻭﺯﺵ ﺑﺎﺩ ﺍﻳﻦ ﭘﻴﺎﻡ ﺭﺍ ﻣﻴﺮﻭﻧﺪﻭ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ﺑﻬﻤﺎﻯ ﺳﻌﺎﺩﺕ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ﻣﻴﻤﻮﻥ ﺑﺎ ﻳﻤﻦ ﻭ ﺑﺮﮐﺖ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ﻫﻤﺎﻳﻮﻧﻰ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 ﻋﻨﻘﺎ ﺳﻴﻤﺮﻍ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 ﺳﻤﺎﻥ ﻫﻔﺘﻢ ﺑﺮﻭ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ﺳﺨﻦ ﻣﻦ 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ﺯﺍﻍ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ﻭﺯﻏﻦ ﻧﺎﭼﻴﺰ ﻫﺴﺘﻢ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ﺍﻳﻦ ﭘﻴﺎﻡ ﺭﺍ ﺑﺮﺳﺎﻥ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ﺳﺨﻦ ﺍﻳﻨﺴﺖ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ﻣﺎ ﺑﻰ ﺗﻮ ﻧﺨﻮﺍﻫﻴﻢ ﺣﻴﺎﺕ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ﺑﺸﻨﻮ ﺃﻯ ﭘﻴﻚ ﺧﺒﺮ ﮔﻴﺮ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ﺳﺨﻦ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ﺑﮕﻮ ﮐﻪ ﺳﺨﻦ ﻭﻣﻄﻠﺐ ﻣﺎ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ﺑﺪﻭﻥ ﺗﻮ ﺣﺘﻰ ﺯﻧﺪﮔﻰ ﻭ ﺣﻴﺎﺕ ﺭﺍ ﻧﻤﻰ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ﻓﺮﺍﻕ ﻣﺤﺒﻮﺏ ﺯﻧﺪﮔﻰ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ﻗﺮﺍﺭ ﺑﺎﺷﺪ ﮐﻪ ﺍﺯ ﻣﺤﺒﻮﺏ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ﭼﻪ ﺑﻬﺘﺮ ﮐﻪ ﺑﻤﺮﮒ ﺍﺭﺍﺩﻯ 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ﺑﻤﺮﺍﺗﺐ ﻭﻋﺪﻩ ﻫﺎﻯ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ﻟﺤ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ﭘﻴﺮ ﺩﺭ ﮐﻨﺎﺭ 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ﻓﺮﻣﺎﻥ ﻣﺮﮒ ﻭﻭﻋﺪﻩ ﻫﺎﻯ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ﻭﺗﻠﻘﻴﻨﺎﺕ ﺧﻮﺩﺭﺍ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ﺑﺎﻳﻦ ﭘﺮﻧﺪﻩ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ﭘﻴﺎﻡ ﻣﺮﺍ ﺧﻮﺏ ﺑﺸﻨﻮ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ﺑﺴﻮﻯ ﻣﺤﺒﻮﺏ ﺑﺒﺮ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ﭘﺎﺳﺦ ﺑﮕﻴﺮ ﻭ ﺳﺨﻦ ﻭﺟﻮﺍﺏ ﺍﻭﺭﺍ ﺑﻤﻦ ﺑﺎﺯ ﺑﺮﺳﺎﻥ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ﺁﻧﮑﻪ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ﺑﻮﺩﻯ ﻭﻃﻨﺶ ﺩﻳﺪ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ﺑﻤﺮﺍﺩﺵ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ﺯﻏﺮﻳﺒﻰ ﺑﻮﻃﻦ ﺑﺎﺯﺭﺳﺎﻥ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ﺧﺪﺍﻭﻧﺪ 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ﺍﻭﺭﺍ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ﺩﻳﺪﻩ ﭼﺸﻢ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ﺳﺎﻟﻬﺎ ﺍﺳﺖ ﺳﺎﻟﻚ ﺩﺭ ﺗﻤﺮﮐﺰ ﻭ ﺗﻮﺳّﻞ ﻋﺒﺎﺩﻯ ﻣﺤﺒﻮﺏ ﺍﺳﺖ ﮐﻪ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ﻏﺮﻳﺐ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ﺑﺎﺯﮔﺸﺖ ﻣﺮﺍﺩﺵ ﺑﻮﻃﻦ ﻭﺩﻝ ﺍﻭ ﺗﺴﻬﻴﻞ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ﺍﺷﻌﺎﺭ ﺣﺎﻓﻆ 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ﻭﺻﻒ ﭘﻴﺮ ﻣﺤﺒﻮﺏ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ﺩﺭﺧﻮﺍﺳﺖ ﺍﺯ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ﺣﻀﻮﺭﺵ ﺑﻌﺰﻟﺘﮕﺎﻩ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ﺑﺎ ﻓﺮﻣﺎﻥ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ﺧﻮﺩﺭﺍ ﺍﺟﺮﺍ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ﺑﻨﺪﺭﺕ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ﺻﻔﺎﺕ ﻭ ﺍﻋﻤﺎﻝ ﺩﺭﻭﻳﺸﺎﻥ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ﺭﺍﺯﻯ ﺭﺍ ﻓﺎﺵ ﻣﻴﮑﻨﺪ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A366C2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ﺧﺪﺍﺭﺍ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ﮐﻢ ﻧﺸﻴﻦ ﺑﺎ ﺧﺮﻗﻪ ﭘﻮﺷﺎﻥ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ﺭﺥ ﺍﺯ ﺭﻧﺪﺍﻥ ﺑﻰ ﺳﺎﻣﺎﻥ ﻣﭙﻮﺷﺎﻥ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 ﺳﻮﮔﻨﺪ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ﮐﻤﺘﺮ ﺑﺎﺍﻳﻦ ﺧﺮﻗﻪ ﭘﻮﺷﺎ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 ﮐﻪ ﺍﮐﺘﻔﺎ ﺑﺂﻣﻮﺯﺷﻬﺎﻯ ﻧﻈﺮﻯ ﻭ ﺣﮑﻤﺘﻬﺎﻯ ﻣﻘﺪﻣﺎﺗﻰ ﻭ ﻋﺮﻓﺎﻧﻰ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ﺍﻧﺠﺎﻡ ﺣﮑﻤﺘﻬﺎﻯ ﻋﻤﻠﻰ ﻳﺎﺳﻠﻮﻙ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ﺑﻌﺰﻟﺘﮕﺎﻩ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ﻋﺎﻣﻞ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ﺍﻟﻬﻰ ﭼﻴﺰﻯ ﻣﺎﻧﻨﺪ ﻫﻤﻪ ﻣﺬﺍﻫﺐ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ﺳﻨّﻰ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ﻫﺮ 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ﻧﺪﺍﻧﺴﺘﻪ ﺩﺍﺭﻧﺪ ﺷﺮﻙ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ﺭﺍ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ﺭﻭﺷﻰ ﺍﺯ ﮔﺬﺷﺘﮕﺎﻥ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ﺩﺭﺳﺖ ﻭﺍﻟﻬﻰ ﺑﻮﺩﻫﺎﻧﺪ ﻋﺒﺎﺩﺕ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ﺩﻋﺎﻫﺎﻳﺸﺎﻥ ﺑﺨﺪﺍﻭﻧﺪ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ﻭﺁﺳﻤﺎﻥ ﻭﺭﻭﺡ ﺁﻧﺎﻥ ﻧﻤﻴﺮﺳﺪ ﺯﻳﮋﺭﺍ ﻳﻚ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ﺟﺎﻩ ﻃﻠﺒﻰ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ﺷﺮﻳﻚ 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ﮔﻤﻨﺎﻡ ﺧﺪﺍ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 ﺑﻬﺮﻩ ﻫﺎﻯ ﺷﻬﻮﺩﻯ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ﻧﺨﻮﺍﻫﻨﺪ ﺩﺍﺷﺖ ﮐﻪ ﻧﺠﺎﺕ ﺍﺯ ﻧﻮﻉ ﺑﺸﺮﻯ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ﻭﺍﻳﻨﮕﻮﻧﻪ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ﺻﻮﻓﻴﻪ ﺑﺎ ﻏﻴﺮ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ﺗﻨﻬﺎ ﺑﻠﺒﺎ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ﺗﺼﻮﻑ ﻭ ﻇﺎﻫﺮ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ﺭﻳﺶ ﻭﮔﻴﺴﻮﺍﻥ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ﻋﺒﺎﺩﺍﺕ ﻭ ﻣﺮﺍﺳﻤﻰ ﻧﻈﺮﻯ ﻭ ﻇﺎﻫﺮﻯ ﻣﺸﻐﻮﻟﻨﺪ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ﺃﻫﻞ ﺧﺪﺍ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ﺑﻴﺶ ﺍﺯ ﺍﻳﻦ ﺻﻮﺭﺕ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ﺍﺯ ﺭﻧﺪﺍﻥ ﺳﺎﻟﻚ ﺣﻘﻴﻘﻰ ﻧﭙﻮﺷﺎﻧﺪ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ﺳﺎﻟﮑﺎﻥ ﺳﺎﻣﺎﻧﻰ ﻫﻢ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ﺑﻰ ﺍﻋﺘﻨﺎﺋﻰ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ﻣﻨﻈﻮﺭ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ﭘﻴﺮ ﺑﻌﺰﻟﺘﮕﺎﻩ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ﺍﻭ ﺭﺍ ﻓﺮﻣﺎﻥ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ﺑﺴﺎﻣﺎﻧﻰ ﺍﻟﻬﻰ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ﮐﻪ ﺷﺪﻩ ﺑﺄﻧﺪﺍﺯﻩ ﻳﻚ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ﺑﻴﺶ ﺍﺯ ﺍﻳﻦ ﻧﺎﺍﻣﻴﺪ ﺍﺯ ﺩﻳﺪﺍﺭ ﻣﺤﺒﻮﺏ ﻧﮕﺬﺍﺭﺩ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ﻣﺤﺒﻮﺏ ﺭﺍ ﺩﺭ ﮐﻨﺎﺭ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ﻟﺬﺕ ﺩﻳﺪﺍﺭﺵ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ﻭﺳﺮﺧﻮﺷﻰ ﻭ ﺳﺮﮔﺮﻣﻰ ﺧﻮﺩ ﻧﻤﻰ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ﺑﺮﺍﻳﺶ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ﺳﻮﺯﻯ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ﻭﺗﺤﺴﻴﻦ ﻭ ﺳﺘﺎﻳﺶ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ﭘﻴﺮ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ﮔﺮﻭﻩ ﮐﺴﺎﻧﻰ ﮐﻪ ﻗﺼﺪ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ﺗﺤﻘﻴﻖ ﺩﺭ ﺍﻣﻮﺭ ﻋﺮﻓﺎﻧﻰ ﻭﻃﺮﻳﻘﺖ ﺭﺍ ﺩﺍﺭﻧﺪ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ﻣﻌﺮﻓﻰ ﺧﺪﺍﻭﻧﺪ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ﻣﻨﺎﺳﺐ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ﺗﻌﻠﻴﻢ ﻧﻈﺮﻯ ﻭ ﺩﺳﺘﻮﺭﺍﺕ ﻋﻤﻠﻰ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ﻋﺰﻟﺖ ﺳﻠﻮﮐﻰ 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ﻣﻴﮕﻴﺮﻧﺪ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ﺪﺭﻳﻦ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ﺧﺮﻗﻪ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ﺑﺴﻰ ﺁﻟﻮﺩﮔﻰ ﻫﺴﺖ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ﺧﻮﺷﺎ ﻭﻗﺖ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ﻗﺒﺎﻯ ﻣﻰ ﻓﺮﻭﺷﺎﻥ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ﺩﺭ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ﺻﻮﻓﻴﺎﻥ ﺧﺮﻗﻪ ﭘﻮﺵ ﺭﻳﺎﮐﺎﺭ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ﺧﺮﻗﻪ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ﺁﻟﻮﺩﮔﻰ ﺑﺴﻴﺎﺭ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ﺁﺭﺍﺳﺘﻪ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ﺭﻭﺍﻥ ﺁﻧﺎﻥ ﺍﺯ ﺩﺍﺧﻞ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ﭘﺸﺖ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ﻟﺒﺎﺳﻬﺎ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ﻟﺒﺮﻳﺰ ﺍﺯ ﻋﻴﺐ ﻭ ﻓﺴﺎﺩ ﻭﮔﻨﺎﻩ ﻭﮐﻤﺒﻮﺩ ﻭ ﻋﻘﺪﻩ ﻫﺎ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ﺧﻮﺷﺎ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ﺑﺴﻌﺎﺩﺕ ﮐﺴﺎﻧﻰ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ﻭﻗﺘﻴﮑﻪ ﻗﺒﺎﻯ ﻣﻰ ﻓﺮﻭﺷﺎﻥ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ﻭ ﺧﻮﺩﺷﺎﻥ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ﻳﻚ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ﻗﺒﺎ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ﻇﺎﻫﺮﻯ ﺁﺭﺍﺳﺘﻪ ﻧﻤﻴﺘﻮﺍﻧﻨﺪ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ﻗﻴﺎﻣﺘﻰ ﺩﺭ ﻋﺰﻟﺘﮕﺎﻩ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 ﺁﻧﻬﺎ ﺳﺮﺍﺳﻴﻤﻪ ﻭﭘﺮﻳﺸﺎﻥ ﮔﻴﺴﻮ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ﺑﺴﺮﻭﻗﺖ ﺳﺎﻟﻚ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ﺁﻧﺎﻥ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ﺍﻳﻦ ﻣﺮﮒ 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ﻣﺤﻤﺪﻯ 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ﮐﻪ ﻓﺮﻣﻮﺩﻩ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ﻣﻮﺗﻮﺍ ﻗﺒﻞ ﺃﻥ ﺗﻤﻮﺗﻮﺍ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ﭘﻴﺶ ﺍﺯ ﻣﺮﮒ ﺑﻤﻴﺮﻳﺪ ﺍﻟﺒﺘﻪ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ﺧﻄﺎﺏ ﺑﺴﺎﻟﮑﺎﻥ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ﺳﺎﻟﮑﺎﻥ ﻭ ﻗﺸﺮﻳّﻮﻥ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ﻃﺒﻴﻌﺘﺎ ﺑﺪﺭﺍﺯﺍﻯ ﻋﻤﺮ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ﻓﮑﺮ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ﮔﻨﺎﻩ ﺑﻴﺸﺘﺮﻯ ﻫﻢ ﺑﺮﺍﻯ ﺧﻮﺩ ﺩﺳﺖ ﻭﭘﺎ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ﻭﺳﻮﺧﺖ ﺟﻬﻨﻢ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ﺧﻮﺩ ﺭﺍ ﺩﺍﻍ ﺗﺮ ﻭﮔﻮﺩﺗﺮ ﻭ ﺗﺎﺭﻳﮑﺘﺮ ﻋﻘﻠﻰ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ﺩﺭﻳﻦ ﺻﻮﻓﻴﻮﺷﺎﻥ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ﺩﺭﺩﻯ ﻧﺪﻳﺪﻡ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ﺻﺎﻓﻰ ﺑﺎﺩ ﻋﻴﺶ ﺩﺭﺩ ﻧﻮﺷﺎﻥ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ﺩﺭ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ﺻﻮﻓﻴﺎﻥ ﻧﺎﺻﺎﻓﻰ ﺧﺮﻗﻪ ﭘﻮﺵ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ﺁﺭﺍﺳﺘﻪ ﺗﺼﻮﻑ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ﻭﺭﻳﺎﮐﺎﺭﻯ ﺑﺮﺍﻯ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ﺩﺭﺍﻳﻦ ﺻﻮﻓﻴﺎﻥ ﻣﻦ 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ﻭ ﺧﺪﺍ ﺟﻮﺋﻰ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ﺷﻔﺎﻯ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ﺑﻴﻤﺎﺭﻳﻬﺎﻯ ﺭﻭﺍﻧﻰ ﻧﺎﺧﻮﺩﺁﮔﺎﻩ ﺍﺯ ﮔﻨﺎﻩ ﻭ ﻋﻘﺪ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ﻫﺎ ﭼﻴﺰﻯ ﻧﻤﻰ ﺑﻴﻨﻢ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ﺗﻤﺎﻣﺎ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آ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ﺑﻬﺮ ﺩﻳﻦ ﻭ ﻣﺬﻫﺒﻰ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ﻣﺪﻋﻰ ﺗﺸﻴّﻊ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ﺑﺎﺷﻨﺪ ﻭﻟﻰ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ﺯﻧﺪﻩ ﺯﻣﺎﻥ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ﻋﻠﻰ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ﭘﻴﺎﻣﺒﺮ ﻭﺣﺘﻰ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ﺍﻋﺘﻨﺎﺋﻰ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ﺁﺯﺍﺭ ﻭﮐﺸﺘﺎﺭ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ﺍﺯ ﺩﻳﻦ ﺻﺤﺒﺖ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ﺧﻮﺩ ﺍﺯ ﮔﺬﺷﺘﻪ ﻫﺎﻯ ﺣﻴﻮﺍﻧﻰ 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ﻧﻴﺴﺘﻨﺪ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ﺣﺎﻟﻴﮑﻪ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ﺩﺭﺩﻯ 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 ﻗﻄﺮﻩ ﺗﻪ ﻣﺎﻧﺪﻩ ﺳﺎﻏﺮ ﻣﻰ ﺣﮑﻤﺘﻬﺎﻯ ﺍﻟﻬﻰ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ﻭﺿﻊ ﻇﺎﻫﺮﻯ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 ﻭ ﮔﻢ ﻧﺎﻣﻰ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ﺧﺎﻙ ﺁﻟﻮﺩ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ﻭ ﺩﺳﺘﻮﺭ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ﺳﺮﺧﻮﺵ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ﻣﺤﺒﻮﺏ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ﻣﺮﺍﺗﺐ ﺷﻬﻮﺩﻯ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ﺗﺨﻴّﻞ ﻭ ﺗﻮﺳّﻠﺎﺕ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ﺳﺮﺧﻮﺵ ﻭﺳﺮﻣﺴﺖ ﻭﺷﺎﺩﻣﺎﻥ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ﺗﻮ ﻧﺎﺯﻙ ﻃﺒﻌﻰ ﻭ ﻃﺎﻗﺖ ﻧﺪﺍﺭﻯ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ﮔﺮﺍﻧﻰ ﻫﺎﻯ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ﻣﺸﺘﻰ ﺩﻟﻖ ﭘﻮﺷﺎﻥ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 ﻧﺎﺯﻙ ﻃﺒﻊ ﻭ ﺣﺴّﺎ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ﺑﻰ ﻃﺎﻗﺖ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ﺍﻭﻟﻴﺎﻯ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ﺩﻭﺭﻩ ﻫﺎﻯ ﺳﺨﺖ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ﺳﻠﻮﮐﻰ ﺭﺍ ﺩﺍﺷﺘﻪ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ﺍﮐﻨﻮﻥ ﻧﻴﺰ ﺁﻧﺮﺍ ﺑﺮﺍﻯ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ﺍﻫﻤﻴّﺖ ﻧﻘﺶ ﻭﻭﻇﻴ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ﺴﺎﻟﮑﺎ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ﻧﮕﺮﺍﻥ ﻫﺴﺘﻨﺪ ﮐﻪ 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ﺗﻌﻠﻴﻢ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ﺳﺎﻟﮑﺎﻥ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ﻃﺎﻗﺖ ﺗﺤﻤّﻞ ﺳﻨﮕﻴﻨﻰ ﻭ ﺩﻝ ﺳﻨﮕﻰ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ﻃﺒﻊ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ﺧﺸﻦ ﻭ ﺣﻴﻮﺍﻧﻰ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ﺍﻳﻦ ﮔﺮﻭﻩ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ﺍﺷﻐﺎﻝ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ﺁﻧﺎﻥ ﺭﺍ ﻣﺸﺘﻰ ﺩﻟﻖﭘﻮﺷﺎﻥ ﺑﺎ ﺳﺮ ﻭﻭﺿﻌﻰ ﻣﺘﻈﺎﻫﺮ ﺑﺪﺭﻭﻳﺸﻰ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ﺑﺒﺤﺖ ﻭﮐﻠﺎﻡ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ﺍﮐﺘﻔﺎ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63616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ﭼﻮ ﻣﺴﺘﻢ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ﻣﺴﺘﻮﺭ ﻣﻨﺸﻴﻦ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ﻧﻮﺷﻢ ﺩﺍﺩﻫﺎﻯ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ﺯﻫﺮﻡ ﻣﻨﻮﺷﺎﻥ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ﭘﻴﺮ ﺍﻟﻬﻰ ﮐﻪ ﺍﻋﺘﻨﺎﺋﻰ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ﻧﺪﺍﺭﺩ ﻭﺟﻔﺎﻯ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ﺗﻮ ﮐﻪ ﻣﺮﺍ ﺑﺎ ﺣﮑﻤﺘﻬﺎ ﻭ ﺑﺎﺩﻩ ﺍﻟﻬﻰ ﺧﻮﺩ ﻣﺴﺖ ﻧﻤﻮﺩﻫﺎﻯ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ﭼﺮﺍ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ﻣﺴﺘﻮﺭ ﻭ ﭘﻮﺷﻴﺪﻩ ﺍﺯ ﻧﻈﺮ ﺳﺎﻟﻚ ﻫﺴﺘﻰ ﺗﺎ ﻣﺮﺍ ﻧﻮﺷﺮﻯ ﺩﻳﮕﺮ ﺑﺪﻫﻰ ﺣﺎ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ﻭﻓﺎﺋﻰ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ﺯﻫﺮ ﻣﻴﺪﻫﻰ ﺗﺎ ﺩﺭ ﻓﺮﺍﻗﺖ ﺑﻤﺮﮒ ﻣﻴﺮﺳﺎﻧﻰ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ﻣﺮﮒ ﺍﺭﺍﺩﻯ ﻣﺮﺍ 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ﺧﻮﺍﻫﻰ ﺩﺭ ﺣﺎﻟﻴﮑﻪ ﺍﻳﻦ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ﻭﺧﻮﺍﺳﺘﻪ ﺳﺎﻟﻚ ﺍﺳﺖ ﻭﻟﻰ ﺣﺎﻓﻆ ﺩﺭ 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ﮔﻮﻧﻪ ﺍﺣﻮﺍﻝ ﻣﺨﺘﻠﻒ ﺭﺍ ﻣﻄﺮﺡ ﻣﻴﮑﻨﺪ ﭘﻴﺮ ﻣﺴﺘﻮﺭ ﻧﻴﺴﺖ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ﮔﺮﭼﻪ ﺍﻭﻟﻴﺎﻯ ﺍﻟﻬﻰ ﺍﺯ ﻏﻴﺮ ﺳﺎﻟﮑﺎﻦ ﺧﻮﺩ ﻣﺴﻴﺘﻮﺭ ﻭﻣﻐﻤﻮﺭ ﻫﺴﺘﻨﺪ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ﺒﻴﺎ ﻭﺯ ﻏﺒﻦ ﺍﻳﻦ ﺳﺎﻟﻮﺳﻴﺎﻥ ﺑﻴﻦ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ﺻﺮﺍﺣﻰ ﺧﻮﻥ ﺩﻝ ﻭ ﺑﺮﺑﻂ ﺧﺮﻭﺷﺎﻥ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ﺩﺭ ﻭﺻﻒ ﺳﺎﻟﻮﺳﻴﺎﻥ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 ﻣﺘﻤﻠّﻖ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 ﻭ ﻏﺒﻦ ﻭ ﺧﺪﻋﻪ ﻭ ﻧﻴﺮﻧﮓ ﺁﻧﺎﻥ ﺭﺍ ﺑﺒﻴﻦ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ﺣﺘﻰ ﺻﺮﺍﺣﻰ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ﮐﻮﺯﻩ ﺷﺮﺍﺏ ﺗﻮ ﺧﻮﻥ ﺩﻝ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ﻭ ﺭﺍﺿﻰ ﺑﻨﻮﺷﻴﺪﻥ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ﻣﻘﺘﺼﺪﻳﻦ ﺑﺎ ﻣﻘﺎﺻﺪ ﺍﺟﺘﻤﺎﻋﻰ ﺍﻃﺮﺍﻑ ﺗﻮ ﺭﺿﺎﻳﺘﻰ ﻧﺪﺍﺭﻧﺪﻭ ﻧﻤﻴﻨﻮﺷﻨﺪ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ﺑﻄﻮﺭﻳﮑﻪ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ﮐﻮﺯﻩ ﺳﺮﺥ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ﺑﺮﺑﻂ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ﻭﻋﻮﺩ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ﺑﻔﺮﻳﺎﺩ ﻭ ﺧﺮﻭﺵ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ﺍﻓﺘﺎﺩﻩ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ﻣﺘﻮﺟّﻪ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ﭼﻪ ﻧﺎﻟﻪ 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های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 ﺧﻮﺩ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ﺍﻭﻟﻴﺎﻯ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ﭼﻮﻥ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ﻣﻨﺎﻓﻘﺎﻥ ﺭﺍ ﺍﺯ ﺧﻮﺩ ﻃﺮﺩ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ﺍﺣﺘﻴﺎﻁ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ﺑﺎﻣّﻴﺪ ﺍﻳﻨﮑﻪ ﺷﺎﻳﺪ ﺑﺎﺣﮑﻮﺍﻠﻰ ﺑﺮﺳﻨﺪ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ﻧﻔﺎﻕ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ﺯﺩﻝ ﮔﺮﻣﻰ ﺣﺎﻓﻆ ﺑﺮ ﺣﺬﺭ ﺑﺎﺵ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ﺩﺍﺭﺩ ﺳﻴ</w:t>
      </w:r>
      <w:r w:rsidR="00A84AF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ﭼﻮﻥ ﺩﻳﮓ ﺟﻮﺷﺎﻥ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ﺑﺎﻟﺃﺧﺮﻩ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ﺩﻟﮕﺮﻣﻰ ﻭ ﺩﺍﻏﻰ ﺩﻝ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ﺑﺮﺣﺬﺭ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ﺑﺎﺵ ﮐﻪ ﺳﻴﻨﻬﺎﻯ ﭼﻮﻥ ﺩﻳﮓ ﺟﻮﺷﺎﻥ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ﺧﻄﺮﻧﺎﻙ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ﻣﻨﻔﺠﺮ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ﻭﻣﺤﺒﻮﺏ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ﺑﺮﺣﺬﺭ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ﺁﺳﻴﺒﻰ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ﺩﺭ ﺩﻝ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ﺗﻮﺳّﻞ 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ﻭﻣﻤﮑﻦ ﺍﺳﺖ ﺍﺯ ﺳﺮ ﺭﻓﺘﻦ ﺩﻳﮓ ﺩﻝ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ﺟﻮﺷﺎﻥ ﺳﺎﻟﻚ ﺑﺴﻮﺯﺩ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ﻭﺑﺎﻳﻦ ﺗﺮﺗﻴﺐ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ﻏﻴﺮ ﻣﺴﺘﻘﻴﻢ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ﺑﺪﺭﺟﻪ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ﺍﻧﻔﺠﺎﺭ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 ﺑﺪﻳﺪﺍﺭ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ﺑﻘﻴﺎﻣﺖ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ﺑﻌﺰﻟﺘﮕﺎﻩ ﺍﻭ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ﻭ ﺗﺸﺮﻳﻔﺎﺕ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ﻧﺎﻇﺮ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ﺭﻗﻴﺒﺎﻥ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ﻣﺰﺍﺣﻤﺎﻥ 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سالو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ﻧﻤﻰ ﺗﻮﺍﻧﺪ ﻓﺮﺻﺖ ﺩﻳﺪﺍﺭ ﺍﺯ ﺣﺎﻓﻆ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ﺑﺮﺳﺎﻧﺪ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A366C2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ﺷﺎﻩ ﺷﻤﺸﺎﺩ ﻗﺪﺍﻥ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ﺧﺴﺮﻭ ﺷﻴﺮﻳﻦ ﺩﻫﻨﺎﻥ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ﺑﻤﮋﮔﺎﻥ ﺷﮑﻨﺪ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ﻗﻠﺐ ﻫﻤﻪ ﺻﻒ ﺷﮑﻨﺎﻥ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ﻣﺤﺒﻮﺏ ﺍﻟﻬﻰ ﺧﻮﺩﺭﺍ ﺗﻮﺻﻴﻒ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ﻭﻯ ﭘﺎﺩﺷﺎﻩ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ﺷﻤﺸﺎﺩ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ﭘﻴﺮ ﺳﺮﻭ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ﺑﻠﻨﺪﻯ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ﺷﻤﺸﺎﺩ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ﻭﺍﺻﻠﺎﻥ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ﻣﺘﻔﺎﻭﺕ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ﺑﻘﺪ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ﺳﺮﻭ ﻧﻤﻴﺮﺳﻨﺪ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 ﺍﺯ ﭼﻤﻦ ﻧﺸﻴﻨﺎﻥ ﺳﺎﻟﻚ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ﻧﺘﺎﻳﺞ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ﺑﺮﺗﺮ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ﺧﺴﺮﻭ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ﮐﺴﺮﻯ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ﻭﭘﺎﺩﺷﺎﻫﻰ 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ﮐﻬﺸﺎﻩ ﺗﻤﺎﻡ ﺧﺴﺮﻭﺍ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ﺸﻴﺮﻳ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ﺪﻫﻨﺎ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ﺗﻤﺎﻣﻰ ﺍﻳﻦ ﺷﻤﺸﺎﺩﺍﻥ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ﻫﺮﻳﻚ ﺧﺴﺮﻭﻯ ﭘﺎﺩﺷﺎﻩ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ﺗﻮﺍﻧﺴﺘﻪ ﺍﻧﺪ ﺑﺸﻴﺮﻳﻦ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ﺩﻫﺎﻥ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ﺷﺪﻩ ﻭ ﺷﻴﺮﻳﻦ ﺑﻴﺎﻥ ﻣﻴﺒﺎﺷﻨﺪ 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ﺤﮑﻤﺘﻬﺎﻯ ﺍﻟﻬﻰ ﻣﻴﮕﻮﻳﻨﺪ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ﺍﺯﺷﻴﺮﻳﻨﻰ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ﻣﺤﺒﻮﺑﺎﻥ ﺧﻮﺩ ﺩﻫﺎﻥ ﺷﻴﺮﻳﻦ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ﺭﺍ ﻓﺮﻫﺎﺩﻯ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ﺷﻴﺮﻳﻦ ﻭﺩﺭﮐﻮﻫﺴﺘﺎﻧﻰ ﺗﻨﻬﺎ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ﻓﺮﻫﺎﺩ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ﮐﻮﻫﮑﻦ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ﺳﻘﻮﻁ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ﻭ ﻣﺤﺮﻭﻡ 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ﻣﺮﮒ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 ﺟﺎﻥ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ﺑﭙﻴﺮ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ﺑﻨﻮﺭ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 ﮐﻪ ﺑﺎ ﻣﮋﮔﺎﻥ ﺧﻮﺩ ﻗﻠﺐ ﺟﺒ</w:t>
      </w:r>
      <w:r w:rsidR="00532D7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ﻟﺸﮑﺮﻳﺎ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ﺻﻒ ﺷﮑﻦ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ﻗﻬﺮﻣﺎﻥ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ﻮﻣﺨﺎﻟﻔﻴﻦ ﻫﺴﺘﻨﺪ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ﻭﺑﺘﻨﻬﺎﺋﻰ ﻣﻰ ﺷﮑﻨﺪ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ﻟﺸﮑﺮﻳﺎﻧﻰ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ﺷﮑﺴﺖ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ﺑﺎﺳﺘﺪ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ﺩﻳﻨﻰ ﻭﻓﻠﺴﻔﻰ ﺑﺎ ﺁﻧﻬﺎ ﻣﻰ ﻧﺸﻴﻨﺪ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ﺟﻮﺍﺏ ﻭ ﺳﺎﮐﺖ ﻭ ﻓﺮﺍﺭﻯ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ﺍﺩﺍﻣﻪ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ﺍﻭﻟﻴﺎﻯ ﺍﻟﻬﻰ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ﺍﺻﻮﻝ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ﻧﻈﺮﻳّﺎﺕ 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ﻫﻨﻮﺯ ﺩﺭ ﺍﺻﻮﻝ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ﻣﻨﻄﻖ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ﺍﺭﺳﻄﻮﺋﻰ ﺧﻮﺩ ﺩﺭ ﮔﻴﺮ ﻫﺴﺘﻨﺪ ﻫﻢ ﻣﻴﺨﻮﺍﻫﻨﺪ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ﺧﻮﺩ 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ﺑﺖ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ﻣﻴﺨﻮﺍﻫﻨﺪ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ﻋﻘﺎﻳﺪ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 ﻣﺬﻫﺒﻰ ﺧﻮﻳﺶ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ﻓﺎﺻﻠﻪ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ﺩﻭ ﮐﺎﺭﻯ ﮐﻪ ﺧﻬﻴﭻ ﮔﺎﻩ ﻣﻤﮑﻦ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ﺗﮑﺎﻣﻠﺎﺕ ﺃﺯﻟﻰ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ﻧﺪﺍﺷﺘﻪ ﺑﺎﺷﺪ ﮐﻪ ﺑﺘﻮﺍﻧﺪ ﻓﻬﻢ ﺑﺮﺗﺮ ﺍﺯ ﻋﻘﻞ ﻣﺎﺩﻯ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ﻫﺪﺍﻳﺖ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 ﺑﺎﺟﺎﺯﻩ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ﻭﻣﻮﺍﻓﻘﺖ ﺻﺎﺣﺐ ﺁﻥ ﻋﻮﺍﻟﻢ ﻣﻴﺒﺎﺷﻨﺪ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ﺑﺎﻟﺄﺧﺮﻩ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ﻟﺸﮑﺮﻳﺎﻧﻰ ﺍﺯ ﺳﺎﻟﮑﺎﻥ ﮐﻪ ﻗﺒﻠﺎ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ﺑﻌﺪﺍ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ﮐﻮﻫﻰ ﺩﺭ ﻣﻘﺎﻭﻣﺖ ﻭﺻﺒﺮ ﺳﻠﻮﮐﻰ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ﻳﮑﺎﻳﻚ ﺁﻧﻬﺎ ﺭﺍ ﺑﺎ ﻓﺮﻣﺎﻥ ﻣﺮﮒ ﺍﺭﺍﺩﻯ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ﺍﻟﻬﻰ ﺭﺳﺎﻧﺪﻩ ﺍﺳﺖ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ﻤﺴﺖ ﺑﮕﺬﺷﺖ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ﻧﻈﺮ ﺑﺮ ﻣﻦ ﺩﺭﻭﻳﺶ ﺃﻧﺪﺍﺧﺖ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ﺃﻯ ﭼﺸﻢ ﻭ ﭼﺮﺍﻍ ﻫﻤﻪ ﺷﻴﺮﻳﻦ ﺳﺨﻨﺎﻥ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ﻣﺤﺒﻮﺏ ﺣﺎﻓﻆ ﻣﺴﺖ ﻭﺧﺮﺍﻣﺎﻥ ﺍﺯ ﮐﻨﺎﺭ ﻋﺰﻟﺘﮕﺎﻩ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ﺩﺭﻭﻳﺶ ﺧﺎﮐﻰ ﮔﺬﺷﺖ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ﺃﻧﺪﺍﺧﺖ ﻭ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ﺃﻯ ﭼﺸﻢ ﻭ ﭼﺮﺍﻍ ﻫﻤﻪ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ﺩﻫﻨﺎﻥ ﻭ ﺷﺎﻋﺮﺍﻥ ﺯﻳﺒﺎ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ﮐﺎﻣﻞ ﻧﻴﺰ ﭼﺮﺍﻍ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ﮐﻤﺎﻝ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ﺑﺸﺎﻋﺮﻯ ﻣﺸﻐﻮﻝ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ﻫﻤﻪ ﮐﺎﻣﻠﺎﻥ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ﺳﺮﻣﺴﺖ ﺍﻓﮑﺎﺭ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ﺷﺎﺩﻣﺎ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ﺗﺠﻠّﻴﺎ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ﻮﻣﻌﺼﻮﻣﻴّ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هستند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ﭘﺎﺩﺷﺎﻫﻰ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ﺩﻟﻬﺎﻯ ﺳﺎﻟﮑﺎﻥ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ﺧﻮﺩﻓﻘﺮ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ﮔﻮﺩﺍﻝ ﺧﺎﮐﻰ ﭼﻮﻥ ﻗﺒﺮ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ﻋﺒﺎﺩﻯ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ﺣﺎﻓﻆ ﺩﺭ ﻏﺰﻟﻴّﺎﺗﺶ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ﻣﺘﻔﺎﻭﺕ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ﺑﻴﺘﻰ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ﻣﻌﻨﻮﻯ ﻭﻣﻨﻄﻘﻰ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ﺍﺷﻌﺎﺭ ﺍﻭ ﺍﻧﺘﻈﺎﺭ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ﮐﻰ ﺍﺯ ﺳﻴﻢ ﻭﺯﺭﺕ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ﮐﻴﺴﻪ ﺗﻬﻰ ﺧﻮﺍﻫﺪ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ﺑﻨﺪ</w:t>
      </w:r>
      <w:r w:rsidR="0087413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ﻣﻦ ﺷﻮ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ﺑﺮ ﺧﻮﺭ ﺯﻫﻤﻪ ﺳﻴﻢ ﺗﻨﺎﻥ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ﺑﻐﻴﺮﺳﺎﻟﮑﻰ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ﺳﻴﻢ ﻭ ﺯﺭ ﻭ 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ﻭﺕ ﺯﻳﺎﺩﻯ ﺩﺭ ﮐﻴﺴﻪ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ﮐﻴ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ﺣﺎﻝ ﻓﻘﺮ ﺑﻨﺪ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ﻮﺳﺎﻟ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ﭘﻴﺮﺍﻟﻬ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ﻤﻴﺸﻮﻯ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ﺑﺮ 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ﺳﻴﻤﻴﻦ ﺗﻨﺎﻥ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ﺯﻳﺒﺎﺭﻭﻳﺎﻥ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ﺑﺮﺗﺮﻯ ﺧﻮﺍﻫﻰ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 ﻭﺷﻬﻮﺩﻯ ﻭﻣﻴﻨﻮﻯ ﺧﻮﺍﻫﺪ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84AF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ﻋﻤﻠﺎ ﺍﺯ 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ﻭﻣﻨﺪﺍﻥ ﺩﻳﮕﺮ ﻏﻨﻰ ﺗﺮ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ﺳﺎﻟﮑﻰ ﺑﻤﺮﺍﺗﺐ ﺍﻧﻮﺍﺭ ﺷﻬﻮﺩﻯ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ﺑﺪﺭﻣﻨﻴﺮ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ﺳﻴﻢ ﻭﻧﻘﺮﻩ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ﺭﺳﻴﺪﻩ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ﺑﺎﺯﮔﺸﺘﻪ ﺑﺨﻠﻖ ﺑﺮﺗﺮﻯ ﺧﻮﺍﻫﺪ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ﺭﺣﻤﺘﻬﺎﻯ ﺍﻟﻬﻰ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ﺍﻟﻬﺎﻣﺎﺕ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ﻟﺪﻧّﻰ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ﻭﻣﺮﺍﺗﺐ ﺍﺣﻮﺍﻟﻰ ﻭ ﻋﻘﻠﻰ ﻭ ﺭؤﻳﺎﺋﻰ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ﺑﻮﺩﻥ ﻭﺳﻔﻴﺪﻯ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 ﺍﻭﻟﻰ ﺍﻟﻌﺰﻡ ﺩﻳﮕﺮ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ﺑﻨﺘﺎﻳﺞ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ﺑﻬﺸﺘﻰ ﻭ ﺍﻟﻬﻰ ﺧﻮﺩ ﺭﺳﻴﺪ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ﻧﺴﺒﺖ ﺑﮑﺎﻣﻠﺎﻥ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ﻣﺤﻤﺪﻯ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 ﻭﻣﺮﺯﻋﺮﺵ ﺭﺣﻤﺎﻥ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ﺳﻴﻢ ﻭﺯﺭ ﻣﻌﻨﻮﻯ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ﺍﻳﻨﺎﻥ ﺭﺍ ﻧﺪﺍﺭﻧﺪ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ﮐﻤﺘﺮ ﺍﺯ ﺫﺭ</w:t>
      </w:r>
      <w:r w:rsidR="0058131D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ﻩ ﻧﻬﺎﻯ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ﭘﺴﺖ ﻣﺸﻮ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ﻣﻬﺮ ﺑﻮﺭﺯ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ﺑﺨﻠﻮﺗﮕﻪ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ﺧﻮﺭﺷﻴﺪ ﺭﺳﻰ ﭼﺮﺥ ﺯﻧﺎﻥ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ﺑﺨﻮﺍﻧﻨﺪﻩ ﺧﻮﺩ 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ﻗﺪﺭ ﺧﻮﺩﺭﺍ ﺑﺪﺍﻥ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ﺫﺭ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ﮐﻤﺘﺮ ﺧﻮﺍﻫﻰ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ﭘﺴﺘﻰ ﺭﺍ ﺑﺮﺧﻮﺩ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ﻫﻤﻮﺍﺭ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ﺑﻮﺳﺎﺋﻂ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ﻧﻮﺭﺯﻯ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ﺬﺭ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 ﻏﺒﺎﺭ ﺭﻳﺰ ﺧﺎﻙ ﺩﺭ ﺳﺘﻮﻥ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ﺗﺎﺑﻴﺪﻩ ﺑﺎﻃﺎﻕ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ﺗﺎﺭﻳﮑﻰ ﺍﺯ ﺳﻮﺭﺍﺧﻰ ﻧﺸﺎﻥ ﻣﻴﺪﻫﺪ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ﻏﺒﺎﺭﻣﻌﻠّﻖ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ﻓﻀﺎ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ﻭ ﺁﺭﺍﻡ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ﻣﻴﺨﻮﺍﻫﻨﺪ ﺑﻬﻢ ﻣﻠﺤﻖ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 ﻭﻭﺍﺣﺪ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ﺳﻨﮕﻴﻦ ﺗﺮﻯ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ﺣﺎﻝ ﺃﺗﻤﻬﺎﻯ ﻋﻨﺼﺮﻯ ﭼﻮﻥ ﮔﺎﺯ ﻫﺎ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ﺫﺭﺍﺕ ﺑﻬﻢ ﻋﺸﻖ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ﺑﻮﺭﺯﻧﺪ ﻭ ﻫﻤﺪﻳﮕﺮ ﺭﺍ ﺩﺭﺁﻏﻮﺵ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ﺗﺮﮐﻴﺒﺎﺕ ﺳﻨﮕﻴﻨﻰ ﺭﺍ ﺑﺴﺎﺯﻧﺪ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ﺯﻣﻴﻦ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ﺣﻴﺮﺕ ﻭﺣﻘﺎﺭﺕ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 ﺧﻮﺩ ﺩﺭ 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ﺳﻠﺴﻠﻪ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 ﺟﻤﺎﺩﻯ ﻭﺟﻤﺎﺩﻯ ﺑﺎﻳﻦ ﺗﺮﺗﻴﺐ ﮔﺬﺷﻨﺪ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ﺗﺮﮐﻴﺒﺎﺕ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ﺯﻧﺪﻩ ﺩﺭ ﺍﺳﻴﺪﻫﺎﻯ ﺁﻣﻴﻨﻪ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(دی ان أ)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ﺑﻤﻮﺟﻮﺩﻯ ﺑﻨﺎﻡ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ﻭﻳﺮﻭﺵ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ﮊﻥ ﺭﺳﺎﻧﺪﻧﺪ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ﺑﻌﺪﻫﺎ ﺳﻠﺴﻠﻪ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ﺩﺭﺍﺯ ﺍﻧﻮﺍﻉ ﮔﻴﺎﻫﻰ ﻭ 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ﭘﻴﺪﺍ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ﺑﺎ ﺳﻠﻮﻙ ﺍﻟﻬﻰ ﻭﮐﺴﺐ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ﺗﺨﻠﻴﻪ ﮔﺬﺷﺘﻪ ﻫﺎ ﻭ ﺗﺤﻠﻴﻪ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ﺑﺼﻔﺎ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ﺭﻭﺡ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ﺑﻴﺎﺑﻨﺪ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ﺷﺎﻳﺴﺘﻪ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 ﻋﻈﻴﻢ ﻧﻮﻉ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ﮐﻦ ﻓﻴﮑﻮﻥ ﺍﻟﻬﻰ ﺭﺍ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ﻣﺠﺮﻡ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ﮐﺎﺭﻣﺎﺋﻰ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ﺃﺑﺪ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ﻋﻈﻴﻢ ﺗﺮ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ﻃﻰ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ﺍﻳﻦ ﻣﻬﺮ ﻭﺭﺯﻯ ﺳﻠﻮﮐﻰ ﺭﺍ ﺍﻧﺠﺎﻡ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ﺧﻠﻮﺗﮕﻪ ﺧﻮﺭﺷﻴﺪ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عرش رحمان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ﺯﻧﺎﻥ ﻣﻴﺮﺳﻰ ﻭﺑﻌﻮﺍﻟﻢ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ﺧﻮﺭﺷﻴﺪ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ﺩﺭﻳﺎﻯ ﻇﻠﻤﺎﺕ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ﺣﺮﺍﺭﺕ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 ﺑﻌﺪ ﺭﺍ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ﺗﺎﺭﻳﮑﻰ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ﭼﻨﺪﺗﺤﻮ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ﺫﺍﺗﻰ ﺑﺎﻧﻮﺍﺭ ﺍﻟﻬﻰ ﻣﻴﺮﺳﺪ ﮐﻪ ﻧﻮﺭ ﺧﻮﺭﺷﻴﺪ ﺩﺭﺑﺮﺍﺑﺮﺵ ﺗﺎﺭﻳﻚ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ﺑﺮﺟﻬﺎﻥ ﺗﮑﻴﻪ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 ﻗﺪﺣﻰ ﻣﻰ ﺩﺍﺭﻯ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ﺷﺎﺩﻯ ﺯﻫﺮﻩ ﺟﺒﻴﻨﺎﻥ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ﺧﻮﺭ ﻭ ﻧﺎﺯﻙ ﺑﺪﻧﺎﻥ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ﻭﺣﺎﻓﻆ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ﺑﺴﺎﻟﮑﺎﻥ ﻭﻣﺴﺘﻌﺪﺍﻥ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ﻭﺧﻮﺍﻧﻨﺪﮔﺎﻥ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ﺗﮑﻴﻪ ﻭ ﺍﻋﺘﻤﺎﺩﻯ ﺑﺮ ﺟﻬﺎﻥ ﺩﻧﻴﺎ ﻭﻧﻮﻉ ﺑﺸﺮﻯ ﻭ 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ﻭﻋﻤﺮ ﮐﻮﺗﺎﻩ ﻭ ﺗﻮﺍﻧﺎﺋﻰ ﻧﺎﭼﻴﺰ ﺗﻦ ﻭﻋﻘﻞ ﺧﻮﺩﺭﺍ ﺩﺍﺷﺘﻪ ﺑﺎﺷﻰ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ﺍﻧﺴﺎﻧﻬﺎﻯ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ﻟﺬﺕ ﺟﻮ ﻭﻭﺣﺸﻰ ﺻﻔﺖ ﻭﺣﻴﻮﺍﻧﻰ ﺩﺭ ﺷﻬﻮﺍﺕ ﻣﻴﺒﺎﺷﺪ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ﺑﻮﻯ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ﻗﺪﺡ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ﻣﻰ ﺍﻟﻬﻰ ﺍﺯ ﭘﻴﺮ ﺍﻟﻬﻰ ﺑﻤﻌﺮﻓﻰ ﺧﺪﺍﻭﻧﺪ ﺩﺍﺭﻯ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ﺍﺣﻮﺍﻟﻰ ﺩﺭ 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ﻣﻴﮑﻨﻰ ﮐﻪ ﻃﺎﻟﺐ ﺗﻌﺎﻟﻰ ﺭﻭﺣﻰ ﻭ ﻋﻘﻠﻰ ﻭﻧﻮﻋﻰ ﻣﻴﺨﻮﺍﻫﺪ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ﺷﺎﺩﻯ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 ﺭﻭﻳﺎﻥ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ﻧﻮﺭﺍﻧﻴّﺖ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ﭘﻴﺸﺎﻧﻰ ﻧﺎﺯﻙ ﺑﺪﻧﺎﻥ ﺯﻳﺒﺎﻯ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ﮐﻪ ﺩﺭ ﺍﺧﺘﻴﺎﺭ ﺩﺍﺭﻯ ﺍﺳﺘﻔﺎﺩﻩ ﺍﺯ ﻓﺮﺻﺖ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ﺷﺎﺩﻯ ﺳﺘﺎﺭﻩ ﺯﻫﺮﻩ ﻫﻤﻴﺸﻪ ﺩﺭﺁﻫﻨﮓ ﻭﺷﺎﺩﻯ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ﺗﻮﺳّﻞ ﻋﺒﺎﺩﻯ ﺑﺎ ﻧﻮﺭ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 ﺣﮑﻤﺘﻬﺎﻯ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ﺍﻃﺎﻋﺖ ﺍﺯ ﺩﺳﺘﻮﺭﺍﺕ ﺳﻠﻮﮐﻰ ﺁﻧﺎﻥ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ﺍﻋﺘﻤﺎﺩﻯ ﺑﻄﻮﻝ ﻋﻤﺮ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ﻧﮑﻨﻨﺪ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ﻓﺮﺩﺍ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ﺧﻴﻠﻰ ﺩﻳﺮ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ﻣﻤﮑﻦ ﺍﺳﺖ ﻓﺮﺩﺍﺋﻰ ﻫﻢ ﻧﺒﻮﺩﻩ 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ﭘﻴﺮ ﭘﻴﻤﺎﻧﻪ ﮐﺶ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ﺭﻭﺍﻧﺶ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ﮔﻔﺖ ﭘﺮﻫﻴﺰ ﮐﻦ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ﺻﺤﺒﺖ ﭘﻴﻤﺎﻥ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ﺷﮑﻨﺎﻥ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ﻳﺎﺩﻯ ﺍﺯ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ﺭﻭﺍﻧﺶ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ﻭﻓﺎﺕ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ﺍﻳﻨﻚ ﺩﺭ ﺣﺎﻝ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ﺣﻮﺍﻝ ﺑﺎﺯ ﺑﻬﺘﺮ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ﭘﻴﺮ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ﺣﮑﻤﺘﻰ ﺭﺍ ﺑﻤﻦ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ﺁﻣﻮﺧﺖ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ﮔﻔﺖ ﺍﺯ ﻫﻢ ﺻﺤﺒﺘﻰ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ﻳﻤﺎﻥ ﺷﮑﻨﺎﻥ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ﺍﺣﺘﺮﺍﺯ ﻭ ﭘﺮﻫﻴﺰ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 ﺳﺎﻟﮑﺎﻧﻰ ﺑﻮﺩﻧﺪ ﺑﺎ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ﺻﻠﺎﺕ ﻭ 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ﻭ ﻳﺎ ﺁﺧﻮﻧﺪ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ﻟﺬﺗﻬﺎﻯ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 ﺣﻴﻮﺍﻧﻰ ﻓﻌﻠﻰ ﺧﻮﺩ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ﻫﻢ ﻧﺸﻴﻨﻰ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ﺑﺎﻋﺶ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ﻧﺸﻴﻦ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ﺳﺎﻟﮑﺎﻥ ﺭﺍ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ﺗﺤﺮﻳﻢ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ﭘﻴﻤﺎﻥ ﺷﮑﻨﺎﻥ ﻣﻴﻨﻤﺎﻳﺪ ﮔﺮﭼﻪ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ﻫﺮﮐﺶ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ﺑﻨﺸﻴﻨﻨﺪ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ﺷﻴﻄﺎﻥ ﻧﻴﺰ ﺩﻳﮕﺮ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ﺗﺄ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ﭘﻴﻤﺎﻧﻪ ﮐﺶ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ﺳﺒﻮ ﺑﺪﻭﺵ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ﺭﺍ ﺳﻴﺮﺍﺏ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ﺷﮑﻨﺎﻥ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ﻧﺎﮐﺸﺎﻥ ﻋﻬﺪ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ﺍﺣﺘﻴﺎﻁ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ﺍﺳﺖ ﮐﻪ ﺍﻳﻦ ﻧﺎﮐﺸﺎﻥ ﺑﻬﺘﺮ ﺍﺯ ﻣﻨﺎﻓﻘﺎﻥ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ﺩﻝ ﺑﺂﺧﻮﻧﺪﻫﺎ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ﻭﻣﮑﺎﺗﺐ ﺩﻳﮕﺮ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ﻭﺑﺪﺭﻭ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غ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ﺭﺗﺒﺎﻁ ﻭﺍﺣﺘﺮﺍﻣﻰ ﺑﺮﺍﻯ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ﻨﺸﺎﻥ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ﺣﮑﻢ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ﺟﺎﺳﻮﺳﺎﻥ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ﺣﮑﻮﻣﺖ 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ﻓﻘﻬﺎ ﺩﺭ 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ﻣﻘﺘﺼﺪﻳﻦ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ﺩﺍﺭﻧﺪﮔﺎﻥ ﻣﻘﺎﺻﺪ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ﺍﺟﺘﻤﺎﻋﻰ ﺑﺮﺍﻯ ﻓﺮﻳﺐ ﻣﺮﺩﻡ ﮐﻪ ﻣؤﻣﻦ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ﺳﺎﻟﻚ ﻧﻤﻰ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ﺍﻋﻤﺎﻝ ﻋﺒﺎﺩﻯ ﺁﻧﺎﻥ ﺃﻧﺪﻙ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ﺗﻨﻬﺎ ﺩﺭ ﺑﺮﺍﺑﺮ ﭼﺸﻢ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ﺻﻮﻓﻴﺎﻥ ﻧﺎﺻﺎﻓﻰ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ﺭﻳﺎﮐﺎﺭ ﻧﻴﺰ ﺩﺭﺣﮑﻢ ﺍﻳﻦ ﻣﻘﺘﺼﺪﻳﻦ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 ﻣﻨﺎﻓﻘﺎﻥ ﺭﺍ ﻃﺮﺩ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 ﮐﺎﻣﻞ ﻳﺎ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ﻣﺮﺩ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ﮔﻮﺍﻫﻰ ﻓﺴﺎﺩ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ﺩﺭ ﺑﻴﻦ ﺟﻤﻊ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ﺯﻥ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 ﺳﺎﻟﻚ ﮐﻪ ﮔﻮﺍﻫﻰ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ﺑﮕﻮﻳﻨﺪ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ﺳﻮﮔﻨﺪ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ﻣﺠﺎﺯﺍﺕ ﻣﺮﮒ ﺳﻠﻮﮐﻰﻳﺎ ﻗﻬﻘﺮﺍﺋﻰ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ﻳﮑﻰﺍﺯ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ﺍﻋﺘﺮﺍﻑ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ﺑﺪﺭﻭﻍ ﺑﻮﺩﻥ ﺍﺩﻋﺎﻯ ﻗﺒﻠﻰ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ﮔﻮﺍﻫﻰ ﺩﻳﮕﺮﺍﻥ ﻧﻴﺰ ﺑﺎﻃﻞ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ﻣﻮﺿﻮﻉ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ﮔﻮﺍﻫﻰ ﺯﻥ ﻭﻣﺮﺩ ﺩﺭ ﺟﺎﻣﻌﻪ ﮐﺎﺭ ﺁﺧﻮﻧﺪﻫﺎ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ﺍﺧﺘﻠﺎﻑ ﮔﺬﺍﺭﺩﻩ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ﮔﻮﺍﻫﻰ ﺩﺍﺩﮔﺎﻫﻰ ﺯﻥ ﻭﻣﺮﺩ ﻳﮑﺴﺎﻥ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ﺍﻃﻔﺎﻝ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ﮔﻮﺍﻫﻰ ﺑﺮ ﻓﺴﺎﺩ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ﺳﺘﻢ ﻣﺘﻬﻤﻰ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ﭘﻴﺎﻣﺒﺮﺍﻥ ﺗﻨﻬﺎ ﺑﺮﺍﻯ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ﻭﻣﻘﺮﺭﺍﺗﻰ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ﮔﻔﺘﻪ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ﻫﺮ ﺯﻣﺎﻥ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ﺑﻔﺮﻣﺎﻳﻨﺪ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ﺁﺧﻮﻧﺪﻫﺎ ﺑﺨﻮﺍﻫﻨﺪ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ﺭﺍ ﺑﺎ ﺩﻧﻴﺎ ﻭ ﺣ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ﻣﺖ ﻭ ﺳﻴﺎﺳﺖ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ﺟﻮﺵ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ﻫﻴﭻ ﮔﺎﻩ ﻧﻴﺰ ﺟﻮﺵ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ﺧﻮﺭﺩﻧﻰ 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ﺪﺍﻣﻦ ﺩﻭﺳﺖ ﺑﺪﺳﺖ ﺁﺭ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ﺩﺷﻤﻦ ﺑﮕﺴﻞ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ﻣﺮﺩ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ﻳﺰﺩﺍﻥ ﺷﻮ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ﻓﺎﺭﻍ ﮔﺬﺭ ﺍﺯ ﺃﻫﺮﻣﻨﺎ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ﺣﺎﻓﻆ ﻭﭘﻴﺮ ﺑﻤﺴﺘﻌﺪﺍﻥ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ﺩﺍﻣﻦ ﺩﻭﺳﺖ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ﭘﻴﺮ ﻣﺮﺑّﻰ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ﺍﺯ ﺁﻥ ﻣﮑﺶ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ﻭﺑﺎﻟﻌﮑ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ﺍﺯ ﺩﺷﻤﻨﺎﻥ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ﻭﻣﺨﺎﻟﻔﻴﻦ 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ﺑﮕﺴﻞ ﻭ ﺭﻫﺎ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 ﻳﺰﺩﺍﻥ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ﺳﺎﻟﮑﺎﻥ ﻭﺍﻭﻟﻴﺎﻯ ﺍﻟﻬﻰ ﺃﻫﻞ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ﻫﻤﻪ ﻣﺬﺍﻫﺐ ﻭ ﻗﺸﺮﻳﻮﻥ ﭘﻴﺮﻭ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ﺍﺑﻠﻴ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ﻗﺸﺮﻯ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ﺍﺟﺮﺍﻯ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ﺧﻮﺩ ﻣﮑﻦ ﻭ ﻧﺎ ﺍﻣﻴﺪ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ﻣﺒﺎﺵ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ﺗﺰﮐﻴﻪ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ﺩﺳﺖ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ﺧﺪﺍﻭﻧﺪ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ﺑﻬﻤّﺖ ﮐﺴﻰ ﮔﺮﭼﻪ ﻫﻤّﺖ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ﻭﻫﻮﻡ ﺳﻠﻮﮐﻰ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ﺑﺎﻳﺪ ﺩﺭ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ﺃﮐﺸﺮ ﺗﻮﺍﻥ ﺍﻭ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ﻓﺎﺭﻍ ﺷﺪﻥ ﺍﺯ ﺍﻫﺮﻳﻤﻨﺎﻥ ﺗﺮﻙ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ﻣﺴﺎﺋﻞ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ﺍﺟﺘﻤﺎﻋﻰ ﻭ ﺳﻴﺎﺳﻰ ﻭﺣﺰﺑﻰ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ﻭﺳﺮﮔﺮﻣﻰ ﻫﺎﻯ ﺩﻳﮕﺮ ﺁﻧﺎﻥ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ﺧﻮﺩﺭﺍ ﺑﺎﻳﻦ ﺍﻣﻮﺭ ﺩﻧﻴﻮﻯ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ﺗﻌﺒّﺪﺍﺕ ﺑﺎﻃﻞ ﻋﺒﺎﺩﻯ ﺳﺮﮔﺮﻡ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ﺻﺒﺎ ﺩﺭ ﭼﻤﻦ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ﺳﺤﺮ ﻣﻰ 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ﺷﻬﻴﺪﺍﻥ ﮐﻪ ﺃﻧﺪ؟ﺍﻳﻦ ﻫﻤﻪ ﺧﻮﻧﻴﻦ ﮐﻔﻨﺎﻥ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 ﺻﺒﺤﮕﺎﻫﻰ ﺑﺎ ﺑﺎﺩ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ﺳﺤﺮﮔﺎﻫﻰ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ﺑﺼﺤﺒﺖ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ﭘﺮﺩﺍﺧﺖ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ﭼﻤﻦ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ﭘﺮ ﺍﺯ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های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ﺻﺤﺮﺍﺋﻰ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ﺧﻮﻥ ﺩﻝ ﮐﺴﺎﻧﻰ ﺷﻬﻴﺪ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 ﺻﺤﺮﺍ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ﺧﻮﻥ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ﮐﻔﻦ ﺑﺮﺍﻯ ﺧﻮﻳ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ﺴﺎﺧ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 ﺑﺮﺍﻯ ﭼﻪ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ﺻﺒﺤﮕﺎﻫﻰ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ﻭ ﻣﺠﺪﺩﺍ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ﺭﺍ ﺷﻬﻴﺪ ﮐﺸﺘﻪ ﺷﺪﻩ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ﺷﻬﻴﺪ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ﺷﻬﺎﺩﺕ ﻣﺮﮒ ﻭ ﻧﻴﺰ ﺷﻬﻮﺩ ﺭؤﻳﺖ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ﭘﺎﺳﺦ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ﺳﻮﮊﻩ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ﻭﻫﺪﻑ ﺍﻳﻦ ﺷﻬﻴﺪﺍﻥ ﺑﺨﻮﻥ ﺧﻔﺘﻪ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ﺑﺎﺧﺘﻴﺎﺭ</w:t>
      </w:r>
      <w:r w:rsidR="0087413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ﺧﻮﺍﻧﻨﺪﻩ ﮔﺬﺍﺭﺩﻩ ﺍﺳﺖ ﮐﻪ 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ﺁﻳﻨﺪﻩ ﻫﺎﻯ ﺑﺮﺗﺮ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ﻫﺮ ﺳﺎﻟﮑﻰ ﭘﻴﺮ ﺍﻟﻬﻰ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ﻫﻤﺎﻧﻰ ﻣﻘﺎﻣﺎﺕ ﺷﻬﻮﺩﻯ ﺧﻮﻳﺸﺮﺍﺩﺍﺭﻧﺪ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ﺑﻬﻤﺎﻥ ﺩﺭﺟﺎﺕ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ﺷﺸﮕﺎﻧﻪ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ﻣﮑﺘﺐ ﺧﺎﺹ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 ﺷﻬﻮﺩﻯ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ﺑﻬﻤﺎﻥ ﻣﺮﺍﺗﺐ ﺷﻬﻮﺩﻯ ﺍﻭﻟﻰ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ﺍﻟﻌﺰﻡ ﺧﻮﻳﺶ ﻣﻴﺮﺳﺎﻧﻨﺪ ﺗﺎ ﺩﺭ ﺗﻮﻟﺪ ﻧﺴﺦ ﺑﻬﺘﺮ ﺑﺸﺮﻯ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ﺍﻭﻟ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ﻟﻌﺰﻡ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 ﺑﺴﻠﻮﻙ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ﻃﺮﻳﻘﺖ ﻣﺤﻤﺪﻯ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ﺑﺮﺗﺮﻳﻦ ﺩﺭ ﻧﻮﻉ 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ﻧﻮﺑﺖ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ﻣﻬﺪﻯ ﻣﻮﻋﻮﺩ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ﻣﺮﺍﺗﺐ ﻧﻮﻋ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ﻮﺷﻬﻮﺩﻯ ﻭﺍﻟﻬﻰ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ﺗﺮﻯ ﺩﺍﺭﺩ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 ﻣﻦ ﻭ ﺗﻮ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ﻣﺤﺮﻡ ﺍﻳﻦ ﺭﺍﺯ ﻧﻪ ﺍﻳﻢ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ﻣﻰ ﻟﻌﻞ ﺣﮑﺎﻳﺖ ﮐﻦ ﻭ ﺷﻴﺮﻳﻦ ﺩﻫﻨﺎﻥ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ﺍﻳﻦ ﺍﺯ ﺍﺳﺮﺍﺭ ﺍﻟﻬﻰ ﺻﺤﺒﺖ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ﻣﻦ ﭘﻴﺮ ﻭﺗﻮ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ﻭﺍﺻﻞ ﻳﺎ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ﻣﺤﺮﻣﺎﻥ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ﺍﺳﺮﺍﺭ ﺍﻟﻬﻰ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ﺍﻳﻦ ﺑﺒﻌﺪ ﺑﻴﺸﺘﺮ ﺍﺯ ﻣﻰ 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ﮔﻔﺘﻪ ﻫﺎﻯ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ﺩﻫﻨﺎﻥ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ﺷﺎﻋﺮﺍﻥ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ﺻﺤﺒﺖ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ﻣﮑﺎﺗﺐ ﺍﻭﻟﻰ ﺍﻟﻌﺰﻣﻬﺎ ﺩﺭ ﺟﻬﺎﻥ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ﺍﺳﻠﺎﻡ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ﻫﻤﻴﺸﻪ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ﺯﻧﺪﻩ ﺩﺭ ﺟﻬﺎﻥ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ﻳﮑﻰ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ﺁﻧﻬﺎ ﺭﺍ ﺑﻄﺎﻟﺒﺎﻥ ﻟﻘﺎﻯ ﺍﻟﻬﻰ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ﺗﺠﻠّﻰ ﻧﻮﺭ ﻗﺎﺋﻢ ﺩﺭ 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ﺳﻮﮔﻨﺪ ﻭ ﺍﻃﺎﻋﺖ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ﻭﺗﻮﺳّﻠﺎﺕ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ﺍﻟﻬﻰ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 ﺍﻳﻦ ﻫﻤﺎﻧﻰ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ﻧﻮﻉ ﺑﺸﺮﻯ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ﺣﺴﻴﻦ ﺯﻧﺪﻫﺎ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ﺍﺯ ﺁﻝ ﻋﺒﺎ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ﺍﻣﺎﻡ ﺯﻣﺎﻧﻰ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ﺭﻫﺒﺮﻯ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ﺩﺍﺭﻧﺪ 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ﻏﺎﻳﺐ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ﻳﻌﻨﻰ ﺧﻮﺩﺭﺍ ﺑﮑﺴﻰ ﺑﺎﻣﺎﻣﺖ ﺯﻣﺎﻥ ﻣﻌﺮﻓﻰ ﻧﻤﻴﮑﻨﺪ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ﻭﻓﺎﺕ ﮐﻨﺪ 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ﺁﻏﺎﺯ 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ﺻﻐﺮﺍﻯ ﺟﺎﻧﺸﻴﻦ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ﻓﺎﻃﻤﻰ ﺳﻮﻡ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ﻭ ﺻﻮﺭﺕ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ﭘﻨﺠﻢ ﻭ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 ﻣﺮﮒ ﺍﺭﺍﺩﻯ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ﺑﻌﺮﺵ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A366C2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ﺑﺨﻠﻖ ﺑﺎﺯ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۵۵ﻗﺮﻥ ﺩﻳﮕﺮ ﻣﻬﺪﻯ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ﻣﻮﻋﻮﺩ ﻣﺤﻤﺪ ﮐﺎﺷﻒ ﻧﻮﺭ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ﺗﻌﺎﻟﻰ ﺭﻭﺣﻰ ﻭﻣﻘﺎﻡ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ﻣﺤﻤﺪﻯ ﻃﻮﻝ ﺯﻣﺎﻧﻬﺎ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ﻫﻔﺖ ﻫﺰﺍﺭ ﺳﺎﻝ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 ﺑﺸﺮﻯ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ﻓﺮﻣﺎﻥ ﺍﻟﻬﻰ ﺭﺍ ﻫﻤﭽﻨﺎﻥ ﺩﻧﺒﺎﻝ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ﻭﮐﻦ ﻓﻴﮑﻮﻥ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ﺧﻮﺩﺭﺍ ﺗﺤﻘّﻖ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ﻭﺗﺎ ﺃﺑﺪ ﻭﺑﺎ ﺑﻰ ﻧﻬﺎﻳﺖ ﻣﻬﺪﻳﻬﺎ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ﺑﻬﺎﺭ ﻭﮔﻞ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ﻃﺮﺏ ﺃﻧﮕﻴﺰ ﮔﺸﺖ ﻭﺗﻮﺑﻪ ﺷﮑﻦ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366C2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ﺑﺸﺎﺩﻯ ﺭﺥ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ﺑﻴﺦ ﻏﻢ ﺯﺩﻝ ﺑﺮﮐﻦ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ﺳﺎﻟﻚ ﺩﺭ ﻋﺰﻟﺒﮕﺎﻩ ﺧﻮﺩ ﺩﺭ ﻳﻚ ﺑﺎﻣﺪﺍﺩﻯ ﺑﻬﺎﺭﻯ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ﮔﻞ ﻫﻤﻪ ﺟﺎ ﺭﺳﺘﻪ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ﻭﻃﺮﺏ ﺍﻧﮕﻴﺰ 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 ﺁﻧﺮﺍ ﻭﻗﺖ ﺗﻮﺑﻪ ﺷﮑﻨﻰ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ﺗﻮﺑﻪ ﺍﺯ ﻗﺸﺮﻳﮕﺮﻯ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ﻗﺒﻠﺎﻧﻤﻮﺩﻩ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ﺭﺑﻄﻰ ﺑﺒﻬﺎﺭ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ﺍﻳﻨﻚ ﺩﺭ ﺳﺮﺧﻮﺷﻰ ﺑﺎﻣﺪﺍﺩﻯ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ﮔﻠﮕﺸﺖ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ﺑﺪﻭﺭ ﺍﺯ ﺗﻮﺳّﻞ ﻋﺒﺎﺩﻯ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ﺗﻮﺳّﻞ ﻓﮑﺮﻯ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ﻫﺎ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ﺗﺸﺒﻴﻪ ﺑﭙﻴﺮ ﮐﺎﻣﻞ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ﺑﻬﺎﺭ ﺭﺍ 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ﺸﺎﺩﻯ ﻣﻮﺳﻢ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ﺷﺎﺩﻯ ﺭﺥ ﮔﻞ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ﺭﺍ ﺍﺯ ﺑﻴﻦ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ﺗﻮﺳّﻞ ﺑﮕﻞ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ﺩﻳﺪﺍﺭ ﻣﺠﺪﺩ ﭘﻴﺮ ﺩﺭ ﻋﺰﻟﺘﮕﺎﻩ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ﻣﺮﮒ ﺍﺭﺍﺩﻯ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ﺳﺎﻟﻚ ﺻﺒﺢ ﮔﺎﻩ ﺭﻓﻊ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 ﻫﺮ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ﻟﺤﻈﺎﺗﻰ ﺳﺮﺧﻮﺵ ﻭ ﺑﺴﻂ ﺧﺎﻃﺮ ﺩﺭ ﺩﻝ ﺩﺍﺭﺩ ﻭﻟﻰ ﭼﻮ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ﺒﺮﻭﺡ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 ﻭ ﺑﺨﻠﻖ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ﺑﺒﻰ ﻏﻤﻰ ﺩﺍﺋﻢ ﻣﻴﺮﺳﺪ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ﺮﺳﻴﺪ ﺑﺎﺩ ﺻﺒﺎ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ﻏﻨﭽﻪ ﺩﺭ ﻫﻮﺍﺩﺍﺭﻯ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ﺯﺧﻮﺩ ﺑﺮﻭﻥ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ﺑﺮﺧﻮﺩ ﺩﺭﻳﺪ ﭘﻴﺮﺍﻫﻦ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ﺩﺭﺍﻳﻦ ﺑﻬﺎﺭ ﻭ ﻃﺮﺏ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ﻣﻰ ﺑﻴﻨﺪ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 ﺻﺒﺎ ﻭ ﺻﺒﺎﺡ ﺻﺒﺤﮕﺎﻫﻰ ﭘﮕﺎﻫﻰ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ﻏﻨﭽﻪ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ﺭﺍ ﺩﺭ ﻫﻮﺍﺩﺍﺭﻯ ﻭ ﻋﺸﻖ ﺑﺎﺯﻯ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ﻏﻠﺎﻑ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ﺑﻴﺮﻭﻥ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ﭘﻴﺮﺍﻫﻦ ﺭﺍ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ﮔﻠﺒﺮﮔﻬﺎ ﺭﺍ ﺑﺎﻃﺮﺍﻑ ﻓﺮﺳﺘﺎﺩﻩ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ﺑﺮﺍﻯ ﺑﻠﺒﻠﺎﻥ ﻋﺸﻖ ﻭﺭﺯﻯ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ﻃﺮﻳﻖ ﺻﺪﻕ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ﺑﻴﺎﻣﻮﺯ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ﺁﺏ ﺻﺎﻓﻰ ﺩﻝ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ﺑﺮﺍﺳﺘﻰ ﻃﻠﺐ ﺁﺯﺍﺩﮔﻰ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ﺯﺳﺮﻭ ﭼﻤﻦ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ﺃﻧﺪﺭﺯ ﺣﺎﻓﻆ ﺑﺪﻳﮕﺮﺍﻥ ﺑﺮﺍﻯ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ﺭﺍﻩ ﺻﺪﻕ ﻭ ﺻﺎﺩﻗﺎﻧﻪ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ﭘﻴﺶﺑﮕﻴﺮﻧﺪ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ﻭﺑﻴﺎﻣﻮﺯﻧﺪ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ﺁﺏ ﺻﺎﻓﻰ ﺩﻝ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ﻧﺸﻴﻦ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ﻓﮑﺮ ﻭﻧﻴّﺖ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ﺻﺎﺩﻗﺎﻧﻪ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ﺃﺷﻚ ﭼﺸﻢ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ﻭ ﻓﮑﺮ ﻭﮊﻧﺘﻴﻚ ﺭﻭﺣﻰ ﺧﻮﺩﺭﺍ ﻣﻴﺸﻮﻳﺪ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ﺭﺍﺳﺘﻰ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ﺑﺪﻭﻥ ﻏﺶ ﻭ ﺗﻘﻠّﺐ ﻭ ﺗﻈﺎﻫﺮ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ﻃﻠﺐ ﺁﺯﺍﺩﮔﻰ ﺍﺭﺍﺩﻩ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ﻫﻮﺳﺒﺎﺯ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ﺩﺭﻧﻮﻉ ﺑﺸﺮﻯ ﺧﻮﻳ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ﻮﺍﺯﻧﻴﺮﻧﮕﻬﺎﻯ ﺩﻧﻴﺎ ﻭﻧﻮﻉ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ﺍﻧﺴﺎﻥ ﺭﺍ ﺳﺮﺍﺳﺮ ﻋﻤﺮ ﺩﺭﮔﻴﺮ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ﺍﻭﻫﺎﻡ ﻟﺬﻳﺬ ﻏﻴﺮ ﻭﺍﻗﻌﻰ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ﻧﺎﮔﺎﻩ ﻣﺮﮒ ﻭ ﻧﻴﺴﺘﻰ ﺑﺸﺮﻯ ﻭﻭﺟﻮﺩ ﻣﺴﺨﻬﺎﻯ ﺣﻴﻮﺍﻧﻰ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ﭘﻴﺶ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ﺗﮑﺮﺍﺭ ﻣﮑﺮﺭ ﮔﺬﺷﺘﻪ ﻫﺎ ﺭﺍ ﺩﺭ ﺁﻳﻨﺪﻩ ﻫﺎ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ﺳﺮﻭ ﺑﻠﻨﺪ ﻭﭼﻤﻦ ﺁﺯﺗﺪ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ﺁﺯﺍﺩﮔﻰ ﻭ ﺳﺮ ﻓﺮﺍﺯﻯ ﺭﺍ ﺑﻴﺎﻣﻮﺯ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ﺯﺩﺳﺖ ﺑﺮﺩ ﺻﺒﺎ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ﮔﺮﺩ ﮔﻞ ﮐﻠﺎﻟﻪ ﻧﮕﺮ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ﺷﮑﻨﺞ ﮔﻴﺴﻮﻯ ﺳﻨﺒﻞ ﺑﺒﻴﻦ ﺑﺮﻭﻯ ﺳﻤﻦ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ﺑﺮﺍﻯ ﻋﺒﺮﺕ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ﺍﺯ ﻫﺴﺘﻰ ﻭ ﻃﺒﻴﻌﺖ ﻭﻣﺮﺍﺗﺒﺎﻟﻬﻰ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ﺗﺴﻤﻴﻪ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ﻫﻨﺮ ﻧﻤﺎﺋﻰ ﺑﺎﺩ ﺻﺒﺎ ﺭﺍ ﺑﺒﻴﻦ ﻭ ﺩﻭﺭﺍﺩﻭﺭ ﮔﻞ ﮐﻠﺎﻟﻪ ﻭ ﮐﺎﮐﻞ ﺁﻥ ﺑﻨﮕﺮ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ﻭﭼﻴﻦ ﻭ ﺷﮑﻦ ﮔﻴﺴﻮﻯ ﮔﻞ ﺳﻨﺒﻞ ﺭﺍ ﺑﺒﻴﻦ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 ﻳﺎﺳﻤﻦ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ﺗﺸﺒﻴﻬﺎﺕ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ﺩﺭﺣﻖ ﺍﻭﻟﻴﺎﻯ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ﻋﺮﻭﺵ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ﻏﻨﭽﻪ ﺭﺳﻴﺪ ﺍﺯ ﺣﺮﻡ ﺑﻄﺎﻟﻊ ﺳﻌﺪ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ﺑﻌﻴﻨﻪ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ﻭ ﺩﻳﻦ ﻣﻴﺒﺮﺩ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ﺑﻮﺟﻪ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ﻋﺮﻭﺵ ﻏﻨﭽﻪ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ﮐﻬﺴﺎﻟﻚ ﺗﺎﺯﻩ ﺩﺭ ﺍﺣﺮﺍﻡ ﻭﻋﺰﻟﺖ ﻭ ﭘﻮﺷﺶ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ﺣﺮﻣﺨﺎﻧﻪ ﭘﻴﺮ ﻭﺍﺣﺮﺍﻡ ﺧﻮﺩ ﺑﻄﺎﻟﻊ ﺳﻌﺪ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ﺗﻮﻓﻴﻖ ﻭ ﺳﻌﺎﺩﺕ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ﺳﺘﺎﺭﻩ ﺍﻗﺒﺎﻝ ﺍﻭ ﺧﻮﺵﻧﺸﺴﺖ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ﺑﻨﻮﺭ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ﭼﻨﺎﻥ ﺷﺪﻩ ﮐﻪ ﺑﺎ ﭼﺸﻢ ﺧﻮﺩ ﺩﻝ ﻭ ﺩﻳﻦ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ﺻﻮﺭﺕ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ﺑﺎﺯﮔﺸﺖ ﻭ ﮐﺎﻣﻞ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ﻭﻓﮑﺮ ﻭﻧﻮﺭ ﺷﻬﻮﺩﻯ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ﺳﺎﻟﮑﺎﻥ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ﺭؤﻳﺎﻫﺎﻯ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ﺧﻮﺩﺭﺍ ﺍﺯ ﺧﺪﺍﻭﻧﺪ ﺷﻨﺎﺧﺘﻪ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ﭼﻘﺪﺭ ﺯﻳﺒﺎ ﻭﻧﻮﺭﺍﻧﻰ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ﻭﭼﻪ ﺣﺴﻦ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 ﺩﺭ ﺭؤﻳﺎﻯ ﺳﺎﻟﻚ 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ﺩﺭﺗﻮﺳّﻠﺎﺕ ﻋﺒﺎﺩﻯ ﻭﺗﺨﻴّﻞ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ﻫﺮ ﺯﻣﺎﻥ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 ﺣﻀﻮﺭ ﺫﻫﻨﻰ ﺩﺍﺭﺩ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ﻋﺸﻖ ﻣﻴﻮﺭﺯﺩ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 ﻭ ﺍﻟﺘﻤﺎ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ﻓﮑﺮﻫﻤﺎ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ﺭﺍﺩﻩ ﺍﻧﺴﺎﻥ ﻏﻴﺮ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ﺍﻭ ﻫﻤﺎﻥ ﻗﺸﺮﻯ ﮔﺮﻯ ﻣﺬﻫﺒﻰ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ﺷﺎﻫﺪ ﺍﻭﻟﻴﺎﻯ ﺍﻟﻬﻰ ﻭ ﮔﻔﺘﻪ ﻫﺎﻯ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ﺧﻮﺩﺭﺍ ﺭﻫﺎ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ﭼﻴﺰﻯ ﺟﺰ ﻗﺸﺮﻯ ﻭ ﺷﺮﻙ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ﺻﻔﻴﺮ ﺑﻠﺒﻞ ﺷﻮﺭﻳﺪﻩ ﻭ ﻧﻔﻴﺮ ﻫﺰﺍﺭ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ﺑﺮﺍﻯ ﻭﺻﻞ ﮔﻞ ﺁﻣﺪ ﺑﺮﻭﻥ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ﺯﺑﻴﺖ ﺣﺰﻥ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ﺩﺭ ﺍﻳﻦ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ﺑﻬﺎﺭﻯ ﻭ ﺑﺎﺯ ﺷﺪﻥ ﮔﻠﻬﺎ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ﻋﺮﻭﺳﻰ ﺩﺭ ﺣﺠﻠﻪ ﻧﺸﺴﺘﻪ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ﺑﻠﺒﻠﺎﻥ ﺑﺼﻔﻴﺮ ﻭ ﺳﺮﻭﺩ ﻭ ﺷﻮﺭﻳﺪﻩ ﺣﺎﻟﮕﺸﺘﻬﺎﻧﺪ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ﭘﺮﻧﺪﻩ ﻫﺰﺍﺭ ﻧﻔﻴﺮ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ﻓﺮﻳﺎﺩ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ﻭﺻﻞ ﻭﺩﻳﺪﻥ ﮔﻞ ﺁﻣﺪ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 ﻭﺍﺯ ﺑﻴﺖ ﺍﻟﺤﺰﻥ ﺧﺎﺭﺝ ﺷﺪ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ﺍﮔﺮ ﻋﺰﻟﺘﮕﺎﻩ ﭘﺮ ﺍﺯ ﺣﺰﻥ ﻭ ﺃﻧﺪﻭﻩ ﺧﻮﺩ ﺩﺭ ﻣﺠﻠ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ﺟﺸﻦ ﺑﺎﺯﮔﺸﺖ ﺑﺨﻠﻖ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ﺍﻟﻬﻰ ﺗﺎﺯﻫﺎﻯ ﺁﻣﺪﻩ ﺍﻧﺪ ﻭ ﺷﺎﺩﻯ ﻣﻴﮑﻨﻨﺪ ﻭ ﺗﺮﻙ ﻏﻢ ﻧﻤﻮﺩﻩ ﻭﺧﻮﺷﺤﺎﻝ ﺍﺯ ﭘﻴﺮﻭﺯﻯ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ﻧﺠﺎﺕ ﺩﻳﮕﺮﺍﻧﻰ ﺭﺍ ﻧﻴﺰ ﮐﻤﻚ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ﺑﻴﺖ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ﺍﻟﺄﺣﺰﺍﻥ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 ﮐﻪ ﻫﻤﻴﺸﻪ ﺩﺭ ﺁﻥ ﺑﻴﺘﻮﺗﻪ ﺑﺎ ﺣﺰﻥ ﻭ ﺃﻧﺪﻭﻩ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ﺣﺪﻳﺶ ﺻﺤﺒﺖ ﺧﻮﺑﺎﻥ ﻭ ﺟﺎﻡ ﺑﺎﺩﻩ ﺑﮕﻮ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ﺑﻘﻮﻝ ﺣﺎﻓﻆ ﻭ ﻓﺘﻮﻯ ﭘﻴﺮ ﺻﺎﺣﺐ ﻓﻦ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ﺑﺪﻳﮕﺮﺍﻥ ﻭﺧﻮﺍﻧﻨﺪﮔﺎﻥ ﺧﻮﺩ ﻧﺼﻴﺤﺖ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ﺻﺤﺒﺖ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ﺣﮑﻤﺘﻬﺎﻯ ﻋﺮﻓﺎﻧﻰ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 ﺍﺯ ﺧﺮﺍﺑﺎ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ﻤﺬﻫﺒﻰ ﻗﺸﺮﻯ ﺷﺮﻙ ﺁﻣﻴﺰ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 ﺑﺎﺩﻩ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ﺩﺳﺘﻮﺭﺍﺕ ﺍﻭﻟﻴﺎﻯ ﺍﻟﻬﻰ ﺑﺮﺍﻯ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ﺷﺮﺍﺑﻰ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ﺯﻣﺎﻧﻰ ﺑﺎ ﺍﻳﻦ ﺩﺳﺘﻮﺭ ﺯﻧﺪﮔﻰ ﻋﺒﺎﺩﻯ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ﺃﻧﺪﺭﺯ ﺭﺍ ﻓﺘﻮﺍﺋﻰ ﺩﻳﻨﻰ ﺍﺯ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ﻫﻨﺮ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ﺗﺠﺮﺑﻪ ﺍﻳﻦ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ﺭﺍ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ﻏﺰﻟﻬﺎﻯ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ﺑﻴﺎﻧﺎﺕ ﺳﻠﻮﮐﻰ ﻭ ﺳﺘﺎﻳﺶ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ﻭﺻﺒﺮ ﻭ ﺍﺣﻮﺍﻝ ﺳﺎﻟﮑﺎﻥ ﺩﺭ ﻋﺰﻟﺖ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ﺟﺎﺋﻰ ﮐﻪ ﺑﻤﺮﮒ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ﺁﻣﺎﺩﻩ ﻣﻴﮕﺮﺩﻧﺪ ﮐﻪ ﺍﺯ ﺟﺎﻥ ﺑﺸﺮﻯ ﻣﻴﮕﺬﺭﻧﺪ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ﺑﺠﺎﻧﺎﻥ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ﺑﺮﺳﻨﺪ ﻓﺘﻮﺍﻯ ﺁﺧﻮﻧﺪﻫﺎ ﻫﺮﻳﻚ ﺑﺮﺣﺴﺐ ﺍﺻﻮﻝ ﻣﺬﻫﺒﻰ ﺧﻮﺑﺎﻥ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ﻫﺎﻯﺭﻭﺍﻧﻰ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ﻭﻳﺎﻋﻘﺪﻩ ﻫﺎﻯ ﻣؤﺳﺴﻴﻦ ﺍﻭﻟﻴﻪ ﻣﺬﺍﻫﺐ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ﮔﻞ ﻫﺮ ﺩﻡ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ﺑﺒﻮﻳﺖ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ﺟﺎﻣﻪ ﺩﺭ ﺗﻦ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ﮐﻨﻢ ﭼﺎﻙ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ﮔﺮﻳﺒﺎﻥ ﺗﺎ ﺑﺪﺍﻣﻦ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ﮔﻞ ﻫﺮﮔﺎﻩ ﺑﻮﻳﺖ ﺍﺳﺘﺸﻤﺎﻡ ﻣﻰ ﮐﻨﻢ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ﺟﺎﻣﻪ ﺗﻦ ﺧﻮﺩﺭﺍ ﺍﺯ ﻳﻘﻪ ﻭ ﮔﺮﻳﺒﺎﻥ ﺗﺎ ﺑﺪﺍﻣﺎﻥ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ﭼﺎﻙ ﻣﻴﺰﻧﻢ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ﺳﺮ ﻣﺴﺘﻰ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ﻣﻴﻨﻤﺎﻳﺪ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ﺗﻨﺖ ﺭﺍ ﺩﻳﺪ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ﮔﻮﺋﻰ ﮐﻪ ﺩﺭ ﺑﺎﻍ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ﻣﺴﺘﺎﻥ ﺟﺎﻣﻪ ﺭﺍ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ﺑﺪﺭﻳﺪ ﺑﺮ ﺗﻦ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ﭼﻮﻥ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ﺗﻮﺭﺍ ﺩﺭ ﺑﺎﻍ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ﭼﻮﻥ ﻣﺴﺘﺎﻥ ﺟﺎﻣﻪ ﺑﺮ ﺗﻦ ﺑﺪﺭﻳﺪ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ﮔﻠﺒﺮﮔﻬﺎﻯ ﺧﻮﺩﺭﺍ ﺑﺎﺯ ﮐﺮﺩ ﻳﺎ ﺑﺮ ﺯﻣﻴﻦ ﺑﺮﻳﺨﺖ ﮐﻪ ﻧﻤﻰ ﺗﻮﺍﻧﺴﺖ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ﺣﺎﻓﻆ ﺭﺍ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ﻣﻦ ﺍﺯ ﺩﺳﺖ ﻏﻤﺖ ﻣﺸﮑﻞ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ﺑﺮﻡ ﺟﺎﻥ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ﻭﻟﻰ ﺩﻝ ﺭﺍ ﺗﻮ ﺁﺳﺎﻥ ﺑﺮﺩﻯ ﺍﺯ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ﺑﻌﻠّﺖ ﻏﻢ ﻣﺤﺒﻮﺑﺪﺭ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ﻣﺸﮑﻞ ﻣﻴﺪﺍﻧﺪ ﮐﻪ ﺑﺘﻮﺍﻧﺪ ﺟﺎﻥ ﺑﺪﺭ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ﺍﻳﻦ ﻏﻢ ﺧﻮﺍﻫﺪ ﻣﺮﺩ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 ﮐﻪ ﻣﺤﺒﻮﺏ ﺩﻳﺪﺍﺭﻯ ﺍﺯ ﺳﺎﻟﻚ ﺩﺭ ﻋﺰﻟﺘﮕﺎﻩ ﻧﻤﻰ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ﺍﺭﺍﺩﻯ ﺧﻮﺩﺭﺍ 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ﻣﻤﮑﻦ ﺍﺳﺖ ﻫﺮﮔﺰ ﺩﻭﺑﺎﺭﻩ ﺯﻧﺪﻩ ﻭ ﺗﻮﻟﺪ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ﺍﻟﻬﻰ ﺧﻮﺩﺭﺍ ﻧﻴﺎﺑﺪ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ﺑﺨﻠﻖ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 ﺍﻳﻦ ﻣﺸﮑﻞ ﺑﻮﺩﻥ ﻧﺠﺎﺕ ﺧﻮﺩ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ﻭﻟﻰ ﺗﻮ ﭼﻪ ﺁﺳﺎﻥ ﺑﺮﺩﻯ ﺩﻟﻢ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ﺩﻳﺪﺍﺭ ﺍﻭﻟﻴﻪ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ﺩﺍﺩ ﻭ ﭘﻴﻤﺎﻥ ﺑﺴﺖ ﻭ ﺳﻮﮔﻨﺪ ﺍﻟﻬﻰ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ﻭﻗﺖ ﻣﺮﮒ ﻫﻤﻴﺸﻪ ﻣﻄﻴﻊ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ﻓﺮﻣﺎﻧﻬﺎﻯ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ﺣﺘﻰ ﺍﮔﺮ ﻣﺮﮒ ﺍﺭﺍﺩﻯ ﺑﻮﺩﻩ ﺑﺎﺷﺪ ﻭﺑﻔﺮﻣﺎﻥ ﭘﻴﺮ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ﺑﻘﻮﻝ ﺩﺷﻤﻨﺎﻥ ﺑﺮﮔﺸﺘﻰ ﺍﺯ ﺩﻭﺳﺖ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ﻧﮕﺮﺩﺩ ﻫﻴﭻ ﮐ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ﺑﺎ ﺩﻭﺳﺖ ﺩﺷﻤﻦ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ﮐﻪ ﮔﻤﺎﻥ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ﺑﺘﺤﺮﻳﻚ ﺩﺷﻤﻨﺎﻥ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ﺩﻭﺳﺘﻰ ﺍﻭ ﺑﺮﮔﺸﺘﻪ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ﻭﻓﺎﺋﻰ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ﺍﻃﻤﻴﻨﺎﻥ ﺑﻤﺤﺒﻮﺏ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ﻧﻤﻰ ﺗﻮﺍﻧﺪ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ﺩﻭﺳﺖ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ﺗﻨﺖ ﺩﺭ ﺟﺎﻣﻪ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ﺟﺎﻡ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ﺩﻟﺖ ﺩﺭ ﺳﻴﻨﻪ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ﭼﻮﻥ ﺩﺭ ﺳﻴﻢ ﺁﻫﻦ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ﺗﻦ ﻣﺤﺒﻮﺏ ﺯﻳﺒﺎﻯ ﺍﻟﻬﻰ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ﺩﺭ ﺟﺎﻣﻪ ﻟﺒﺎﺵ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ﺟﺎﻡ ﺑﺎﺩﻩ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ﭘﺮ ﺍﺯ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ﻋﻮﺽ ﺩﻟﺖ ﺩﺭ ﺳﻴ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ﻓﻠﺰ ﺁﻫﻦ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ﺗﺮﺣﻤﻰ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ﺩﻳﺪﺍﺭ ﺑﻘﻴﺎﻣﺖ ﺍﺯ ﺍﻭﺭﺍ ﻧﻤﻰ ﻧﻤﺎﻳﺪ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ﺑﻴﺎﺭ ﺃﻯ ﺷﻤﻊ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ﺃﺷﻚ ﺍﺯ ﭼﺸﻢ ﺧﻮﻧﻴﻦ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ﺷﺪ ﺳﻮﺯ ﺩﻟﺖ ﺑﺮ ﺧﻠﻖ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ﺭﻭﺷﻦ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ﺣﺎﻝ ﺧﻮﻳﺶ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ﺷﻤﻊ ﺷﺪﻩ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ﻭﺍﺷﻚ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ﺧﻮﻧﻴ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ﺒﺮﻳﺰ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ﭼﺸﻢ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ﺧﻮﻧﻴﻦ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ﺳﻮﺯ ﺩﻟﺖ ﺑﺮ ﺧﻠﻖ ﺭﻭﺷﻦ ﻣﻴﺒﺎﺷﺪ ﻭ ﻫﻤﻪ ﺣﺎﻝ ﺗﻮﺭﺍ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ﻣﮑﻦ ﮐﺰ ﺳﻴ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ﺁﻩ ﺟﮕﺮ ﺳﻮﺯ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ﺑﺮﺁﻳﺪ ﻫﻤﭽﻮ ﺩﻭﺩ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ﺭﺍﻩ ﺭﻭﺯﻥ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 ﭼﻨﻴﻦ ﺭﻓﺘﺎﺭﻯ ﺍﺯ ﺟﻔﺎﮐﺎﺭﻯ ﺑﻤﻦ ﻣﮑﻦ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ﺳﻴ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 ﺁﻩ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ﻣﻴﺂﻳﺪ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ﮔﻮﺋﻰ ﺩﻭﺩﻯ ﺍﺯ ﺭﻭﺯﻧﻪ ﺩﻭﺩ ﮐﺶ ﺑﻴﺮﻭﻥ ﻣﻴﺂﻳﺪ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ﺩﻟﻢ ﺭﺍ ﻣﺸﮑﻦ ﻭ ﺩﺭ ﭘﺎ ﻣﻴﻨﺪﺍﺯ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ﺩﺍﺭﺩ ﺩﺭ ﺳﺮ ﺯﻟﻒ ﺗﻮ ﻣﺴﮑﻦ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ﺍﺯ ﻣﺤﺒﻮﺏ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ﺑﻴﺶ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ﺍﻭﺭﺍ ﻧﺸﮑﻨﺪ ﻭ ﺑﺰﻳﺮ ﭘﺎ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ﻧﻴﻨﺪﺍﺯﺩ ﻭﻧﺎﺩﻳﺪﻩ ﻧﮕﻴﺮﺩ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ﺩﻝ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ﺳﺮ ﺯﻟﻔﻴﺎﺭ ﻣﺴﮑﻦ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ﺯﻟﻔﺎﻥ ﻣﺤﺒﻮﺏ ﺭﺍ ﺩﺭ ﺗﻤﺮﮐﺰ ﻋﺒﺎﺩﻯ ﺧﻮﺩ ﻫﻤﻴﺸﻪ ﺣﺎﺿﺮ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ﺫﮐﺮ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ﺁﻥ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ﺩﻝ ﺩﺭ ﺯﻟﻒ ﺗﻮ ﺑﺴﺘﺴﺖ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ﺑﺪﻳﻨﺴﺎﻥ ﮐﺎﺭ ﺍﻭ ﺩﺭ ﭘﺎ ﻣﻴﻔﮑﻦ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ﭼﻮﻥ ﺩﻝ ﺣﺎﻓﻆ ﺩﺭ ﺯﻟﻒ ﺗﻮ ﺑﺴﺘﻪ ﻭ ﺩﻟﺒﺴﺘﻪ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ﺍﻳﻨﻄﻮﺭ ﮐﺎﺭ ﺍﻭﺭﺍ ﺑﺰﻳﺮﭘﺎ ﻣﻴﻔﮑﻦ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ﺩﻳﺪﺍﺭﻯ ﺍﺯ ﺍﻭ ﺩﺭ ﻋﺰﻟﺘﮕﺎﻩ ﺑﮑﻦ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ﻣﻴﺨﻮﺍﻫﺪ ﻣﺮﮒ ﻗﺒﻞ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ﺑﻨﺠﺎ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ﺳﺨﺘﻰ ﺯﻧﺪﮔﻰ ﻭ ﭘﻴﻤﺎﻥ ﺑﺎ ﺧﺪﺍ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ﺍﺯ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ﻧﺠﺎﺕ ﺑﻴﺎﺑﺪ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63185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ﺃﻓﺴﺮ ﺳﻠﻄﺎﻥ ﮔﻞ ﭘﻴﺪﺍ ﺷﺪ ﺍﺯ ﻃﺮﻑ ﭼﻤﻦ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ﻣﻘﺪﻣﺶ 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ﻣﺒﺎﺭﻙ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ﺳﺮﻭ ﻭ ﺳﻤﻦ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ﺗﺎﺝ ﺷﺎﻫﻰ ﮔﻞ ﺍﺯ ﻳﮑﻄﺮﻑ ﭼﻤﻦ ﺯﺍﺭ ﭘﻴﺪﺍ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ﺑﺎﻟﺄﺧﺮﻩ ﻣﺤﺒﻮﺏ ﺑﺪﻳﺪﺍﺭ ﺳﺎﻟﻚ ﺩﺭﻋﺰﻟﺘﮕﺎﻩ ﺍﻭ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ﺧﺪﺍﻳﺎ ﻣﻘﺪﻣﺶ ﻣﺒﺎﺭﻙ ﮐﻪ ﺑﺮ ﺳﺮﻭ ﻭ ﺳﻤﻦ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ﺳﺎﻟﻚ ﺭﺍ ﺑﺨﻮﺑﻰ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ﺑﺮﮐﺖ ﻭ ﻓﺰﻭﻥ ﺟﻮﺋﻰ ﻣﻘﺎﻡ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ﺩﺭﺧﺖ ﺳﺮﻭ ﻭ ﮔﻠﻬﺎﻯ ﺳﻤﻦ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ﺳﺎﻟﮑﻰ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ﺗﺒﺪﻳﻞ ﺑﻴﺎﺳﻤﻦ ﺷﻮﻧﺪ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ﺑﺠﺎﻯ ﺧﻮﻳﺸﺘﻦ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ﺍﻳﻦ ﻧﺸﺴﺖ ﺧﺴﺮﻭﻯ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ﻧﺸﻴﻨﺪ ﻫﺮ ﮐﺴﻰ ﺍﮐﻨﻮﻥ ﺑﺠﺎﻯ ﺧﻮﻳﺸﺘﻦ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ﺍﻳﻦ ﻧﺸﺴﺘﻦ ﺧﺴﺮﻭﺍﻧﻪ ﻭ ﺷﺎﻫﺎﻧﻪ ﮐﻪ ﻣﺤﺒﻮﺏ ﺑﺠﺎﻯ ﺧﻮﻳﺶ ﻧﺸﺴﺖ ﮐﻪ ﺃﺭﻳﮑﻪ ﭘﺎﺩﺷﺎﻫﻰ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ﻫﺮﮐ</w:t>
      </w:r>
      <w:r w:rsidR="0058131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ﺩﻳﮕﺮﻯ ﺑﺎﻳﺪ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ﺧﻮﻳﺶ ﺑﻨﺸﻴﻨﺪ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ﺍﺯ ﭘﻴﺮ ﺟﺎﻯ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ﺧﺎﺗﻢ ﺟﻢ ﺭﺍ ﺑﺸﺎﺭﺕ 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ﺑﺤﺴﻦ ﺧﺎﺗﻤﺖ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ﮐﺎﺳﻢ ﺃﻋﻈﻢ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 ﺍﺯﻭ ﮐﻮﺗﺎﻩ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ﺩﺳﺖ ﺃﻫﺮﻣﻦ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ﺧﺎﺗﻤﻰ ﺃﻧﮕﺸﺘﺮﻯ ﺟﻢ ﺭﺍ ﺑﺸﺎﺭﺕ 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ﺧﺎﺗﻤﺖ ﺍﻭ ﺑﻨﻴﮑﻮﺋﻰ ﺻﻮﺭﺕ 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ﻭﺧﺎﺗ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ﺧﺘﻢ ﻣﺮﺍﺗﺐ ﻣﻴﺴّﺮ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ﮐﻬﮑﺎﻣﻠﺎﻥ ﻣﺤﻤﺪﻯ ﺑﺸﻬﻮﺩ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ﺩﺭ ﻗﻮ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ﻫﻔﺖ ﺷﻬﻮﺩ ﮐﻪ ﺩﺭ ﻗﻮ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ﻧﺰﻭﻝ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ﺑﺎﺍﻳﻦ ﺣﺴﻦ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ﺧﺘﺎﻡ ﺑﺎ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ﺍﺳﻢ ﺃﻋﻈﻢ ﻧﻮﺭﻗﺎﺋﻢ </w:t>
      </w:r>
      <w:r w:rsidR="00FF465D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ﺭﻭح اﻟﻘﺪس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ﺩﺳﺘﺃﻫﺮﻳﻤﻦ ﺭﺍ ﺑﺮﺍﻯ ﻫﻤﻴﺸﻪ ﺍﺯ ﺍﻭ ﮐﻮﺗﺎﻩ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ﺍﺳﺎﻣﻰ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ﺑﺮﺍﻯ ﻧﻮﻉ ﺑﺸﺮﻯ ﺩﺭ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ﭘﻨﺞ ﺍﺳﻢ ﭘﻨﺞ ﺗﻦ ﺁﻝ ﻋﺒﺎ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ﺣﺴﻴﻦ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ﻭﻣﻘﺎﻡ ﺣﺴﻴﻨﻰ ﻫﺮ ﮐﺎﻣﻞ ﺍﻟﻬﻰ ﺯﻧﺪﻩ ﺩﺭ ﻫﺮ ﺯﻣﺎﻥ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ﻣﻘﺎﻡ ﺣﺴﻨﻰ ﻫﺮ ﺍﻣﺎﻡ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ﮐﻪ ﻗﺒﻠﺎ ﺁﺷﮑﺎﺭ ﺑﻮﺩﻧﺪ ﻭﻳﺎ ﺑﻌﺪﺍ ﻏﺎﻳﺐ ﺍﺯ ﻧﻈﺮ ﻋﻤﻮﻡ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ﺍﻧﺴﺎﻧﻰ ﺯﻧﺪﻩ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ﻳﮑﻰ ﺍﺯ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ﺧﻴﺮﺗﺮﻳﻦ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ﺣﺴﻴﻨﻰ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ﺯﻣﺎﻥ ﺑﺎﺧﺘﻴﺎﺭ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ﺑﺎﻣﺎﻣﺖ ﺯﻣﺎﻥ ﻣﻨﺼﻮﺏ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ﻏﻴﺒﺖ ﺻﻐﺮﺍﻯ ﺍﻭ ﺁﻏﺎﺯ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ﻭﻓﺎﺕ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ﮐﺒﺮﺍﻯ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 ﻏﻴﺒﺖ ﺻﻐﺮﺍﻯ ﺟﺎﻧﺸﻴﻦ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ﻓﺎﻃﻤﻰ ﻳﺎ ﺯﻫﺮﺍ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ﻣﺎﺩﺭ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ﺻﺎﺣﺐ ﺭﺣﻢ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 ﻣﺮﺗﻀﻮﻯ ﻭﭘﻨﺠﻢ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ﺑﺎﻳﺪ ﺑﺎﺳﻢ ﺃﻋﻈﻢ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ﺑﺎﺯﮔﺸﺖ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ﻧﻴﺰ ﺩﺍﺷﺖ 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 ﻣﺮﺣﻠﻪ ﺑﻌﻨﻮﺍﻥ ﺍﻣّﻰ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ﺯﻧﺪﻩ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ﻳﮑﻰ ﺍﺯ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ﺍﻟﻬﻰ ﻗﺮﺍﺭ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ﻟﺬﺍ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ﺷﺎﻫﺪ 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ﺧﻮﺩ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ﺍﻳﻦ ﻫﻤﺎﻧﻰ ﻣﺸﻬﻮﺩ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ﻧﻴﺰ ﺍﺳﻢ ﺃﻋﻈﻤﻰ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ﺍﺯ ﺧﺪﺍﻭﻧﺪ ﺑﺨﻮﺍﻫﺪ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ﻣﺸﻴّﺖ ﻭ ﺻﻠﺎﺡ ﺩﻳﺪ ﺍﻟﻬﻰ ﺑﺪﺍﻥ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ﻣﺸﮑﻠﺎﺕ ﺍﻣﻮﺭ ﺳﻠﻮﮐﻰ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 ﺑﺮﺍﻯ ﺟﺴﺘﻦ ﮔﻨﺠﻴ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ﻣﺨﻔﻰ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ﺍﺳﺮﺍﺭ ﻋﻠﻤﻰ ﻭ ﺟﺎﺩﻭﺋﻰ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ﺃﻫﺮﻣﻦ ﺷﻴﻄﺎﻥ ﻃﺒﻴﻌﺖ ﻭ ﻓﻄﺮﺕ ﺍﻧﺴﺎﻧﻰ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ﻗﺎﻧﻮﻥ ﺟﺎﺫﺑﻪ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ﻭﺳﻘﻮﻁ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ﭼﻴﺰ ﻫﺴﺘﻰ ﺭﺍ ﺑﺴﻮﻯ ﺧﻮﺩ ﺑﺤﻘﺎﺭﺕ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ﺑﺘﻪ ﺩﺭﻩ ﺣﻘﺎﺭﺕ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ﺑﺎﺯ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د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ﺣﺎﻟﻴﮑﻪ 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ﻣﻮﺟﻮﺩﺍﺕ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ﻧﺮﺩﺑﺎﻥ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ﺃﻧﻮﺍﻉ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ﺧﻮﺩ ﺟﺬﺏ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ﺭﻫﺎ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 ﺩﺍﺭﻯ ﻭ 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ﺧﻮﺩ ﻧﻨﻤﺎﻳﺪ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ﺷﺨﺼﻰ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ﻳﺎ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 ﭘﻠﻴﺪﺗﺮ ﻫﺮ ﺁﺧﻮﻧﺪ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ﺍﺑﻠﻴ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 ﺩﺭ ﺗﻠﺒﻴ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ﻭﺭﻳﺎﮐﺎﺭﻯ ﻭﻟﺒﺎ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ﻓﺮﻳﺐ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ﺍﻣﺮﻭﺯﻩ ﺍﻳﻦ ﺍﺑﻠﻴﺴﺎﻥ ﺩﺭﺗﻠﺒﻴ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ﺍﻧﺒﻠﻴﺴﻰ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ﺳﻴﺎﺳﻰ ﻭ ﻃﺎﻟﺐ ﻣﻘﺎﻡ ﭘﺎﺩﺷﺎﻫﻰ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ﮔﺮﺩﻳﺪﻫﺎﻧﺪ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ﻣﻴﮑﻨﻨﺪ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ﻭﮐﺎﺭﻯ ﻣﻴﮑﻨﻨﺪ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ﮐﺎﺭﻯ ﻧﮑﺮﺩﻩ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ﻭﻫﺮﭼﻪ ﮐﻪ ﭘﻴﺮ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ﻓﺮﻣﻮﺩﻩ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ﻫﺮﭼﻴﺰﻯ ﮐﻪ ﭘﻴﺮ ﺍﺟﺎﺯﻩ ﻭ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ﻧﮕﻔﺘﻪ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ﺣﺮﺍﻡ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ﺗﺤﺮﻳﻢ ﻭ ﺍﺣﺮﺍﻡ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ﺍﻣﻮﺭ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ﻳﻌﻨﻰ ﻣﺠﺎﺯ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ﺍﻣﻮﺭ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ﺍﻟﺄﺟﺮﺍ ﻭﺍﺟﺐ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ﺍﻣﻮﺭ ﻣﺴﺘﺤﺐ ﺑﻬﺘﺮ ﺍﺳﺖ ﮐﻪ ﺻﻮﺭﺕ ﮔﻴﺮﻧﺪ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 ﻭﺍﮔﺮ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ﻧﮕﻴﺮﻧﺪ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ﮔﻨﺎﻫﻰ ﺑﺮﺳﺎﻟﻚ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ﺍﻣﻮﺭ ﻣﮑﺮﻭﻩ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ﺍﻧﺠﺎﻡ ﻧﮕﻴﺮﻧﺪ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ﮐﻨﺘﺮﻝ ﻭﺧﻮﻳﺸﺘﻦ ﺩﺍﺭﻯ ﺑﺮﺍﻯ ﻋﺪﻡ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ﭘﺎﺩﺍﺵ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هست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ﻭﻟﻰ ﺳﺎﻟﻚ 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ﻭﺯﻳﺮﻙ ﻭ ﺑﺎﻫﻮﺵ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ﺑﻬﻴﭻ ﻣﮑﺮﻭﻫﻰ ﻧﻤﻰ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ﻣﺴﺘﺤﺒّﻰ ﺭﺍ 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ﻣﺴﺘﺤﺐ ﻓﺮﻣﻮﺩﻩ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ﻭﻃﺒﻌﺎ ﻫﺮ ﺃﻣﺮ ﻭﺍﺟﺒﻰ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ﻫﺮ ﻣﻤﻨﻮﻋﻰ ﺩﻭﺭﻯ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ﺍﻣﻮﺭ ﻣﺠﺎﺯ ﺭﺍ ﮐﻪ ﺷﺒﻴﻪ ﺍﻣﻮﺭ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ﺣﺮﺍﻡ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ﺷﺒﻴﻪ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ﻣﺴﺘﺤﺐ ﺑﺎﺷﺪ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 ﻣﻴﺪﻫﺪ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ﭘﻴﺮ ﺗﮑﻠﻴﻒ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 ﺷﺒﻬﻪ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ﺷﺒﻴﻪ ﺭﺍ ﺑﺮﺍﻯ ﺳﺎﻟﻚ ﺗﻌﻴﻴﻦ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ﺑﺮﺍﻯ ﺳﺎﻟﻚ ﻭﻧﻪ ﺩﻳﮕﺮﺍﻥ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ﺑﻌﻤﻮﻡ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ﻣﺮﺩﻡ ﮐﻪ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ﻓﺘﻮﺍﻯ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حلال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ﻭﺣﺮﺍﻡ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ﺗﺎ ﺃﺑﺪ ﻣﻌﻤﻮﺭ ﺑﺎﺩ ﺍﻳﻦ ﺧﺎﻧﻪ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ﺧﺎﻙ ﺩﺭﺵ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ﻫﺮ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ﺑﻮﻯ ﺭﺣﻤﻦ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ﻣﻰ ﻭﺯﺩ ﺑﺎﺩ ﻳﻤﻦ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ﺑﺮﺍﻯ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 ﻃﺮﻳﻘﺖ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ﻭﺧﺎﻧﻘﺎﻩ ﭘﻴﺮ ﺍﻟﻬﻰ ﺑﻤﻌﺮﻓﻰ ﺧﺪﺍﻭﻧﺪ ﺩﻋﺎ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ﻣﻌﻤﻮﺭ ﺑﺎ ﻋﻤﺮﺍﻥ ﻭ ﺁﺑﺎﺩﺍﻧﻰ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 ﺍﺯ ﺑﻨﺪﮔﺎﻥ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ﻣﻮﺑﺪ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ﻣﮑﺮﺭﻯ ﺍﺯ ﺳﺎﻟﮑﺎﻥ ﺑﺎ ﺍﻭﻟﻴﺎﻯ ﺑﺎﺯﮔﺸﺘﻪ ﺑﺨﻠﻖ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تأسیس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ﺍﮔﺮﺯﻣﺎﻧﻰ ﺍﻳﻦ 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ﮐﺎﻣﻠﻴﺒﺎﺯﮔﺸﺘﻪ ﺑﺨﻠﻖ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ﺧﺎﻧﻘﺎﻩ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ﺧﺎﻣﻮﺵ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ﻣﺎﻧﻨﺪ ﻫﺮﻣﺬﻫﺒﻰ ﻗﺸﺮﻯ ﻭ ﻏﻴﺮ ﺍﻟﻬ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ﻭﮔﺮﻭﻫﻰ ﺭﻳﺎﺳﺖ ﻃﻠﺒﻰ ﻭ ﻗﺸﺮﻯ ﮔﺮﻯ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 ﺯﻳﺮﺍ ﺧﺎﻙ ﺩﺭﮔﺎﻩ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ﻫﺮﻧﻔﺴﻰ ﮐﻪ ﮐﺸﻴﺪﻩ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ﺭﺣﻤﺘﻰ ﺍﺯ ﺁﻥ ﻣﻴﻮﺯﺩ ﻭﻧﻴﺰ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 ﻳﻤﻦ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ﺑﻮﻯ ﺭﺣﻤﺎﻥ ﻣﻘﺎﻡ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ﻫﻤﺎﻧﻰ ﻋﺮﺵ ﺭﺣﻤﺎﻥ ﺑﺮﺍﻯ ﭘﻴﺮ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ﻧﻮﺭ ﺭﺣﻤﺎﻥ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ﻧﺪﻳﺪﻩ ﮐﻪ ﻣﻬﺪﻯ ﻣﻮﻋﻮﺩ ﺩﺭ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۵۵ ﻗﺮﻥ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ﮐﺸﻒ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 ﺃﺭﻣﻐﺎﻥ ﺩﻳﮕﺮﺍﻥ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ﺑﺎﺩ ﺳﺮﺯﻣﻴﻦ ﻳﻤﻦ ﺑﺮﺍﻯ ﺍﻋﺮﺍﺏ ﺻﺤﺮﺍ ﺧﻨﻚ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ﻭﻟﻰ ﻣﻨﻈﻮﺭ ﻧﺴﻴﻢ ﺭﺳﻴﺪﻩ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ﺍﺯ ﺳﻤﺘﻴﻤﻴﻦ ﻭﺭﺍﺳﺖ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ﺟﻨ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به ها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ﻯ ﺭﻭﺣﻰ ﻭ ﻋﻮﺍﻟﻢ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ﻭﺳﻤﺖ ﭼﭗ ﺳﻤﺒﻮﻝ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ﻳﻤﻦ ﻭ ﺑﺮﮐﺖ ﻭ ﻓﺰﻭﻧﻰ ﻣﺪﺍﻭﻡ ﺭﻭﺣﻰ ﻋﻘﻠﻰ ﻭﺭؤﻳﺎﺋﻰ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ﻭﺍﺣﻮﺍﻟﻰ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ﻫﺮ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ﺭﺣﻤﺎﻧﻰ ﭘﻴﺮ ﺍﻟﻬﻰ ﺧﻮﺩ ﮐﻪ ﺳﺎﻟﻚ ﺭﺍ ﺑﻬﻤﺎﻥ ﺩﺭﺟﻪ ﺗﻌﺎﻟﻰ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ﺷﺎﻳﺴﺘﻪ ﺩﺭ ﺣﺪ ﮐﻔﺎﻳﺖ ﺍﺯ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ﭘﻴﺎﻣﺒﺮﻧﻴﺰ ﺑﻮﻯ ﺭﺣﻤﺎﻥ ﺍﻟﻬﻰ ﺭﺍ ﺍﺯ ﺳﻤﺖ ﻳﻤﻦ ﻓﺮﻣﻮﺩ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ﺗﻄﺒﻴﻖ ﺁﻥ ﺩﺭ ﺍﻭﻳﺶ ﻗﺮﻥ 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ﺷﺘﺮﺑﺎﻧﻰ ﻣؤﻣﻦ ﺑﭙﻴﺎﻣﺒﺮ ﺍﺯ ﻃﺮﻳﻖ ﺭؤﻳﺎﻯ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 ﻧﺘﻮﺍﻧﺴﺖ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ﺑﺪﻳﺪﺍﺭ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ﻭﻟﻰ ﺑﺎ ﻫﻤﺎﻥ ﺩﻳﺪﺍﺭ ﺭؤﻳﺎﺋﻰ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ﺧﻮﻳﺶ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ﺩﻳﺪﻳﺪ ﻭ ﻧﺸﻨﺎﺧﺘﻴﺪ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ﻣﻌﺮﻓ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ﺸﻬﻮﺩﻯ ﻣﺮﺍ ﻧﻴﺎﻓﺘﻴﺪ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ﮐﺴﺎﻧﻰ ﺩﺭﺁﻳﻨﺪﻩ ﺧﻮﺍﻫﻨﺪ ﺁﻣﺪ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ﻧﺪﻳﺪﻫﺎﻧﺪ ﻭﻟﻰ ﻣﺮﺍ ﻣﻰ ﺷﻨﺎﺳﻨﺪ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ﺷﻬﻮﺩ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ﭘﻨﺠﻢ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ﻫﻤﻴﺸﻪ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ﻣﻮﺟﻮﺩﺍﺕ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ﻣﺮﺣﻠﻪ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ﺷﻮﮐﺖ ﭘﻮﺭﭘﺸﻨﮓ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ﺗﻴﻎ ﻋﺎﻟﻢ ﮔﻴﺮ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ﻫﻤﻪ ﺷﻬﻨﺎﻣﻪ ﻫﺎ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ﺷﺪ ﺩﺍﺳﺘﺎﻥ ﺃﻧﺠﻤﻦ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ﺷﻮﮐﺖ ﻭ ﻋﻈﻤﺖ ﺃﻓﺮﺍﺳﻴﺎﺏ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ﻓﺮﺯﻧﺪ ﭘﺸﻨﮓ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ﺗﻴﻎ ﻋﺎﻟﻤﮕﻴﺮ ﻭﭘﺎﺩﺷﺎﻩ ﺗﻮﺭﺍﻥ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ﺳﺮﺍﺳﺮ ﺷﺎﻫﻨﺎ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ها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ﺩﺍﺳﺘﺎﻥ ﻫﺮ ﺃﻧﺠﻤﻨﻰﺍﺳﺖ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ﺍﻳﻨﻚ ﺩﺭ ﻭﺻﻒ ﭘﻴﺮ ﻣﺤﺒﻮﺏ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ﺩﺍﺳﺘﺎﻧﻬﺎﻯ ﺷﺎﻫﻨﺎﻣﻪ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ﻓﺮﺩﻭﺳﻰ ﮐﺎﻣﻞ ﻣﺤﻤﺪﻯ ﺯﻣﺎﻥ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ﺟﺮﻳﺎﻧﺎﺕ ﺗﺎﺭﻳﺨﻰ ﻭ ﺍﻓﺴﺎﻧﻬﺎﻯ ﺍﻳﺮﺍﻥ ﺯﻣﻴﻦ ﺭﺍ ﺑﺰﺑﺎﻥ ﺩﺭﻯ ﺑﻨﻈﻢ ﺩﺭﺁﻭﺭﺩ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ﺍﻣﺮﮔﻮﺯ ﺍﻳﻦ ﺯﺑﺎﻥ ﻣﺤﻔﻮﻅ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ﺗﻤﺎﻡ ﺍﻣﻮﺭ 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ﻣﺮﺳﻮﻡ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ﺩﻭﺭﺍﻥ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ﻣﻴﺎﻥ ﺍﻓﺴﺎﻧﻬﻬﺎﻯ ﺧﻮﺩ ﮔﻨﺠﺎﻧﻴﺪﻩ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ﺍﻳﺮﺍﻧﻴﺎﻥ ﺳﺎﻟﮑﺎﻥ ﻭ ﮐﺎﻣﻠﺎﻥ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ﻫﺮ ﺯﻣﺎﻥ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ﻏﻴﺮ ﺳﺎﻟﮑﺎﻥ ﻭﻗﺸﺮﻳﻮﻥ ﻣﺬﻫﺒﻰ ﺑﻬﺮ ﻧﺎﻣﻰ ﮐﻪ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ﺗﻮﺭﺍﻧﻴﺎﻥ ﺯﻣﺎﻥ ﺭﺍ ﺗﺸﮑﻴﻞ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ﻭﻳﺎ ﺗﺮﮐﺴﺘﺎﻥ ﺑﺮﺧﻠﺎﻓﺎﻳﺮﺍﻥ ﺯﻣﻴﻨﻮﻋﻮﺍﻟﻢ ﺍﻟﻬﻰ ﻭﺷﻬﻮﺩﻯ ﺳﺎﻟﮑﺎﻥ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ﺨﻨﮓ ﭼﻮﮔﺎﻧﻰ ﭼﺮﺧﺖ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ﺭﺍﻡ ﺷﺪ ﺩﺭ ﺯﻳﺮ ﺯﻳﻦ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ﺷﻬﺴﻮﺍﺭﺍ ﭼﻮﻥ ﺑﻤﻴﺪﺍﻥ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ﺁﻣﺪﻯ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ﮔﻮﺋﻰ ﺑﺰﻥ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ﺑﺎ ﭼﻮﺏ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ﭼﻮﮔﺎﻥ ﺗﻮ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ﭼﺮﺥ ﻭ ﻓﻠﻚ ﺑﺮﺍﻯ ﺗﻮ ﺭﺍﻡ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ﻗﺒﻀﻪ ﺗﻮ ﺩﺭﺁﻣﺪﻩ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ﺃﻯ ﺷﻬﺴﻮﺍﺭ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ﮐﻪ ﺑﻤﻴﺪﺍﻥ ﺁﻣﺪﻫﺎﻯ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ﺑﺰﻥ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ﺑﻌﺮﺵ ﺭﺣﻤﺎﻥ ﺑﺎ ﭼﻮﮔﺎﻥ ﺧﻮﺩ ﭘﺮﺗﺎﺏ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ﺍﻓﻠﺎﻙ ﺍﻭﺭﺍ ﻃﺮﺡ ﻧﻮ ﻣﻴﺄﻧﺪﺍﺯﻯ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ﺍﻓﻠﺎﻙ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ﺳﺎﻟﻚ ﻋﻮﺍﻟﻢ ﺍﻟﻬﻰ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ﺧﻮﺩﺭﺍ ﺩﺭ ﻣﺮﮒ ﻗﺒﻞ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ﭼﻮﺏ ﭼﻮﮔﺎﻥ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ﺑﻌﺮﺵ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ﭘﺮﺗﺎﺏ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ﺟﻮﻳﺒﺎﺭ ﻣﻠﻚ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ﺁﺏ ﺭﻭﺍﻥ ﺷﻤﺸﻴﺮ ﺗﺴﺖ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ﺩﺭﺧﺖ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ﻋﺪﻝ ﺑﻨﺸﺎﻥ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ﺑﻴﺦ ﺑﺪﺧﻮﺍﻫﺎﻥ ﺑﮑﻦ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ﺁﺏ ﺭﻭﺍﻥ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ﺟﻮﻳﺒﺎﺭ ﻣﻠﻚ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ﻭﻣﻠّﺖ ﺍﺯ ﺷﻤﺸﻴﺮ ﺗﻮ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ﺩﺭﺧﺖ ﻋﺪﻝ ﻭﻋﺪﺍﻟﺖ ﻭ ﺭﺍﺳﺘﻰ ﺑﺮ ﺯﻣﻴﻦ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ﺑﻨﺸﺎﻥ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ﺑﺪﺧﻮﺍﻫﺎﻥ ﺭﺍ ﺍﺯ ﺑﻴﺦ ﻭ ﺑﻦ ﺑﺮﮐﻦ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ﻋﺪﺍﻟﺖ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 ﺩﺍﻭﺭﻯ ﺍﻭ ﺍﺯ ﺍﻋﻤﺎﻝ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ﺗﻌﺪﻳﻞ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ﻫﺮ ﮐﺠﻰ ﻭ ﮐﺎﺳﺘﻰ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ﻏﻴﺮ ﻣﺴﺘﻘﻴﻢ ﺑﭙﺎﺩﺷﺎﻩ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ﻋﺪﺍﻟﺖ ﺍﺟﺘﻤﺎﻋﻰ ﺑﺮﺍﻯ ﺁﻳﻨﺪﻩ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ﺿﺮﻭﺭﻯ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ﺑﻌﺪ ﺍﺯﻳﻦ ﻧﺸﮕﻔﺖ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ﺍﮔﺮ ﺑﺎ ﻧﮑﻬﺖ ﺧﻠﻖ ﺧﻮﺷﺖ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ﺧﻴﺰﺩ ﺍﺯ ﺻﺤﺮﺍﻯ ﺍﻳﺬﺝ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ﻧﺎ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فه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ﻣﺸﻚ ﺧﺘﻦ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ﻭ ﺍﮔﺮ ﺍﺯﻳﻦ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ﺑﺪﻭﻥ ﻧﮑﻬﺖ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ﻋﻄﺮ ﺍﺧﻠﺎﻕ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ﻧﻴﮑﻮﻯ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ﺷﮑﻮﻓﺎ ﻧﻤﻰ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ﺻﺤﺮﺍﻯ ﺍﻳﺬﻩ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ﻋﻄﺮ ﻧﺎﻓﻪ ﺁﺧﻮﻯ ﺧﺘﻦ ﻣﻴﺮﺳﺪ ﺩﺭ ﺗﻌﺮﻳﺐ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ﺍﻟﻔﺎﻅ ﻓﺎﺭﺳﻰ ﺩﺭﻯ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ﻫﺎٴ ﺁﺧﺮﮐﻠﻤﻪ ﺗﺒﺪﻳﻞ ﺑﺠﻴﻢ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ﺑﺮﻧﺎﻣﻪ ﮐﻪ ﺑﺮﻧﺎﻣﺞ ﻣﻴﮕﺮﺩﺩ ﻭ ﺍﻳﻦ ﺻﺤﺮﺍﻯ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ﺃﻳﺬﻩ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ﺧﻮﺯﺳﺘﺎﻥ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ﺻﺤﺮﺍﻯ ﺧﺘﻦ ﺩﺭ ﭼﻴﻦ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ﮔﻮﺷﻪ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ﮔﻴﺮﺍﻥ ﺍﻧﺘﻈﺎﺭ ﺟﻠﻮﻫﺎﻯ ﺧﻮﺵ ﻣﻴﮑﻨﻨﺪ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ﺷﮑﻦ ﻃﺮﻑ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ﮐﻠﺎﻩ ﻭ ﺑﺮﻗﻊ ﺍﺯ ﺭﺥ ﺑﺮ ﻓﮑﻦ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ﮔﻮﺷﻪ ﮔﻴﺮ ﺑﺪﻳﮕﺮﺍﻥ ﺳﺎﻟﻚ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ﺍﻣﻴﺪﺷﺎﻥ ﺟﻠﻮﻩ ﻭ ﻇﻬﻮﺭ ﺻﻮﺭﺕ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ﺑﻘﺼﺪ ﺭﺳﻴﺪﻥ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ﺑﺘﺠﻠّﻰ ﺍﻟﻬﻰ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ﻟﺐ ﮐﻠﺎﻩ ﺧﻮﺩ ﺭﺍ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ﺑﺰﻥ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ﺑﺮﻗﻊ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ﺣﺠﺎﺏ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ﺑﺮﺩﺍﺭ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ﻫﻤﻪ ﺩﺭ ﺍﻧﺘﻈﺎﺭ ﺟﻠﻮﻩ ﻭ ﻇﻬﻮﺭ ﺗﻮ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ﻣﺤﺒﻮﺏ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ﺯﻥ ﺯﻳﺒﺎ ﺗﺼﻮﺭ ﺷﻮﺩ ﮐﻪ ﺑﺮﻗﻊ ﻭ ﺣﺠﺎﺏ ﺑﺮ ﺗﻤﺎﻡ ﺻﻮﺭﺕ 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ﻣﺸﻮﺭﺕ ﺑﺎ ﻋﻘﻞ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ﮔﻔﺖ ﺣﺎﻓﻆ ﻣﻰ ﺑﻨﻮﺵ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ﺳﺎﻗﻴﺎ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ﻣﻰ ﺩﻩ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ﺑﻘﻮﻝ ﻣﺴﺘﺸﺎﺭ ﻣؤﺗﻤﻦ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ﺣﺎﻓﻆ ﺑﺎ ﻋﻘﻞ ﺧﻮﺩ ﻣﺮﺍﺟﻌﻪ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 ﻭ ﻣﺸﺮﺕ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ﺑﻨﻮﺵ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ﺣﮑﻤﺘﻬﺎﻯ ﻧﻈﺮﻯ ﻭ ﻋﻤﻠﻰ ﭘﻴﺮﺍﻟﻬﻰ ﺭﺍ ﺍﺟﺮﺍ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ﺗﻤﺎﻣﻰ ﺍﻣﻮﺭ ﻫﺴﺘﻰ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ﺑﺴﺎﻗﻰ ﺍﻟﻬﻰ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ﻣﻰ ﺑﺪﻩ ﮐﻪ ﻋﻘﻞ ﻣﺴﺘﺸﺎﺭ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ﻗﺎﺑﻞ ﺍﻃﻤﻴﻨﺎﻥ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ﺍﻭﻡ ﺩﻫﻨﺪﻩ ﻭﺳﺎﻟﻚ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ﻋﻘﻞ ﻟﻮﺍﻣﻪ ﻭﮐﻨﺘﺮﻝ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ﺷﺨﺺ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ﭘﻴﺸﻨﻬﺎﺩ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ﻣﺴﺘﺸﺎﺭ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ﻣﺮﺑّﻰ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ﺍﻭﻡ ﻭ ﺍﺋﺘﻤﺎﻥ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ﺗﻮﺳﻞ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ﺑﺴﻠﻮﻙ ﺍﻟﻬﻰ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ﺑﻌﻘﻞﮐﻠّﻰ ﺍﻟﻬﻰ ﺭﺑﺎﻟﻨﻮﻉ ﺧﻮﺩ ﻭ 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ﻭ ﻳﻮﺗﻴﺒﺎﻯ ﻣﺪﻳﻨﻪ ﻓﺎﺿﻠﻪ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ﻋﻘﻞ ﻣﺎﺩﻯ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ﻧﻴﺮﻭﻣﻨﺪ ﺗﺮ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ﺑﺎﻣﻮﺭ ﻣﺎﺩﻯ ﻣﺴﻠّﻂ ﺗﺮ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ﺳﻮﺩﺁﻭﺭ ﺗﺮ ﺧﻮﺍﻫﺪ ﺑﻮﺩ ﻭﻟﻰ ﺍﺯ ﺭﺍﻩ ﺧﺪﺍ ﺩﻭﺭﺗﺮ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ﻣﺴﺘﻘﻴﻢ ﺑﺎ ﻋﺮﺵ ﺭﺣﻤﺎﻥ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ﻫﺪﺍﻳﺖ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ﺍﺯﻭ ﻫﻢ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ﺗﺮﺑﻴﺖ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ﺭﺟﻌﺖ ﺁﻳﻨﺪﻩ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ﺃﻯ ﺻﺒﺎ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ﺳﺎﻗﻰ ﺑﺰﻡ ﺃﺗﺎﺑﻚ ﻋﺮﺿﻪ ﺩﺍﺭ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ﺍﺯ ﺁﻥ ﺟﺎﻡ ﺯﺭ ﺃﻓﺸﺎﻥ ﺟﺮ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ﺑﺨﺸﺪ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ﺑﻤﻦ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ﺑﺒﺎﺩ ﺻﺒﺎ ﭘﻴﺎﻡ ﺁﻭﺭ ﭘﻴﺮ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ﺑﺮ ﭼﻤﻦ ﺑﺰﻡ ﺧﻮﺵ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ﺃﺗﺎﺑﻚ ﺃﻋﻈﻢ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ﭘﺪﺭ ﺑﺰﺭﮒ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ﺑﻚ ﺑﺎﺷﻰ ﻣﺮﻳﺪﺍﻥ ﻭ ﺳﺎﻟﮑﺎﻥ ﮔﺬﺭﻯ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ﻭﻯ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ﻋﺮﺿﻪ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ﺁﻥ ﺟﺎﻡ ﺯﺭ ﺃﻓﺸﺎﻥ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ﺑﻤﻦ ﺑﻨﻮﺷﺎﻧﺪ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ﺳﺎﻏﺮﻯ ﺗﺎﺯﻩ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ﻫﺎﻯ ﺍﻟﻬﻰﺣﮑﻤﺘﻬﺎ ﻭ ﺩﺳﺘﻮﺭﺍﺕ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ﺍﺯ ﺳﺎﻏﺮ ﺯﺭﻳﻦ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ﻓﺮﻣﺎﻧﻰ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ﻣﻴﮑﻨﺪ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ﺑﮑﻨﺎﺭ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ﻭﺯﺭ ﺍﻓﺸﺎﻥ ﺑﻮﺩﻥ ﺳﺎﻏﺮ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ﺯﺭﻳﻦ ﺍﺳﺖ ﻭ ﻫﻢ ﺑﺪﻳﮕﺮﺍﻥ ﺯﺭ ﻭ ﺷﺮﻭﺕ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ﻣﻴﻨﻮﻯ ﻣﻰ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ﻭﺗﺎﺝ ﺑﺨﺸﻰ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ﻣﻴﻨﻤﺎﻳﺪ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ﺧﻮﺷﺘﺮ ﺍﺯ ﻓﮑﺮ ﻣﻰ ﻭ ﺟﺎﻡ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 ﺑﻮﺩﻥ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ﺑﺒﻴﻨﻢ ﮐﻪ ﺳﺮ ﺃﻧﺠﺎﻡ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ﺑﻮﺩﻥ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ﺩﻭﺭﻩ ﺳﻠﻮﻙ ﻭ ﻋﺰﻟﺖ ﮔﺎﻩ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ﻭﺧﻮﺷﺘﺮ ﺍﺯ ﻓﮑﺮ ﻣﻰ ﻭ ﺑﺎﺩﻩ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ﺟﺎﻡ ﺟﻤﺸﻴﺪﻯ ﭘﻴﺮ ﺍﻟﻬﻰ ﺧﻮﺩ ﭼﻴﺰﻯ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ﺑﺎﻣﻴﺪ ﺍﻳﻨﮑﻪ ﺳﺮ ﺃﻧﺠﺎﻡ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ﭘﺎﻳﺎﻥ ﺳﻠﻮﻙ ﻭ ﻋﺎﻗﺒﺖ ﻭ ﺁﺧﺮﺕ ﻭﻯ ﭼﻪ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ﺑﭽﻪ ﻣﻘﺎﻡ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ﻭﺷﻬﻮﺩﻯ ﻣﻴﺮﺳﺪ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ﻏﻢ ﺩﻝ ﭼﻨﺪ ﺗﻮﺍﻥ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ﺃﻳّﺎﻡ ﻧﻤﺎﻧﺪ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ﮔﻮ ﻧﻪ ﺩﻝ ﺑﺎﺵ ﻭ ﻧﻪ ﺃﻳّﺎﻡ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 ﺑﻮﺩﻥ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ﺍﺯ ﺑﺶ ﺣﺎﻓﻆ 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ﻋﺪﻡ ﻧﺠﺎﺕ ﻭ ﻋﺪﻡ ﺣﻀﻮﺭ ﻣﺤﺒﻮﺏ ﺩﺭ ﻭﻗﺖ ﻗﻴﺎﻡ ﺟﺎﻥ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ﻭﻗﻴﺎﻣ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ﻣﺮﮒ ﺍﺭﺍﺩﻯ ﺩﺭﻋﺰﻟﺘﮕﺎﻩ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ﭼﻘﺪﺭ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ﻏﻢ ﺍﻳّﺎﻡ ﻭ ﻋﻤﺮ ﺧﻮﺭﺩ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ﭼﻴﺰﻯ ﺑﺎﻗﻰ ﻧﻤﺎﻧﺪﻩ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ﻧﺘﻮﺍﻧﺪ ﺯﻭﺩﺗﺮ ﺑﻨﺠﺎﺕ ﺳﻠﻮﮐﻰ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ﺩﻝ ﻫﻢ ﻧﺒﺎﺷﺪ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ﺍﻳّﺎﻡ ﻧﻴﺰ ﻧﺒﻮﺩﻩ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ﻧﻴﺰ ﺍﺩﺍﻣﻪ ﻣﻴﺪﻫﻢ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ﺑﺎﺩﺍ ﺑﺎﺩ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 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ﺳﺨﺖ ﺑﻴﺸﺘﺮ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ﺑﻴﺶ ﺍﺯ ﺣﺪ ﮐﻔﺎﻳﺖ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ﺭﺟﻌﺖ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ﻓﺼﻞ ﻧﻮﻋﻰ ﺑﻬﺘﺮﻯ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ﮐﺮﺍﻣﺎﺕ 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ﺗﺮﻯ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ﺑﻬﺘﺮ ﻭﺯﻭﺩﺗﺮ ﺑﺘﻮﺍﻧﺪ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ﺧﺪﺍﻭﻧﺪ ﻫﺮﭼﻪ ﺩﻳﺮﺗﺮ ﻧﺠﺎﺕ ﻭ ﺷﻬﻮﺩ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ﮐﻬﮑﺎﺭﺩ ﺑﺎﺳﺘﺨﻮﺍﻥ ﺳﺎﻟﻚ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ﻣﺒﺎﺩﺍ ﺗﺮﻙ ﺳﻠﻮﻙ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ﺣﺎﻝ ﺍﻧﺴﺎﻥ ﺿﻌﻴﻒ ﺩﺭ ﺍﺭﺍﺩﻩ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ﻭﻣﻄﻠﻖ ﻗﺪﺭﺕ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ﻋﺎﻗﻞ ﺗﺮ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ﺩﺭﺭﺍﻩ ﺁﻳﻨﺪ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ﺍﻳﻤﺎﻥ ﺑﻴﺸﺘﺮﻯ ﺑﺴﺮﻧﻮﺷﺖ ﺑﻌﺪ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ﺪﺍﺷ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ﻭﻧﻴﺰ ﻋﺎﺷﻖ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ﻋﻤﻞ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 ﺗﺮ ﺑﻮﺩﻥ ﺩﻭﺭﻩ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ﺳﺨﺘﻰ ﺯﻧﺪﮔﻰ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ﺳﺨﺘﻰ ﻫﺎ ﺑﻌﻠّﺖ ﻧﺒﻮﺩﻥ ﺻﺒﺮ ﻭ ﻋﺸﻖ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ﻣﺮﻍ ﮐﻢ ﺣﻮﺻﻠﻪ ﺭﺍ ﮔﻮ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ﺧﻮﺩ ﺧﻮﺭ ﮐﻪ ﺑﺮﻭ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ﺭﺣﻢ ﺁﻧﮑ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ﻧﻬﺪ ﺩﺍﻡ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ﭼﻪ ﺧﻮﺍﻫﺪ ﺑﻮﺩﻥ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ﻣﺮﻍ ﺩﻝ ﺧﻮﺩﺭﺍ ﮐﻢ ﺣﻮﺻﻠﻪ ﻭ ﮐﻢ ﻇﺮﻓﻴّﺖ ﻭ ﺗﺤﻤّﻞ ﺭﺍ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ﺑﺮﻭ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ﺑﺨﻮﺭ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ﺗﺮﺣّﻢ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ﺍﺯﮐﺴﻰ ﮐﻪ ﺩﺍﻡ ﻣﻰ ﻧﻬﺪ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ﺻﻮﺭﺕ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ﻣﺮﻍ ﺑﻰ ﺻﺒﺮ ﻧﻤﻰ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ﺩﺍﻡ ﺯﻧﺪﮔﻰ ﻓﻌﻠﻰ ﺧﻮﺩ ﻧﺠﺎﺕ ﻳﺎﺑﺪ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ﺭﻭﺣﺶ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ﺍﻧﺴﺎﻥ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ﭘﺮﻭﺍﺯ ﻭ ﺍﺳﺮ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ﻣﻌﺮﺍﺝ ﺑﻤﺮﺍﺗﺐ ﻋﻮﺍﻟﻢ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ﻧﺘﻮﺍﻧﺪ ﺻﺒﻮﺭ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ﮔﺮﻓﺘﺎﺭ ﺻﻴّﺎﺩ ﻣﻴﺸﻮﺩ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ﺑﺎﺩﻩ ﺧﻮﺭ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ﻏﻢ ﻣﺨﻮﺭ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ﭘﻨﺪ ﻣﻘﻠّﺪ ﻣﻨﻴﻮﺵ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ﺍﻋﺘﺒﺎﺭ ﺳﺨﻦ ﻋﺎﻡ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 ﺑﻮﺩﻥ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ﭘﻴﺸﻨﻬﺎﺩ ﺧﻮﺍﻧﻨﺪﻩ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ﺑﺎﺩﻩ ﺍﻟﻬﻰ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ﻣﺴﺘﻰ ﺍﺣﻮﺍﻝ ﺳﻠﻮﮐ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ﺧﻮﺩﺭﺍ ﺩﺭ ﻣﻴﺎﻥ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ﻧﺒﻴﻨﺪ ﻳﺎ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ﺳﻔﺎﺭﺵ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ﭘﻨﺪ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ﻣﻘﻠّﺪ ﺁﺧﻮﻧﺪ ﻗﺸﺮﻯ ﺭﺍ ﻧﺨﻮﺭﺩ ﮐﻪ ﺑﺪﻧﺒﺎﻝ ﺍﻭ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ﺳﺨﻦ ﻋﻮﺍﻡ ﻭ ﺟﺎﻫﻠﺎﻥ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ﺍﻋﺘﺒﺎﺭﻯ ﻧﺪﺍﺭﺩ ﻭ ﻧﺘﻴﺠﻪ ﺑﺨﺶ ﺍﻟﻬﻰ ﻭ ﺷﻬﻮﺩﻯ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ﺑﺎﻟﻌﮑﺶ ﺷﺮﻙ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 ﻧﺎﺩﺭﺳﺖ ﺩﺭ ﮐﻴﻔﻴّﺖ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ﺷﺮﺍﻳﻂ ﺍﻟﻬﻰ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ﺗﺮ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ﺗﻤﺎﻡ ﻋﻤﺮ ﺭﻭﺯﻫﺎ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ﺻﺎﺋﻢ ﻭ ﺷﺒﻬﺎ ﻗﺎﺋﻢ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ﺑﻘﻌﺮ ﺟﻬﻨّﻢ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ﺩﺳﺖ ﺭﻧﺞ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ﻫﻤﺎﻥ ﺑﻪ ﮐﻪ ﺷﻮﺩ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ﺻﺮﻑ ﺑﮑﺎﻡ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ﺩﺍﻧﻰ ﺁﺧﺮ ﮐﻪ ﺑﻨﺎﮐﺎﻡ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 ﺑﻮﺩ؟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ﺣﺎﺻﻞ ﺭﻧﺞ ﺯﻧﺪﮔﻰ ﻭ ﻫﺮ ﻗﺪﺭﺕ ﻭﮐﺮﺍﻣﺎﺕ ﻭﺗﻮﺍﻧﺎﺋﻰ ﮐﻪ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ﻣﺼﺮﻑ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ﺑﮑﺎﻡ ﺍﻟﻬﻰ ﺩﻝ ﺭﺳﻴﺪﻥ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ﻫﻤﺎﻥ ﺷﻬﻮﺩ ﻧﻬﺎﺋﻰ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ﺑﺮﺍﻯ ﻧﻮ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ع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ﻭﻇﻴﻔﻪ ﻣﻴﺒﺎﺷﺪ ﺯﻳﺮﺍ ﺣﺎﻓﻆ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 ﻣﻴﺪﺍﻧﻰ ﻋﺎﻗﺒﺖ ﺍﻧﺴﺎﻥ ﺍﮔﺮ ﺑﮑﺎﻡ ﺩﻝ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ﺧﻮﺍﻫﺪ ﺑﻮﺩ؟ﮐﻪ ﮔﺮﻓﺘﺎﺭ ﻧﺴﺦ ﻭﻣﺴﺦ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ﺩﺭ ﻳﻚ ﻗﻬﻘﺮﺍﻯ ﮐﺎﺭﻣﺎﺋﻰ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ﮔﺬﺷﺘﻪ ﻫﺎ ﺩﺭ ﺁﻳﻨﺪﻩ ﻫﺎ ﺧﻮﺍﻫﺪ ﺑﻮﺩ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ﭘﻴﺮ ﻣﻴﺨﺎﻧﻪ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ﻫﻤﻰ ﺧﻮﺍﻧﺪ ﻣﻌﻤّﺎﺋﻰ ﺩﻭﺵ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ﺧﻂ ﺟﺎﻡ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ﻓﺮﺟﺎﻡ ﭼﻪ ﺧﻮﺍﻫﺪ ﺑﻮﺩﻥ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ﺷﺐ ﮔﺬﺷﺘﻪ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ﻣﻌﻤّﺎﺋﻰ ﺭﺍ ﻣﻄﺮﺡ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ﺭﻭﻯ ﺧﻄﻮﻁ ﺟﺎﻡ ﺟﻢ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ﻓﺮﺟﺎﻡ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ﭼﻪ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ﻣﻮﻓﻖ ﺑﺴﻠﻮﻙ 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ﺗﺮﻙ ﺳﻠﻮﻙ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ﻣﻘﺎﻡ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ﺗﮑﺎﻣﻠﻰ ﮊﻧﺘﻴﻚ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ﺷﺎﻳﺴﺘﻪ 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ﮐﺎﺭﻣﺎﻫﺎﻯ ﻗﻬﻘﺮﺍﺋﻰ ﺩﺭ ﻣﺴﺦ ﺣﻴﻮﺍﻧﻰ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ﺭﻭﺡ ﻟﺤﻈﻬﺎﻯ ﺩﺭ ﻫﺴﺘﻰ ﺩﺭ ﺣﺎﻝ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ﺗﻮﻗّﻒ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ﭘﻴﺸﺮﻓﺖ ﺩﺍﺭﺩ ﻭﻳﺎ ﻗﻬﻘﺮﺍ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ﺧﻄﻮﻁ ﺟﺎﻡ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ﺗﻔﺴﻴﺮﺍﺕ ﻓﻠﺴﻔﻰ ﻭﺍﺩﺑﻰ ﻭ ﺧﺮﺍﻓﺎﺗﻰ ﻓﺮﺍﻭﺍﻥ ﮔﻔﺘﻪ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ﺧﻄﻮﻁ ﺑﻐﺪﺍﺩ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ﺑﺼﺮﻩ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ﻏﻴﺮﻩ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 ﺧﻂ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ﺷﻬﻮﺩ ﻗﻮ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ﺻﻌﻮﺩ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ﺑﺎﻳﺪ ﺑﺪﺍﻥ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 ﺟﺎﻡ ﺟﻢ ﺟﻤﺸﻴﺪﻯ 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(ﺟﻤﻊ)</w:t>
      </w:r>
      <w:r w:rsidR="0096707C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ﻋﺮﺑﻰ 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ﺍﻟﺄﺻﻞ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ﺳﺎﻟﻚ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حواس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ﺧﻮﺩﺭﺍ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ﻧﻘﻄﻬﺎﻯ ﺍﻟﻬﻰ ﺟﻤﻊ ﻭﻣﺘﻤﺮﮐﺰ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ﻭﻭﺣﺪﺕ ﻭﺟﻮﺩ ﺧﻮﺩ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ﻣﺸﻬﻮﺩ ﺍﻟﻬﻰ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ﻣﻌﺒﻮﺩ ﺍﻟﻬﻰ ﺧﻮﻳﺶ ﺣﺘﻰ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 ﺭﺍ ﺩﺭ 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ﺟﻤﻊ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 ﺑﺮﺗﺮ ﻭﻳﺎ ﻧﻬﺎﺋﻰ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ﻭﺟﻤﻌﻪ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ﺁﺩﻳﻨﻪ ﻭ(ﺃﺩﻳﻨﻪ)ﻭ ﭘﺎﻳﺎﻥ ﺩﻳﻦ ﻭﺭﺯﻯ ﺳﺎﻟﻚ ﻭ ﺍﺳﺘﺮﺍﺣﺖ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ﺑﺮﺩﻡ ﺍﺯ ﺭﻩ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ﺩﻝ ﺣﺎﻓﻆ ﺑﺪﻑ ﻭﭼﻨﮓ ﻭ ﻏﺰﻝ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ﺟﺰﺍﻯ ﻣﻦ ﺑﺪﻧﺎﻡ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ﺧﻮﺍﻫﺪ ﺑﻮﺩ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ﺍﺯﺯﺑﺎﻥ ﺣﺎﻟﺴﺎﻟﻚ ﺑﺨﻮﺩﺷﻤﻴﮕﻮﻳﺪ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ﮐﻬﻤﻦ ﺑﺎ ﺩﻓﻮﭼﻨﮓ ﻭ ﻏﺰﻝ ﺧﻮﺍﻧﻰ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ﺩﺳﺘﺎﻭﺑﺮﺩﻡ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ﺍﻳﻦ ﮔﻨﺎﻩ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ﺑﺪ ﻧﺎﻡ ﺗﺎ ﭼﻪ ﺟﺰﺍﻯ ﺍﻟﻬﻰ ﺩﺍﺷﺘﻪ ﺑﺎﺷﻢ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ﻣﻘﺼﻮﺩ ﺁﺧﻮﻧﺪ ﻗﺸﺮﻯ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ﺑﺎﻋﺶ ﻓﺮﻳﺐ ﮐﺴﻰ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ﮐﻬﺴﻠﻮﻙ ﺍﻟﻬﻰ ﻭ ﺑﻄﺮﻳﻘﺖ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ﺁﻭﺭﺩﻩ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ﺍﻳﻦ ﺗﻨﻬﺎ ﺧﻮﺍﺳﺘﻪ ﺧﺪﺍﻭﻧﺪ ﺍﺯ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ﻣﻌﺘﻘﺪﺍﺕ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ﭘﻴﺮ ﺩﺭ ﭘﻴﻤﺎﻥ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 ﻏﺰﻝ ﺣﺎﻓﻆ ﺭﺍ ﺑﺎ ﺁﻭﺍﺯ 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ﺧﻮﺍﻧﺪﻧﺪ ﻭ ﻋﻮﺍﻡ ﺳﺮﺧﻮﺵ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ﻋﺎﻗﻠﺎﻥ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ﻭﻋﺎﻗﻠﺘﺮﺍﻥ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ﺑﺪﻝ ﻭ ﻓﮑﺮ ﺧﻮﺩ ﻣﺮﺍﺟﻌﻪ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ﺃﻧﺪﻳﺸﻪ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ﺟﺰﺍﻯ ﺧﻴﺮ ﻧﻴﮑﻰ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ﻭﺟﺰﺍﻯ ﺷﺮ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ﻣﺠﺎﺯﺍﺕ ﻭ ﺟﺰﻗﺎﻟﻪ ﺷﺪﻥ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ﺁﺗﺶ ﺣﺴﺮﺕ ﺟﻬﻨّﻢ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ﻗﻬﻘﺮﺍﻫﺎ ﻭﺩﺭ 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 ﺩﺭ ﺟﻬﺎﻧﻮﻡ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ﻧﻮﻋﻰ ﺟﻬﻨﻤﻰ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ﺯﻳﺮﺍﺩﺭ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ﺳﻠﻮﻙ ﺍﻟﻬﻰ ﺭﺍ ﺗﺤﻤّﻞ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ﻧﻤﺎﺋﻴﻢ 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ﺩﻧﻴﺎ ﻭﻧﻮﻉ ﺑﺸﺮﻯ ﻭ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ﺑﻬﺸﺘﻰ ﻧﺘﻴﺠﻪ ﺗﮑﺎﻣﻠﺎ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ﻮﺗﻮﻟﺪﺍ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ﭙﻴﺸﻴﻦ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ﺑﻴﻦ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 ﺻﺪﻫﺎ ﺑﺎﺭﻭﺗﻨﻬﺎ ﺗﻮﻟﺪﺍﺕ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ﺗﮑﺎﻣﻠﺎﺕ ﻃﺒﻴﻌﻰ ﮐﻪ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ﺑﺎﻣﺮﻭﺯ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 ﺍﺭﺍﺩﻩ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ﮔﺮﭼﻪ ﺍﺯ ﺃﺯﻝ ﻭ ﺍﺯ ﻧﺮﺩﺑﺎﻥ ﺃﻧﻮﺍﻉ ﺗﺤﺖ ﺟﻤﺎﺩﻯ ﻭ ﺟﻤﺎﺩﻯ ﻭﮔﻴﺎﻫﻰ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ﺑﻔﺼﻮﻝ ﻭﮐﺮﺍﻣﺎﺕ ﻧﻮﻉ ﺑﺸﺮﻯ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ﺑﺮﺑﺎﻟﻨﻮﻉ ﺧﻮﻳﺶ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ﮐﻤﺎﻝ ﺑﺮﺳﺎﻧﺪ ﻭ ﺷﺎﻳﺴﺘﻪ ﺗﻮﻟﺪ ﺩﺭ ﻳﻚ ﺭﺟﻌﺖ ﻓﻮﻕ ﺑﺸﺮﻯ ﻫﻔﺖ ﻫﺰﺍﺭ ﻳﺎﻝ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 ﮐﺎﻣﻞ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ﻭﺍﻭﻟﻴﻦ ﺍﻭﻟﻰ ﺍﻟﻌﺰﻡ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ﺑﺸﺮﻳﻮﻳﺎ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ﻳﺘﺎﻭ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 ﻭﻋﺮﺵ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ﺑﺮﺗﺮ ﺍﺯ ﺭﺣﻤﺎﻥ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ﺩﺍﻧﻰ ﮐﻪ ﭼﻴﺴﺖ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ﺩﻭﻟﺖ ﺩﻳﺪﺍﺭ ﻳﺎﺭ ﺩﻳﺪﻥ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ﮐﻮﻯ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ﮔﺪﺍﺋﻰ ﺑﺮ ﺧﺴﺮﻭﻯ ﮔﺰﻳﺪﻥ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جه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ﺤﺎﻓﻆ ﺳﺎﻟﻚ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 ﻣﻴﺪﺍﻧﻰ ﮐﻪ ﺩﻳﺪﺍﺭ ﻳﺎﺭ ﻭﺩﻭﻟﺘﺎﻭ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ﺍﻣﺘﻴﺎﺯ ﺍﻳﻦ ﺩﻳﺪﻥ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ﭼﻴﺴﺖ؟ﮐﻪ ﺣﺎﻓﻆ ﺳﺎﻟﻚ ﺩﺭ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ﻣﻨﺘﻈﺮ ﺩﻳﺪﺍﺭ ﺑﻘﻴﺎﻣﺖ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ﻭﻋﺪﻩ ﮐﺮﺩﻩ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ﺯﻣﺎﻥ ﻣﺮﮒ ﺍﺭﺍﺩﻯ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ﺗﻠﻘﻴﻨﺎﺕ ﻭ ﺗﺸﻮﻳﻘﺎﺕ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ﺗﺠﺮﺑﻴّﺎﺕ ﻣﺮﮒ ﺍﺭﺍﺩﻯ ﺧﻮﺩ ﺭﺍ 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ﺑﺮﺍﺣﺘ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ﻮﺍﻃﻤﻴﻨﺎﻥ ﺟﺎﻥ ﺗﺴﻠﻴﻢ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ﺑﺠﺎﻧﺎﻥ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ﺗﺴﻠﻴﻢ ﺳﺎﻟﻚ ﺑﻤﺮﮒ ﻭﻋﺪﻩ ﻫﺎﻯ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ﭼﻪ ﺑﻬﺸﺘﻬﺎ ﻭ ﭼﻪ ﻋﻔﻮ ﺩﺍﺋﻤﻰ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ﺗﻤﺎﻡ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ﻋﻔﻮﻫﺎﻯ ﻣﺮﺣﻠﻪ ﻣﻮﻗّﺘﻰ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ﻣﻌﻠﻮﻡ ﻧﺒﻮﺩﻩ ﺗﺎ ﺁﺧﺮ ﺗﺮﻙ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ﻭﺻﻠﺎﺕ ﻧﺨﻮﺍﻫﺪ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ﺍﺿﺎﻓﻪ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ﺩﻭﻟﺖ ﻭ ﺍﻓﺘﺨﺎﺭ ﺩﻳﺪﻥ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ﺩﺭ ﮐﻮﻯ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ﻣﻴﮑﺪﻩ ﻭ ﻃﺮﻳﻘﺖ ﺍﻭ ﮔﺪﺍﺋﻰ ﮐﺮﺩﻥ ﺭﺍﺑﺮ ﺧﺴﺮﻭﻯ ﻭ ﭘﺎﺩﺷﺎﻫﻰ ﻧﻤﻮﺩﻥ ﺗﺮﺟﻴﺢ ﺩﺍﺩﻥ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ﺟﺎﻥ ﻃﻤﻊ ﺑﺮﻳﺪﻥ ﺁﺳﺎﻥ ﺑﻮﺩ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ﻟﻴﮑﻦ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ﺩﻭﺳﺘﺎﻥ ﺟﺎﻧﻰ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ﻣﺸﮑﻞ ﺗﻮﺍﻥ ﺑﺮﻳﺪﻥ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ﻣﻴﻔﺮﻣﺎﻳﺪ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ﺟﺎﻥ ﺧﻮﺩ ﻃﻤﻊ ﺭﺍ ﺩﻭﺭ ﮐﺮﺩﻥ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ﻗﺒﻮﻝ ﻗﻨﺎﻋﺖ ﺁﺳﺎ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ﺍﺯ ﺩﻭﺳﺘﺎﻥ ﺟﺎﻧﻰ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ﺟﺎﻥ ﻋﺰﻳﺰ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ﻣﺸﮑﻞ ﻣﻴﺘﻮﺍﻥ ﺑﺮﻳﺪﻥ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ﺟﺎﻥ ﺑﺮﺍﻯ ﺳﺎﻟﻚ ﻣﺤﺒﻮﺑﺎﺳﺖ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ﻧﻤﻴﺘﻮﺍﻥ ﺩﻝ ﺑﺮﻳﺪ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 ﺍﻭ ﻣﻴﺒﺎﺷﺪ ﮔﺮﭼﻪ ﺟﺎﻥ ﺑﺸﺮﻯ ﺭﺍ ﺳﺎﻟﻚ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ﺑﺠﺎﻧﺎﻥ ﺭﻭﺡ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ﺑﺎﺯﮔﺸﺖ ﺑﺨﻠﻖ ﻣﻮﺭﺩ ﻣﻬﺮ ﻭ ﺳﺘﺎﻳﺶ ﭘﻴﺮ ﺍﻟﻬﻰ ﺧﻮﺩ ﻣﻴﮕﺮﺩﺩ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ﺧﻮﺍﻫﻢ ﺷﺪﻥ ﺑﺒﺴﺘﺎﻥ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ﻏﻨﭽﻪ ﺑﺎ ﺩﻝ ﺗﻨﮓ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ﺁﻧﺠﺎ ﺑﻨﻴﻚ ﻧﺎﻣﻰ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ﭘﻴﺮﺍﻫﻨﻰ ﺩﺭﻳﺪﻥ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ﮐﻪ ﺣﺎﻓﻆ ﻣﻴﺨﻮﺍﻫﺪ ﺧﻮﺩﺭﺍ ﺑﺒﺴﺘﺎﻥ ﻭ ﮔﻠﺴﺘﺎﻥ ﻣﺤﺒﻮﺏ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ﻳﻚ ﻏﻨﭽﻪ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ﺩﻝ ﺗﻨﮓ ﺳﺮ ﺑﺴﺘﻪ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ﺁﻧﺠﺎ ﺗﻦ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ﭘﻴﺮﺍﻫﻦ ﺧﻮﺩﺭﺍ ﺑﺪﺭﺩ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ﺑﻤﺮﮒ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ﻧﻮﻉ ﺑﺸﺮﻯ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ﺧﻠﺎﺻﻰ ﻳﺎﺑﺪ ﻭﺍﮔﺮ ﮐﻪ ﺑﺨﻮﺍﻫﺪ ﻣﻘﺎﻡ ﺍﻟﻬﻰ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ﺟﺴﻢ ﺑﺸﺮﻯ ﺭﺍ ﺑﺪﻫﺪ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ﻓﮑﺮ ﻭﻋﻘﻞ ﺍﻟﻬﻰ 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ﻓﻮﻕ ﺑﺸﺮﻯ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ﺗﻦ ﺧﻮﺍﻫﺪ ﺩﺍﺷﺘﺎﮔﺮ ﮐﻬﭽﻮﻥ ﻫﺮﮐﺎﻣﻞ ﺍﻟﻬﻴﺒﺨﻠﻘﻮ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ﻳﺘﺘﻮﻟﺪ ﺑﻌﺸﺖ ﺑﻴﺎﺑﺪ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E34D6" w:rsidRPr="004D5F6B" w:rsidRDefault="00A63616" w:rsidP="0096707C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ﮔﻪ ﭼﻮﻥ ﻧﺴﻴﻢ ﺑﺎ ﮔﻞ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ﺭﺍﺯ ﻧﻬﻔﺘﻪ ﮔﻔﺘﻦ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ﮔﻪ ﺳﺮ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ﻋﺸﻘﺒﺎﺯﻯ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ﺑﻠﺒﻠﺎﻥ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ﺷﻨﻴﺪﻥ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ﮐﻪ ﺣﺎﻓﻈﺪﺭ ﺍﻳﻦ ﺑﻮﺳﺘﺎﻥ ﺍﻟﻬﻰ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ﮔﺎﻫﻰ ﭼﻮﻥ ﻧﺴﻴﻢ ﺑﺎ ﮔﻞ ﺍﺳﺮﺍﺭ ﻧﻬﻔﺘﻪ ﺩﺍﺷﺘﻪ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ﻭﺑﺎ ﮔﻞ ﭘﻴﺮ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ﺍﺳﺮﺍﺭﻯ ﺭﺍ ﺑﻴﺎﻣﻮﺯﺩ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ﺣﮑﻤﺖ ﻧﻈﺮﻯ ﻭ ﻋﻤﻠﻰ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ﺭﺍﺯ ﻧﻬﻔﺘﻪ ﺍﺳﺮﺍﺭ ﺍﻟﻬﻰ ﻭ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ﻋﻘﻠﻰ ﻭ ﺳﻠﻮﮐﻴﺮﺍ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ﮔﻠﺴﺘﺎﻥ ﻃﺮﻳﻘﺖ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ﺍﺳﺮﺍﺭ ﻋﺸﻖ ﺑﺎﺯﻯ ﺭﺍ ﺍﺯ ﺑﻠﺒﻠﺎﻥ ﺑﺸﻨﻮﺩ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ﺍﺳﺮﺍﺭ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ﺳﺎﻟﮑﺎﻥ ﻋﺎﻣﻞ ﻭ ﻏﺰﻟﺨﻮﺍﻧﺒﺎﻳﺪ ﺷﻨﻴﺪ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ﮐﻬﭽﮕﻮﻧﻪ ﺩﻭﺭﻫﺴﻠﻮﻙ ﺭﺍ ﻃﻰ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ﺑﻮﺳﻴﺪﻥ ﻟﺐ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ﺍﻭﻝ ﺯﺩﺳﺖ ﻣﮕﺬﺍﺭ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ﮐﺂﺧﺮ ﻣﻠﻮﻝ ﮔﺮﺩﻯ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ﺩﺳﺖ ﻭ ﻟﺐ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ﮔﺰﻳﺪﻥ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ﻧﺼﻴﺤﺖ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ﺯﻭﺩﺗﺮ ﺑﺮﺍﻯ ﺩﺭﻳﺎﻓﺖ ﺑﻮﺳﻬﺎﻯ ﺍﺯ ﻟﺐ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ﻟﺤﻈﻬﺎﻯ ﺭﺍ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ﺁﺧﺮ ﻣﻠﻮﻝ ﻣﻴﺸﻮﻯ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ﺑ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ﺩﺳﺖ ﻭﻟﺐ ﺧﻮﺩﺭﺍ ﺍﺯ ﺣﺴﺮﺕ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ﺧﻮﺍﻫﻰ ﮔﺰﻳﺪ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ﺑﻮﺳﻴﺪﻥ ﻟﺐ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ﺷﻨﻴﺪﻥ ﺣﮑﻤﺘﻬﺎ ﻭ ﺩﺳﺘﻮﺭﺍﺕ ﺍﻟﻬﻰ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ﺩﻫﺎﻥ ﺍﻭ ﺑﻴﺮﻭﻥ ﻣﻴﺂﻳﺪ ﻭﭼﻮﻥ ﺑﺪﻝ ﺳﺎﻟﻚ ﻭﻓﻬﻢ ﻭ ﺗﺼﺪﻳﻖ ﺍﻭ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ﮔﻮﺋﻰ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ﻟﺐ ﺑﺮ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ﻟﺐ ﻳﺎﺭ ﮔﺬﺍﺭﺩﻩ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ﭼﻨﻴﻦ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ﻫﻤﻴﺸﻪ ﺩﺭ ﺳﺮﺍﺳﺮ ﺩﻭﺭﻩ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ﺍﻣﻴﺪﻭﺍﺭ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ﻭﺻﺎﺣﺐ ﺍﺣﻮﺍﻝ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ﺷﻬﻮﺩﻫﺎ ﻭ ﻧﺠﺎﺕ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ﻣﻠﻮﻝ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ﺳﺴﺖ ﻭﺗﺮﻙ ﺳﻠﻮﻙ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ﺍﻋﻤﺎﻝ ﻋﺒﺎﺩﻯ ﺧﻮﺩ ﺳﺴﺘﻰ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ﺩﺭﻧﺘﻴﺠﻪ ﻣﺤﺮﻭﻡ ﺍﺯ ﻧﺘﺎﻳﺞ ﻧﻬﺎﺋﻰ ﻧﻮﺭ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 ﻭﻣﺤﺮﻭﻡ ﺍﺯ ﺭﺟﻌﺘﻬﺎﻯ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ﺩﻭﭼﺎﺭ ﺗﻮﻟﺪﺍﺕ ﻣﺠﺪﺩ ﺑﺞ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ﻫﺎﻥ ﺩﺭ ﻧﺴﺦ ﺑﺸﺮﻯ ﺑﻬﺘﺮﻯ ﮐﻪ ﺑﺘﻮﺍﻧﺪ ﺑﺎ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ﻧﻴﺮﻭﻯ ﺍﺭﺍﺩﻩ ﻭ ﻋﺸﻖ ﺑﻴﺸﺘﺮﻯ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ﺑﺮﺏ ﺍﻟﻨﻮﻉ ﺧﻮﻳﺶ ﺑﺮﺳﺎﻧﺪ ﻭﻣﻌﻠﻮﻡ ﻧﻴﺴﺖ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ﺑﺸﺮﻯ ﺑﻌﺪﻯ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ﻋﻘﻞ ﻭ ﮐﺮﺍﻣﺎﺕ ﺑﻴﺸﺘﺮ ﺑﺨﻮﺍﻫﺪ ﮐﻪ ﺳﻠﻮﻙ ﺍﻟﻬﻰ ﺑﭙﺮﺩﺍﺯﺩ ﻭ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ﻧﺨﻮﺍﻫﺪ ﺍﺯ ﻋﻘﻞ ﻣﺎﺩﻯ ﻧﻴﺮﻭﻣﻨﺪﺗﺮ ﺑﻠﺬﺕ ﺩﻧﻴﺎ ﺑﭙﺮﺩﺍﺯﺩﻭﺁﻧﮕﺎﻩ ﺩﺭ ﺗﻮﻟﺪﺍﺕ ﺑﻴﺸﺘﺮﻯ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ﮐﺎﺭﻣﺎﺋﻰ ﺑﺠﻤﻊ ﺁﻭﺭﻯ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ﺭﻭﺣﻰ ﺩﺍﺷﺘﻪ ﻫﻤﻪ ﺭﺍ ﺍﺯ ﺩﺳﺖ ﺑﺪﻫﺪ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ﻗﻬﻘﺮﺍﻫﺎﻯ ﻣﺴﺦ ﺣﻴﻮﺍﻧﻴﺮﺍ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ﻭﺯﻣﺎﻧﻬﺎﻯ ﺩﺭﺍﺯ ﭼﻨﺪ ﺻﺪ ﻫﺰﺍﺭ ﺳﺎﻟﻪ ﺭﺍ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ﺳﻠﺴﻠﻪ ﺍﻧﻮﺍﻉ ﻭ ﺗﮑﺎﻣﻠﺎﺕ ﻃﺒﻴﻌﻰ ﺩﺭﺩﻧﺎﻙ ﺑﺎﻳﺪ ﺩﻧﺒﺎﻝ ﮐﻨﺪ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ﻓﺮﺻﺖ ﺷﻤﺎﺭ ﺻﺤﺒﺖ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ﺍﻳﻦ ﺩﻭﮔﺮﺍﻫﻪ ﻣﻨﺰﻝ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ﺑﮕﺬﺭﻳﻢ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ﺩﻳﮕﺮ ﻧﺘﻮﺍﻥ ﺑﻬﻢ ﺭﺳﻴﺪﻥ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 ﻭ ﺧﻮﺍﻧﻨﺪﮔﺎﻥ ﻏﺰﻝ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ﺑﺨﻮﺩﺵ ﺃﻧﺪﺭﺯ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ﻓﺮﺻﺖ ﻋﻤﺮ ﻭ ﻫﺮﻧﺸﺴﺘﻰ ﺑﺎ ﺍﻭﻟﻴﺎﻯ ﺍﻟﻬﻰ ﺭﺍ ﻏﻨﻴﻤﺖ ﺑﺎﻳﺪ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ﻧﺒﺎﻳﺪ ﻓﺮﺻﺘﻬﺎﻯ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 ﺭﺍ ﺍﺯ ﺩﺳﺖ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ﻣﺎ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ﻣﻮﻗﻌﻴّﺖ ﺩﻭﺭﺍﻫﻪ ﻗﺮﺍﺭ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ﺩﻝ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ﺃﻫﻞ ﻗﺸﺮﻯ ﮔﺮﻯ ﺩﺭ ﺭﺍﻩ ﺩﻳﮕﺮﻯ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ﮔﺮﭼﻬﺒﺎﺯ ﺍﺯ ﺩﺭﻯ ﻭﺍﺭﺩ ﺟﻬﺎﻥ ﺩﺭﺗﻮﻟﺪ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ﺭﺍﻩ ﺩﻳﮕﺮﻯ ﺩﺭ ﻗﺒﺮﺍﺯﺟﻬﺎﻥ ﺧﺎﺭﺝ ﻣﻴﮕﺮﺩﻳﻢ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ﺭﻫﺮﻭﺍﻥ ﺍﻳﻦ ﺭﺍﻩ ﻣﺨﺘﻠﻔﺒﺎﻫﻢ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ﺍﺯ ﻫﻢ ﺩﻭﺭ ﺗﺮ ﺷﻮﻧﺪ ﭼﻮﻥ ﺩﻭ ﺿﻠﻊ ﺯﺍﻭﻳﻪ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ﺃﺑﺪﻳّﺖ ﺍﺯ ﻫﻢ ﺩﻭﺭ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ﻓﺮﺻﺖ ﺃﻫﻞ ﺳﺨﻦ ﺍﻟﻬﻰ ﻭ ﻋﺮﻓﺎﻥ ﺭﺍ ﻧﺨﻮﺍﻫﻨﺪ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ﮔﻤﺮﺍﻫﻰ ﻫﺮﮔﺰ ﺑﺎﺗّﻔﺎﻕ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ﺑﻬﺪﺍﻳ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ﻨﻤﻴﺮﺳﺪ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ﮔﻤﺮﺍﻫﻰ ﻋﻤﻴﻖ ﺗﺮ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ﻧﻮﻋﻰ ﺣﻘﻴﺮﺗﺮ ﺗﮑﺮﺍﺭ ﮔﺬﺷ</w:t>
      </w:r>
      <w:r w:rsidR="00A1136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ﮔﻮﺋﻰ ﺑﺮﻓﺖ ﺣﺎﻓﻆ ﺍﺯ ﻳﺎﺩ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ﺷﺎﻩ ﻳﺤﻴﻰ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96707C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ﺑﻴﺎﺩﺵ ﺁﻭﺭ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ﺩﺭﻭﻳﺶ ﭘﺮﻭﺭﻳﺪﻥ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ﭘﺎﺩﺷﺎﻩ ﻳﺤﻴﻰ ﺣﺎﻓﻆ ﺭﺍ ﻓﺮﺍﻣﻮﺵ 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 ﺩﺭ ﻋﺰﻟﺘﮕﺎﻩ ﻓﺮﺍﻣﻮﺵ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ﻳﺤﻴﻰ ﻳﻌﻨﻰ ﺯﻧﺪﻩ ﻭﺯﻧﺪﻩ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ﺳﻠﻄﺎﻧﻰ ﺑﻨﺎﻡ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ﻳﺤﻴﻰ ﻣﻴﺘﻮﺍﻥ ﺍﻳﻦ ﺷﻌﺮﺭﺍ ﻣﺪﻳﺤﻪ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ﺍﺳﺎﻣﻰ ﺍﻟﻬﻰ ﻭ ﺍﻭﻟﻴﺎ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ﻫﻤﮕﺎﻧﺒﺮ ﺧﻮﺩ 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ﺍﺳﻢ ﺑﻰ ﻣﺴﻤّﻴﺨﻮﺍﻫﻨﺪ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 ﺧﻮ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ﺒﺨﺖ ﮐﺴﺎﻧﻰ ﮐﻪ ﺑﺼﺎﺣﺒﺎﻥ ﺍﺳﻢ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ﺣﺎﻓﻆ ﺍﺯ ﺧﺪﺍﻭﻧﺪ ﺩﺭﺧﻮﺍﺳﺖ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ﺑﻴﺎﺩ ﺍﻳﻦ ﭘﺎﺩﺷﺎﻩ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ﭼﮕﻮﻧﻪ ﺑﺎﻳﺪ 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ﺩﺭﻭﻳﺸﺎﻥ ﺭﺍ ﺩﻧﺒﺎﻝ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ﺭﺍ ﺩﺭ ﻋﺰﻟﺘﮕﺎﻩ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ﭘﺮﻭﺭﺵ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ﭘﺮﻭﺭﺩﮔﺎﺭﻯ 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ﻫﺪﻑ ﻧﻬﺎﺋﻰ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ﻭﺁﻏﺎﺯﻣﻌﺼﻮﻣﻴّﺖ ﺍﺯ ﻫﺮ ﮔﻨﺎﻩ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ﻭﻣﺼﻮﻧﻴّﺖ ﺍﺯ ﻫﺮ ﻗﻬﻘﺮﺍﻯ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ﻃﺒﻴﻌﻰ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5168C3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ﻣﻨﻢ ﮐﻪ ﺷﻬﺮ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ﺷﻬﺮﻡ ﺑﻌﺸﻖ ﻭﺭﺯﻳﺪﻥ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ﻣﻨﻢ ﮐﻪ ﺩﻳﺪﻩ ﻧﻴﺎﻟﻮﺩ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ﺑﺒﺪ ﺩﻳﺪﻥ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ﻣﺸﻬﻮﺭ ﺷﻬﺮ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ﻋﺸﻖ ﻭﺭﺯﻯ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ﻣﺤﺒﻮﺏ ﺍﻟﻬﻰ ﺧﻮﺩ ﺩﺭﺳﻠﻮﻙ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ﻣﻴﻮﺭﺯﺩ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ﻫﻤﺎﻥ ﺳﻠﻮﻙ ﺍﻟﻬﻰ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ﺑﻤﻌﺮﻓﻰ ﺧﺪﺍﻭﻧﺪ ﺍﺯ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ﻣﻨﺎﺳﺐ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ﻋﺸﻖ ﺍﺯ ﺭﻳﺸﻪ ﺃﺷﻚ ﻓﺎﺭﺳﻰ ﺩﺭﻯ ﻗﻮﻡ ﻗﺮﻳﺶ ﺯﺭﺩﺷﺘﻰ ﺍﻟﺄﺻﻞ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ﻣﻬﺎﺟﺮﺍﻥ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ﺑﻴﻤﻦ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ﺑﻤﮑّﻪ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ﺑﻮﺩﻫﺎﻥ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ﺩﺭ ﺳﻠﻮﻙ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ﺗﻮﺳّﻞ ﺩﺭ ﺣﻀﻮﺭ ﺫﻫﻨﻰ ﻭﺍﺳﻄﻪ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 ﻫﻤﺮﺍﻩ ﺃﺫﮐﺎﺭ ﺗﻮﺣﻴﺪﻯ ﺻﻮﺭﺕ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 ﻭ ﺳﺎﻟﻚ ﭘﻠﮑﺎﻥ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ﺭﺍ ﺑﺮ ﻫﻢ ﻧﻤﻰ 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ﻟﺤ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ﺳﺮﮔﺮﻡ ﺑﺎﺯﻯ ﭼﺸﻢ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ﺍﺯ ﺩﺳﺖ ﺧﻴﺎﻝ ﺧﻮﺩ ﻧﺪﻫﺪ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ﻏﺪﺩ ﺃﺷﮑﻰ ﭼﺸﻢ ﺑﺘﺮﺷّﺢ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ﻣﻰ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ﺗﺨﻢ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ﺭﺍ ﻣﺮﻃﻮﺏ ﻧﮕﺎﻩ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ﮐﻮﺭﻯ 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ﻣﺸﻬﻮﺭ ﺷﻬﺮ ﮔﺮﺩﺩ ﮐﻪ 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ﺧﻮﺍﻫﺪ ﺑﻮﺩ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ﻭﺑﺪﻭﺭ ﺍﺯ ﺗﻘﻴّﻪ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ﺑﺪﻭﻥ ﻧﺘﻴﺠﻪ ﺷﻬﻮﺩﻯ 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 ﺷﺎﻋﺮ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ﺷﻬﺮﺕ ﻧﻴﺴﺖ ﮐﻪ ﺣﺘﻰ ﺳﻌﻰ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ﻧﻌﻤﺎﺕ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ﺭﺣﻤﺘﻬﺎﻯ ﺷﻬﻮﺩﻯ ﻭﻋﻘﻠﻰ ﻭ ﺷﻌﺮﻯ ﺧﻮﺩ ﺭﺍ ﺑﺪﻳﮕﺮﺍﻥ ﻣﻨﺘﻘﻞ ﻧﻤﺎﻳﺪ ﻭﻣﺴﺘﻔﻴﺪ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ﮐﺴﻰ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ﻫﺮﮔﺰ ﭼﺸﻢ ﺧﻮﺩﺭﺍ ﺑﺒﺪ ﺩﻳﺪﻥ ﻭ ﺑﺪ ﺑﻴﻨﻰ ﻧﻴﺎﻟﻮﺩﻩ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ﻭ ﺣﻀﻮﺭ ﭘﻴﺮ ﮐﺎﻣﻞ ﺍﻟﻬﻰ ﺑﻤﻌﺮﻓﻰ ﺧﺪﺍﻭﻧﺪ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ﻏﻴﺮ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ﺩﻳﺪﻥ ﺑﺪ ﺩﻳﺪﻥ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ﺭﻗﻴﺒﻰ ﺑﺮﺍﻯ ﻣﺤﺒﻮﺏ ﻗﺎﺋﻞ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ﺑﺂﺧﻮﻧﺪ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ﻣﺬﻫﺒﻰ ﺩﻟﺒﺴﺘﮕﻰ ﺩﻳﻨﻰ ﺩﺍﺷﺘﻪ ﺑﺎﺷﺪ ﻭ ﻳﺎ ﻫﺮ ﻣﻮﺿﻮﻋﻰ ﺭﺍ ﺩﺭ ﺟﻬﺎﻥ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ﻣﺎﻝ ﻭ ﺯﻥ ﻭ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ﻭ ﻣﻘﺎﻡ ﻭﻣﻮﻗﻌﻴّﺖ ﺍﺟﺘﻤﺎﻋﻰ ﻓﮑﺮ ﺍﻭﺭﺍ ﺍﺷﻐﺎﻝ ﻧﻤﺎﻳﺪ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ﻭﻓﺎ ﮐﻨﻴﻢ ﻭ ﻣﻠﺎﻣﺖ ﮐﺸﻴﻢ ﻭﺧﻮﺵ ﺑﺎﺷﻴﻢ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ﺩﺭ ﻃﺮﻳﻘﺖ 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ﮐﺎﻓﺮﻳﺴﺖ ﺭﻧﺠﻴﺪﻥ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ﺩﺭ ﺭﺍﻩ ﻋﺸﻖ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ﻭﻓﺎﺩﺍﺭﻯ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ﺍﻋﻤﺎﻝ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ﺍﺟﺮﺍﻯ ﺩﺳﺘﻮﺭﺍﺕ ﭘﻴﺮ ﺭﺍ ﺍﺟﺮﺍ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ﻣﻠﺎﻣﺖ ﻣﺨﺎﻟﻔﻴﻦ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ﻣﺘﻌﺒّﺪ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ﻭ ﺁﺧﻮﻧﺪﻯ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ﻣﻠﺎﻣﺖ ﻭ ﺍﻧﺘﻘﺎﺩ ﺍﺯ ﺳﺎﻟﻚ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ﭼﺮﺍ ﺑﻤﺬﻫﺐ ﺁﺧﻮﻧﺪ ﺁﻧﻬﺎ ﻋﺒﺎﺩﺕ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ﺩﻧﺒﺎﻝ ﺩﺭﻭﻳﺸﺎﻥ ﺍﻓﺘﺎﺩﻩ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ﮐﺎﺭﺷﺎﻥ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ﻧﻈﺮ ﺁﺧﻮﻧﺪﻫﺎ ﮐﻔﺮ ﻭ ﺷﺮﻙ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ﺗﻤﺎﻡ ﻣﺬﺍﻫﺐ ﺩﻳﻨﻰ ﺳﻨﻰ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ﻣﺸﺮﻙ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ﻓﻘﻴﻬﻰ ﺭﺍ ﺷﺮﻳﻚ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ﻳﺖ ﺧﺪﺍ ﻧﻤﻮﺩﻫﺎﻧﺪ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ﻣﻠﺎﻣﺖ ﻭﻭﻓﺎﺩﺭؤﻯ ﺑﺎﺯ ﺩﻝ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ﻫﺴﺘﻴﻢ ﻭ ﺍﻓﺘﺨﺎﺭ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 ﺗﻤﺮﮐﺰ ﻭﺗﻮﺳّﻞ ﻋﺒﺎﺩﻯ ﺩﺭ ﻭﺍﺳﻄﻪ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ﺑﺄﺣﻮﺍ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ﻣﻴﺮﺳﻴﻢ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ﺍﻣﻴﺪ ﻭﺍﺭ ﺑﻘﺒﻮﻝ 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ﺍﺯ ﺧﺪﺍﻭﻧﺪ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ﺩﻟﻴﻞ ﺣﺎﻓﻆ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ﻃﺮﻳﻘﺖ ﻣﺎ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ﺭﻧﺠﻴﺪﻥ ﺳﺎﻟﻚ ﻋﺎﺷﻖ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ﻧﻮﻋﻰ ﮐﺎﻓﺮﻯ ﻭ ﺟﻬﻞ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ﻧﺎﺩﺍﻧﻰ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ﺁﮔﺎﻫﻰ ﺷﺮﻳﻚ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ﻣﻴﺴﺎﺯﻧﺪ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ﮐﺎﻓﺮ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کاور فرنگی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ﻭﮐﭙﺮﻯ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فارسی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ﭘﻮﺷﺶ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ﭼﺸﻢ ﻋﻘﻞ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ﺍﻇﻬﺎﺭ ﺭﻧﺠﺶ ﺍﺯ ﺯﻧﺪﮔﻰ ﺳﻠﻮﮐﻰ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ﺻﺎﺩﻕ ﻋﺎﺷﻖ ﺳﭙﺎﺳﮕﺬﺍﺭ ﺧﺪﺍﻭﻧﺪ ﺍﺳﺖ 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ﺷﺮﺍﻳﻂ ﺳﺨﺖ ﺩﺭ ﺯﻧﺪﮔﻰ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ﭘﻴﺪﺍ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ﺍﻭ ﻋﻤﻴﻖ ﺗﺮ ﻭ ﺳﺮﻳﻌﺘﺮ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ﺯﻭﺩﺗﺮ ﺑﺘﺠﻠّﻴﺎﺕ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 ﻭ ﻟﺬﺍ ﺳﺎﻟﮑﺎﻥ ﺻﺎﺩﻕ ﺑﺎﺳﺘﻘﺒﺎﻝ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ﻓﺘﻨﻪ ﻫﺎ ﻭ ﺁﺯﻣﺎﻳﺸﺎﺕ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ﻋﻠﺎﻭﻩ ﺑﺮ ﺁﺯﻣﺎﻳﺸﺎﺕ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ﺍﺷﺒﺎﺕ ﺻﺪﺍﻗﺖ ﻭ ﺟﺪﻳّﺖ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ﺧﻮﺑﻰ ﺑﺮﺍﻯ ﺗﻤﺮﻳﻦ ﻭ ﺗﻘﻮﻳﺖ ﺻﺒﺮ ﻭﺍﺭﺍﺩﻩ ﻭ ﺩﺭﺟﻪ ﻋﺸﻖ ﻭﺭﺯﻯ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ﻣﻨﺠﺮ ﺑﺮﺳﻴﺪﻥ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 ﺑﻴﺸﺘﺮ ﻭﺗﺎﺯﻫﺎﻯ ﻧﻴﺰ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 ﺗﺮ ﺗﺰﮐﻴﻪ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ﺧﺪﺍﻭﻧﺪ ﺗﺎ ﺁﻧﺠﺎ ﮐﻪ ﺳﺎﻟﻚ ﻇﺮﻓﻴّﺖ ﺻﺒﺮ ﻭ ﺑﺮﺩﺑﺎﺭﻯ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ﻭﻳﮋﻩ ﺳﺎﻟﻚ ﺑﺨﺼﻮﺻﻰ ﻣﻴﻔﺮﺳﺘﺪ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ﺣﺪ ﺃﮐ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ﻇﺮﻓﻴّﺖ ﻭﺯﻣﺎﻥ ﻭ ﺗﺰﮐﻴﻪ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ﻋﻤﻴﻖ ﺗﺮ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ﺳﺮﻳﻌﺘﺮ ﺩﺭ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ﭘﻴﺪﺍ ﺷﻮﺩ ﮐﻪ ﻫﺮﭼﻪ ﺯﻭﺩﺗﺮ ﺑﺎ ﺍﺳﺘﻀﻌﺎﻑ ﺭﻭﺍﻥ ﻭ ﺣﺘﻰ ﺗﻦ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ﺫﻫﻦ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ﺁﻣﺎﺩﮔﻰ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 ﭘﻴﺪﺍ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ﻗﺘﻞ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ﺑﺘﻮﺍﻧﺪ ﺟﺎﻥ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ﺟﺎﻧﺎﻥ ﺍﻟﻬﻰ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ﻭﺩﺭ ﺑﻐﻞ ﺍﻭﺭﺍ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ﺻﺒﻮﺣﻰ ﺧﻮﺩﺭﺍ ﺑﻨﻮﺷﺪ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ﺑﭙﻴﺮ ﻣﻴﮑﺪﻩ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ﮔﻔﺘﻢ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ﭼﻴﺴﺖ ﺭﺍﻩ ﻧﺠﺎﺕ؟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ﺑﺨﻮﺍﺳﺖ ﺟﺎﻡ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ﮔﻔﺖ ﻋﻴﺐ ﭘﻮﺷﻴﺪﻥ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 ﺑﭙﻴﺮ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ﻣﻴﮑﺪﻩ ﻭ ﺍﻟﻬﻰ ﺧﻮﺩ 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ﺑﺎﺩﻩ 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ﻋﺮﻓﺎﻧﻰ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ﺩﺳﺘﻮﺭﺍﺕ ﻋﻤﻞ ﺳﻠﻮﻙ ﻭ ﻫﺪﺍﻳﺘﻬﺎﻯ ﻋﻘﻠﻰ ﻭ ﻋﺎﻃﻔﻰ 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ﮔﻔﺘﻢ ﮐﻪ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ﺍﺯ ﺍﻳﻦ ﺷﻬﺮﻩ ﺷﻬﺮ ﻭ ﻋﺸﻖ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ﻭﺭﺯﻯ ﻭﭼﺸﻢ ﭘﺎﻙ ﻧﮕﺎﻩ ﺩﺍﺷﺘﻦ ﭼﻴﺴﺖ؟ﻭ ﭘﻴﺮ ﺟﺎﻡ ﻣﻰ ﺧﻮﺍﺳﺖ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ﻭﮔﻔﺖ ﻋﻴﺐ ﭘﻮﺷﻴﺪﻥ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ﭘﻴﺮ ﮐﻪ ﺩﺭﺵ ﺟﺪﻳﺪ ﻭﺣﮑﻤﺖ ﺗﺎﺯﻫﺎﻯ ﺍﺳﺖ ﮐﻪ ﺍﻳﻨﻚ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ﺧﻠﺎﺻﻪ ﺑﻌﻨﻮﺍﻥ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ﻋﻴﺐ ﭘﻮﺷﻰ ﺁﻭﺭﺩﻩ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ﺩﺳﺘﻮﺭ ﭘﻴﺮ ﻭ ﻫﺮ ﻫﺪﺍﻳﺖ ﺍﻭ ﺑﺎﺩﻫﺎﻯ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ﺩﺭ ﻋﺰﻟﺘﮕﺎﻩ ﺳﺮﻣﺴﺖ ﻭ ﻣﺸﻐﻮﻝ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ﺗﻪ ﻣﺎﻧﺪﻩ ﺳﺎﻏﺮ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ﺩﺭﺩ ﺷﺮﺍﺏ ﺍﻟﻬﻰ 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ﻣﺴﺘﻌﺪﻯ ﺁﻧﺮﺍ ﺑﺘﻮﺍﻧﺪ ﺑﻨﻮﺷﺪ ﻭ ﺑﻨﻴﻮﺷﺪ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ﺩﺭﺍﺯﻯ ﻣﺴﺖ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ﺧﻤﺎﺭ ﻧﻮﺷﻴﺪﻥ ﺩﻳﮕﺮﻯ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ﻋﻴﺐ ﭘﻮﺷﺎﻧﺪﻥ ﺍﺯ ﻃﺮﻑ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ﻫﺮ ﻋﻴﺒﻰ ﻭﺁﺯﺍﺭﻯ ﻭ ﺿﺮﺭﻯ ﺑﻮﻯ ﻣﻴﺮﺳﺎﻧﻨﺪ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ﻧﺎﺩﻳﺪﻩ ﻣﻴﮕﻴﺮﺩ ﻭ ﻣﻰ ﺑﺨﺸﺪ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ﺧﺪﺍﻭﻧﺪ ﻫﺪﺍﻳﺖ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ﻭﺑﻴﺪﺍﺭﻯ ﺑﺮﺍﻯ ﺁﺯﺍﺭ ﺩﻫﻨﺪﻩ ﺧﻮﺩ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ﻣﻴﺪﺍﻧﺪ ﮐﻪ ﺁﺯﺍﺭ ﺩﻫﻨﺪﻩ ﻗﺸﺮﻯ ﭼﻴﺰﻯ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ﺣﻴﻮﺍﻧﻴّﺖ ﻧﻮﻉ ﺑﺸﺮﻯ ﻭ ﺗﻮﺣّﺶ ﻭ ﻋﻘﺪﻫﻬﺎﻯ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ﺭﻭﺍﻧﻰ ﺧﻮﺩ ﺩﺭ ﮔﻴﺮ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ﭘﻴﺮ ﻧﻴﺰ ﻋﻴﺐ ﺳﺎﻟﮑﺎﻥ ﺭﺍ ﻣﻰ ﭘﻮﺷﺪ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ﻧﻴﺰ ﭼﻨﻴﻦ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ﺣﺎﻓﻆ ﺩﺭ ﻧﺼﺎﻳﺢ ﻭﺣﮑﻤﺘﻬﺎﻯ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ﺷﺮﻭﻁ ﺭﺍ ﻣﻄﺮﺡ ﻣﻴﮑﻨﺪ ﻭ ﻋﻴﺐ ﭘﻮﺷﻰ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ﮔﺬﺷﺖ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ﺷﺮﻭﻁ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ﻣﮕﺮ ﺳﺎﻟﻚ ﺑﺸﺮﻁ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ﺩﺍﻭﺭﻯ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ﺁﻧﮕﺎﻩ ﺑﻨﺠﺎﺕ ﺷﻬﻮﺩﻯ ﻭ ﺳﻠﻮﻙ 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ﻣﺮﺍﺩ ﺩﻝ ﺯﺗﻤﺎﺷﺎﻯ ﺑﺎﻍ ﻋﺎﻟﻢ ﭼﻴﺴﺖ ؟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ﺑﺪﺳﺖ ﻣﺮﺩﻡ ﭼﺸﻢ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ﺭﺥ ﺗﻮ ﮔﻞ ﭼﻴﺪﻥ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 ﺍﻟﻬﻰ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ﺩﻝ ﻭ ﻓﮑﺮ ﻭﮐﺸﺶ ﻭ ﻫﺪﻑ ﺍﺯ ﺯﻧﺪﻩ ﺑﻮﺩﻥ ﺭﻭﺡ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ﺗﻦ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ﺩﺭﺍﻳﻦ ﺑﺎﻍ ﭘﺮ ﺯﻳﺒﺎﺋﻰ ﺟﻬﺎﻥ ﭼﻴﺴﺖ؟ﺁﻳﺎ ﻣﻰ ﺧﻮﺍﻫﺪ ﻟﺬﺕ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ﺑﺒﺮﺩ ﻳﺎ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ﺃﻧﺪﻭﺧﺘﻪ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ﺳﺮﻣﺴﺖ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ﺧﺪﺍ ﺭﺍ ﺭﺍﺿﻰ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ﺁﻓﺮﻳﻨﺶ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ﺑﻮﺟﻮﺩ ﺁﻣﺪﻩ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ﮐﺠﺎﺑﻮﺩﻩ ﻭ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ﮐﺠﺎ ﻣﻴﺒﺎﺷﺪ ﻭﮐﺠﺎ ﻣﻴﺨﻮﺍﻫﺪ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ﺃﺑﺪﻳّﺖ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ﺑﺰﺭﮔﺘﺮﻳﻦ ﻣﺄﻣﻮﺭﻳّﺖ ﺍﻟﻬﻰ ﻫﺮ ﺭﻭﺡ ﺩﺭﻫﺴﺘﻰ ﻣﻴﺒﺎﺷﺪ ﮐﻪ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ﻓﺮﺍﻭﺍﻥ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 ﺩﺭ ﺍﻧﻮﺍﻉ ﻭﺟﻮﺩﻯ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 ﻧﻮﻉ ﺑﺸﺮﻯ ﻭ ﺑﻔﺼﻮﻝ ﻧﻬﺎﺋﻰ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ﻫﻔﺖ ﻫﺰﺍﺭ ﺳﺎﻝ ﺩﻳﮕﺮ ﺧﻮﺩﺭﺍ ﻓﺮﺍﻫﻢ ﮐﻨﺪ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ﻫﻤﻪ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ﺗﮑﺎﻣﻞ ﻃﺒﻴﻌﻰ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 ﺷﺒﻰ ﺑﺄﻧﺪﺍﺯﻩ ﻳﻚ ﺷﺐ ﺭﻫﺮﻭﻯ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ﺑﭙﻴﺸﻨﻬﺎﺩ ﺧﺪﺍﻭﻧﺪ ﻭﮐﻤﻚ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ﺻﺒﺮ ﻭﺑﺮﺩﺑﺎﺭﻯ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 ﭘﻴﺮ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ﺭﺍ ﺑﺮﺍﺑﺮ ﺻﺪ ﺳﺎﻝ ﺩﻳﮕﺮﺍﻥ ﺭﻫﺮﻭﻯ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ﻫﻔﺖ ﻫﺰﺍﺭ ﺳﺎﻝ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 ﺳﺒﻘﺖ ﺯﻣﺎﻧﻰ ﻭ ﺳﺮﻧﻮﺷﺘﻰ ﻭ ﺗﮑﺎﻣﻠﻰ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ﺯﻣﺎﻧﻬﺎ ﻭ 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ﻧﻴﺎﻣﺪﻩ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ﻭﺁﻳﻨﺪﻩ ﺭﺍ ﻫﻢ ﺍﮐﻨﻮﻥ ﭘﻴﺪﺍ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ﺧﻮﺩ ﭘﺎﺳﺦ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ﻣﺮﺍﺩ ﺩﻝ ﻣﻦ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ﻣﺮﺩﻣﻚ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ﺑﺘﻮﺍﻧﻢ ﻫﺮﭼﻪ ﺑﻴﺸﺘﺮ ﮔﻞ ﺭﺥ ﺭﻭﻯ ﺗﻮ ﻣﺤﺒﻮﺏ ﺍﻟﻬﻰ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ﺑﭽﻴﻨﻢ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ﻳﻚ 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ﻭﺗﻤﺎﻡ ﻭﻗﺖ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ﺑﺘﻤﺮﮐﺰ ﻭﺗﻮﺳّﻞ ﻋﺒﺎﺩﻯ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ﺫﻫﻨﻰ ﺻﻮﺭﺕ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ﻗﺮﺍﺭ ﺩﺍﺷﺘﻦ ﻭ ﻗﺮﻩ ﮔﻴﺮﻯ ﮐﺮﺩﻥ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ﺁﻧﺠﺎ 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ﺩﻋﺎﻫﺎﻯ ﺳﺎﻟﻚ ﺭﺳﻴﺪﻩ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ﺍﺯ ﻃﺮﻳﻖ ﻭﺍﺳﻄﻪ ﺍﻟﻬﻰ ﺭﺍ ﺑﭙﺬﻳﺮﺩ ﻭ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ﺗﺨﻠﻴﻪ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ﻭﺗﺤﻠﻴﻪ ﻭ ﻫﻔﺖ ﻣﺮﺣﻠﻪ ﺗﺠﻠﻴﻪ ﻣﻴﺴّﺮ ﺩﺭ ﻧﻮﻉ ﺑﺸﺮﻯ ﺩﺍﺷ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ﺟﺒﺮﺋﻴﻞ ﻗﺎﺋﻢ ﻧﻮﻉ ﺑﺸﺮﻯ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ﺗﺎ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ﺑﻤﻌﺮﺍﺝ ﻭ ﺍﺳﺮ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ﺑﺄﺭﺝ ﻭ ﺃﺭﺟﻤﻨﺪﻯ ﻭ ﺃﺭﮒ ﭘﺎﺩﺷﺎﻫﻰ ﺍﻟﻬﻰ ﺧﻮﺩ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ﻋﺰﻳﺰﺗﺮﻳﻦ ﻋﻀﻮ ﺑﺪﻥ ﺳﺎﻟﻚ ﭼﺸﻤﺎﻥ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ﻣﺮﺩﻣﻚ ﭼﺸﻢ ﺣﺴﺎﺳﺘﺮﻳﻦ ﻗﺴﻤﺖ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ﺳﺎﻟﻚ ﺩﺭ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ﺣﺎﺿﺮ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ﺑﻬﻢ ﺯﺩﻥ ﭘﻠﻚ ﭼﺸﻢ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ﻋﺎﻟﻢ ﻫﻤﻪ ﺯﻳﺒﺎﺋﻰ ﻫﺎ ﻭ ﺍﻣﮑﺎﻧﺎﺕ ﻭ ﮐﺮﺍﻣﺎﺕ ﻧﻮﻋﻰ ﺑﺸﺮﻯ ﺑﺎﻟﻔﻌﻞ ﻭ ﺑﺎﻟﻘﻮ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ﻓﺮﺍﻭﺍﻥ ﻟﺬﺗﻬﺎﺋﻰ ﮐﻪ ﻫﺮ ﺟﺰﺋﻰ ﺍﺯ ﺑﺪﻥ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ﺫﻫﻦ ﻭﺭﻭﺍﻥ ﻣﻴﺘﻮﺍﻧﺪ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ﺁﻳﻨﺪﻩ 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ﻏﺎﻓﻞ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 ﻭﺣﺘﻰ ﺍﻣﮑﺎﻥ ﮔﻨﺎﻩ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ﺍﻧﺤﺮﺍﻑ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ﻓﺴﺎﺩ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 ﻭ ﺑﺸﺮﻯ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ﻗﻬﻘﺮﺍﺋﻰ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ﺑﻤﻰ ﭘﺮﺳﺘﻰ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ﺁﻥ ﻧﻘﺶ ﺧﻮﺩ ﺯﺩﻡ ﺑﺮ ﺁﺏ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ﺗﺎ ﺧﺮﺍﺏ ﮐﻨﻢ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ﺧﻮﺩ ﭘﺮﺳﺘﻴﺪﻥ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ﺗﮑﻨﻴﻚ ﮐﺎﺭ ﺳﻠﻮﻙ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ﺩﺭ ﻋﺰﻟﺘﮕﺎﻩ ﻭ ﻃﺮﻳﻘﺖ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ﭘﺮﺳﺘﻰ ﺑﺎﺩﻩ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ﻭﺣﮑﻤﺘﻬﺎﻯ ﺍﻟﻬﻰ ﻭ ﻫﺪﺍﻳﺘﻬﺎﻯ ﭘﻴﺮ ﻭ ﺗﻤﺮﮐﺰ ﺩﺭ ﺻﻮﺭﺕ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ﻣﺴﺖ ﮐﻨﻨﺪﻩ ﺍﻟﻬﻰ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ﺗﻮﺍﻧﺴﺘﻪ ﻧﻘ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ﺨﻮﺩﺭﺍ ﺑﺮﺁﺏ ﺑﺰﻧﺪ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ﻋﮑﺶ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ﺩﺭﻳﺎﭼﻬﺎﻯ ﺍﺯ ﺷﺮﺍﺏ ﻳﺎ ﺳﺎﻏﺮ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ﻗﺼﺪ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ﭘﺮﺳﺘﻴﺪﻥ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ﺧﺮﺍﺏ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ﻭﺑﺎ ﻟﺮﺯﺵ ﺳﻄﺢ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ﻋﮑ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ﻧﻮﺷﻨﺪﻩ ﻧﻴﺰ ﺑﻬﻢ ﻣﻴﺨﻮﺭﺩ ﻭ ﺧﺮﺍﺏ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 ﻭ ﺳﺎﻟﻚ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ﻧﻘﺶ ﻭﻭﺟﻮﺩ ﺧﻮﺩﺭﺍ ﻧﻴﺰ ﺩﺭ ﺍﻳﻦ 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ﺳﺮﺍﺳﺮﻭﺟﻮﺩ ﻭ ﻋﻘﻞ ﻭ ﻓﮑﺮ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ﺻﻮﺭﺕ ﭘﻴﺮ ﻭ ﻳﺎ ﻫﺮ ﺷﻬﻮﺩﻯ ﺍﻟﻬﻰ ﮐﻪ ﺑﻌﺪﺍ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 ﺍﺳﺖ 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ﺣﺎﻟﺖ ﺧﻠﺴﻪ ﻭ ﺑﻰ ﺧﻮﺩﻯ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ﻭﻭﺣﺪﺗﻮﺟﻮﺩ ﺧﻮﺩﺭﺍ ﺑﺎ ﻣﻌﺒﻮﺩ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ﻭﻭﺣﺪﺕ ﺷﻬﻮﺩ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ﻣﺮﺍﺗﺐ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ﻧﻮﻋﻰ ﻭ ﺩﺭﺟﻬﺎﻯ ﺍﺯﻣﺮﮒ ﺍﺭﺍﺩﻯ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ﺑﺨﺼﻮﺹ ﺩﺭ ﺷﻬﻮﺩ ﺷﺸﻢ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ﻗﺒﻞ 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ﮐﺎﻣﻠﻰ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 ﻫﻢ ﺍﮔﺮ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ﺩﻭﻡ ﻭ ﺍﻟﻬﻰ ﻭ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ﭘﺮﺳﺘﻰ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ﭘﺮﺳﺘﻴﺪﻥ ﻭﺳﺎﺋﻂ ﺍﻟﻬﻰ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ﺍﺯ ﻣﺮﺍﺗﺐ ﺷﻬﻮﺩﻯ ﻫﻔﺘﮕﺎﻧﻪ ﻧﻮﻉ ﺑﺸﺮﻯ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ﺁﻏﺎﺯ ﺍﺯ ﺻﻮﺭﺕ ﭘﻴﺮ ﮐﺎﻣﻞ ﺣﺴﻴﻨﻰ ﺑﻤﻌﺮﻓﻰ ﺧﺪﺍﻭﻧﺪ ﺩﺭ ﺭؤﻳﺎ ﺑﺴﺎﻟﻚ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ﺑﻘﻴﻪ ﻋﻤﺮ ﺧﻮﺩﺭﺍ ﻣﻴﺨﻮﺍﻫﺪ ﺻﺮﻑ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ﻭ ﺟﺒﺮﺍﻥ ﮔﺬﺷﺘﻪ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ﺳﻌﻰ ﺩﺭ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ﻣﺪﺍﻭﻡ ﻭ ﺗﻤﺎﻡ ﻭﻗﺖ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ﺳﺎﻟﻚ ﮐﻤﺘﺮ ﺑﺨﻮﺍﻫﺪ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 ﻋﺒﺎﺩﻯ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ﮔﻬﮕﺎﻩ ﻧﻤﺎﺯ ﻭ ﻧﺎﻣﻮﺵ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ﺧﻮﺩﻭﺍﺳﻄﻪ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ﺻﻠﺎﺕ ﻧﻤﺎﺯ ﻭ ﺍﺭﺗﺒﺎﻁ ﻭ ﺻﻠﻪ ﻫﺎﻯ ﭘﻨﺞ ﮔﺎﻧﻪ ﻣﻘﺪﻣﺎﺗﻰ ﺧﻮﺩﺭﺍ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ﺍﻳﻤﺎﻧﻰ ﻳﺎﺍﻋﺘﻘﺎﺩ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ﺑﻠﺰﻭﻡ ﺭﺳﻴﺪﻥ ﺑﻠﻘﺎﻯ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ﻣﺮﮒ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ﺑﻠﮑﻪ ﺑﺎ 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ﻫﺮﭼﻪ ﺑﻴﺸﺘﺮ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ﺳﺮﺣﺪ ﮐﻔﺎﻳﺖ 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ﮐﺎﻓﻴﺎﺳﺖ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 ﺩﻳﺪﺍﺭ ﻳﻚ ﺗﺠﻠّﻰ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ﺑﺮﺍﻯ ﺍﻋﻤﺎﻝ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ﻭ ﺻﺒﺮ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ﺩﺭﺭﻧﺠﻬﺎﻯ ﺳﻠﻮﻙ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ﻫﻤّﺖ ﺍﻭ ﻭ ﻫﻮﻡ ﻭ ﺍﻭﻡ ﻭ ﺳﻠﻮﻙ ﺍﻟﻬﻰ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ﻋﺎﻣﻞ ﺍﺻﻠﻰ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ﺧﻮﺩ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ﻭﻇﻴﻔﻪ 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ﺷﻔﺎﻋﺖ ﭘﻴﺮ ﻭ ﻫﻢ ﻧﺸﻴﻨﻰ ﺍﻭ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ﻧﻘﺶ ﻋﻤﺪﻫﺎﻯ ﺑﺮﺍﻯ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ﻧﺪﺍﺭﺩ ﺑﻠﮑﻪ ﺍﻳﻦ ﻣﺸﻴّﺖ ﺍﻟﻬﻰ ﻭ ﻗﺒﻮﻝ ﺍﻋﻤﺎﻝ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ﻣﻨﺠﺮ ﺑﻨﺠﺎﺕ ﺳﻠﻮﮐﻰ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 ﺩﺭ ﻣﺴﺘﻰ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ﻣﺴﺘﻰ ﺭﺍﻩ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ﺍﺳﺘﻀﻌﺎﻑ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ﻳﺎ ﺭﻭﺍﻥ ﻧﺎﺧﻮﺩ ﺁﮔﺎﻩ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ﻣﻤﻠﻮ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ﻋﻘﺪﻩ ﻫﺎ ﻭ ﻋﻘﻴﺪﻫﻬﺎﻯ 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ﻭﻣﺤﺼﻮﻝ ﻓﮑﺮ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ﭘﻨﺪﺍﺭ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ﻭﮔﻔﺘﺎﺭ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ﻭﮐﺮﺩﺍﺭ ﮔﺬﺷﺘﻪ ﺷﺨﺺ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ﺍﻳﻦ ﻋﻘﺪﻫﻬﺎ ﺑﺎﺯ ﻧﺸﻮﻧﺪ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ﻋﻘﻴﺪﻫﻬﺎ ﺍﺻﻠﺎﺡ ﺷﺪﻧﻰ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ﺟﺎﺋﻰ ﮐﻪ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ﺗﺴﻠﻴﻢ ﺑﻴﻚ ﻣﺮﮒ ﺯﻭﺩ ﺭﺵ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ﺑﺮﺣﻤﺖ ﺳﺮ ﺯﻟﻒ ﺗﻮ ﻭﺍ</w:t>
      </w:r>
      <w:r w:rsidR="0016486E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ثقم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ﻭﺭ 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ﮐﺸﺶ ﭼﻮ ﻧﺒﻮﺩ ﺍﺯ ﺁﻧﺴﻮ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ﭼﻪ ﺳﻮﺩ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ﮐﻮﺷﻴﺪﻥ ؟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ﺑﺮﺣﻤﺖ ﻭ ﺩﺍﺩﻩ ﻫﺎﻯ ﺍﻟﻬﻰ ﺑﻮﺳﻴﻠﻪ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ﺯﻟﻔﺎﻥ ﺍﻭ ﮐﻪ ﺳﺎﻟﻚ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ﺗﻤﺮﮐﺰ ﻋﺒﺎﺩﻯ ﺑﻮﺩﻩ ﻭ ﺑﺎ ﺁﻥ ﻋﺸﻖ ﻭﺭﺯﻯ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ﮐﺎﻣﻞ ﺩﺍﺭﺩ ﻭﻭﺍ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ثق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ثّق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ﺑﺎ ﻭ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ﻕ ﻭ ﻃﻨﺎﺏ ﻣﺤﮑﻤﻰ ﺑﺎ ﻣﺤﺒﻮﺏ ﺑﺴﺘﻪ ﺩﺭ ﭘﻴﻤﺎﻥ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ﻭﻭﺷﻴﻘﻪ ﻭ ﺳﻨﺪ ﺍﻟﻬﻰ ﺧﻮﺩ ﺩﺭ ﻫﻨﮕﺎﻡ ﭘﻴﻤﺎﻥ ﺳﻠﻮﮐﻰ ﮐﺮﺩﻩ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ﺍﻳﻦ ﺍﻃﻤﻴﻨﺎﻥ ﻣﻦ ﻧﺒﻮﺩ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ﮐﻮﺷﺸﻬﺎﻯ ﻣﻦ ﭼﻪ ﺳﻮﺩﻯ ﻣﻴﺘﻮﺍﻧﺴﺘﺪﺍﺷﺘﻪ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ﺷﻔﺎﻋﺖ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ﺷﻔﻊ ﻭ ﺟﻔﺖ ﻭ ﻫﻢ ﻧﺸﻴﻦ ﻭ ﻫﻢ ﺳﻔﺮﻯ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ﺗﻮﺳّﻞ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ﭘﺬﻳﺮﺵ ﺍﻟﻬﻰ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ﺗﺄﻣﻴﻦ ﺩﻳﮕﺮ ﺷﺮﺍﻳﻂ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 ﻣﺮﺣﻠﻪ ﭘﻴﺸﺮﻓﺖ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ﻳﺎ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ﻫﺎﻯ ﺍﻟﻬﻰ ﻭﺩﺍﺩﻩ ﻫﺎﻯ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ﻣﻌﻨﻮﻯ ﻭﻣﻴﻨﻮﻯ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ﻣﺮﺑﻮﻁ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ﺑﺂﺧﺮﺕ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ﺭﺟﻌﺖ ﺑﺮﺗﺮ ﺁﻳﻨﺪﻩ ﺑﺠﻬﺎﻥ ﺍﺳﺖ ﻭ ﺩﺍﺩﻩ ﻫﺎﻯ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 ﻭ ﺑﺸﺮﻯ ﻭ ﻓﻮﺭﻯ ﺩﺭ ﻭﺍﻗﻊ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ﺑﻰ ﺿﺮﺭ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ﻭﻣﺎﺯﺍﺩ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ﭘﺮ ﺿﺮﺭ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ﺑﺎﻋ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ﺳﺘﻤﮕﺮﻯ ﺑﻴﺸﺘﺮﻯ ﺩﺭ ﺍﻧﺴﺎﻥ ﻣﻐﺮﻭﺭ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ﺗﻮﺍﻧﺎ ﺩﺭ ﻗﺪﺭﺕ ﻣﺎﻟﻰ ﻭ ﺍﺟﺘﻤﺎﻋﻰ ﻭﻋﻘﻠﻰ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ﻭﺑﺪﻧﻰ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ﺧﻮﺩ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ﺃﻗﻞ ﻧﻌﻤﺎﺕ ﻣﺎﺩﻯ ﻭ ﻏﺬﺍﺋﻰ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ﺩﻳﮕﺮﺍﻥ ﻧﻴﺰ ﻧﻌﻤﺎﺕ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ﺟﻬﻨﻢ ﺩﺍﻍ ﺗﺮﻯ ﺁﻣﺎﺩﻩ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ﺗﻤﺎﻡ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ﺍﻣﻮﺍﻝ ﻭ ﺧﻴﺮﺍﺕ ﺍﻟﻬﻰ ﻣﺼﺮﻑ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ﺟﻨﺒﻪ ﻫﺎﻯ ﻣﻨﻔﻰ ﺍﻳﻦ ﮐﺎﺭ ﺩﺭ ﻏﺮﻭﺭ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ﺗﻈﺎﻫﺮ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ﺭﻳﺎ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ﮐﺎﺭﻯ 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ﺗﻘﺪ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ﭘﺎﺩﺍﺷﻬﺎﻯ ﺍﻟﻬﻰ ﺩﺍﻧﺴﺘﻦ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ﺳﺮﺍﺳﺮ ﮔﻨﺎﻩ ﻭ ﻧﺘﻴﺠﻪ ﻣﻌﮑﻮﺵ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ﻣﺎﻝ ﺩﺯﺩﻯ ﺧﻴﺮﺍﺕ ﺷﻮﺩﮔﻨﺎﻩ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ﻋﻨﺎﻥ ﺑﻤﻴﮑﺪﻩ ﺧﻮﺍﻫﻴﻢ ﺗﺎﻓﺖ ﺯﻳﻦ ﻣﺠﻠ</w:t>
      </w:r>
      <w:r w:rsidR="00AE34D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ﻭﻋﻆ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ﺑﻰ ﻋﻤﻠﺎﻥ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ﻭﺍﺟﺒﺴﺖ ﻧﺸﻨﻴﺪﻥ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ﻗﺸﺮﻯ ﻭ ﻣﻠّﺎﻯ ﻣﺬﻫﺒﻰ ﺷﺎﻓﻌﻰ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ﻣﺠﻠﺶ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ﺩﺭﺵ ﻭﺭﻭﺿﻪ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ﺧﻮﺍﻧﻰﺁﺧﻮﻧﺪﻫﺎ ﺧﺴﺘﻪ ﺷﺪﻩ ﻭ ﻋﻨﺎﻥ ﺍﺳﺐ ﺧﻮﺩﺭﺍ 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ﺑﺴﺮﻋﺖ ﻭﻫﺮﭼﻪ ﺯﻭﺩﺗﺮ ﺧﻮﺩﺭﺍ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ﺑﻤﻴﮑﺪﻩ ﻭ ﺧﺎﻧﻘﺎﻩ ﻭ ﻃﺮﻳﻘﺘﭙﻴﺮ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ﺧﻮﻳﺶ ﺑﺮﺳﺎﻧﺪ ﺯﻳﺮﺍ ﻭﻋﻆ ﻗﺸﺮﻳّﻮﻥ ﺑﻰ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ﻣﺪﻋﻴﺎﻥ ﺑﻰ ﺩﻳﻦ ﻭ ﺩﻳﻦ ﻧﺸﻨﺎﺵ ﻭ ﺑﺪﻭﻥ ﺭﺍﻫﻨﻤﺎﻫﺎﻯ ﺍﻟﻬﻰ ﺍﺯ ﭘﻴﺮ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ﻋﺮﻓﺎﻧﻰ ﺑﻘﻮﻝ ﺣﺎﻓﻆ ﻧﺸﻨﻴﺪﻥ ﺁ ﻥ ﻭﺍﺟﺐ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ﺷﻨﻴﺪﻥ ﺁﻥ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ﻭﺷﺮﻙ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ﻭﺯﻣﻴﻨﻪ ﺧﻮﺩ ﻓﺮﻳﺒﻰ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ﺍﻧﺴﺎﻥ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D63185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ﺯﺧﻄّ ﻳﺎﺭ ﺑﻴﺎﻣﻮﺯ ﻣﻬﺮ ﺑﺎ ﺭﺥ ﺧﻮﺏ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ﮔﺮﺩ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ﻋﺎﺭﺽ ﺧﻮﺑﺎﻥ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ﺧﻮﺷﺴﺖ ﮔﺮﺩﻳﺪﻥ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ﻭﺧﻮﺍﻧﻨﺪﮔﺎﻥ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 ﺧﻮﺩ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ﺧﻄّ ﻳﺎﺭ ﮐﻪ ﺑﺮﺻﻮﺭﺕ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 ﭼﻪ ﺩﺭ ﺃﺑﺮﻭﺍﻥ ﻭ ﻳﺎ ﺃﻧﺪﮐﻰ ﻣﻮﻯ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ﻋﺮﻭﺵ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ﺟﻮﺍﻧﻰ ﻗﺒﻞ ﺍﺯ 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ﺯﺩﻥ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ﺁ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ﺭﻯ ﺍﺯ ﻣﻮ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ﺯﻥ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ﺧﻄﻮﻁ 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ﺁﻣﻮﺧﺖ ﮐﻪ ﭼﮕﻮﻧﻪ ﻣﻬﺮ ﺭﺍ ﺑﺎ ﺭﻭﻯ ﺧﻮﺵ ﺍﺩﺍﻣﻪ ﻣﻰ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ﺭﺿﺎﻳﺖ ﻭ ﮐﺸﺶ ﻋﺸﻖ ﻭﺭﺯﻯ ﺑﻮﺍﺳﻄﻪ ﺍﻟﻬﻰ ﺧﻮﺩ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ﺩﻭﺭﺍ ﺩﻭﺭ ﻋﺎﺭﺽ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ﺧﻮﺑﺎﻥ ﺍﻟﻬﻰ ﮔﺮﺩﻳﺪﻥ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ﻃﻮﺍﻑ ﮐﺮﺩﻥ ﺧﻮﺵ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ﺗﻤﺮﮐﺰ ﺩﺍﺋﻢ ﻭ ﻳﺎ ﺩﺭ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ﻣﺠﻠ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ﮔﻔﺘﻪ ﻫﺎﻯ 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ﻏﻤﺰﻩ ﻫﺎﻯ ﭼﺸﻤﺎﻥ ﻧﺮﮔﺴﻴﻦ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ﺣﺮﮐﺎﺕ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ﺃﺑﺮﻭﺍﻥ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ﺩﺭﻳﺎﻓﺖ ﻭ ﭘﺎﺳﺦ ﻣﻬﺮﻭﺭﺯﻯ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 ﻭ ﺩﺳﺘﻮﺭ ﻣﺮﮒ ﻗﺒﻞ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ﻣﺮﮒ ﺳﺎﻟﻚ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ﻭﺍﻋﻈﺎﻥ ﻏﻴﺮ ﻣﺘّﻌﻆ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ﺩﺭ ﺍﻣﻮﺭ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ﺠﺰ ﻋﻘﺪﻩ ﻫﺎﻯ ﺭﻭﺍﻥ ﺧﻮﺩ ﺣﺮﻓﻰ ﻧﺪﺍﺭﻧﺪ ﺑﺰﻧﻨﺪ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ﺧﻮﺩ ﻧﻴﺰ ﺭﺍﻩ ﺍﻟﻬﻰ ﺭﺍ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ﻧﺮﻓﺘﻬﺎﻧﺪ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ﮐﺴﻰ ﺗﺎ ﺑﻨﺠﺎﺕ ﺳﻠﻮﮐﻰ ﻧﺮﺳﺪ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 ﺩﺳﺘﻮﺭﻯ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ﻭﻇﺎﻳﻒ ﻏﻴﺮ ﺍﺟﺒﺎﺭﻯ ﺧﻮﺩ ﺩﺭ ﺟﻬﺎﻥ ﻧﺒﺎﺷﺪ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ﺑﻬﻴﭻ ﺍﺑﺮﺍﺯ ﺩﻳﻦ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ﺷﻨﺎﺳﻰ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ﺑﺮ ﻣﻨﺒﺮ ﺑﺮﺍﻯ ﻋﻤﻮﻡ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ﮐﺘﺎﺏ ﻭ ﺭﺳﺎﻟﻪ ﻣﺬﻫﺒﻰ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ﺣﺘﻰ ﺑﺮﺍﻯ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ﺧﻮﺩ ﺍﺟﺎﺯﻩ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 ﺗﻘﻠﻴﺪ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ﭼﻨﻴﻦ ﻣﺬﺍﻫﺐ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ﺑﻮﺟﻮﺩ ﺁﻣﺪ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ﻭﺑﺘﻌﺪﺍﺩ ﻫﺮ ﺁﺧﻮﻧﺪﻯ ﻣﺬﻫﺒﻰ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ﭼﻪ ﺳﻨّﻰ ﺑﺎﺷﻨﺪ ﻳﺎ ﺷﻴﻌﻰ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052507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ﻣﺒﻮﺵ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ﺟﺰ ﻟﺐ ﺳﺎﻗﻰ ﻭ ﺟﺎﻡ ﻣﻰ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ﺩﺳﺖ ﺯﻫﺪ ﻓﺮﻭﺷﺎﻥ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ﺧﻄﺎﺳﺖ ﺑﻮﺳﻴﺪﻥ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ﺯﺑﺎﻥ ﺣﺎﻝ ﺳﺎﻟﮑﺎﻥ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ﻭﺧﻮﺍﻧﻨﺪﮔﺎﻥ ﺧﻮﺩ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ﺟﺰ ﻟﺒﺎﻥ ﺳﺎﻗﻰ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ﻟﺐ ﺟﺎﻡ ﺑﺎﺩﻩ ﻭ ﺳﺎﻏﺮ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ﻧﺒﺎﻳﺪ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ﺑﻮﺳﻪ 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ﮔﻔﺘﻪ ﻫﺎﻯ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ﻣﻰ ﭘﺬﻳﺮﺩ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ﺩﺳﺖ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ﺯﻫﺪ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ﻓﺮﻭﺷﺎﻥ ﺁﺧﻮﻧﺪ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ﺻﻮﻓﻴﺎﻥ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 ﺑﻮﺳﻴﺪﻥ ﺧﻄﺎ ﻭﮔﻨﺎﻩ ﻭ ﺷﺮﻙ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ﻟﺐ ﺳﺎﻗﻰ ﻫﻤﺎﻥ ﺷﻨﻴﺪﻥ ﻭ ﭘﺬﻳﺮﻓﺘﻦ ﻭ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ﻓﻬﻤﻴﺪﻥ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ﺗﺼﺪﻳﻖ ﺣﮑﻤﺘﻬﺎﻯ ﻋﻘﻠﻰ ﻭﻧﻈﺮﻯ ﺍﻭ ﻧﻤﻮﺩﻥ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ﺩﺳﺘﻮﺭﺍﺕ ﻋﻤﻠﻰ ﺍﻭ ﺑﺮﺍﻯ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ﺍﺯ ﭘﻴﺮ ﮐﺎﻣﻞ ﺍﻟﻬﻰ ﺷﻨﻴﺪﻩ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ﻟﺒﺠﺎﻡ ﺑﺎﺯ ﻟﺒﺎﻥ ﻳﺎﺭ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ﭽﻮﻥ ﺷﺮﺍﺑﻰ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ﺳﺮﺥ ﻭ ﻣﺴﺖ ﮐﻨﻨﺪﻩ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ﻟﺒﺮﻳﺰ ﺍﺯ ﺷﺮﺍﺏ ﺣﮑﻤﺘﻬﺎﻯ ﺍﻟﻬﻰ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514CB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ﺭﻭﻯ ﻣﺎﻩ ﻣﻨﻈﺮ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ﻧﻮﺑﻬﺎﺭ ﺣﺴﻦ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ﺧﺎﻝ ﻭﺧﻂ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ﻣﺮﮐﺰ ﺣﺴﻦ ﻭﻣﺪﺍﺭ ﺣﺴﻦ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ﻣﺤﺒﻮﺏ ﺍﻟﻬﻰ ﺧﻮﺩﺭﺍ ﺩﺍﺭﻧﺪﻩ ﺭﻭﻯ ﻭ ﺻﻮﺭﺕ ﻣﺎﻩ ﺷﺐ ﭼﻬﺎﺭﺩﻩ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E34D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 ﺑﻬﺎﺭﻯ ﺍﺯ ﺣﺴﻦ ﻭﺯﻳﺒﺎﺋﻰ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 ﺷﻬﻮﺩ ﻧﻮﺭ ﻗﺎﺋﻢ ﺭﻭﺡ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 ﺍﻳﻦ ﻣﻘﺎﻡ ﺍﻟﻬﻰ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ﺳﺎﻟﮑﺎﻥ ﺧﻮﺩﺭﺍ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ﺗﻮﺳّﻞ ﻭﻫﻤّﺖ ﺧﻮﻳﺶ ﻭ ﭘﺬﻳﺮﺵ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ﺍﻳﺪﺁﻝ ﮐﻤﺎﻝ ﻣﻴﺴّﺮ ﺑﺮﺍﻯ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ﺷﺎﻳﺴﺘﻪ ﺭﺟﻌﺖ ﻓﻮﻕ ﺑﺸﺮﻯ ﺍﻳﻦ ﺭﻭﺡ ﺩﺭ ﻧﻮﻉ ﻓﻮﻕ ﺑﺸﺮﻯ ﻫﻔﺖ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 ﺳﺎﻝ ﺩﻳﮕﺮ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ﻧﻮﺑﻬﺎﺭ ﮐﻪ ﻫﺮ ﮐﺎﻣﻞ ﺍﻟﻬﻰ 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ﻋﻠﻰ ﺭﻏﻢ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ﺧﺴﺘﮕﻰ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ﻭ ﺳﻔﻴﺪﻯ ﻣﻮﻯ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ﺩﻝ ﻭﻓﮑﺮ ﺟﻮﺍﻥ ﻭ ﻧﻴﺮﻭﻣﻨﺪ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ﺷﻬﻮﺩﻯ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ﺑﺴﺎﻟﻚ ﺩﺭ ﺭؤﻳﺎ ﻣﻌﺮﻓﻰ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 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ﻭﺟﻮﺍﻧﻰ ﻣﺎﻩ ﮔﻮﻧﻪ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ﺻﻮﺭﺕ ﻭ ﺳﻴﺮﺕ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ﻭﺯﻳﺒﺎﺋﻰ ﮔﻔﺘﻪ ﻫﺎ ﻭ ﺣﮑﻤﺘﻬﺎﻯ ﺍﻟﻬﻰ ﭘﻴﺮ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ﺧﺎﻝ ﻭ ﺧﻂ ﺻﻮﺭﺕ ﺗﻮ ﺩﺭ ﺃﺑﺮﻭﺍﻥ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ﺧﻄﻮﻁ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ﭘﻴﺸﺎﻧﻰ ﻭ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ﭘﻴﺪﺍﻳ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ﻣﺮﮐﺰ ﺣﺴﻦ ﻭﻣﺪﺍﺭ ﺣﺴﻦ ﻭﺯﻳﺒﺎﺋﻰ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ﺣﺎﻓﻆ ﺩﺭ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ﻋﺸﻖ ﻭﺭﺯﻯ ﺑﺎ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ﺑﺨﺎﻝ ﺻﻮﺭﺕ ﻭﻣﻮﻫﺎﻯ ﺭﻳﺰ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ﻣﺤﺒﻮﺏ ﭼﻮﻥ ﺯﻥ ﺗﻮﺟﻪ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ﺫﻫﻦ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ﺗﺮﺳﻴﻢ ﻭﺣﻀﻮﺭ ﺫﻫﻨﻰ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ﺻﻮﺭﺕ ﻭﻣﺸﺨﺼﺎ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ﻧﻘّﺎﺷﻰ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ﻣﺮﮐﺰﻭﻣﺪﺍﺭ ﻭ ﺩﻭﺭﺍﻥ ﺩﺍﺋﻢ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ﻃﻮﺍﻑ ﭼﺸﻢ ﻭﻓﮑﺮ ﻭﻭﺟﻮﺩ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ﺩﻭﺭﺍﺩﻭﺭ ﻣﺤﺒﻮﺏ ﺍﻟﻬﻰ ﺧﻮﺩ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 ﻋﺒﺎﺩﺕ ﻭﭼﻪ ﺩﺭ ﻫﺮ ﺣﺎﻝ ﺩﻳﮕﺮ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63185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ﺩﺭ ﭼﺸﻢ ﭘﺮ ﺧﻤﺎﺭ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ﭘﻨﻬﺎﻥ ﻓﺴﻮﻥ ﺳﺤﺮ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ﺯﻟﻒ ﺑﻰ ﻗﺮﺍﺭ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ﭘﻴﺪﺍ ﻗﺮﺍﺭ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ﺳﺎﻟﻚ ﮐﻪ ﺩﺭ ﭼﺸﻤﺎﻥ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ﺧﻤﺎﺭ ﻭ ﻧﺮﮔﺴﻴﻦ ﭘﻴﺮ ﻣﺤﺒﻮﺏ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ﺟﺎﻳﮕﺎﻩ ﭘﻨﻬﺎﻥ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ﻓﺴﻮﻧﻬﺎﻯ ﺳﺤﺮ ﻭ ﺟﺎﺩﻭ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ﺑﺎ ﻧﮕﺎﻩ ﻣﺤﺒﻮﺏ ﺩﻝ ﻭ ﺩﻳﻦ ﻋﺎﺷﻖ ﺭﺍ ﻣﻴﺒﺮﺩ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ﺍﺭﺍﺩﻩ ﺍﻭﺭﺍ ﮐﺄﻥ ﻟﻢ ﻳﮑﻦ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ﻭﻣﺒﻬﻮﺕ ﻭ ﻣﺴﺤﻮﺭ ﭘﻴﺮ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ﻣﻴﮕﻮﻳﺪ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ﺯﻟﻒ ﺑﻰ ﻗﺮﺍﺭ ﻭﻣﺘﺤﺮﻙ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ﺣﺴﻦ ﭘﻴﺪﺍ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ﺗﺼﻮﺭ ﺯﻟﻔﺎﻥ ﻳﺎﺭ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ﺩﺭ ﺣﺮﮐﺖ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ﺭﻭﻯ ﺻﻮﺭﺕ ﻣﺤﺒﻮﺏ ﻣﻰ ﺍﻓﺘﺪ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ﻭﻣﺎﻧﻊ ﺍﺯ ﺩﻳﺪﻥ ﻭﺍﺿﺢ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ﻋﻮﺽ ﺣﺴﻦ ﻭ ﺯﻳﺒﺎﺋﻰ ﺻﻮﺭﺕ ﺭﺍ ﺑﺮﻗﺮﺍﺭ ﻭ ﺑﻬﺘﺮ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ﺳﺎﻟﻚ ﺑﺎ ﮔﻴﺴﻮﺍﻥ ﻭ ﺻﻮﺭﺕ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ﻋﻠﺎﺋﻢ ﺫﻫﻨﻰ ﺳﺎﻟﻚ ﺍﺯ ﺻﻮﺭﺕ ﭘﻴﺮ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ﺑﺮﺍﺣﺘﻰ ﺍﻧﺠﺎﻡ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ﻣﺎﻫﻰ ﻧﺘﺎﻓﺖ ﻫﻤﭽﻮ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ﺑﺮﺝ ﻧﻴﮑﻮﺋﻰ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ﺳﺮﻭﻯ ﻧﺨﺎﺳﺖ ﭼﻮﻥ ﻗﺪﺕ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ﺍﺯ ﺟﻮﻳﺒﺎﺭ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ﺍﺯ ﺑﺮﺝ ﻭ ﻓﻠﻚ ﺁﺳﻤﺎﻧﻴﻮ ﻧﻴﮑﻮﻯ ﺗﻮ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ﻣﺎﻫﻰ ﻧﺘﺎﻓﺖ ﮐﻪ ﺑﺨﻮﺍﻫﺪ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ﺗﻮ ﺩﺭ ﻧﻮﺭ ﻭ ﺭﻭﺷﻨﺎﺋﻰ ﻭ ﺍﻟﻮﻫﻴّﺖ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ﺩﺭ ﺟﻮﻳﺒﺎﺭ ﺣﺴﻦ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ﻗﺪ ﻭﻗﺎﻣﺖ ﺗﻮ ﺑﺮﭘﺎ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ﮐﻨﺎﺭ ﺭﻭﺩﺧﺎﻧﻪ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ﻭﺟﻮﻳﺒﺎﺭﻫﺎ ﺩﺭﺧﺘﺎﻧﻰ ﺑﻠﻨﺪ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ﺗﻨﻮﻣﻨﺪ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ﺳﺮﻭ ﻫﻢ ﺑﺎﺷﺪ ﺑﻘﺎﻣﺖ ﺑﻠﻨﺪ ﭘﻴﺮ ﻣﺤﺒﻮﺏ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ﻣﻌﻨﻮﻯ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ﻭﺭﻭﺣﻰ ﭘﻴﺮ ﮐﻪ ﺑﻌﺮﺵ ﺭﺣﻤﺎﻥ ﮐﺸﻴﺪﻩ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ﺳﺮﻯ ﺑﺮﺗﺮ ﺍﺯ ﻫﺮ ﺳﺮﺩﺍﺭﻯ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514CB" w:rsidRPr="004D5F6B" w:rsidRDefault="00A63616" w:rsidP="00D63185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ﺧﺮﻡ ﺷﺪ ﺍﺯ ﻣﻠﺎﺣﺖ ﺗﻮ ﻋﻬﺪ ﺩﻟﺒﺮﻯ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ﻓﺮﺥ ﺷﺪ ﺍﺯ ﻟﻄﺎﻓﺖ ﺗﻮ ﺭﻭﺯﮔﺎﺭ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ﻣﻠﺎﺣﺖ ﻭ ﻧﻤﮑﻴﻦ ﺯﻳﺒﺎﺋﻰ ﺻﻮﺭﺕ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 ﺩﻟﺒﺮﻯ ﺳﺎﻟﻚ ﺭﺍ ﺧﺮﻡ ﻭ ﺷﺎﺩﻣﺎﻥ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ﺩﺍﺷﺘﻪ ﺍﺳﺖ ﮐﻪ ﺳﺎﻟﻚ ﺩﺭ ﻋﺰﻟﺖ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ﺩﻝ ﺧﻮﺷﻰ ﺍﻭ ﻫﻤﻴﻦ ﺯﻳﺒﺎﺋﻰ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ﻣﻠﺎﺣﺖ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ﮔﺮﭼﻪ ﻧﻤﮑﻴﻦ ﺧﻮﺵ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ﻃﻌﻢ ﻭ ﺩﻟﭙﺬﻳﺮ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ﻣﻠﺎﺣﺖ ﺍﺯ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ﺍﺯ ﺩﻭﺭ ﻭ ﺳﻤﺒﻮﻟﻴﻚ ﻭ ﮐﻠّﻰ ﻭ ﺳﺮﻳﻊ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ﻟﻮﺡ ﺻﻮﺭﺕ ﻣﺤﺒﻮﺏ ﺩﻭﺭﺍﺩﻭﺭ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ﺍﺭﺗﺒﺎﻁ ﭘﻴﺪﺍ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ﻭﻟﺬﺕ ﻭﺳﺮﺧﻮﺷﻰ ﻭ ﺁ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ﺍﻟﻬﻰ ﺧﻮﺩﺭﺍ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ﺭﻭﺯﮔﺎﺭ ﺣﺴﻦ ﻭﺟﻬﺎﻥ ﺯﻳﺒﺎﺋﻰ ﺍﺯ ﻟﻄﺎﻓﺖ ﺯﻳﺒﺎﺋﻰ ﺗﻮ ﺑﻮﺩ ﮐﻪ ﻓﺮﺥ ﺷﺪ 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ﺍﻟﻬﻰ ﻭ ﻓﺮﻫﻤﻨﺪ ﻭ ﻓﺮﺡ ﻭ ﻓﺮﺝ ﻭ ﺻﻮﺭﺕ ﺍﻟﻬﻰ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ﺍﺯ ﻟﻄﺎﻓﺖ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ﺟﻬﺎﻧﻴﺤﺴﻦ ﻭ 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ﺩﺭﻋﻮﺍﻟﻢ ﺍﻟﻬﻰ ﻭ ﻓﮑﺮﻯ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ﺭؤﻳﺎﺋﻰ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ﺣﺴﻦ ﻭﺯﻳﺒﺎﺋﻰ ﺣﻘﻴﻘﻰ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ﺣﺴﻦ ﻭﮐﻤﺎﻝ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ﻭﻣﮑﻤّﻞ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ﺧﺎﺹ ﺍﻣﺎﻡ ﻫﺮ ﺯﻣﺎﻥ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ﻳﮕﺎﻧﻪ ﺍﻧﺴﺎﻥ ﺑﺮﺗﺮ ﺍﻟﻬﻰ ﺩﺭ ﻃﺮﻳﻘﺖ ﻣﺤﻤﺪﻯ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ﺣﺴﻴﻦ ﻳﺎ ﺣﺴﻨﻚ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ﺻﻔﺖ ﻫﺮ ﮐﺎﻣﻞ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ﮔﺎﻧﻪ ﻣﺤﻤﺪﻯ ﺯﻧﺪﻩ ﺩﺭ ﻫﺮ ﺯﻣﺎﻥ ﺩﺭﺟﻬﺎﻥ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ﻭﺑﭙﺎﻯ ﺣﺴﻦ ﺍﻣﺎﻡ ﺯﻣﺎﻥ ﺧﻮﺩ ﻧﻤﻰ ﺭﺳﻨﺪ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ﺍﻳﻦ ﺍﻣﺎﻡ ﺁﻧﭽﻪ ﺧﻮﺑﺎﻥ ﻫﻤﻪ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ﺑﺘﻨﻬﺎﺋﻰ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ﺧﻴﺮ ﺑﻴﺸﺘﺮ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 ﺍﺧﺘﻴﺎﺭ ﺍﻟﻬﻰ ﻗﺮﺍﺭ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ﻭﺧﻮﺑﻰ ﺑﻴﺸﺘﺮ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ﻣﻮﺭﺩ ﺍﻧﺘﺨﺎﺏ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ﻗﺮﺍﺭ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ﮔﺮﻓﺘﻪ ﻭ ﭘ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ﻭﻓﺎﺕ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ﻫﺮﺍﻣﺎﻡ ﺯﻣﺎﻧﻰ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ﺟﺎﻧﺸﻴﻦ ﺍﻭ ﻣﻮﺭﺩ ﺍﻧﺘﺨﺎﺏ ﺍﻟﻬﻰ ﻗﺮﺍﺭ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ﮐﺒﺮﺍﻯ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ﻏﻴﺒﺖ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ﺻﻐﺮﺍﻯ ﺟﺎﻧﺸﻴﻦ ﺷﺮﻭﻉ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ﺟﺪﻳﺪ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 ﻭﺍﮔﺬﺍﺭ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ﻫﺮ 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ﺩﻭﻡ ﺧﻮﺩ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ﺯﻣﺎﻥ ﺧﻮﺩﺭﺍ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ﺍﻭ ﺍﻧﺴﺎﻧﻰ ﺯﻧﺪﻩ ﻭ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 ﺯﻥ ﻭﻓﺮﺯﻧﺪ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ﺍﻣﺎﻡ ﺯﻣﺎﻥ ﻣﻌﺮﻓﻰ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ﻫﺮﮐ</w:t>
      </w:r>
      <w:r w:rsidR="0016486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ﻭﻧﺎﮐﺴﻰ ﺧﻮﺩﺭﺍ ﺍﻣﺎﻡ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ﺍﻣّﻰ ﻭﺍﻭﻡ ﮐﺮﺩﻩ ﻭﻫﻮﻡ ﮐﺮﺩﻩ ﻧﺒﻮﺩﻫﺎﻧﺪ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 ﺍﻟﻬﻰ ﻭﻣﺮﺍﺗﺐ ﺷﻬﻮﺩﻯ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514CB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ﺩﺍﻡ ﺯﻟﻒ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ﻭﺩﺍ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ﺧﺎﻝ ﺗﻮ ﺩﺭ ﺟﻬﺎﻥ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ﻳﻚ ﻣﺮﻍ ﺩﻝ ﻧﻤﺎﻧﺪ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ﻧﮕﺸﺘﻪ ﺷﮑﺎﺭ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ﻭﺻﻒ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ﭼﻨﺎﻥ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ﺩﺍﻡ ﺯﻟﻒ ﻭ ﺩﺍﻧﻪ ﺳﻴﺎﻩ ﺧﺎﻝ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ﻣﺮﻍ ﺩﺭ ﺟﻬﺎﻥ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ﺷﮑﺎﺭ ﺣﺴﻦ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ﺃﺳﻴﺮ ﺯﻟﻔﺎﻥ ﺗﻮ ﮐﻪ ﻣﻄﻴﻊ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ﺷﺪﻧﺪ ﻭ ﭘﻴﻤﺎﻥ ﺑﺴﺘﻨﺪ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ﻣﺮﮒ ﻭﻳﺎ ﻣﺮﮒ ﺍﺭﺍﺩﻯ ﻗﺒﻞ ﺍﺯ ﻣﺮﮒ ﻧﻴﺰ ﭘﺎﻯ ﺑﻨﺪ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ﻋﻬﺪ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ﺧﻮﺩﺑﺎ ﭘﻴﺮ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ﺩﺍﻡ ﭘﻴﺮ ﻣﺠﻠ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ﺩﺍﻧﻪ ﻭﺧﺎﻝ ﺍﻭ ﺩﺍﻡ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ﻫﻤﺎﻥ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ﺣﮑﻤﺘﻬﺎﻯ ﺍﻭ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ﺧﻠﺎﻑ ﻫﺮ ﺷﮑﺎﺭﻯ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ﺷﮑﺎﺭﺁﺭﺯﻭﻯ ﺷﮑﺎﺭ ﺷﺪﻥ ﺭﺍﺩﺍﺭﺩ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ﻭﻃﺎﻟﺐ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ﻣﺤﺒﻮﺏ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ﺯﻳﺒﺎﺋﻰ ﺍﻭﺭﺍ ﺩﺭ ﺭؤﻳﺎ ﺍﺯ ﺧﺪﺍﻭﻧﺪ ﺩﻳﺪ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ﭽﻘﺪﺭﺍﻟﻬ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ﺩﺍﻳﻢ ﺑﻠﻄﻒ ﺩﺍ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ﻃﺒﻊ ﺍﺯ ﻣﻴﺎﻥ ﺟﺎﻥ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ﻣﻰ ﭘﺮﻭﺭﺩ ﺑﻨﺎﺯ ﺭﺍ ﺩﺭ ﮐﻨﺎﺭ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ﺩﺍﻳﻬٴﻄﺒﻊ ﺣﺎﻓﻈﺪﺭ ﻣﻴﺎﻥ ﺟﺎﻥ ﺧﻮﺩﺵ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ﺑﺎﻟﻄﻒ ﺩﺍﺋﻢ ﻭﺑﺎ ﻧﺎﺯ ﻫﻤﺮﺍﻩ ﺣﺴﻦ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ﺗﻮﺭﺍﺩﺭﺩﻝ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ﻣﻴﭙﺮﻭﺭﺍﻧﺪ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 ﺩﺭﺗﻮﺳّﻞ ﻋﺒﺎﺩﻯ ﮐﻪ ﻋﺎﺷﻘﺘﺮ ﻭﺯﻳﺒﺎﺗﺮ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514CB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ﮔﺮﺩ ﻟﺒﺖ ﺑﻨﻔﺸﻪ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ﺁﻥ ﺗﺎﺯﻩ ﻭﺗﺮﺳﺖ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ﮐﺂﺏ ﺣﻴﺎﺕ ﻣﻴﺨﻮﺭﺩ ﺍﺯ ﺟﻮﻳﺒﺎﺭ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ﮔﺮﺩﺍﮔﺮﺩ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ﻟﺒﺎﻥ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 ﺩﺧﺘﺮ ﺟﻮﺍﻥ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ﺃﻧﺪﮐﻰ ﻣﻮﻫﺎﻯ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ﺑﺮﻧ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ﺒﻨﻔﺶ ﺍﻃﺮﺍ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ﺪﻫﺎﻥ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ﻧﻘﺶ ﮔﻞ ﺑﻨﻔﺸﻪ ﮐﺸﻴﺪﻩ ﻭﺗﺎﺯﻩ ﻭ ﺗﺮ ﺍﺳﺖ ﺯﻳﺮﺍ ﺁﺏ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ﺣﻴﺎﺕ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ﺟﻮﻳﺒﺎﺭ ﺣﺴﻦ ﺩﻫﺎﻥ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ﺁﺑﻴﺎﺭﻯ ﺑﺎﺣﮑﻤﺘﻬﺎﻯ ﺍﻟﻬﻰ ﺗﻮ ﺷﺪﻩ ﺍﺳﺖ ﻭﻫﻤﻴﺸﻪ ﺟﺎﻭﻳﺪ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ﺣﺎﻓﻆ ﻃﻤﻊ ﺑﺮﻳﺪ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ﺑﻴﻨﺪ ﻧﻈﻴﺮ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ﺩﻳّﺎﺭ ﻧﻴﺴﺖ ﺟﺰ ﺭﺧﺖ ﺃﻧﺪﺭ ﺩﻳﺎﺭ ﺣﺴﻦ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ﺑﻤﺤﺒﻮﺏ ﻣﻴﮕﻮﻳﺪﺳﻌﻰ ﮐﺮﺩﻡ ﮐﻪ ﻣﺎﻧﻨﺪ ﺗﻮﺭﺍ ﺩﺭ ﺟﻬﺎﻥ ﺯﻳﺒﺎ ﺑﻴﺎﺑﻢ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ﻃﻤﻊ ﻣﻦ ﺑﺮﻳﺪ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ﻫﻴﭻ ﺩﻳّﺎﺭ ﻭﮐﺴﻰ ﻭﻫﻴﭻ ﻣﻘﻴﻢ ﻣﻌﺒﺪ ﻭﺩﻳﺮﻯ ﺭﺥ ﺗﻮ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ﺩﻳﺮﻫﺎ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ﻭﻣﻌﺎﺑﺪ ﻭﻣﺬﺍﻫﺐ ﻭﻣﮑﺎﺗﺐ ﻓﮑﺮﻯ ﻭ ﻓﻠﺴﻔﻰ ﻭﺣﺘﻰ ﺳﻠﻮﮐﻰ ﻣﺎﻧﻨﺪ ﺗﻮ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ﺑﺮﺗﺮ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ﺍﻭﻟﻰ ﺍﻟﻌﺰﻣﻬﺎﻯ ﺩﻳﮕﺮ ﺍﺩﻳﺎﻥ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ﺍﺯ ﺃﻫﻞ ﮐﺘﺎﺏ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ﭘﻴﻤﺎﻥ ﻭ ﺷﻬﻮﺩ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ﻫﺮﮔﺰ ﭼﺸﻢ ﻃﻤﻌﻰ ﺑﺪﻳﮕﺮﺍﻥ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 ﺗﻮﺟﻪ ﻭﺩﻟﺒﺴﺘﮕﻰ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ﺑﺤﮑﻤﺘﻬﺎ ﻭﺭﻭﺷﻬﺎ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ﺑﻨﺪﺩ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4514CB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ﮔﻠﺒﺮﮒ ﺭﺍﺯ ﺳﻨﺒﻞ ﻣﺸﮑﻴﻦ ﻧﻘﺎﺏ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 ﮐﻪ ﺭﺥ ﺑﭙﻮﺵ ﻭ ﺟﻬﺎﻧﻰ ﺧﺮﺍﺏ ﮐﻦ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ﺍﻟﻬﻰ ﺧﻮﺩ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ﮔﻠﺒﺮﮒ ﻫﺎﻯ ﮔﻞ ﺳﻨﺒﻞ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ﻣﺸﮑﻴﻦ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ﻋﻄﺮ ﻣﺸﻚ ﺑﺮ ﺻﻮﺭﺕ ﺧﻮﺩ ﻧﻘﺎﺏ ﺑﺴﺎﺯ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ﺭﺥ ﺧﻮﺩﺭﺍ ﺑﭙﻮﺷﺎﻥ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ﺟﻬﺎﻧﻰ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ﺍﻳﻦ ﮐﺎﺭ ﺧﻮﺩ ﺧﺮﺍﺏ ﮐﻦ ﺗﺎ ﻭﻗﺘﻰ ﮐﻪ ﻣﺤﺒﻮﺏ ﺭﺧﺴﺎﺭ ﻧﺸﺎﻥ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ﻋﺎﺷﻘﺎﻥ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ﺳﺮﻣﺴﺖ ﻭ ﺳﺮﮔﺮﻡ ﻫﺴﺘﻨﺪ ﻭ ﭼﻮﻥ ﺭﺥ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ﺑﭙﻮﺷﺎﻧﺪ ﻫﻤﻪ ﺩﻳﻮﺍﻧﻪ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ﻳﺎﺭ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 ﻋﺰﻟﺘﮕﺎﻩ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ﻣﺤﺮﻭﻡ ﺍﺯ ﺩﻳﺪﺍﺭ ﭘﻴﺮﺍﻟﻬﻰ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ﻳﺎﺭ ﺍﻭﺭﺍ ﺩﺭ ﻋﺰﻟﺘﮕﺎﻩ ﻧﺸﺎﻧﺪ ﻭ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ﺁﺧﺮﻳﻦ ﮐﻠﺎﻣﺶ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ﺑﻌﺪﻯ ﺑﻘﻴﺎﻣﺖ ﺍﺳﺖ ﻫﻨﮕﺎﻥ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ﺑﺪﺳﺘﻮﺭ ﭘﻴﺮ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ﻭﺗﻠﻘﻴﻨﺎﺕ ﻭ ﺗﻌﻠﻴﻤﺎﺕ ﺍﻭ ﻣﺮﻯ ﺍﺭﺍﺩﻯ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ﺍﺳﺘﻘﺒﺎﻝ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 ﺑﺸﺮﻯ ﺧﻮﺩﺭﺍ ﺑﺪﻫﺪ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ﺟﺎﻧﺎﻥ ﺍﻟﻬﻰ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ﻗﻴﺎﻡ ﺟﺎﻥ ﺍﺯ ﺗﻦ ﺳﺎﻟﻚ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ﺍﻭ ﺑﺎ ﺷﻬﻮﺩ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ﺍﻳﻨﻚ ﻣﺤﺒﻮﺏ ﺭﺧﺴﺎﺭ ﺧﻮﺩﺭﺍ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ﭘﻮﺷﺎﻧﺪﻩ ﻭ ﭘﻴﺪﺍﻳﺶ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 ﺗﺎ ﺟﻬﺎﻥ ﺑﺸﺮﻯ ﻭ 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ﺧﺮﺍﺏ ﻭ ﺑﺎ ﻣﺮﮒ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ﻭﺍﮊﮔﻮﻥ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ﺑﺎﺍﺳﺘﻀﻌﺎﻑ ﺍﺭﺍﺩﻯ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ﺗﻦ ﻭ ﺫﻫﻦ ﻭ ﺭﻭﺍﻥ ﺧﺮﺍﺏ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ﺁﺷﻔﺘﻪ ﻭ ﻃﺎﻟﺐ ﻣﺮﮒ ﻭﺧﻠﺎﺻﻰ ﻧﻴﺰ ﻣﻴﺒﺎﺷﺪ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ﺑﻔﺸﺎﻥ ﻋﺮﻕ ﺯﭼﻬﺮﻩ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ﺍﻃﺮﺍﻑ ﺑﺎﻍ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ﺷﻴﺸﻪ ﻫﺎﻯ ﺩﻳﺪ</w:t>
      </w:r>
      <w:r w:rsidR="003005E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ﭘﺮ ﮔﻠﺎﺏ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ﭼﻬﺮﻩ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ﺍﻃﺮﺍﻑ ﺑﺎﻍ ﻭﺑﻮﺳﺘﺎﻥ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ﻋﺮﻕ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ﻣﻌﻄّﺮ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ﻭﮔﻠﺎﺏ ﺭﻭﻯ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ﺷﻴﺸﻪ ﻫﺎﻯ ﭼﺸﻤﺎﻥ ﺳﺎﻟﮑﺎﻥ ﺭﺍ ﭘﺮ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ﮔﻠﺎﺏ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ﭼﺸﻤﺎﻥ ﺳﺎﻟﻚ ﻧﺘﻴﺠﻪ ﺗﻤﺮﮐﺰ ﻭﺗﻮﺳّﻞ ﻣﺪﺍﻭﻡ ﺑﺎ ﺻﻮﺭﺕ ﻣﺤﺒﻮﺏ ﭘﺮ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ﺃﺷﻚ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ﮔﺎﻫﻰﻣﻌﻄّﺮ ﻭﮔﺎﻫﻰ ﺧﻮﻧﻴﻦ ﮔﻠﮕﻮﻥ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ﻣﺤﺒﻮﺑﺪﺭ ﺩﻝ ﻭ ﺗﺨﻴّﻞ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ﺣﺎﺿﺮ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ﺃﻳّﺎﻡ ﮔﻞ ﭼﻮ ﻋﻤﺮ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ﺑﺮﻓﺘﻦ ﺷﺘﺎﺏ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ﺳﺎﻗﻰ ﺑﺪﻭﺭ ﺑﺎﺩ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ﮔﻠﮕﻮﻥ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ﺷﺘﺎﺏ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ﺍﻳّﺎﻡ ﻋﻤﺮ ﮔﻞ ﺭﺍ ﮐﻪ ﭼﻨﺪ ﺭﻭﺯﻫﺎﺳﺖ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ﺑﻌﻤﺮ ﺧﻮﺩ ﺗﺸﺒﻴﻪ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ﺳﺮﻳﻌﺎ ﺩﺭﺣﺎﻝ ﮔﺬﺭ ﻭ ﭘﺎﻳﺎﻥ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 ﺑﻨﺠﺎﺕ ﻭ ﺁﺭﺯﻭﻯ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ﺩﻳﺪﺍﺭﺑﻮﻗﺖ ﻗﻴﺎﻣﺖ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ﺣﻀﻮﻯ ﻣﺤﺒﻮﺏ ﻧﺪﻳﺪﻩ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ﻭﻗﺘﻤﺮﮒ ﺍﺭﺍﺩﻯ ﺧﻮﺍﻫﺪ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ﺣﺎﻝ ﮐﻪ ﻋﻤﺮ ﺩﺭ ﺷﺘﺎﺑﻤﻰ ﮔﺬﺭﺩ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ﻧﻴﺰ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ﺳﺎﻗﻰ ﺑﺎﺩﻩ ﮔﻠﮕﻮﻥ ﺳﺮﺥ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ﺩﻭﺭﻩ ﮔﺮﺩﺍﻧﻴﺪﻥ ﻗﺪﺡ ﺷﺮﺍﺏ ﺑﻤﻰ ﮔﺴﺎﺭﺍﻥ ﺷﺘﺎﺏ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ﺯﻭﺩﺗﺮ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ﺑﺤﺎﻓﻆ ﺳﺎﻏﺮ ﺁﺧﺮ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ﺳﺎﻗﻰ ﻣﺪﺍﻡ ﺷﺮﺍﺏ ﺩﺭ ﺳﺎﻏﺮ ﻣﻴﮕﺴﺎﺭﺍﻥ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ﺭﻳﺰﺩ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ﺁﻧﺠﺎ ﮐﻪ ﺗﻮﺍﻥ ﻧﻮﺷﻴﺪﻥ ﻭ ﺣﮑﻤﺘﻬﺎﻯ ﭘﻴﺮ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ﻓﻬﻤﻴﺪﻥ ﻭ ﺑﻨﻴﻮﺷﻴﺪﻥ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ﺣﮑﻤﻤﺘﻬﺎﺭﺍ ﺗﺎ ﺁﻧﺠﺎ ﮐﻪ ﻓﻬﻢ ﻭ ﺗﺼﺪﻳﻖ ﻫﺴﺖ ﻣﻴﮕﻴﺮﻧﺪ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ﺷﺮﺍﺏ ﺍﻟﻬﻰ ﺟﺪﻳﺪﻯ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ﺷﺎﻣﻞ ﺩﺳﺘﻮﺭﺍﺕ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ﻭﻫﺪﺍﻳﺘﻬﺎﻯ ﻋﺎﻃﻔﻰ ﻭ ﻋﻘﻠﻰ ﻭ ﺷﻬﻮﺩﻯ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ﺍﻟﻬﻰ ﺍﻟﻬﻰ ﺗﺎﺯﻩ ﺗﺮ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ﺗﺎ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ﺁﻧﺠﺎ ﮐﻪ ﻓﻬﻢ ﻭﺗﺼﺪﻳﻖ ﻭ ﻋﻤﻞ ﻧﻤﻮﺩﻥ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ﻣﻄﺮﺡ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ﻭ ﺩﺳﺘﻮﺭ ﺩﻳﮕﺮﻯ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ﺑﮕﺸﺎ ﺑﺸﻴﻮﻩ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ﻧﺮﮔ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ﭘﺮ ﺧﻮﺍﺏ ﻣﺴﺖ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 ﺭﺷﻚ ﭼﺸﻢ ﻧﺮﮔ</w:t>
      </w:r>
      <w:r w:rsidR="003005EF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ﺭﻋﻨﺎ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ﺑﺨﻮﺍﺏ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 ﻣﺤﺒﻮﺏ ﺯﻳﺒﺎﻯ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ﺷﻴﻮﻩ ﻭ ﺭﻭﺵ ﭼﺸﻤﺎﻥ ﻧﺮﮔﺴﻴﻦ ﻭﺧﻤﺎﺭ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ﻭﺧﻮﺍﺏ ﺁﻟﻮﺩ 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ﮔﻞ ﻧﺮﮔ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ﺑﺨﻮﺍﺏ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ﻧﻴﻤﻪ ﺑﺎﺯ ﺷﻴﻔﺘﻪ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ﺟﻤﺎﻝ ﺗﻮ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ﭼﺸﻤﺎﻥ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ﻧﻴﻤﻪ ﺑﺎﺯ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ﺭﻋﻨﺎ ﻭ ﺷﺎﺩﺍﺑﻰ ﺑﺎﻍ ﻭ ﺭﺷﻚ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ﻭﺣﺴﺪ ﺩﻳﮕﺮﺍﻥ ﺭﺍ ﺑﺨﻮﺍﺏ ﺑﻔﺮﺳﺖ ﻭ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ﻣﺮﻯ ﺍﺭﺍﺩﻯ ﺑﺎ ﭼﺸﻤﺎﻥ ﺧﻮﺩ ﺍﻭ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ﻭﻧﺠﺎﺕ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</w:t>
      </w:r>
      <w:r w:rsidR="003005EF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ع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ﺑﻔﺮﺳﺖ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4514CB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ﺑﻮﻯ ﺑﻨﻔﺸﻪ ﺑﺸﻨﻮ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ﻭﺯﻟﻒ ﻧﮕﺎﺭ ﮔﻴﺮ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ﺑﻨﮕﺮ ﺑﺮﻧﮓ 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ﻋﺰﻡ ﺷﺮﺍﺏ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ﺑﻮﻯ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ﺑﻨﻔﺸﻪ ﺭﺍ ﺑﺸﻨﻮﺩ ﮐﻪ ﺍﻃﺮﺍﻑ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ﺭﻭﺋﻴﺪﻩ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ﻣﺤﺒﻮﺏ ﺑﺨﺎﻃﺮ ﺑﻮﻯ ﺑﻨﻔﺸﻪ ﺑﺪﻳﺪﺍﺭ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ﺍﻭ ﺑﻴﺎﻳﺪ ﻭ ﺳﺎﻟﻚ ﺯﻟﻔﺎﻥ ﺯﻳﺒﺎﻯ ﻣﺤﺒﻮﺏ ﺭﺍ ﺑﮕﻴﺮﺩ ﮐﻪ ﺧﻮﺩ ﺁﻭﻳﺨﺘﻪ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ﻭﻣﺘﻮﺳّﻞ ﻣﻮﻫﺎﻯ ﭘﺮﻳﺸﺎﻥ ﻣﺤﺒﻮﺏ ﮐﻨﺪ ﻭ ﻣﺮﮒ ﻗﺒﻞ ﺍﺯ ﻣﺮﮒ ﺭﺍ ﺑﮕﺬﺭﺩ ﻭ ﺍﻳﻨﮑﻪ ﺭﻧﮓ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ﮔﻞ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ﺑﻨﮕﺮﺩ ﻭ ﻋﺰﻡ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ﻧﻤﺎﻳﺪ ﺗﺎ ﺩﻝ ﺧﻮﻧﻴﻦ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ﺑﻴﺎﺩ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ﻭ ﻓﺮﻣﺎﻥ ﻣﺮﮒ ﺍﻭﺭﺍ ﺑﺪﻫﺪ 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ﭘﻴﺸﻨﺎﻫﺎﺩ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ﻣﺴﺘﻌﺪﺍﻥ ﺳﻠﻮﻙ ﺍﻟﻬﻰ ﺩﺭ ﺑﻴﻦ ﺧﻮﺍﻧﻨﺪﮔﺎﻥ ﻏﺰﻝ ﺍﻭ ﻣﻴﺒﺎﺷﺪ ﮐﻪ ﻋﺰﻡ ﺳﻠﻮﻙ ﺑﺎ ﭘﻴﺮ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ﺑﻤﻌﺮﻓﻰ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ﻧﻤﺎﻳﺪ ﻭﺑﺎ ﺩﻳﺪﺍﺭ ﺑﻮﻯ ﺑﻨﻔﺸﻪ ﻭﺭﻧﮓ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ﻟﻪ ﺑﻴﺎﺩ ﭘﻴﺮ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ﺯﺁﻧﺠﺎ ﮐﻪ ﺭﺳﻢ ﻭ ﻋﺎﺩﺕ ﻋﺎﺷﻖ ﮐﺸﻰ ﺗﺴﺖ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ﺩﺷﻤﻨﺎﻥ ﻗﺪﺡ ﮐﺶ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ﻭﺑﺎ ﻣﺎ ﻋﺘﺎﺏ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ﺁﻧﺠﺎ ﮐﻪ ﺭﺳﻢ ﻭ ﻋﺎﺩﺕ ﻭ ﺭﻭﺵ ﻋﺎﺷﻖ ﮐﺸﻰ ﻫﻤﻴﺸﮕﻰ ﺗﻮ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ﺑﺎﺭ ﻧﻴﺰ ﺑﺎ ﺩﺷﻤﻨﺎﻥ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ﻗﺪﺡ ﮐﺸﻰ ﮐﻦ ﻭﮐﻮﺯﻩ ﻣﻴﺪﺍﺭﻯ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ﻣﺎ ﻋﺘﺎ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ﺳﺮﺯﻧﺶ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ﻋﺰﻟﺘﮕﺎﻩ ﺗﻨﻬﺎ ﻧﺸﺴ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ﺩﺷﻤﻨﺎﻥ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ﻣﻨﻈﻮﺭ ﺭﻗﻴﺒﺎﻥ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 ﭘﻴﺮ ﻧﺸﺴﺘﻪ ﻭﺍﻭﺭﺍ ﻣﺎﻧﻊ ﺍﺯ ﺩﻳﺪﺍﺭ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ﻣﺮﮒ ﺍﺭﺍﺩﻯ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ﺩﺭ ﮔﻮﺩﺍﻝ ﭼﻮﻥ ﻗﺒﺮ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ﺑﺎﺩ ﻭ ﺧﺎﻙ ﺑﺎﺟﺮﺍﻯ ﺩﺳﺘﻮﺭﺍﺕ ﭘﻴﺮ 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ﻋﺘﺎﺏ ﭘﻴﺮ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ﻋﺰﻟﺖ ﻭ ﺁﻣﺎﺩﮔﻰ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ﮐﻢ ﮐﺎﺭﻯ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ﻭﺳﺎﻟﻚ ﻫﺮ ﮔﺎﻩ ﺑﺎﺩ ﺭﺍ ﺑﺎ ﺧﺎﻙ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ﻭﺧﺪﺍﻭﻧﺪ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ﻋﺘﺎﺏ ﻭ ﻧﮑﻮﻫﺶ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ﭼﺮﺍ ﮐﻢ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ﻭ ﺳﺴﺘﻰ ﺩﺭ ﮐﺎﺭ 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ﺑﺎﺩ ﺭﺍ ﺑﺪﻭﻥ ﺧﺎﻙ ﻭ ﻣﻌﻄّﺮ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ﺩﻟﻴﻞ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ﭘﻴﺮ ﻭ ﺧﺪﺍﻭﻧﺪ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ﺗﺸﻮﻳﻖ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ﻋﺘﺎﺏ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ﺍﺯ ﻫﻤﻪ ﺳﺎﻟﮑﺎﻥ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ﺑﺠﺪﻳّﺖ ﺑﻴﺸﺘﺮ ﺍﺯ ﺁﻧﭽﻪ ﺍﮐﻨﻮﻥ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ﻭﺭﺿﺎﻳﺖ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ﻣﺤﻤﺪﻯ ﻧﻮﺭ ﻗﺎﺋﻢ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ﻫﻤﭽﻮﻥ ﺣﺒﺎﺏ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ﺩﻳﺪﻩ ﺑﺮﻭﻯ ﻗﺪﺡ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ﮔﺸﺎﻯ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ﻭﻳﻦ ﺧﺎﻧﻪ ﺭﺍ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ﻗﻴﺎ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 آ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ﺳﺎﺵ ﺍﺯ ﺣﺒﺎﺏ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ﮐﻪ ﺣﺒﺎﺏ ﺩﻳﺪﻩ ﻭﮔﻮﻯ ﭼﺸﻢ ﻣﺎ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ﺑﮕﺸﺎ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ﺣﺒﺎﺑﻬﺎﻯ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ﺳﻄﺢ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ﺑﺮﻃﺮﻑ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ﺑﺘﻮﺍﻧﺪ ﻋﮑﺶ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ﺳﻄﺢ ﺳﺎﻏﺮ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ﻭﺣﺎﻓﻆ ﺍﻳﻦ ﺧﺎﻧﻪ ﺑﺸﺮﻯ ﻓﻌﻠﻰ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ﺧﻮﺩﺭﺍ ﻣﻘﺎﻳﺴﻪ ﺑﺎ ﺣﺒﺎﺏ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ﺣﺠﻢ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ﺗﻮﺧﺎﻟﻰ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ﺯﻭﺩ ﮔﺸﻮﺩﻩ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ﺣﺒﺎﺑﻰ ﻣﻰ ﺗﺮﮐﺪ ﻭﻧﻴﺴﺖ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 ﺯﻭﺩﺗﺮ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ﺑﻤﺮﺣﻠﻪ ﺍﻃﻤﻴﻨﺎﻥ ﻭ ﺿﻤﺎﻧﺖ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ﻧﻮﻉ ﻓﻮﻕ ﺑﺸﺮﻯ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ﺑﻬﺸﺘﻬﺎﻯ ﭼﻬﺎﺭﮔﺎﻧﻪ ﻭﭼﻬﺎﺭﮔﻮﻧﻪ ﺭﺍ ﺩﺍﺷﺘﻪ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ﻭﻣﺒﺎﺩﺍ ﺍﺯ ﺟﻬﻨّﻢ ﻫﺎﻯ ﮐﺎﺭﻣﺎﺋﻰ ﻭ ﻗﻬﻘﺮﺍﺋﻰ ﭼﻬﺎﺭﮔﺎﻧﻪ ﻭ ﭼﻬﺎﺭﮔﻮﻧﻪ ﺭﺍ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 ﻭﻣﺴﺦ ﻭ ﺑﺪﺗﺮ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 ﻭﺻﺎﻝ ﻣﻰ ﻃﻠﺒﺪ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ﺭﻩ ﺩﻋﺎ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ﺩﻋﺎﻯ ﺧﺴﺘﻪ ﺩ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ﻥ ﻣﺴﺘﺠﺎﺏ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ﻭﺻﺎﻝ ﻭ ﺩﻳﺪﺍﺭ ﻭﻭﺻﻠﺖ ﻣﺤﺒﻮﺏ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ﺩﻋﺎﻫﺎﻯ ﺧﻮﺩ ﺍﺯ ﺧﺪﺍﻭﻧﺪ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ﺗﺎﺩﺭﻣﺮﮒ ﺍﺭﺍﺩﻯ ﺍﻭ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ﻳﺎﺭﻯ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ﻣﻴﮕﻮﻳﺪ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ﺧﺪﺍﻳﺎ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ﺩﻋﺎﻯ ﺧﺴﺘﻪ ﺩ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ﻥ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ﺭﺍ ﻣﺴﺘﺠﺎﺏ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ﺟﻮﺍﺏ ﻣﻮﺟﺐ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ﻭﻭﺍﺟﺐ ﻭ ﻣﺸﺒﺖ ﺧﻮﺩﺭﺍ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ﺯﻭﺩﺗﺮ ﺑﻨﺰﺩ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ﻣﺮﮒ ﻗﺒﻞ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ﺍﻭﺭﺍ ﺗﻠﻘﻴﻦ ﻭ ﻳﺎﺭﻯ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ﻭﻫﻢ ﺳﻔﺮﻯ ﺑﺴﻮﻯ ﺧﺪﺍ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ﺭﺑﺎﻟﻨﻮﻉ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ﺑﺎﺯ ﻧﮕﺮﺩﺩ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ﺑﺎﺯﮔﺸﺖ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ﻏﺰﻟﻬﺎﻯ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ﺗﺠﺮﺑﻴﺎﺕ ﺳﻠﻮﮐﻰ ﺧﻮﻳﺸﺨﻮﺍﻫﺪ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ﺩﺭﻋﺰﻟﺘﮕﺎﻩ ﻭﻗﺖ ﺷﻌﺮ ﺳﺮﻭﺩﻥ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ﮐﻤﺎﻝ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ﺳﺒﻚ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ﺗﺒﻠﻴﻐﻰ ﭘﻴﺎﻡ ﺍﻟﻬﻰ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ﻏﺰﻟﻬﺎ ﺍﻧﺘﺨﺎﺏ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ﻣﻨﺎﺳﺐ ﺯﻣﺎﻥ ﻭ ﻣﺮﺩﻡ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ﻏﺰﻟﻬﺎﻯ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ﺑﻴﺎﻧﺎﺕ ﻣﻌﺎﺷﻘﻪ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ﺍﺻﻮﻝ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ﺍﺳﺘﺪ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ﻝ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 ﻋﻘﻠﻰ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ﺷﻨﻮﻧﺪﻩ ﻭ ﺧﻮﺍﻧﻨﺪﻩ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ﺩﺭﺟﻪ ﺍﺯ 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ﺭﻭﺣﻰ ﻭ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 ﻭﺳﻤﭙﺎﺷﻰ ﻗﺒﻮﻝ ﺭﺍ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ﺑﺨﻮﺍﻫﺪ ﺑﻔﮑﺮ ﺍﺟﺮﺍﻯ ﺳﻠﻮﻙ ﺩﺭ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ﻭﺩﮔﺮﮔﻮﻧﻰ ﺫﺍﺕ ﻭ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ﺧﻮﺩﺭﺍ ﺩﺍﺷﺘﻪ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63616" w:rsidRPr="004D5F6B" w:rsidRDefault="00A63616" w:rsidP="005168C3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ﺻﺒﺤﺴﺖ ﺳﺎﻗﻴﺎ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ﻗﺪﺣﻰ ﭘﺮ ﺷﺮﺍﺏ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ﺩﻭﺭ ﻓﻠﻚ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ﺩﺭﻧﮓ ﻧﺪﺍﺭﺩ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ﺷﺘﺎﺏ ﮐﻦ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ﺻﺒﺢ ﺑﺎﻣﺪﺍﺩﻯ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ﺳﺎﻗﻰ ﻣﺤﺒﻮﺏ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ﻗﺪﺣﻰ ﭘﺮ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 ﻳﻚ ﺑﺎﻣﺪﺍﺩﻯ ﭘﮕﺎﻫﻰ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ﺑﻨﻮﺭ ﻗﺎﺋﻢ ﺭﻭﺡ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ﻧﺠﺎﺕ ﺧﻮﺩ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ﻗﺪﺡ ﻭ ﺳﺎﻏﺮ ﺑﺰﺭﮒ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ﻭﮐﻮﺯﻩ ﺭﺍ ﺑﺴﺎﻟﻚ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ﺑﺮﺗﺮﻳﻦ ﺣﮑﻤﺖ ﻭ ﺩﺳﺘﻮﺭ ﻭﻫﺪﺍﻳﺖ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ﺑﺴﺎﻟﻚ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ﺁﺧﺮﻳﻦ ﻭﻣﻬﻤﺘﺮﻳﻦ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ﺧﻮﺩﺭﺍ ﺍﻧﺠﺎﻡ ﺩﺍﺩﻩ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ﺍﻳﻦ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ﺩﻭﺑﺎﺭﻩ ﺯﻧﺪﻩ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ﺑﺪﺳﺘﻮﺭ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ﺟﺎﻥ ﺑﺘﻦ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ﺧﻮﺩﺭﺍ ﺩﺭ ﺁﻏﻮﺵ ﭘﻴﺮ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ﻣﻴﮑﻨﺪ ﮐﻪ ﺩﺭ ﺣﺎﻝ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ﻧﻮﺷﺎﻧﻴﺪﻥ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ﺻﺒﻮﺣﻰ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ﻭﻯ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ﺟﺎﻧﻰ 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ﻳﻨﻚ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ﺣﻀﻮﺭ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ﺁﺭﺯﻭﻯ ﺁﺧﺮ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ﻧﺠﺎﺕ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ﮔﻮﻧﻪ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ﻣﺄﻣﻮﺭﻳّﺖ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ﺍﺯ ﺍﻭﻟﻴﺎﻯ ﺍﻟﻬﻰ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ﺯﻣﺎﻥ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۳۱۳ ﻧﻔﺮ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ﺯﻧﺪﻩ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  <w:lang w:bidi="fa-IR"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ﻭﻳﻚ ﺍﻣﺎﻡ ﺯﻣﺎﻧﻰ ﻧﻴﺰ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ﻣﻌﺼﻮﻡ ﺍﺯ ﻫﺮ ﮔﻨﺎﻩ ﻭ ﻣﺼﻮﻥ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ﻗﻬﻘﺮﺍﻯ ﻧﺴﺦ ﻭﻣﺴﺦ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ﺩﺍﺭﺍﻯ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ﺗﺎﺯﻫﺎﻯ ﻭ ﻋﻘﻞ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ﺍﺣﻮﺍﻝ ﻧﻴﮑﻮﺋﻰ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ﻣﺘﻔﺎﻭﺕ ﺩﺭ ﮐﻤﻴّﺖ ﻭ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ﮐﻴﻔﻴّﺖ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ﻭﺍﻣﺘﻴﺎﺯﺍﺕ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ﻭﻧﻴﺮﻭﻫﺎﻯ ﺗﺼﺮﻑ ﺩﺭ ﺳﺎﻟﮑﺎﻥ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ﺧﻮﺍﻫﻨﺪ ﺑﻮﺩ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ﺯﺍﻥ ﭘﻴﺸﺘﺮ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ﻋﺎﻟﻢ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ﻓﺎﻧﻰ ﺷﻮﺩ ﺧﺮﺍﺏ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ﻣﺎ ﺭﺍ ﺯﺟﺎﻡ ﺑﺎﺩ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ﮔﻠﮕﻮﻥ ﺧﺮﺍﺏ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ﻣﻴﺨﻮﺍﻫﺪ ﭘﻴﺶ ﺍﺯ ﺁﻧﮑﻪ ﻋﺎﻟﻢ ﻓﺎﻧﻰ ﻭ ﺟﻬﺎﻥ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ﺣﻴﺎﺕ ﻓﻌﻠﻰ ﺍﻧﺴﺎﻥ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ﺧﺮﺍﺏ ﻭﻭﺍﮊﮔﻮﻥ ﮔﺮﺩﺩ ﻭ ﭘﺎﻳﺎﻥ ﮔﻴﺮﺩ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ﺗﻦ ﻭ ﻓﮑﺮ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ﻭﻣﻌﻘﻮ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ﻭﻋﻠﻮﻡ ﻭﺗﺠﺎ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ﻧﻴﺴﺖ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ﺗﻨﻬﺎ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ﻭﻧﻮﻋﻰ ﻫﺮ ﮐﺶ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ﻭﻧﻮﻋﻰ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ﺁﻳﻨﺪ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ﺩﺭ ﻧﻮﻉ ﺑﺮﺗﺮ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ﺩﺭﺁﻳﻨﺪﻩ ﺩﺭ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ﺩﺭ ﻧﺴﺦ ﻭﻣﺴﺦ ﻭ ﻓﺴﺦ ﻭ ﺭﺳﺦ ﻭﻭﺳﺦ ﮐﻪ ﺑﮑﺎﺭﻣﺎﻫﺎ ﻭ ﻗﻬﻘﺮﺍﻫﺎﻯ ﻧﻮﻋﻰ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ﻭﺣﻴﮕﻮﺍﻧﻰ ﻭ ﺣﺘﻰ ﮔﻴﺎﻫﻰ ﻭ ﺟﻤﺎﺩﻯ ﻭ ﺗﺤﺖ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ﻣﻤﮑﻦ ﺍﺳﺖ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ﺍﻧﺤﺮﺍﻑ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ﮔﻨﺎﻩ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ﻭﺳﺮﮐﺸﻰ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ﺩﺭ ﺗﻮﻟﺪﻓﻌﻠﻰ ﺧﻮﺩ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ﺑﺎﺭﺩﻳﮕﺮ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ﺩﻭﺑﺎﺭﻩ ﻭ ﺣﺘﻰ ﺻﺪ ﺑﺎﺭﻩ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ﺗﮑﺎﻣﻠﺎﺕ ﻃﺒﻴﻌﻰ ﺩﻳﮕﺮ 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ﻧﺮﺩﺑﺎﻥ ﺍﻧﻮﺍﻉ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ﺑﻨﻮﻉ ﺑﺸﺮﻯ ﻣﺎﻧﻨﺪ ﺍﻣﺮﻭﺯ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ﮐﻪﻓﺮﻣﺎﻥ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ﻓﻴﮑﻮﻥ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ﺩﻧﺒﺎﻝ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ﺭﺑﺎﻟﻨﻮﻉ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ﻧﻬﺎﻳﺖ ﺍﻧﻮﺍﻉ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ﺁﻳﻨﺪﻩ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ﺣﺘﻤﺎ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ﺧﻮﺍﻫﺪ ﺭﻓﺖ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ﺗﻤﺎﻣﻰ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ﻣﻮﺟﻮﺩﺍﺗﺤﺘﻰ ﺭﻳﺰﺗﺮ ﺍﺯ ﻭﻳﺮﻭ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ﭽﻨﺎﻥ ﺧﻮﺍﻫﻨﺪ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ﺷﺪﻧﻮ ﺻﻴﺮﻭﺭﺕ ﻣﻮﺭﺩ ﻧﻈﺮ ﺍﻟﻬﻰ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ﺍﻧﺠﺎﻡ ﺧﻮﺍﻫﺪ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ﺍﻳﻨﻚ ﺣﺎﻓﻆ ﻗﺒﻞ ﺍﺯ ﭘﺎﻳﺎﻥ ﻋﻤﺮ ﻓﻌﻠﻰ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ﺑﺎ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ﻧﻮﺷﻴﺪﻥ ﺟﺎﻡ ﺷﺮﺍﺏ ﮔﻠﮕﻮﻥ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ﺁﺧﺮ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ﺍﺟﺮﺍﻯ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ﺍﻗﺪﺍﻡ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ﺍﮐﻨﻮﻥ ﺩﺭ ﺧﺮﺍﺑﻰ ﻭﻭﻳﺮﺍﻧﻰ ﺍﺗﻦ ﻭ ﺍﺣﻮﺍﻝ ﻭﺍﻓﮑﺎﺭ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ﺁﻣﺎﺩﮔﻰ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ﺗﻠﻘﻴﻨﺎﺕ ﻭﺗﺸﻮﻳﻘﺎﺕ ﻭﺗﻌﻠﻴﻤﺎﺕ ﻭ ﻭﻋﺪﻩ ﻫﺎﻯ ﻋﻔﻮ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ﺑﻬﺸﺘﻰ ﭘﻴﺮ ﺍﻟﻬﻴﺮﺍ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ﺭﺿﺎﻳﺖ ﻭ ﺁﺭﺍﻣﺶ ﺟﺎﻥ ﺗﺴﻠﻴﻢ ﮐﻨﺪ ﻭﻣﻘﺎﻭﻣﺘﻰ ﻧﻨﻤﺎﻳﺪ ﺍﺷﻌﺎﺭ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ﺗﺴﻠﺴﻞ ﻣﻨﻄﻘﻰ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ﺣﻮﺍﺩﺵ ﻭﻣﻄﺎﻟﺐ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ﻏﺰﻝ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 ﺑﻴﺖ ﺷﻌﺮﻯ ﺩﺭ ﺣﺎﻝ ﺧﺎﺻﻰ ﺳﺮﻭﺩﻩ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ﺷﺮﺍﻳﻂ ﺍﺣﻮﺍﻟﻰ ﻭﺷﻌﺮﻯ ﮔﻔﺘﻪ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ﻗﺎﻓﻴﻪ ﻭﻭﺯﻥ ﺷﻌﺮ ﻣﺎﻧﻊ ﺍﺯ ﺗﺴﻠﺴﻞ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ﻣﻨﻄﻘﻰ ﮐﻠﺎﻡ ﺑﺮﺍﻯ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ﺧﻮﺍﺳﺘﻪ ﺑﺎﻳﺪ ﺧﻮﺩ ﻋﺎﻗﻞ ﻭﺩﺍﻧﺎ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ﺧﻮﺭﺷﻴﺪ ﻣﻰ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ﺯﻣﺸﺮﻕ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ﺳﺎﻏﺮ ﻃﻠﻮﻉ ﮐﺮﺩ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 ﺑﺮﮒ ﻋﻴﺶ ﻣﻰ ﻃﻠﺒﻰ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ﺗﺮﻙ ﺧﻮﺍﺏ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ﻧﻮﺭﺧﻮﺭﺷﻴﺪ ﻣﻴؤ ﻭﺑﺎﺩﻩ ﺍﻟﻬﻰ ﺭﺍ ﺍﺯ ﻣﺸﺮﻕ ﺳﺎﻏﺮ ﻃﻠﻮﻉ ﮐﺮﺩﻩ ﻣﻰ ﺑﻴﻨﺪ 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ﻧﻮﺭﺣﮑﻤﺘﻬﺎﻯ ﺍﻟﻬﻰ ﺍﺯ ﺩﻫﺎﻥ 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ﺳﺎﻏﺮﻯ ﺑﻴﺮﻭﻥ ﻣﻴﺂﻳﺪ ﻭ ﻟﺬﺍ ﺣﺎﻓﻆ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ﺑﺴﺎﻟﮑﺎﻥ ﭘﻴﺸﻨﻬﺎﺩ ﻣﻴﮑﻨﺪ ﺣﺎﻝ ﮐﻪ ﻇﻬﻮﺭ 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ﭘﻴﺮ ﻭ ﺩﺳﺘﻮﺭﺍﺕ ﺳﻠﻮﮐﻰ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ﺻﻮﺭﺕ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ﺧﺪﺍﻭﻧﺪ ﻳﺎﻓﺘﻪ ﺍﺳﺖ ﮐﻪ ﺍﺯ 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ﺗﺎﺏ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ﻧﻮﺭﺍﻧﻴّﺖ ﺑﻴﺸﺘﻨﺮﻯ ﺩﺍﺭﺩ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ﺍﺳﺘﻔﺎﺩﻩ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ﻃﻠﻮﻉ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ﻭﺑﺮﮒ ﻋﻴﺶ ﻭ ﺟﺎﻭﺩﺍﻧﮕﻰ ﻭ ﺯﻧﺪﮔﻰ ﻭﺍﻘﻌﻰ ﻭ ﻋﺮﻓﺎﻧﻰ ﺭﺍ ﺣﻔﻆ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 ﺧﻮﺍﺏ ﮐﻨﺪ ﻭ ﺑﺘﻮﺳّﻠﺎﺗﺖ ﻋﺒﺎﺩﻯ ﻭ ﺍﺟﺮﺍﻯ ﺩﺳﺘﻮﺭﺍﺕ ﭘﻴﺮ ﻫﺮﭼﻪ ﺑﺎﺯﺑﻴﺸﺘﺮ ﻭﺟﺪﻯ ﺗﺮ ﺑﮑﻮﺷﺪ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ﺭﻭﺯﻯ ﮐﻪ ﭼﺮﺥ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ﮔﻞ ﻣﺎ ﮐﻮﺯﻩ ﻫﺎ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ﺯﻧﻬﺎﺭ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ﺳﺮ ﻣﺎ ﭘﺮ ﺷﺮﺍﺏ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ﺣﺎﻓﻈﺪﺭ ﻋﺒﺮﺕ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ﺍﺯ ﮐﺎﺭ ﺯﻣﺎﻧﻪ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ﭼﺮﺥ ﻭ ﻓﻠﻚ ﺭﻭﺯﻯ ﺍﺯ ﺧﺎﻙ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ﮔﻞ ﺗﻦ ﺍﻣﺮﻭﺯ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ﮐﻮﺯﻩ ﻫﺎ ﺧﻮﺍﻫﺪ ﺳﺎﺧﺖ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ﻫﺸﺪﺍﺭ ﺣﺎﻓﻆ ﺑﭙﻴﺮ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ﮐﺎﺳﻪ ﺳﺮ ﻣﺎ ﺭﺍﺍﻣﺮﻭﺯ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ﺣﮑﻤﺘﻬﺎﻯ ﺍﻟﻬﻰ ﭘﺮﮐﻦ ﺗﺎ ﺑﺘﻮﺍﻥ ﺑﻨﺠﺎﺕ ﺭﻭﺣﻰ ﻭﻧﻮﻋﻰ ﺧﻮﺩ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ﮔﺮﻓﺘﺎﺭ ﺗﮑﺮﺍﺭ ﺍﻳﻦ ﺯﻧﺪﮔﻰ ﻫﺎ ﻧﺸﺪ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ﺍﺯ ﺗﻦ ﺑﺸﺮﻯ ﻣﺎ ﮐﻮﺯﻩ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ﺳﺎﺧﺘﻨﺪ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ﻳﺎﻓﺘﻪ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ﻧﻴﺎﺯﻯ ﻫﻢ ﺑﺎﻳﻦ ﺗﻦ ﻭ ﻟﺒﺎ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ﻟﺒﺎﺵ ﻧﻮﻉ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ﻭﺻﻮﺭﺕ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ﺭﺍ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ﻣﺮﮒ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ﮐﻬﻨﻤﻴﻤﻴﺮﺩ ﻭﺩﺭﺭﺟﻌﺖ ﻓﻮﻕ ﺑﺸﺮﻯ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ﻧﻴﮑﻮﻯ ﺧﻮﺩ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ﻭﺩﻳﮕﺮﺍﻥ ﮐﻪ ﺑﺎ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 ﻣﻴﺮﻭﻧﺪ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ﺍﻣﺮﻭﺯ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ﻫﻤﺎﻥ ﺣﻴﻮﺍﻧﺎﺕ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ﺩﺭ ﻧﻄﻔﻪ ﺟﻨﻴﻦ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ﺷﺎﻳﺴﺘﮕﻰ ﻫﺎﻯ ﻗﺒﻠﻰ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ﺒﻴﺸﺘﺮ ﺩﺍﺷ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ﻭﺻﻔﺎﺕ ﻭﮐﺮﺍﻣﺎﺕ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ﻃﻔﻞ ﺩﺭ ﻋﻘﻞ ﻭ ﺗﻦ ﻭ ﺭﻭﺍﻥ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ﻭﺿﻊ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ﺑﻬﺘﺮﻯ ﺭﺍ ﺩﺍﺷ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ﻭﻇﻴﻔﻪ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ﺗﺎﺯﻩ 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ﻓﻌﻠﻰ ﺧﻮﺩﺭﺍ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ﺻﻔﺎﺕ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ﺯﺷﺖ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ﺩﺭ ﺻﻮﺭﺕ ﺯﺷﺖ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ﻫﻢ ﺩﺭ ﺍﺧﻠﺎﻕ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ﺧﻮﺩ ﺯﺷﺖ ﺧﻮﺍﻫﺪ ﺑﻮﺩ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ﺑﺴﻠﻮﻙ ﺍﻟﻬﻰ ﻧﻴﺰ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ﺑﺎﺭ ﺳﻨﮕﻴﻦ ﺗﺰﮐﻴﻪ ﻫﺎﻯ ﺧﻮﺩﺭﺍ ﺧﻮﺍﻫﺪ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ﺑﺘﻮﻓﻴﻘﻰ ﻫﻢ ﻧﻤﻴﺮﺳﺪ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ﻣﮕﺮ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ﭼﻨﺪﻳﻦ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ﺗﻮﻟﺒﺪ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ﺑﻘﺼﺪ ﺗﮑﻤﻴﻞ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ﻧﻮﺍﻗﺺ ﺑﺪﻧﻰ ﻭ ﻋﻘﻠﻰ ﻭﺭﻭﺍﻧﻰ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ﮐﻤﺒﻮﺩﻫﺎ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ﻭﺻﺒﺮ ﻭ ﻋﺸﻖ ﻭﺍﺭﺍﺩﻩ ﻭﻋﻘﻞ ﮐﺎﻓﻰ ﺑﺮﺍﻯ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ﺍﻫﻤﻴّﺖ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ﺭﺍ ﭘﻴﺪﺍ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ﺑﺪﻧﻬﺎﻯ ﻣﻮﺟﻮﺩﺍﺕ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ﺩﺭ ﺳﻴﺮﮐﻮ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ﺳﻴﻮﻥ ﻭ ﺣﺮﮐﺖ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ﻣﺪﺍﺭﻯ ﻭ ﺗﮑﺮﺍﺭﻯ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ﺩﺭﺑﺪﻧﻬﺎﻯ ﻣﻮﺟﻮﺩﺍﺕ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ﺗﻐﺬﻳﻬﻤﺎﺩﺭ ﺑﺘﻦ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ﻃﻔﻞ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ﺃﺗﻤﻬﺎﻯ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ﻣﻮﺍﺩ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 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ﻃﺒﻴﻌﻰ ﺧﻮﺩﺭﺍ ﺩﻧﺒﺎﻝ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ﺍﺣﻴﺎﻯ ﻣﺠﺪﺩ ﺭﻭﺡ ﺩﺭ ﺗﻮﻟﺪ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ﺑﺎﻫﻤﻴﻦ ﺗﻦ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ﺷﺎﻳﺴﺘﻪ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ﺳﺎﻟﮑﻰ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ﺍﺭﺍﺩﻯ ﺑﺨﻠﻖ ﺑﺎﺯﮔﺸﺖ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ﻫﻤﻴﻦ ﺗﻦ ﺧﻮﺩ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ﺑﻴﺪﺍﺭﻯ ﺍﺯ ﺧﻮﺍﺏ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ﻫﻤﻴﻦ ﺗﻨﻰ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ﭘﻴﺎﻣﺒﺮ ﺑﻤﺨﺎﻟﻔﻴﻦ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ﺍﻃﻤﻴﻨﺎﻥ ﻣﻴﺪﺍﺩ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ﻣﺎﺩﻩ ﺗﻦ ﺭﺍ ﺩﺭ ﺯﻧﺪﻩ ﺷﺪﻥ ﺩﺭ ﻗﻴﺎﻣﺖ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ﺩﺭ ﻗﻴﺎﻡ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ﺑﺸﺮﻯ ﻭﺑﺎﺯﮔﺸﺖ ﺑﺨﻠﻖ ﺑﺎ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ﺍﻧﺴﺎﻥ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ﺑﻔﮑﺮ ﺍﻫﻤﻴّﺖ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ﺫﻫﻦ ﻭﻣﻌﻨﻮﻳﺎﺕ ﻣﻬﻤﺘﺮ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ﺭﻭﻣﻰ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ﻫﻤﺎﻥ ﺃﻧﺪﻳﺸﻬﺎﻯ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ﭘﻮﺳﺖ ﻭ ﺁﺷﻐﺎﻝ ﻫﺴﺘﻨﺪ ﻭﺗﺎﺯﻩ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ﺍﻧﺪﻳﺸﻪ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ﺩﺭﺭ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ﺣﻴﻮﺍﻧﻰ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ﺑﻨﺎﻡ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ﺑﺮﻭﺡ ﺍﻟﻬﻰ ﺑﻨﺎﻡ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ﻣﻄﻤﺌﻨّﻪ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ﺍﻫﻤﻴﺖ ﺑﻴﺶ ﺍﺯ ﺫﻫﻦ ﻭ ﺗﻦ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ﻣﺎﮊﻧﺘﻴﻚ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ﻣﻴﻨﺎﻣﻴﻢ ﻭ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ﮐﻪ ﺑﺂﻳﻨﺪﻩ ﻫﺎﻯ ﺑﻬﺘﺮ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ﺁﻳﻨﺪﻩ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ﻧﺴﺦ ﻭﻣﺴﺦ ﻭ ﺗﺎﮐﺮﺍﺭ ﮔﺬﺷﺘﻪ ﻫﺎ ﺩﺭ ﺁﻳﻨﺪﻫﻬﺎ ﺧﻮﺍﻫﺪ ﺭﻓﺖ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ﺩﺭ ﺗﮑﺎﻣﻞ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ﻃﺒﻴﻌﻰ ﺑﺪﻭﻥ ﺍﺭﺍﺩﻩ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ﻭﻣﺨﺎﻟﻔﺘﻰ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ﺭﺍ ﺑﺎﻧﺪﺍﺯﻩ ﻳﻚ ﺷﺐ ﺭﻫﺮﻭﻯ ﺃﺑﺪﻯ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ﺷﺒﻰ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ﺭﻩ ﺻﺪ ﺳﺎﻟﻬﻤﻴﺮﻭﺩ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ﻗﺸﺮﻳﻮﻥ ﻣﺬﻫﺒﻰ ﺑﻬﺮ ﻧﺎﻣﻰ ﮐﻪ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ﻓﺎﺳﺪﻯ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ﺷﺒﻰ ﺭﺍ ﺭﻩ ﺻﺪ ﺳﺎﻟﻪ ﺑﻌﻘﺐ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ﻋﻘﺎﺏ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ﻋﻘﺒﻪ ﻭﺩﻡ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 ﺷﺪﻥ ﻣﻴﺮﻭﻧﺪ ﻭﻟﻰ ﺍﻧﺴﺎﻧﻬﺎﻯ ﺿﻌﻴﻒ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ﻋﻘﻞ ﻭ ﺑﻰ ﺧﺒﺮ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ﻫﻤﭽﻨﺎﻥ ﺩﺭ ﺗﮑﺎﻣﻞ ﺭﻭﺣﻰ 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 ﻭﮊﻧﺘﻴﻚ ﺭﻭﺣﻰ ﭼﻮﻥ ﺳﺘﻮﻥ ﺟﻴﻮﻩ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ﺣﺮﺍﺭﺕ ﺳﻨﺞ ﻭﺗﺮﻣﻮﻣﺘﺮ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ﻭ ﭘﺎﺋﻴﻦ ﺗﺮ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ﺑﻤﻴﺮﺩ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ﺳﻄﺢ ﺟﻴﻮﻩ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ﺷﺎﺑﺖ ﻣﻴﻤﺎﻧﺪ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ﺑﻌﺪﻯ ﺭﺍ ﺑﺮﺣﺴﺐ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ﻳﺎ ﭘﺎﺋﻴﻦ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ﺳﺘﻮﻥ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ﺟﻴﻮﻩ ﺩﺭ ﺗﺸﺒﻴﻪ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 ﺻﻮﺭﺕ ﻧﻮﻋﻰ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ﻳﺎ ﺑﺪﺗﺮ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ﭼﻘﺪﺭ ﺍﻧﺴﺎﻥ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ﻏﻔﻠﺖ ﻭ ﻋﻘﺪﻩ ﻭ ﻋﻘﻴﺪﻩ ﻭﮐﻤﺒﻮﺩ ﻭ ﺯﻭﺍﺋﺪ ﻭ ﺍﻧﺤﺮﺍﻓﺎﺕ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ﻓﺴﺎﺩ ﻭﻣﺸﮑﻠﺎﺕ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ﺭﻭﺍﻧﻰ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ﺧﻮﺩ 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ﺣﻘﻴﺮ ﺗﺮ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ﺻﻔﺎﺕ ﻧﻴﮑﻮ ﻭ ﺍﻟﻬﻰ ﻭﻧﻮﻉ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ﺑﺘﻘﻠﻴﺪ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ﭘﻴﺮ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ﻳﺎﻓﺘﻪ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ﺑﻬﺘﺮﻯ ﺩﺭ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ﺍﻟﺒﺘﻪ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ﻭ 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ﻃﺒﻘﻪ ﺑﻨﺪﻯ ﺫﻫﻦ ﺍﻧﺴﺎﻥ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ﻫﺮ ﻣﻮﺟﻮﺩﻯ ﺑﺮﺍﻯ ﺧﻮﺩ ﻧﻮﻋﻰ ﺍﺳﺖ ﻣﻨﺤﺼﺮ ﺑﺨﻮﺩ ﻭﻫﻤﻪ ﻣﻮﺟﻮﺩﺍﺕ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ﻟﺤﺎﻅ ﺗﮑﺎﻣﻠﻰ ﭘﺸﺖ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ﻭﻫﺮﮐﺶ ﺩﺭ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ﭘﻠّﻬﺎﻯ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ﺑﺎ ﻟﺬﺗﻬﺎﻯ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ﭼﻘﺪﺭ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ﭘﻠّﻬﻬﺎ ﺑﭙﺎﺋﻴﻦ ﺳﻘﻮﻁ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 ﻣﺮﺩ ﺯﻫﺪ ﻭﺗﻮﺑﻪ ﻭ ﻃﺎﻣﺎﺕ ﻧﻴﺴﺘﻴﻢ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ﻣﺎ ﺑﺠﺎﻡ ﺑﺎﺩ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ﺻﺎﻓﻰ ﺧﻄﺎﺏ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ﭼﻨﻴﻦ ﻣﻌﺮﻓﻰ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ﺃﻫﻞ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ﺯﻫﺪ ﺭﻳﺎﮐﺎﺭﻯ ﭼﻮﻥ ﺁﺧﻮﻧﺪﻫﺎﻯ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ﻗﺸﺮﻯﻭﺻﻮﻓﻴﺎﻥ ﻧﺎﺻﺎﻓﻰ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ﻣﺪﺍﻡ ﮔﻨﺎﻩ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ﺑﻌﺪ ﺗﻮﺑﻬﻨﻤﺎﺋﻴﻢ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ﮐﻬﮕﻨﺎﻩ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ﺳﺎﻟﮑﺎﻧﻰ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ﻧﺼﻮﺡ ﻫﺴﺘﻴﻢ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ﺗﮑﺮﺍﺭ ﮔﻨﺎﻩ ﻧﻤﻰ ﮐﻨﻴﻢ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ﻧﺎﺧﻮﺍﺳﺘﻪ ﻭﻧﺘﻮﺍﻧﺴﺘﻪ ﻭ ﻧﭙﻨﺪﺍﺷﺘﻪ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ﻧﺪﺍﻧﺴﺘﻪ ﮔﻨﺎﻫﻰ ﮐﺮﺩﻳﻢ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ﺍﺳﺘﻐﻔﺎﺭ ﺁﻥ ﻭﻋﺪﻡ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ﺁﻧﻤﺮﺍ ﺩﺍﺭﻳﻢ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ﻋﻔﻮ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ﺍﻳﻦ ﺧﻄﺎﻫﺎ ﻋﻔﻮ ﺍﻟﻬﻰ ﺍﺳﺖ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ﺍﻳﻦ ﺗﺨﻠﻴﻪ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ﺗﺤﻠﻴﻪ ﺩﺭﺳﺮ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ﮐﻔﺎﻳﺖ ﺍﺯ ﻧﻈﺮ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ﺑﺘﺠﻠﻴﻪ ﻫﺎﻯ ﺍﻟﻬﻰ ﺑﺮﺳﻴﻢ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ﻃﺎﻣﻪ ﮐﻮﺋﻰ ﻭ ﺧﺮﺍﻓﺎﺕ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ﻭﺍﺩﻋﺎﻫﺎﻯ ﻣﻌﺠﺰﻩ ﻭﻓﻠﺴﻔﻪ ﺑﺎﻓﻰ ﺩﻭﺭﻯ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ﻣﻴﮕﻮﻳﺪ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ﺍﮔﺮﺧﻮﺍﺳﺘﻰ ﺑﺎ ﻣﺎ ﺧﻄﺎﺏ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ﺟﺎﻡ ﻭ ﺑﺎﺩﻩ ﺻﺎﻓﻰ ﺻﺤﺒﺖ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ﺣﮑﻤﺘﻬﺎﻯ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ﻋﺮﻓﺎﻧﻰ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ﺩﺳﺘﻮﺭﺍﺕ ﻭﺣﮑﻤﺘﻬﺎﻯ ﻋﻤﻠﻰ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ﮑﺎﺭ ﺻﻮﺍﺏ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ﺑﺎﺩﻩ ﭘﺮﺳﺘﻴﺴﺖ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ﺣﺎﻓﻈﺎ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ﺑﺮﺧﻴﺰ ﻭﻋﺰﻡ ﺟﺰﻡ ﺑﮑﺎﺭ ﺻﻮﺍﺏ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ﺑﺨﻮﻳﺸﺘﻦ ﺧﻄﺎﺏ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 ﺩﺭﺳﺖ ﻭﺧﺪﺍﭘﺴﻨﺪﺍﻧﻪ ﻭ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ﺻﻮﺍﺏ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ﻭﺻﺎﺋﺐ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ﭘﺮﺳﺘﻰ ﺍﻟﻬﻰ ﻭ ﺍﻋﻤﺎﻝ ﻋﺒﺎﺩﻯ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ﺳﺮﻣﺴﺖ ﻧﮕﺎﻩ ﻣﻴﺪﺍﺭﺩ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 ﻧﻴﺰ ﺑﺮﺧﻴﺰ ﻭ ﺗﺼﻤﻴﻢ ﺑﮕﻴﺮ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ﻋﺰﻡ ﺟﺰﻡ ﮐﻦ ﮐﻪ ﺑﺪﻭﻥ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ﺑﺮﮔﺸﺖ ﺩﺭ ﺍﻧﺘﺨﺎﺏ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ﺑﮑﺎﺭﺻﻮﺍﺏ ﺩﺭﺳﺖ 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ﭘﺎﺩﺍﺷﻬﺎﻯ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ﮐﻤﻚ ﭘﻴﺮ ﺍﻟﻬﻰ ﺑﻤﻌﺮﻓﻰ ﺧﺪﺍﻭﻧﺪ ﺑﭙﺮﺩﺍﺯﺩ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ﺑﻄﺎﻟﺐ ﻟﻘﺎﻯ ﺍﻟﻬﻰ ﻭﺻﺎﺩﻕ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ﻭﻣﺴﺘﻌﺪ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ﺑﺎﻭﻯ ﭘﻴﻤﺎﻥ ﻭ 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ﻭﻗﺖ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ﭘﺎﻳﺒﻨﺪ ﺗﻌﻬّﺪ ﺧﻮﺩ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ﺻﻮﺍﺏ ﺩﺭﺳﺖ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ﺣﺪﺃﮐ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ﺭﺳﻴﺪﻥ ﺍﻧﺴﺎﻥ ﺩﺭ ﺻﻔﺎ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ﻮﺍﺧﻠﺎﺍﻕ ﻭ ﻋﺎﺩﺍﺕ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ﺑﺎﻳﺪﺁﻝ ﮐﻤﺎﻝ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ﺭﺑﺎﻟﻨﻮﻉ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 ﺭﻭﺡ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ﻣﻘﺎﻡ ﺍﻟﻬﻰ ﺧﻮﺩﺭﺍ ﺩﺍﺭﺩ ﻭﻭﻳﺰﺍﻯ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ﺩﺭ ﻧﻮﻉ ﻓﻮﻕ ﺑﺸﺮﻯ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ﻭﺣﺪﺕ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ﻭﻭﺣﺪﺕ ﺷﻬﻮﺩﻯ ﺑﺎﻣﺮﺍﺗﺐ ﺍﻟﻬﻴﺮﺍ ﭘﻴﺪﺍ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ﻧﻴﺰ ﺩﺭ ﻣﻴﺎﻥ ﻧﺒﻴﻨﺪ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ﻣﻮﺟﻮﺩﻯ ﺑﺸﺮﻯ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ﻫﻤﭽﻨﺎﻥ ﺣﻴﻮﺍﻧﻰ ﺑﻮﺩﻩ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7C755E" w:rsidRDefault="00A63616" w:rsidP="00D63185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ﺯﺩﺭ ﺩﺭﺁ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ﺷﺒﺴﺘﺎﻥ ﻣﺎ ﻣﻨﻮﺭ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ﻫﻮﺍﻯ ﻣﺠﻠ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ﺭﻭﺣﺎﻧﻴﺎﻥ ﻣﻌﻄّﺮ ﮐﻦ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ﺍﺯ ﻣﺤﺒﻮﺏ ﺍﻟﻬﻰ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ﺟﺎﻳﮕﺎﻩ ﺷﺨﺼ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ﺩﻋﻮﺕ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ﺑﻤﺠﻠ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ﺷﺒﺴﺘﺎﻥ ﺳﺎﻟﮑﺎﻥ ﻭ ﻋﻠﺎﻗﻤﻨﺪﺍﻥ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ﺍﻃﺎﻕ ﺧﻮﺩ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ﺑﻴﺮﻭﻥ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ﻣﺠﻠﺶ ﻣﻬﻤﺎﻧﺎﻥ ﺭﺍ ﻣﻨﻮﺭ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ﺣﺎﻝ ﻭﻫﻮﺍﻯ ﻣﺠ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ﺭﻭﺣﺎﻧﻴﺎﻥ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ﻭﻣﻨﺘﻈﺮ ﭘﻴﺮ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ﻧﻴﮑﻮﺗﺮ ﻭﻣﻌﻄّﺮ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ﺷﺒﺴﺘﺎﻥ ﺳﺎﻟﻮﻥ ﺍﺟﺘﻤﺎﻉ ﻭ ﺟﺎﺋﻰ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ﻣﺨﺼﻮﺹ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ﺑﺰﺭﮔﺎﻥ ﺩﺭ ﺻﺪﺭ ﻣﺠﻠ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ﺑﺎﺯ ﻫﻤﺎﻥ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ﭼﻮﻥ ﻫﻤﻴﺸﻪ ﺷﺐ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ﻭﺭﻭﺩ ﭘﻴﺮ ﻣﺤﺒﻮﺏ 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ﺑﻨﻮﺭ ﺻﻮﺭﺕ ﺍﻭ 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ﻧﺘﺎﻳﺞ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ﻭ ﺭﺳﻴﺪﻥ ﺑﻨﻮﺭ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 ﺳﺎﻟﻚ ﺷﺒﺴﺘﺎﻥ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ﺗﺎﺭﻳﻚ ﺍﺯ ﻧﻮﺭ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ﺑﺎﻧﻮﺍﺭ ﺿﻌﻴﻒ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ﺷﻬﻮﺩﻯ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ﭘﻴﺮ ﮐﺎﻣﻞ ﺩﺭ ﺣﻀﻮﺭ ﺫﻫﻨﻰ ﺧﻮﻳﺶ ﮐﻤﻰ ﺭﻭﺷﻦ ﻫﺴﺖ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ﺻﻮﺭﺕ ﭘﻴﺮ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ﻫﻨﮕﺎﻡ ﺗﻤﺮﮐﺰ ﻭﺗﺨﻴّﻞ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ﺳﺎﻟﻚ ﺭﺍ ﺭﻭﺷﻦ ﻣﻰ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 ﺗﺮﻙ ﺍﻳﻦ ﺗﺨﻴّﻞ ﺑﺎﺯ ﺩﺭ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ﺗﺎﺭﻳﮑﻰ ﻓﺮﻭ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ﻧﻮﺭ ﻗﺎﺋﻢ ﻭﻧﺠﺎﺕ ﻧﻬﺎﺋﻰ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ﺩﻝ ﺳﺎﻟﻚ ﺭﻭﺷﻦ ﻣﻴﺒﺎﺷﺪ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ﺯﻳﺮﺍ ﺧﻮﺩﺵ ﻧﻴﺰ ﺍﻳﻦ ﻫﻤﺎﻧﻰ ﻧﻮﺭ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ﻳﺎﻓﺘﻪ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ﻫﻮﺍﻯ ﻣﺠﻠ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ﻭﻣﺤﻞ ﺟﻠﻮ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ﻧﺸﺴﺘﻦ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ﺳﺮﺩ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ﻭﺧﺎﻙ ﺁﻟﻮﺩ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ﺗﻨﻔﺴّﻰ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ﭼﻮﻥ ﻣﺤﺒﻮ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ﺑﺎ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ﺭﺍﺣﺖ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ﺑﺨﻠﻖ 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ﺗﻨﻔّﺴﻰ ﺭﺍﺣﺖ ﻭﻣﻌﺼﻮﻣﺎﻧﻪ ﺧﻮﺍﻫﺪ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ﻋﮑﺶ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ﻧﺎﺭ ﻳﺎ ﺁﺗﺶ ﻭ ﻗﻬﻘﺮﺍ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ﺣﻘﺎﺭﺕ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 ﺍﺯ ﻧﻴﺮﻭﺍﻧﺎ ﻭ ﻧﻮﺭ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ﻧﺠﺎﺕ ﺑﺎ ﺍﻧﻮﺍﺭ ﺷﻬﻮﺩﻯ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ﻭﺗﻨﻬﺎ ﭼﻴﺰﻯ ﮐﻪ ﺑﻴﻦ ﻋﺎﻟﻢ ﻣﺎﺩﻯ ﻭﺑﺸﺮﻯ ﺑﺎ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ﻋﻮﺍﻟﻢ ﺍﻟﻬﻰ ﻭ ﻧﻴﺎﻣﺪﻩ ﻭﻣﻠﮑﻮﺗﻰ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ﻧﻮﺭ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ﺩﻳﺪﻩ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ﭼﻴﺰﻫﺎ ﺭﺍ ﻗﺎﺑﻞ ﺑﻴﻨﺎﺋﻰ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ﻭﺑﺪﻭﻥ ﻧﻮﺭ ﮔﻮﺋﻰ ﺩﺭ ﻫﺴﺘﻰ 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ﻧﻮﺭ ﺍﻟﻬﻰ ﻭ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ﻟﺤﺎﻅ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ﻣﻌﻨﻮﻯ ﺫﻫﻨﻰ ﻭﻋﻘﻠﻰ ﻭﻣﻴﻨﻮﻯ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ﻧﻘﻄﻪ ﻣﺸﺘﺮﻙ ﻣﻴﺘﻮﺍﻥ ﺩﺍﻧﺴﺖ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ﻧﻮﻉ ﻣﺎﺩﻯ ﺑﻮﺩﻥ ﻭﻧﻮﺭ ﻣﺘﻔﺎﻭﺕ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ﺑﺎﺯ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ﺧﻮﺭﺷﻴﺪ ﺑﺎﺯ ﻣﺎﺩﻯ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 ﻣﺎﻫﻴّﺖ ﺍﻧﺮﮊﻯ ﻭ ﻣﺎﺩﻩ ﻣﻠﮑﻮﺕ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 ﻧﻮﺭ ﻣﺎﺩﻯ ﮐﻪ ﺃ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ﻧﻴﺰ ﺍﺯ ﻋﻮﺍﻟﻢ ﺭﻳﺰﺗﺮ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ﺑﺴﻴﺎﺭﺯﻳﺎﺩ ﺗﺤﺖ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ثیر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ﻓﺮﺿﺎ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ﺑﻰ ﻧﻬﺎﻳﺖ ﺍﺯ ﺍﻳﻦ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ﺭﻗﻴﻖ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ﺑﻨﻮﺭ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ﺍﻟﺄﻧﻮﺍﺭ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ﺍﻟﺄﺭﺑﺎﺏ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ﻣﺎﺩ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ﻋﺎﻟﻢ ﺍﻟﻬﻰ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(ﺷﺒﻪ ﻋﺪﻡ)ﻣﻴﺨﻮﺍﻧﻴﻢ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ﻫﻮﺕ ﺩﺭ ﺍﺳﻢ ﺍﻟﻈﺎﻫﺮ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ﻭﺍﻟﺪﺍﺧﻞ ﺩﺭ ﺗﻤﺎﻡ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ﻭ( ﺑﺸﺮﻁ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)ﺩﺭ ﺻﻔﺎﺕ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ﭼﻨﻴﻦ ﺻﻔﺘﻰ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ﻧﻪ ﻣﺎﻧﻨﺪ ﺍﻳﻦ ﺻﻔﺖ ﻣﻔﻬﻮﻡ 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ﺩﺭﺣﺎﻟﻴﮑﻪ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ﺻﺎﺩﺭ ﺍﻭﻝ ﺧﺪﺍﻭﻧﺪ (ﻫﻮ ﻭ ﺍﻭ)ﺩﺭ ﺑﻴﺮﻭﻥ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ﻫﺮﮔﻮﻧﻪ ﻫﺴﺘﻰ ﻫﺎﻯ ﻣﻮﺭﺩ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 ﻭﺩﻳﮕﺮ ﻣﻮﺟﻮﺩﺍﺕ ﺑﺮﺗﺮ ﺁﻳﻨﺪﻩ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ﺍﺳﻢ ﺍﻟﺒﺎﻃﻦ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ﺍﻟﺨﺎﺭﺝ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ﺩﺭ(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ﺑﺸﺮﻁ) ﺩﺭ ﻫﺎﻫﻮﺕ ﻭ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ﻋﻤّ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ﮔﻮﺋﻰ ﺧﺪﺍﻭﻧﺪ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ﻣﻨﺒﻊ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ﺍﺯ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مه گو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ﻣﺮﺍﺗﺐ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 ﻣﺮﺍﺗﺐ ﺍﺭﺑﺎﺏ ﻧﻮﻉ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ﺭﻗﻴﻖ ﺷﺪﻩ ﺗﺎ ﻗﺎﺑ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ﺪﻳﺪ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ﻭﺗﺤﻤّﻞ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ﻫﺮﻣﻮﺟﻮﺩﻯ ﺑﺪﺭﺟﻬﺎﻯ ﺍﺯ ﻗﺪﺭﺗﻬﺎﻯ ﺩﻳﺪﻥ ﻭ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ﺍﻣﻮﺍﺝ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ﺍﺯ ﺁﻥ ﮐﻮﺭ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 ﺣﺘﻰ ﻣﻴﺴﻮﺯﺍﻧﺪ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ﺍﺭﻭﺍﺡ ﮐﻪ ﻣﺒﺪﺃ ﺍﻟﻬﻰ ﺩﺍﺷ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ﺳﻘﻮﻁ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ﺃﺯﻝ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ﺁﻏﺎﺯ ﺗﻌﺎﻟﻴﻬﺎﻯ ﻧﻮﻋﻰ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ﺍﻟﻬﻰ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ﺗﺤﻤّﻞ ﻧﻮﺭﻯ ﻭ ﻋﻘﻠﻰ ﻭﺯﻧﺪﮔﻰ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ﻣﻘﺎﻣﻰ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ﻧﺮﺩﺑﺎﻥ ﺍﻧﻮﺍﻉ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ﺟﻤﺎﺩﻯ ﻧﺎﺷﻨﺎﺧ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ﺍﻧﻮﺍﻉ ﺟﻤﺎﺩﻯ ﭘﻴﭽﻴﺪﻩ ﺃﺗﻤﻰ ﻭﻣﻮﮐﻮﻟﻰ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ﮊﻧﻬﺎﻯ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(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دی إن أ)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ﺑﺎﻧﻮﺍﻉ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ﮔﻴﺎﻫﻰ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ﻭﺣﻴﻮﺍﻧﻰ ﻭ ﻓﺼﻮﻝ ﻓﺮﺍﻭﺍﻥ ﻧﻮﻉ ﺑﺸﺮﻯ ﺭﺳﺎﻧﺪﻩ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ﻫﺮﺑﺎﺭ ﺑﺎ ﻋﻘﻞ ﻭﮐﺮﺍﻣﺎﺕ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ﻭ ﻋﻘﻞ ﻭ ﺍﺭﺍﺩﻩ ﻭ ﺻﺒﺮ ﻳﺎ ﮐﻨﺘﺮﻝ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ﺧﻮﻳﺸﺘﻦ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ﺨﻮﺩ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ﺍﻳﺪﺁﻝ ﻧﻮﻉ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ﺭﺳﺎﻧﺪﻩ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ﻧﻮﺑﺖ ﺭﺳﻴﺪﻥ ﺑﺎﻳﺪﺁﻝ ﮐﻤﺎﻝ ﺭ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ﺷﺎﻳﺴﺸﺘﻪ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ﺭﺟﻌﺖ ﻓﻮﻕ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ﺁﻳﻨﺪﻩ ﻫﻔﺖ ﻫﺰﺍﺭ ﺳﺎﻝ ﺑﻌﺪ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 ﮐﻨﺘﺮﻝ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ﻧﮕﻴﺮﺩ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ﻳﻌﻨﻰ ﺳﻮﺯﺍﻧﺪﻥ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ﮐﺮﺍﻣﺎﺕ ﻧﻮﻉ ﺑﺸﺮﻯ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ﻟﺬﺗﻬﺎﻯ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C0054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ﻣﺮﮒ ﺳﻘﻮﻁ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ﻫﻤﺎﻥ ﺍﻧﻮﺍﻉ ﺣﻴﻮﺍﻧﻰ ﻭﮔﻴﺎﻫﻰ 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ﺍﺳﺘﻔﺎﺩﻩ ﺍﺯ ﺍﻳﻦ ﮐﺮﺍﻣﺎﺕ ﺑﺎﻟﻔﻌﻞ ﻧﻮﻉ ﺑﺸﺮﻯ ﻧﻤﻮﺩﻩ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ﺗﮑﺮﺍﺭ ﮔﺬﺷﺘﻪ ﻫﺎ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ﺑﺎﺭﻫﺎ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ﺑﺎﺭﻫﺎ ﺩﺭ ﮐﺎﺭﻣﺎﻫﺎ ﺗﮑﺮﺍﺭ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ﻭﺑﻨﻮﻉ ﺑﺸﺮﻯ ﮐﻪ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ﺑﻬﻤﻴﻦ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ﺗﺎ ﻧﻮﺭ ﻗﺎﺋﻢ ﺑﺎﻳﺪ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ﺍﺯ ﻧﺮﺩﺑﺎﻥ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ﺭﻓﺖ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ﻭﺁﻳﻨﺪﻩ ﺑﻬﺘﺮ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ﻃﺮﻳﻖ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 ﺍﻟﻬﻰ ﻣﻨﺎﺳﺐ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ﺑﻮﻯ</w:t>
      </w:r>
      <w:r w:rsidR="005168C3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ﺁﻣﻮﺯﺵ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ﺳﺮﺍﻧﻪ ﭼﻪ ﺭﺳﺪ ﺑﺂﺧﻮﻧﺪﻫﺎﻯ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ﻓﻠﺎﺳﻔﻪ ﻣﺎﺩﻯ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ﺩﺭ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ﺑﻄﺮﻳﻘﺖ ﻣﻬﺪﻯ 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ﺭﺑﺮﺣﻤﺎﻥ ﺑﺎﻳﻦ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ﺍﻟﻬﻰ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ﻭﺗﺎ ﺃﺑﺪ ﺍﻳﻦ ﺗﻌﺎﻟﻰ ﻫﺎ ﻭﺍﻧﻮﺍﻉ ﻭ ﺍﺭﺑﺎﺏ ﻧﻮﻉ ﻭ ﻣﻬﺪﻯ ﻫﺎﻯ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ﺍﺩﺍﻣﻪ ﺧﻮﺍﻫﻨﺪ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 ﺩﺭ ﮐﻴﻔﻴّﺖ ﺧﺎﺹ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ﺑﺎﻫﻢ ﺷﺒﺎﻫﺘﻰ ﻫﻢ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ﮐﻴﻔﻴّﺖ ﺗﮑﺎﻣﻞ ﻧﻮﻉ ﻣﻴﻤﻮﻥ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ﺗﮑﺎﻣﻞ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ﻭﻫﺮﺑﺎﺭ ﺭﻭﺣﻰ ﺗﺮﻙ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ﺯﺷﺖ ﺧﻮﺩ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ﻫﻤﺎﻧﻰ ﻣﻘﺎﻡ ﺍﻟﻬﻰ ﺑﺮﺗﺮﻯ ﺭﺍ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ﺑﺪﻳﻦ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ﺗﺮﺗﻴﺐ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ﺻﻔﺎﺗﻴﻮ ﻣﻘﺎﻣﻰ ﻭ ﺷﻬﻮﺩﻯ ﺑﺎ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ﺭﺑﺎﺏ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ﭘﻴﺪﺍ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ﻫﺮﻳﻚ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ﺍﻟﻬﻰ ﺻﻔﺎﺗﻰ ﺧﺎﺻﺨﻮﻳﺶ ﻫﺴﺘﻨﺪ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ﻗﺪﺭ ﺧﻮﻳﺸﺘﻦ ﺭﺍ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ﻧﻤﻴﺪﺍﻧﻨﺪ ﻭ ﺣﺘﻰ ﺍﻧﺴﺎﻥ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ﺍﻧﺪﻭﺧﺘﻪ ﻋﻈﻴﻤﻰ ﺍﺯ ﮔﺬﺷﺘﻪ ﻫﺎﻯ ﺗﮑﺎﻣﻠﻰ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ﺍﻣﺮﻭﺯ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ﺁﻧﺮﺍ ﺑﺎ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ﻟﺬﺗﻰ ﺷﻬﻮﺍﻧﻰ ﻭﻫﻮﺳﻰ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ﺑﺸﺮﻯ ﺧﻮﺩ ﺭﺍ ﺑﺴﻮﺯﺍﻧﺪ ﻭﺍﺗﻠﺎﻑ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ﺍﺳﺮﺍﻑ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ﺑﻌﺪﻫﺎ ﺍﺯ ﻧﻮ ﺟﻤﻊ ﺁﻭﺭﻯ ﺩﺭﺩﻧﺎﻙ ﻭ ﺳﺨﺖ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ﮐﺮﺍﻣﺎﺕ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ﻣﺠﺪﺩﻯ ﻧﻤﺎﻳﺪ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ﺍﮔﺮ ﻓﻘﻴﻪ ﻧﺼﻴﺤﺖ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ﻋﺸﻖ ﻣﺒﺎﺯ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ﭘﻴﺎ</w:t>
      </w:r>
      <w:r w:rsidR="001C0C8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ﻯ ﺑﺪﻫﺶ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ﮔﻮ ﺩﻣﺎﻍ ﺭﺍ ﺗﺮ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ﻧﮑﺘﻪ ﮔﻮ ﻧﺼﻴﺤﺖ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 ﻏﻴﺮ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ﻓﻘﻴﻪ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 ﻧﺎﻡ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ﮐﺘﺎﺏ ﻭ ﺳﻠﻮﻙ ﻧﺒﻮﺩﻩ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ﻣﻴﮕﻮﻳﻨﺪ 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ﺑﺎﺯﻯ ﺳﻠﻮﮐﻰ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ﺩﺭﻭﻳﺸﻰ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ﺧﻮﺩﺭﺍ ﻭﻟﻴﺎﻟﻬﻰ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ﺭﻫﺎ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ﺧﺪﺍ 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ﻣﻴﺨﻮﺍﻫﻨﺪ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ﻫﺮﮐ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ﻗﺮﺁﻥ ﺍﻣﺮﻭﺯ ﮐﻮﺭ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ﺑﻌﺪﺍ ﻧﻴﺰ ﮐﻮﺭﺧﻮﺍﻫﺪ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ﺍﺧﻠﺎﻕ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ﻭﺧﺸﻮﻧﺖ ﻭ ﺗﻌﺼّﺐ ﻭ ﺍﻓﺮﺍﻁ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ﺧﺪﺍﺭﺍ ﺍﺯ ﺧﻮﺩ ﺭﺍﺿﻰ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ﻧﻪ ﺑﺎ ﻋﺸﻖ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ﻭﻣﻮﺳﻴﻘﻰ ﻭ ﺳﻤﺎﻉ ﻭ ﺣﮑﻤﺘﻬﺎﻯ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ﻋﺮﻓﺎﻧﻰ ﻭ ﻋﻘﻠﻬﺎﻯ ﺑﺮﺗﺮ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ﺣﺎﻓﻆ 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ﮔﻔﺘﻨﺪ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ﻓﻮﺭﺍ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ﭘﻴﺎﻟﻬﺎﻯ ﺷﺮﺍﺏ ﺑﻮﻯ ﺗﻌﺎﺭﻑ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ﺑﮕﻮ ﮐﻪ ﮐﻤﻰ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ﺩﻣﺎﻏﺖ ﺭﺍ ﺗﺮ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ﺪﻣﺎﻍ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ﺳﺎﻟﻤﻰ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ﺷﺮﺍﺏ ﺣﮑﻤﺘﻬﺎﻯ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ﺍﻋﻤﺎﻝ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ﺳﻠﻮﮐﻰ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ﺯﻧﺪﻩ ﺁﺯﻣﺎﻳﺶ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ﺍﻟﻬﻰ ﺁﻧﺮﺍ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ﺍﻳﻨﺎﻥ ﺩﻣﺎﻍ ﻭﻣﻐﺰ ﻭ ﺫﺍﺗﻰ ﻓﺎﺳﺪ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ﺑﺪﻧﺒﺎﻝ ﻋﻘﺪﻩ ﻫﺎﻯ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 ﻭﻣﺬﺍﻫﺐ ﺍﻧﺤﺮﺍﻓﻰ ﻭ ﺧﺮﺍﻓﻰ ﺍﻓﺘﺎﺩﻫﺎﻧﺪ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ﺧﻮﺩ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ﻓﻘﻴﻬﻰ ﺭﺍ ﺷﺮﻳﻚ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ﻭﮔﻢ ﻧﺎﻡ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ﺩﺍﺩ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ﻣﺨﺎﻟﻔﻴﻦ ﻗﺸﺮﻯ ﺑﺎﻳﺪ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ﺍﺑﺘﺪﺍ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ﻣﻐﺰ ﺧﺸﻚ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ﻣﺮﻃﻮﺏ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ﺑﮑﻠﻰ ﻭﺍﮊﮔﻮﻧﻪ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ﻭﺣﮑﻤﺘﻬﺎﻯ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ﭘﻴﺎﻣﺒﺮﻭ ﺍﻭﻟﻴﺎﻯ ﭘﻴﺸﻴﻦ ﺭﺍ ﺩﻧﺒﺎﻝ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ﻋﺸﻖ ﻭﺭﺯﻯ ﺑﻮﺳﻴﻠﻪ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ﺑﺎ ﻣﻌﺮﻓﻰ ﺣﺪﺍﻭﻧﺪ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ﺻﻠﺎﺕ ﻭ ﺩﻋﺎ ﻭﻫﺮ ﻋﺒﺎﺩﺗﻰ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ﺑﺼﻮﺭﺕ ﺩﻋﺎ ﮐﻨﻨﺪﻩ ﺑﺎﺯﮔﺸﺘﻪ ﻭﮐﻮﺑﻴﺪﻩ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ﻣﺴﺨﻬﺎﻯ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ﻗﻬﻘﺮﺍﺋﻰ ﻣﺸﺮﮐﺎﻥ ﺭﺍ ﺧﻮﺍﻫﻨﺪ ﺩﺍﺷﺖ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ﺑﭽﺸﻢ ﻭ ﺃﺑﺮﻭﻯ ﺟﺎﻧﺎﻥ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ﺳﭙﺮﺩ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ﻡ ﺩﻝ ﻭ ﺟﺎﻥ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ﺑﻴﺎ ﺑﻴﺎ ﻭ ﺗﻤﺎﺷﺎﻯ ﻃﺎﻕ ﻭﻣﻨﻈﺮ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ﺑﺪﻳﮕﺮﺍﻥ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ﻓﻘﻴﻬﺎﻥ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ﻣﻦ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ﺑﭽﺸﻤﺎﻥ ﻭ ﺃﺑﺮﻭﺍﻥ ﺟﺎﻧﺎﻥ ﺍﻟﻬﻰ ﻭﻣﺤﺒﻮﺏ ﺧﻮﻳﺶ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ﺳﭙﺮﺩﻫﺎﻡ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ﺟﺎﻧﻢ ﺭﺍ ﻧﻴﺰ ﺣﺎﺿﺮﻡ ﺑﺪﻫﻢ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ﻓﺮﻣﺎﻥ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ﺗﻮ ﻧﻴﺰ ﺑﻴﺎ ﻭﻣﮑﺮﺭ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ﺑﺘﻤﺎﺷﺎﻯ ﻃﺎﻕ ﻭ ﻣﻨﻈﺮﻩ ﺍﻓﻘﻬﺎﻯ ﺟﻬﺎﻥ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ﻭﻋﻮﺍﻟﻤﺎﻟﻬﻰ ﺭﺍ ﮐﻪ ﺩﺭ ﻧﮕﺎﻩ ﺑﭽﺸﻢ ﻭﺗﻮﺳّﻠﺎﺕ ﻳﺎﺭ ﻣﻦ ﺩﻳﺪﻩ ﻣﻴﺸﻮﺩ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ﺑﺒﻴﻨﻰ ﺗﺎ ﺗﻮ</w:t>
      </w:r>
      <w:r w:rsidR="004514CB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ﺩﻝ ﻭ ﺩﻳﻦ ﻭﺟﺎﻥ ﻫﻢ ﺍﺯ ﺩﺳﺖ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ﺩﺭ ﻋﺸﻖ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ﻭﺩﻳﻦ ﻫﻤﺎﻥ ﻗﺸﺮﻯ ﮔﺮﻳﻬﺎﻯ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ﺟﺎﻥ ﺭﺍ ﺩﺭ ﻧﻬﺎﻳﺖ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ﺭﺳﻴﺪﻥ ﺑﺠﺎﻧﺎﻥ ﺍﻟﻬﻰ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ﺳﺘﺎﺭ</w:t>
      </w:r>
      <w:r w:rsidR="004514CB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ٴ ﺷﺐ ﻫﺠﺮﺍﻥ ﻧﻤﻰ ﻓﺸﺎﻧﺪ ﻧﻮﺭ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ﺑﺒﺎﻡ ﻗﺼﺮ ﺑﺮﺁ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ﻭﭼﺮﺍﻍ ﻣﻪ ﺑﺮﮐﻦ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ﻣﺤﺒﻮﺏ 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ﻫﺠﺮﺍﻥ ﻭ ﻓﺮﺍﻕ ﻣﻦ ﺩﺭ ﻋﺰﻟﺘﮕﺎﻩ ﺗﺎﺭﻳﻚ ﻭﺳﺮﺩ ﻭﺗﻨﻬﺎ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 ﺳﺘﺎﺭﻫﺎﻯ ﻧﻮﺭ ﻧﻤﻰ ﺍﻓﺸﺎﻧﺪ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ﺁﺳﻤﺎﻥ ﺭﻭﺣﻰ ﻭ ﻋﻮﺍﻟﻢ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ﺩﺭﺑﺴﺘﻪ ﺑﺮﻭﻯ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ﺍﺯ ﺁﻥ ﺑﻴﺮﻭﻥ ﻧﻤﻰ 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ﺩﺭ ﺭﻩ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ﮔﻮﺋﻰ ﺩﺭﺩﺭﻳﺎ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هیچ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ﻋﻠﺎﻣﺘﻰ ﺑﺮﺍﻯ ﺩﺭﺳﺘﻰ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ﻣﻰ ﺷﻨﺎﺳﺪ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ﺳﺘﺎﺭﮔﺎﻥ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ﺧﻮﺩﺭﺍ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ﺳﺘﺎﺭﻩ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ﺷﻤﺎﻝ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ﺳﺎﻟﻚ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ﺣﺪ ﺃﻗﻞ ﺑﺮﺑﺎﻡ ﻭﮐﻨﮕﺮﻩ ﻫﺎﻯ ﻋﺮﺵ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ﻇﺎﻫﺮ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 ﺻﻮﺭﺕ ﺍﻭ ﻭﻣﺎﻩ ﺷﺐ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ﭼﻬﺎﺭﺩﻩ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ﺭﺍﻩ ﺭﻭﺷﻨﻰ ﺑﺮﺍﻯ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ﺳﺎﻟﻚ ﻣﺪﺍﻡ ﺩﺭ ﺩﻝ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ﺫﻫﻨﻰ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ﺭﺍ ﺩﺍﺭﺩ ﻭﺑﺎ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ﺭﻫﺮﻭﻯ ﺳﻠﻮﮐﻰ ﺧﻮﺩﺭﺍ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ﺑﺎﺭ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 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ﺑﺴﻮﻯ ﺁﻥ ﺑﺮﻭﺩ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ﺗﺮﻙ ﺗﻦ ﺑﺸﺮﻯ ﻭ ﺣﻴﻮﺍﻧﻰ ﺧﻮﺩﺭﺍ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ﻧﻴﺰ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ﻭﻇﻴﻔﻪ ﻧﻮﻉ ﺑﺸﺮﻯ ﺧﻮﺩﺭﺍ ﭘﺎﻳﺎﻥ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 ﺣﺎﻓﻆ ﺣﻀﻮﺭ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ﻋﺰﻟﺘﮕﺎﻫﺶ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ﺗﻠﻘﻴﻨﺎﺕ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ﺗﻌﻠﻴﻤﺎﺕ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ﻭﻭﻋﺪﻩ ﻫﺎﻯ ﻋﻔﻮ ﺍﻟﻬﻰ ﻭ ﺑﻬﺸﺘﻬﺎﻯ ﺁﻳﻨﺪﻩ ﺍﻭﺭﺍ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ﺑﺎ ﺧﺎﻃﺮﻯ ﺁﺳﻮﺩﻩ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ﻭﺍﻗﻌﻰ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ﻫﺮ ﮐﺎﻣﻞ ﺍﻟﻬﻰ ﺍﺳﺖ ﮐﻪ ﺩﺭ ﻳﻚ ﭘﮕﺎﻫﻰ ﺻﺒﺤﮕﺎﻫﻰ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ﺩﺭﺁﺧﺮ ﺷﺐ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ﻳﻠﺪﺍ ﻭﺗﻮﻟﺪ ﺩﻭﻡ ﻭ ﺍﻟﻬﻰ ﺧﻮﺩ 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ﺑﻌﻘﻞ ﮐﻠّﻰ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ﻭﺣﻮﺯﻩ ﮐﻮﺷﺮ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ﻓﻘﻴﻪ ﺧﻮﺍﻧﺪﻩ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ﻫﺮﺁﺧﻮﻧﺪﻯ 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ﺿﺪ ﻭ ﻧﻘﻴﺾ ﻫﻤﮕﻰ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ﻳﮑﺪﻳﮕﺮ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ﻗﺮﺁﻥ ﻟﻌﻨﺖ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ﻭﭘﻴﺎﻣﺒﺮ ﻫﻤﻪ ﺁﻧﺎﻥ ﺭﺍ ﺩﺭﻗﻌﺮ ﺟﻬﻨﻤﻤﻴﺨﻮﺍﻫﺪ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 ﺍﮔﺮ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ﺭﻭﺯﻫﺎ ﺻﺎﺋﻢ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ﺑﻌﺒﺎﺩﺕ ﺷﺮﻙ ﺁﻣﻴﺰ ﺧﻮﺩ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ﭼﻮﻧﻮﺳﻴﻠﻬﺎﻯ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ﻓﻘﻴﻪ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ﻭﺯﺑﺎﻧﺶ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ﺻﻮﺭﺕ ﻭ ﺳﻴﺮﺕ ﺍﻭ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ﺩﺳﺖ ﻭﺯﺑﺎﻥ ﻭ ﺻﻮﺭﺕ ﻭ ﺳﻴﺮﺗﻰ ﺍﻟﻬﻰ ﺍﺳﺖ ﺣﺘﻰ ﺍﮔﺮ ﺍﺗّﻔﺎﻗﺎ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ﺑﺨﻄﺎ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ﺑﺎﺯ ﺩﺭﺳﺖ ﮔﻔﺘﻪ 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 ﻓﺮﺷﺘﮕﺎﻥ ﺯﻳﺮ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ﺟﺒﺮﺋﻴﻞ ﻭﻣﻴﮑﺎﺋﻴﻞ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ﺩﺭﺧﺪﻣﺖ ﻭﻟ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ﻟﻬﻰﻣﺤﻤﺪﻯ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ﺍﻟﻬﺎﻣﺎﺕ ﻟﺪﻧّﻰ ﻭ ﮐﻤﮑﻬﺎﻯ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ﺑﺼﻠﺎﺡ ﺩﻳﺪ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ﺑﺂﻧﻬﺎ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ﻭﺍﻟﺒﺘﻪ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ﺑﺎﻣﻮﺭ ﺳﻠﻮﮐﻰ ﺳﺎﻟﮑﺎﻥ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ﺁﻳﻨﺪﻩ ﺭﻭﺣﻰ ﺧﻮﺩ ﺍﻭﻟﻴﺎ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ﮐﺸﻒ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ﺷﺮﻭﺗﻬﺎ ﻭ ﻗﺪﺭﺗﻬﺎ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ﺑﺮﺗﺮﻯ ﻫﺎﻯ ﺍﺟﺘﻤﺎﻋﻰ ﺩﺭ ﺑﻴﻦ ﻣﺮﺩﻡ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 ﻭ ﺍﻣﺎﻣﺎﻥ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ﻋﻘﺪﻩ ﻫﺎﻯ ﺟﺎﻩ ﻃﻠﺒﻰ ﺧﻮﺩﺷﺎﻥ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ﺑﮕﻮﺑﺨﺎﺯﻥ ﺟﻨّﺖ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ﺧﺎﻙ ﺍﻳﻦ ﻣﺠﻠ</w:t>
      </w:r>
      <w:r w:rsidR="00E8559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5168C3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ﺑﺘﺤﻔﻪ ﺑﺮ ﺳﻮﻯ ﻓﺮﺩﻭ</w:t>
      </w:r>
      <w:r w:rsidR="00E8559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ﻭﻋﻮﺩ ﻣﺠﻤﺮ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ﻣﻴﺨﻮﺍﻫﺪ ﺑﺨﺎﺯﻥ ﻭ ﻣﺘﺼﺪﻯ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ﺟﻨّﺖ ﻭ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ﺧﺎﻙ ﻧﺎﭼﻴﺰ ﻣﺠﻠ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ﺑﻌﻨﻮﺍ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ﺘﺤ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ﺑﻔﺮﺩﻭ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ﻭﺁﻧﺮﺍ ﺗﺒﺮﮐﻰ ﺑﺮﺍﻯ ﺑﻬﺸﺖ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ﻣﻌﻄّﺮﻯ ﺑﺮﺍﻯ ﻣﺠﻤﺮ ﻭ ﺁﺗﺸﺪﺍﻥ ﺑﻬﺸﺖ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ﻭﺑﻬﺸﺘﺮﺍ ﻣﻌﻄّﺮ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ﺁﺧﻮﻧﺪﻫﺎ ﺭﺍ ﭼﻨﺎﻥ ﻧﺎﭼﻴﺰ ﻭﺣﻘﻴﺮ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ﺧﺎﻙ ﻣﺠﻠ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ﭙﻴﺮ ﺑﺮﺍﻯ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 ﺑﻬﺸﺘﻰ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ﺑﺮﮐﺖ ﺳﺎﺯ ﻭﺗﻘﺪﻳ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ﻣﺠﻠﺶ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ﻭﺧﺎﻧﻘﺎﻩ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ﭘﻴﺎﻣﺒﺮ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ﺭﻭﻯ ﺯﻣﻴﻦ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ﺍﻳﻨﺎﻥ ﻓﺮﺷﺘﮕﺎﻥ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ﺗﺮﺑﻴﺖ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ﺭﺍ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ﻭﺧﺎﺯﻥ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ﻭﺍﻗﻌﻰ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ﺑﻬﺸﺖ ﻃﺮﻳﻘﺖ ﺍﻳﻦ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ﺑﺮﺍﻯ ﻋﻤﻮﻡ ﮐﻪ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ﺑﺂﻧﺠﺎ ﻧﻘﻞ ﻣﮑﺎﻥ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ﺧﺎﺯﻥ ﺍﻧﺒﺎﺭﺩﺍﺭ ﻭﮔﻨﺠﻴﻨﻪ ﺩﺍﺭ ﺑﻬﺸﺘﻬﺎﻯ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ﻋﻘﻠﻰ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 ﮐﺎﻣﻠﺎﻥ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ﺩﺍﺭﻧﺪﻫﻤﺮﺍﺗﺐ ﺷﻬﻮﺩﻯ ﺩﺭ ﺩﻝ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ﻭﺃﻧﺪﻛﺁﻧﺮﺍ ﺑﻤﺴﺘﻌﺪﺍﻥ ﻣﻨﺘﻘﻞ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ﺧﻮﺩﺷﺎﻧﻨﻴﺰ ﺑﻤﺮﺍﺗﺐ ﺍﻟﻬﻰ ﺧﻮﻳﺶ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ﺑﺮﺳﻨﺪ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ﺧﺰﻳﻨﻪ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ﮔﻨﺠﻴﻨﻪ ﻭﮐﻨﺰﻋﺮﺑﻰ ﺷﺪﻩ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ﺑﻬﺸﺘﻬﺎﻯ ﺍﻟﻬﻰ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ﺩﺭﺟﻬﺎﻥ ﺑﻮﺳﺘﺎﻧﻰ ﻭﻋﻘﻠﻰ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ﻋﻮﺍﻟ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 ﻧﻮﻋﻰ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ﻭﺑﺮﺍﻯ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ﺭﺍ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ﻓﺎﺻﻠﻪ ﻫﺮﻳﻚ ﺍﺯ ﺩﻳﮕﺮﻯ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ﭘﺎﻧﺼﺪ ﺳﺎﻝ ﺭﺍﻩ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ﭘﺎﻧﺼﺪ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ﺳﺎﻝ ﺗﻮﻟﺪﺍﺕ ﺑﺸﺮﻯ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ﺳﺎﻟﻚ ﺑﻴﻚ ﺷﻬﻮﺩ ﺑﺮﺗﺮ ﺗﺎﺯﻫﺎﻯ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ﻫﻔﺖ ﻫﺰﺍﺭ ﺳﺎﻝ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 ﻫﺰﺍﺭ ﺳﺎﻝ ﻓﺎﺻﻠﻪ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ﺷﻬﻮﺩ ﻣﻘﺪﻣﺎﺗﻰ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ﺍﻭﻟﻰ ﺍﻟﻌﺰﻣﻬﺎﻯ ﭘﻴﺸﻴﻦ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ﮐﺎﺷﻔﺎﻥ ﺁﻥ ﺑﻮﺩﻫﺎﻧﺪ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ﺑﻬﺸﺘﻰ ﺑﺮﺍﻯﺳﺎﻟﻚ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ﻧﻬﺎﺋﻰ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ﻧﻮﺭﻗﺎﺋﻢ ﻭﻋﺮ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ﻭﺷﻬﻮﺩﻫﺎﻯ ﺍﻧﻮﺍﻉ ﻓﺮﺍﻭﺍﻥ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ﻓﺎﺻ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عقل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ﺍﻧﺴﺎﻧﻬﺎﻯ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ﺑﺎ ﻋﻘﻞ ﺍﻧﺴﺎﻥ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ﺑﻴﺶ ﺍﺯ ﻓﺎﺻﻠﻪ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ﺑﺎ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ﭼﻬﺎﺭ ﺑﻌﺪﻯ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 ﺍﺯ ﺍﺣﻮﺍﻝ ﺁﻧﻬﺎ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ﺧﺒﺮﻯ ﻧﺪﺍﺭﻳﻢ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ﮔﻴﺎﻫﺎﻥ ﻳﻚ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ﻭﺣﻴﻮﺍﻧﺎﺕ ﺩﻭ ﺑﻌﺪﻯ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ﻭﺑﺸﺮ ﺩﺭ ﺳﻪ ﺑﻌﺪﻯ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ﺳﻄﻮﺡ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ﻣﺎﺩﻯ ﺩﺭ ﺍﻣﻮﺯﺷﻬﺎﻯ ﺍﻧﺴﺎﻧﻬﺎ ﺑﻴﺸﺘﺮ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ﺁﻧﺎﻥ ﺭﺍ ﺩﻭﺭ 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ﺍﺯﺧﺪﺍﻭﻧﺪ ﻣﻴﮑﻨﺪ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ﻫﻨﻮﺯ ﻋﻘﻠﻬﺎﻯ ﺗﮑﻨﻴﮑﻰ ﻭ ﻋﻘﻠﻬﺎﻯ ﻋﺎﻃﻔﻰ ﻭ ﺍﻧﺴﺎﻥ ﺩﻭﺳﺘﺎﻧﻪ ﻧﻴﺰﻫﺴﺘﻨﺪ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ﺗﻤﺎﻣﺎ ﭘﻠّﻪ ﻫﺎﺋﻰ ﺑﺮﺍﻯ ﺭﺳﻴﺪﻥ ﺑﻌﻘﻞ ﮐﻠّﻰ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ﺣﻮﺽ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ﮐﻮﺷﺮ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ﻳﻮﺗﻴﺒﺎﻯ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ﺪﺭﻣﺪﻳﻨﻪ ﻓﺎﺿﻠﻪ ﺍﻭ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ﺣﻮﺯﻩ ﻫﺎﻯ ﺗﻌﻠﻴﻤﻰ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ﺗﻌﻠﻴﻢﻋﺮﻓﺎﻧﻰ ﻭ ﺳﻠﻮﮐﻰ ﻭ ﺍﺧﻠﺎﻕ ﺍﻟﻬﻰ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ﺑﻬﺸﺖ ﮐﺎﻣﻠﺎﻥ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ﻓﺮﺩ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ﭘﺮﺩﻳ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ﺗﻦ ﺩﻳ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ﺍﻟﻬﻰ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ﺑﺎﺯﮔﺸﺘﻪ ﺑﺨﻠﻖ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ﻭﺟﻮﺩﺵ ﺧﺎﺯﻥ ﺑﻬﺸﺘﻰ ﻭ ﻣﺤﻴﻂ ﺍﻭ ﺑﻬﺸﺘﻰ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ﺳﺎﻟﮑﺎﻥ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ﻋﺎﻣﻞ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ﻣﺠﻤﺮ ﺁﺗﺸﺪﺍﻥ ﮐﻪ ﺍﺳﺒﻨﺪ ﺭﺍ ﺩﺭﺁﻥ ﺩﻭﺩ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ﭼﻮﺏ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ﻋﻮﺩ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ﻣﻌﻄّﺮ ﺭﺍ ﻣﻴﺴﻮﺯﺍﻧﻨﺪ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ﻣﻌﺒﺪ ﺭﺍ ﻣﻌﻄّﺮ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ﻣﺤﻴﻂ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ﺑﻬﺘﺮﻯ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ﮐﺮﺩﻥﺳﺎﻟﮑﺎﻥ ﻭﻣﺴﺘﻤﻌﺎﻥ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ﺗﺤﻔﻪ ﻫﺪﻳﻪ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ﮔﺮﺍﻥ ﺑﻬﺎ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ﻫﻤﺎﻥ ﻣﻬﻤﺘﺮﻳﻦ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ﺟﺎﻥ ﺑﺸﺮﻯ ﺍﻭ ﮐﻪ ﻭﻓﺎﺕ ﺑﮑﻨﻨﺪ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ﺗﺤﻔﻬﺎﻟﻬﻰ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ﺍﻟﺒﺘﻪ ﺟﺎﻧﺎﻥ ﺍﻟﻬﻰ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فه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ﻯ ﺍﻟﻬﻰ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ﺍﺯﻳﻦ ﻣ</w:t>
      </w:r>
      <w:r w:rsidR="00E8559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ز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ﺪﻭﺟﻪ ﻭ ﺧﺮﻗﻪ ﻧﻴﻚ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ﺩﺭ ﺗﻨﮕﻢ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ﺑﻴﻚ ﮐﺮﺷ</w:t>
      </w:r>
      <w:r w:rsidR="00E85594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ﺻﻮﻓ</w:t>
      </w:r>
      <w:r w:rsidR="001C0C8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ﻮﺷﻢ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ﻗﻠﻨﺪﺭ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ﺍﻳﻦ ﮐﻠﺎﻩ ﺩﻭ ﻟﺒﻪ ﻭ ﻳﺎ ﺩﻭ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ﺩﺭﻭﻳﺸﺎﻥ ﺑﺮﺳﺮ ﻣﻴﮕﺬﺍﺭﻧﺪ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 ﺍﻳﻦ ﺩﻭ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ﻗﻄﻌﻪ ﺍﺣﺮﺍﻡ ﺑﺮﺗﻦ ﺳﺎﻟﻚ ﺩﺭ ﻋﺰﻟﺘﮕﺎﻩ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 ﺍﺯ ﺗﻦ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ﺭﻭﭘﻮﺵ ﺭﻭﺍﻥ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ﺭﻭﺡ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ﺩﻝ ﺗﻨﮓ ﻭ ﻧﺎﺭﺍﺿﻰ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ﻧﻴﺰ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ﺧﺮﻗﻪ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ﻟﺒﺎﺵ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ﺭﻳﺎﮐﺎﺭﻯ ﺗﻘﺪ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ﺁﺧﻮﻧﺪﻫﺎ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ﺻﻮﻓﻴﻪ ﻏﻴﺮ ﺍﻟﻬﻰ ﺑﺮ ﺗﻦ ﺩﺍﺭﻧﺪ ﻭﺣﺘﻰ ﺗﻦ ﺧﻮﺩﺭﺍ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ﺧﺮﻗﻪ ﭘﺮ ﺧﺮﻗﻪ ﻭﻭﺻﻠﻪ ﻭﺳﻮﺭﺍﺥ ﻭﭘﺎﺭﮔﻰ ﻣﻴﺪﺍﻧﺪ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ﺒﺸﺪ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ﺗﻦ ﺧﻮﺩﺭﺍ ﺗﻀﻌﻴ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ﻤﻴﮑﻨﺪ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ﺁﻣﺎﺩﻩ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ﺑﺘﻨﮓ ﺁﻣﺪﻩ ﮐﻪ ﺭﻭﺡ ﺍﻟﻬﻰ ﺍﻭ ﻭﺳﻴﻊ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ﻇﺮﻓﻴّﺖ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ﺗﺎ ﻋﺮﺵ ﺭﺣﻤﺎﻥ ﻭﺳﻌﺖ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ﻓﺮﺍﺧﻰ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ﺷﺎﻳﺴﺘﻪ ﺁﻳﻨﺪﻩ ﻧﻮﻉ ﻓﻮﻕ ﺑﺸﺮﻯ ﻭ ﺩﻳﺪﺍﺭ ﻋﺮﺵ ﺭﺣﻤﺎﻥ ﺷﺪﻩ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ﺗﺎﺭﻳﻚ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ﻳﻚ ﮐﺮﺷﻤﻪ ﻭ ﻏﻤﺰﻩ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ﺻﻮﻓﻰ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ﺻﺎﻓﻰ ﺷﺪﻩ</w:t>
      </w:r>
      <w:r w:rsidR="00E85594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ﺗﺰﮐﻴﻪ ﻧﻤﻮﺩﻩ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ﻳﻚ ﺍﺳﺘﺸﻤﺎﻡ ﻭ ﺑﻮﮐﺮﺩﻥ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ﻧﻔﺴﻰ ﮐﻪ ﭘﻴﺮ ﺑﺪﻣﺪ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ﻗﻠﻨﺪﺭﻭﺩﺭﻭﻳﺶ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ﻳﺎﻓﺘﻪ ﻭﮐﺎﻣﻠﻰ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ﺑﺎ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ﺍﻧﻘﻠﺎﺏ ﻭﺟﻮﺩﻯ ﺑﺎ ﻣﺮﮒ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ﺁﻧﮕﺎﻩ ﺍﻟﻬﻰ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ﮐﺮﺷﻤﻪ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 ﺑﻨﺎﺯ ﺗﻦ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ﻏﻤﺰﻩ ﺑﺎ ﺣﺮﮐﺖ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ﺃﺑﺮﻭﺍﻥ ﻭ ﻣﮋﮔﺎﻥ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ﺑﺮﺍﻯ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ﻗﻠﺐ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ﺍﺳﻴﺮ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 ﻭ ﻋﻠﺎﻣﺘﻰ ﺑﻰ ﺑﻴﺎﻥ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ﻗﺒﻮﻝ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ﺩﺭ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ﺑﺮﺍﺑﺮ ﺍﺻﺮﺍﺭ ﻓﺮﺍﻭﺍﻥ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ﺍﺟﺎﺯﻩ ﻣﺮﮒ ﺍﺭﺍﺩﻯ ﺭﺍ ﺑﺴﺎﻟﻚ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ﺗﻨﻬﺎ ﺣﺮﮐﺖ ﻣﻮﺍﻓﻖ ﺑﺎ ﻣﮋﮔﺎﻥ ﻭ ﻳﻚ ﺃﺑﺮﻭ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ﺑﺎ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ﻣﻬﻢ ﻭ ﺣﻴﺎﺗﻰ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 ﺭ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ﻟﻨﻮﻉ ﻣﻴﺮﺳﺪ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ﺷﺎﻫﺪﺍﻥ ﭼﻤﻦ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ﺯﻳﺮ ﺩﺳﺖ ﺣﺴﻦ ﺗﻮ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ﮐﺮﺷﻤﻪ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ﺳﻤﻦ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ﺟﻠﻮﻩ ﺑﺮ ﺻﻨﻮﺑﺮ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ﻣﺤﺒﻮﺏ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ﻗﻠﻨﺪﺭ ﺷﺪﻥ ﻭ ﻧﻮﺭﺍﻧﻴّﺖ ﻳﺎﻓﺘﻦ ﺑﺎ ﻣﺮﮒ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مقدّس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ﻧﻮﺭ ﺑﺪﺭ ﻣﻨﻴﺮ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ﺩﻳﮕﺮ ﺷﺎﻫﺪﺍﻥ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ﭼﻤﻦ ﻭ ﻋﺰﻟﺘﮕﺎﻩ ﺳﺎﻟﮑﺎﻥ ﺯﻳﺮ ﺩﺳﺖ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ﺑﻴﻚ ﮐﺮﺷﻤﻪ ﻭ ﺣﺮﮐﺖ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ﮐﻮﭼﮑﻰ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 ﺳﺮ ﻫﺮ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ﺳﻤﻨﻰ ﻭ ﺳﺎﻟﮑﻰ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ﺁﻧﺮﺍ ﻳﺎﺳﻤﻦ ﻭ ﮔﻠﻰ ﺍﻟﻬﻰ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ﻭﺟﻠﻮﻩ ﻭ ﺗﺠﻠّﻰ ﺑﺮ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ﺩﺭﺧﺖ ﺻﻨﻮﺑﺮ ﮐﺎﺝ ﻭ ﺳﺮﻭ ﻣﻴﻨﻤﺎﺋﻰ 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ﺩﺭﺧﺖ ﮐﺮﻳﺴﻤ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ﺳﺘﺎﺭﻩ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ﻭﻓﺮﺷﺘﻪ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ﺍﻯ ﻣﻰ ﮔﺬﺍﺭﻧﺪ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ﭼﻤﻦ 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ﺑﻮﺳﺘﺎﻥ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 ﻭ ﻣﺤﻴﻂ ﺳﺎﻟﻚ ﺭﺍ ﻭ ﺗﻤﺎﻡ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ﺻﺤﺮﺍﻫﺎ ﺭﺍ ﻧﻮﺭﺍﻧﻰ ﻭ ﭘﺮ ﻳﺎﺳﻤﻦ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ﺍﻟﻬﻰ ﻭﻫﺮﮐﺎﻣﻠﻰ ﮔﻞ ﻳﺎﺳﻤﻨ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ﺳﺮﻭ ﻭ ﺻﻨﻮﺑﺮ ﻭ ﺷﻤﺸﺎﺩ ﺩﺭﻗﺎﻣﺖ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ﺒﺮﺗﺮ ﺍﺯ ﺑﻮﺗﻪ ﻫﺎ ﻭ ﻋﻠﻔﻬﺎ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ﺳﻤﺒﻮﻝ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ﻭﺍﻭﻟﻴﺎ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ﻣﻘﺎﺑﻞ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ﻋﻠﻒ ﺩﺭ ﭼﻤﻦ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ﻓﻀﻮﻝ </w:t>
      </w:r>
      <w:r w:rsidR="001D65A2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نفس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ﺣﮑﺎﻳﺖ ﺑﺴﻰ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ﮐﺎﺭ ﺧﻮﺩ ﻣﺪﻩ ﺍﺯ ﺩﺳﺖ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ﻣﻰ ﺑﺴﺎﻏﺮ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ﭘﺮ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ﻓﻀﻮﻟﻰ ﻫﺎﻯ ﻣﺨﺎﻟﻔﻴﻦ 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ﺷﮑﺎﻳﺖ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ﺣﮑﺎﻳﺘﻬﺎ ﻭ ﺗﻮﻃﺌﻪ ﻫﺎ ﻭ ﻧﻘﺸﻪ ﻫﺎ ﻣﻴﺮﻳﺰﺩ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ﺑﺄﻣﺮﻯ ﻏﻴﺮ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ﻭ ﺳﻠﻮﮐﻰ ﻣﺘﻮﺟّﻪ ﮐﻨﺪ ﻭﻟﺬﺍ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ﺍﺯ ﺳﺎﻗﻰ 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ﺳﺎﻏﺮﻯ 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ﭘﻴﺎ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ﺵ ﺧﺎﻟﻰ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ﻧﻴﺎﺯ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ﺑﺤﮑﻤﺖ ﻭﺗﻌﻠﻴﻢ ﻭ ﺩﺳﺘﻮﺭ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ﺩﻋﺎﺋﻰ ﻭ ﺗﺸﻮﻳﻘﻰ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ﺑﺮ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ﺯﻭﺭ ﮔﻮﻯ ﺧﻮﺩ ﻓﺎﺋﻖ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ﺁﺧﺮ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 ﭘﻴﺮ ﻭ ﻓﺮﻣﺎﻥ ﻣﺮﮒ ﺍﺭﺍﺩﻯ ﺍﻭ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ﺑﺸﺮﻳّﺖ ﻭ ﺍﺯ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ﺧﻮﺩ ﺑﻴﺎﺑﺪ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ﺣﺠﺎﺏ ﺩﻳﺪ</w:t>
      </w:r>
      <w:r w:rsidR="00CA117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ﺍﺩﺭﺍﻙ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ﺷﻌﺎﻉ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ﺟﻤﺎﻝ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ﺑﻴﺎ ﻭﺧﺮﮔﻪ ﺧﻮﺭﺷﻴﺪ ﺭﺍ ﻣﻨﻮﺭ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ﺩﻳﺪﻩ ﻭ ﭼﺸﻢ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ﺑﻴﻨﺶ ﺩﺭﺳﺖ ﺩﻝ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ﺷﻌﺎﻉ ﻭﻧﻮﺭ ﺟﻤﺎﻝﻭﺯﻳﺒﺎﺋﻰ ﺗﻮ ﻣﺤﺒﻮﺏ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ﺣﺠﺎﺏ ﺭﻓﺘﻬﺎﻯ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ﻤﻦ ﻋﻘﻞ ﺧﻮﺩﺭﺍ ﺍﺯ ﺩﺳﺖ ﺩﺍﺩ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 ﮐﺎﺭﺑﺮﺩ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 ﺫﻫﻨﻰ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ﺍﻣﻮﺭ ﺑﺮﺗﺮ ﺍﻟﻬﻰ ﺍﺯ ﺩﺳﺖ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ﻣﺎﺩﻯ ﻫﺮﭼﻪ ﻗﻮﻯ 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 ﺗﺮ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ﺣﻘﺎﻳﻖ ﺍﻟﻬﻰ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ﻭﺩﻧﻴﺎ ﭘﺮﺳﺖ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ﻋﻘﻠﻤﺎﺩﻯ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ﻋﻘﻞ ﮐﻮﺩﮐﻰ ﻭﺣﻴﻮﺍﻧﻰ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ﺳﺎﻟﮑﺎﻥ ﺑﺎ ﻋﻘﻞ ﻟﻮﺍﻣﻪ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ﺍﻧﺘﻘﺎﺩﮔﺮ ﺍﺯ ﺧﻮﻳﺸﺘﻦ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ﻋﻘﻞ ﺍﻟﻬﻰ ﻭﺷﻬﻮﺩﻯ ﭘﻴﺶ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ﺑﻌﻘﻞ ﻣﻄﻤﺌﻨّﻪ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ﻭﻣﻠﻬﻤﻪ ﺩﺭﺑﺎﺯﮔﺸﺖ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ﻣﻴﺮﺳﺪ ﮔﺮﭼﻪ ﻋﻘﻠﻬﺎ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ﻫﻤﮕﻰ ﻣﺼﺮﻑ ﺩﻧﻴﻮﻯ ﻭ ﺩﺭ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ﺻﻮﺭﺗﻬﺎﻯ ﻧﻮﻋﻰ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ﻋﻮﺍﻟﻢ ﺍﻟﻬﻰ ﻋﻘﻠﻰ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ﻫﺮﭼﻪ ﻫﺴﺘﻌﺎﻃﻔﻬﻤﻴﺒﺎﺷﺪ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ﮐﻴﻔﻴّﺖ ﻋﻘﻞ ﻋﺎﻃﻔﻰ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 ﻭ ﺧﺮﮔﺎﻩ ﻭ ﺻﺤﻨﻪ ﺧﻮﺭﺷﻴﺪ ﺭﺍ ﺭﻭﺷﻦ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ﺧﻮﺭﺷﻴﺪ ﺍﺯ ﺗﻮ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ﮔﺮﭼﻪ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ﺍﻧﻮﺍﺭ ﺍﻟﻬﻰ ﻣﻴﺴّﺮ ﺑﺮﺍﻯ ﻧﻮﻉ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 ﻣﻨﻴﺮ ﻗﺎﺋﻢ ﺭﻭﺡ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 ﻭ ﺟﻬﺎﻧﻰ ﺍﺯ ﺍﻧﻮﺍﺭ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ﮔﻮﻧﺎﮔﻮﻥ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 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ﺍﺯ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ﺯﻣﻴﻦ ﺩﺭ ﻣﻘﺘﻢ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ﻣﺴﺠﺪ ﺍﻗﺼﻰ ﻭ 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ﺁﺳﻤﺎﻥ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ﻓﺮﺵ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ﮐﺮﺳﻰ ﺍﻟﻬﻰ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ﻭﺗﻤﺎﻣﻰ ﺃﺭﺑﺎﺏ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ﻭﺑﻰﻧﻬﺎﻳﺖ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ﺩﺭ ﻧﻮﻉ ﻓﻮﻕ ﺑﺸﺮﻯ ﺁﻳﻨﺪﻩ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ﺳﺎﻟﮑﺎﻥ ﻣﻬﺪﻭﻯ ﺑﻨﻮﺭ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ﻫﺰﺍﺭﺍﻥ ﺑﺮﺍﺑﺮ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ﺧﻮﺭﺷﻴﺪ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ﮐﺎﻣﻞ ﻣﺤﻤﺪﻯ ﺍﺯ ﺭﻭﺯﻧﻬﺎﻯ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ﺟﺰﺋﻰ ﺍﺯ ﺍﻳﻦ ﺧﻮﺭﺷﻴﺪ ﺭﺍ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ﭼﺸﻢ ﺭﺍ ﻧﻴﺰ ﺍﺯ ﮐﺎﺭ ﻣﻴﺄﻧﺪﺍﺯﺩﮐﻪ ﻃﺎﻗﺖ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ﭼﺸﻤﺎﻥ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ﻓﻮﻕ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ﺧﻮﺭﺷﻴﺪ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ﺣﻘﻴﻘﺖ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ﺭﺣﻤﺎﻧﻰ ﻧﻈﺮﮐﻨﺪ ﺷﻌﺎﻉ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ﺟﻤﺎﻝ ﻭ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ﺯﻳﺒﺎﺋﻰ ﭘﻴﺮ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ﺷﻌﺎﻉ ﻫﺎﻯ ﻫﻔﺘﮕﺎﻧﻪ ﺍﻧﻮﺍﺭ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ﺍﺳﺖ 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ﮐﺎﻣﻠﻰ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ﻣﻘﺎﻡ ﻭﺷﻌﺎﻉ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ﺗﻤﺎﻣﻰ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ﭘﻴﺶ ﺍﺯ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ﺑﺘﻤﺎﻣﻰ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ﻧﺮﺳﻴﺪ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ﻭﺑﺎﺭﺩﻳﮕﺮ ﺩﺭ ﺗﻮﻟﺪﺍﺕ ﺑﻬﺘﺮ ﺑﺸﺮﻯ ﺩﺭ 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ﺷﻬﻮﺩ ﺟﺪﻳﺪﻯ ﺭﺍ ﺗﻨﻬﺎ ﺩﺭ ﻳﻚ ﺗﻮﻟّﺪ ﺻﺪ ﺳﺎﻟﻪ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ﻭﺷﺐ ﻗﺪﺭﻯ ﻣﻴﺘﻮﺍ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ﺒﺪﺳﺖ ﺁﻭﺭﺩ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ﺗﻮﻟﺪ ﭼﻨﺪ ﺷﻬﻮﺩ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ﻧﺨﺴﺘﻴﻦ ﺑﺎﺭﻣﺮﺍﺗﺐ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ﺩﺭﻫﺮ ﺩﻳﻨﻰ ﺳﻠﻮﮐﻰ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ﺍﺳﺎﻣﻰ ﺧﻮﺩﺭﺍ ﺩﺍﺷﺘﻬﺎﻧﺪ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ﻃﺮﻳﻘﺖ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ﻧﺎﻡ ﭘﻨﺞ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ﺗﻦ ﺁﻝ ﻋﺒﺎ ﺭﺍ ﺩﺍﺭﻧﺪ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ﺣﺴﻨﻴﻦ ﻭ ﻣﺎﺩﺭ ﻭ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ﭘﺪﺭ ﻭﺟﺪ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ﺷﻴﻌﻴﺎﻥ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ﺍﻣﺎﻡ ﺭﺿﺎ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ﺷﻴﻌﻪ ﻧﻴﺴﺘﻨﺪ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ﺷﻌﺎﻉ ﺃﻧﻮﺍﺭ ﺷﻬﻮﺩﻯ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ﭘﻨﺞ ﺗﻦ ﺭﺍ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ﺍﺣﺰﺍﺑﻰ ﺳﻴﺎﺳ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ﺒﻨﺎﻡ ﻋﻠﻰ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ﺩﺍﻟﻬﻰ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ﺰﻧﺪ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ﺰﻣﺎﻥ ﺭﺍ ﮐﺸﺘﺎﺭ ﻭﺁﺯﺍﺭ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 ﺃﻋﻠﻢ ﻭﻧﻤﺎﻳﻨﺪﻩ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 ﻭ ﭘﻴﺎﻣﺒﺮ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ﺷﻴﻌﻰ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ﻧﺎﻣﻰ ﺩﻳﮕﺮ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ﻣﺮﺗﻀﻮﻯ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ﻋﻠﻰ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ﻭ ﺷﺎﻫﺪ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ﺷﻴﻌﻪ ﻣﺤﻤﺪ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یع 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ﺤﺴﻴﻨﻰ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شیعه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ﺤﺴﻨﻰ ﻭ ﻓﺎﻃﻤﻰ ﻭﺑﺮﺗﺮ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ﻭﻫﺮﻳﻚ ﺍﺯ ﺍﻳﻦ ﻣﺮﺍﺗ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ﺮﺏ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ﻣﻮﺳﻰ ﻭ 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عیسی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ﻤﺤﻤﺪ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ﺁﻧﻬﺎ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ﻳﮑﻰ ﺑﺮﺗﺮ ﺍﺯ ﺩﻳﮕﺮﻯ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ﺍﺩﻳﺎﻥ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ﺳﻠﻮﮐﻰ ﭘﻴﺸﻴﻦ ﻧﻴﺰ ﻣﻴﺒﺎﺷﺪ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</w:p>
    <w:p w:rsidR="00D63185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>ﻃﻤﻊ ﺑﻘﻨﺪ ﻭﺻﺎﻝ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ﺣﺪ</w:t>
      </w:r>
      <w:r w:rsidR="00CA117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ﻣﺎ ﻧﺒﻮﺩ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ﺣﻮﺍﻟﺘﻢ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ﺑﻠﺐ ﻟﻌﻞ ﻫﻤﭽﻮ ﺷﮑّﺮ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ﺑﻤﺤﺒﻮﺏ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ﻃﻤﻊ ﻣﻦ ﺗﻨﻬﺎ ﺭﺳﻴﺪﻥ ﺑﻘﻨﺪ ﺷﻴﺮﻳﻦ ﻭﺻﺎﻝ ﺗﻮ ﺩﺭ 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ﻭﺑﻴﺶ ﺍﺯ ﺁﻧﭽﻪ ﺩﺭ ﻣﺤﻀﺮ ﭘﻴﺮ ﺗﻌﻠﻴﻢ ﻣﻴﺪﻳﺪﻩ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ﺳﻌﺎﺩﺕ ﺩﻳﺪﺍﺭ ﻧﺪﺍﺷﺘﻪ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ﺑﻌﺪﺍ ﺑﻌﺰﻟﺘﮕﺎﻩ ﻓﺮﺳﺘﺎﺩﻩ ﺷﺪ ﻭ 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ﺑﺪﻭﺭ ﺍﺯ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ﻗﻴﺎﻡ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ﺍﻭ ﻣﺤﺮﻭﻡ ﺧﻮﺍﻫﺪ ﺑﻮﺩ 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ﺑﻘﻨﺪ ﻭﺻﺎﻝ ﻭﻭﺻﻠﺘﺒﺮﺍﻯ ﻣﺮﮒ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ﻗﻨﺎﻋﺖ ﺩﺍﺭﺩ ﻭﻣﻴﮕﻮﻳﺪ ﻣﺮﺍ ﺣﻮﺍﻟﻪ ﻟﺐ ﻟﻌﻞ ﻫﻤﭽﻮ ﺷﮑﺮ ﺷﻴﺮﻳﻦ ﺧﻮﺩ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ﺍﮔﺮ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ﺑﮕﻔﺘﺎﺭ ﻭ ﺣﮑﻤﺘﻰ ﻭ ﺩﺳﺘﻮﺭ ﻭ ﻓﺮﻣﺎﻥ ﻣﺮﮒ ﻣﺮﺍ ﺣﻮﺍﻟﻪ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ﺷﺮﺍﺏ ﺳﺮﺥ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ﺁﺗﺸﻴﻦ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ﺑﺎﺯ ﺷﻴﺮﻳﻦ ﻭ ﺍﻃﺎﻋﺖ ﺁﻥ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ﺳﺎﻟﻚ ﺑﺮﻭﺡ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ﭘﺎﻳﺎﻥ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ﻭ ﭘﻴﻤﺎﻥ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ﻣﺮﮒ ﺍﺭﺍﺩﻯ ﭘﻴﺮ ﺭﺍ ﭼﻮﻥ ﺷﮑﺮ ﻭﻋﺴﻞ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D63185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ﻟﺐ ﭘﻴﺎﻟﻪ ﺑﺒﻮ</w:t>
      </w:r>
      <w:r w:rsidR="00CA117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ﺁﻧﮕﻬﻰ ﺑﻤﺴﺘﺎﻥ ﺩﻩ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ﺑﺪﻳﻦ ﺩﻗﻴﻘﻪ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ﺩﻣﺎﻍ ﻣﻌﺎﺷﺮﺍﻥ ﺗﺮ ﮐﻦ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ﻣﺤﺒﻮﺏ ﺍﻟﻬﻰ ﭘﻴﺮ ﮐﺎﻣﻞ ﻣﻴﺨﻮﺍﻫﺪ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ﻟﺐ ﭘﻴﺎﻟﻪ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ﺷﺮﺍﺑﻰ ﺭﺍ ﺑﺎ ﻟﺒﺎﻥ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ﭘﻴﺎﻟﻪ ﻭ ﺷﺮﺍﺏ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ﻟﺐ ﺧﻮﺭﺩﻩ 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ﺑﻤﺴﺘﺎﻥ ﻭﺧﻤﺎﺭﺍﻥ ﺑﺪﻩ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ﺍﻳﻦ ﻃﺮﻳﻘﺖ ﻭﺭﻭﺵ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ﺑﺴﻴﺎﺭ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ﻇﺮﻳﻒ ﻭﻣﺎﻫﺮﺍﻧﻪ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ﺩﻣﺎﻍ ﻭﻣﻐﺰ ﻣﻌﺎﺷﺮﺍﻥ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ﺗﺮ ﻭﺗﺎﺯﻩ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ﻗﺪﺭﺕ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ﺍﺣﻮﺍﻝ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 ﻭ ﺑﻬﺘﺮﻯ ﺭﺍ ﺑﻴﺎﺑﻨﺪ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ﺧﻮﺩﺭﺍ ﺍﺯ ﺩﻫﺎﻥ ﭼﻮﻥ ﺍﺯ ﺷﺎﻋﺮﻯ ﺑﺪﻳﮕﺮﺍﻥ ﻣﺴﺘﻤﻊ ﺑﺮﺳﺎﻧﺪ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ﺳﻴﺮﻣﺴﺖ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ﺣﮑﻤﺖ ﺧﻮﺩ ﮐﻨﺪ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ﻭﺳﺮﺧﻰ ﻟﺒﺎﻥ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ﺳﺮﺧﻰ ﺷﺮﺍﺏ ﺭﺍ ﺑﻌﻨﻮﺍﻥ ﺟﻨﺎ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ﻣﻘﺎﻳﺴﻪ ﺷﺪﻩ ﺍﺳﺖ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F76678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پس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ﺍﺯ ﻣﻠﺎﺯﻣﺖ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ﻋﻴﺶ ﻭ ﻋﺸﻖ ﻣﻬﺮﻭﻳﺎﻥ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ﺯﮐﺎﺭﻫﺎ ﮐﻪ ﮐﻨﻰ ﺷﻌﺮ ﺣﺎﻓﻆ ﺍﺯ ﺑﺮ ﮐﻦ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ﺑﺴﺎﻟﮑﺎﻥﺧﻮﺩ ﻭ ﺧﻮﺍﻧﻨﺪﮔﺎﻥﻏﺰﻝ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ﺗﻮﺍﻧﺴﺘﻴﺪ ﻣﻠﺎﺯﻣﺖ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ﻣﻮﻓﻖ ﺷﻮﻳﺪ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ﻋﻴﺶ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ﻭﻋﺸﺮﺕ ﻭ ﺯﻧﺪﮔﻰ ﺳﻠﻮﮐﻰ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ﻭﺭﺯﻯ ﻭ ﺗﻮﺳّﻞ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ﺑﺎ ﻣﻬﺮﻭﻳﺎﻥ ﺯﻳﺒﺎﺭﻭﻯ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ﺻﺎﺣﺒﺎﻥ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 ﺑﺎﺷﻴﺪ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ﺧﺪﺍﻭﻧﺪ ﺑﺮﺍﻯ ﻃﺎﻟﺐ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ﺭؤﻳﺎ ﻣﻌﺮﻓﻰ ﻣﻴﻨﻤﺎﻳﺪ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ﺟﻤﻠﻪ ﮐﺎﺭﻫﺎﻯ ﺩﻳﮕﺮﻯ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ﺑﮑﻨﻴﺪ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ﺷﻌﺮ ﺣﺎﻓﻆ ﺭﺍ ﻧﻴﺰ ﺍﺯ ﺑﺮ ﮐﻨﻴﺪ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ﺣﺎﻓﻈﻪ ﻧﮕﺎﻩ ﺩﺍﺭﻳﺪ ﮐﻪ ﻫﻤﻴﺸﻪ ﻗﺎﺑﻞ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ﺍﺳﺘﻔﺎﺩﻩ ﺧﻮﺍﻫﺪ ﺑﻮﺩ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ﺍﮔﺮ ﺩﺳﺘﻮﺭﺍﺗﻰ ﺭﺍﮐﻪ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ﺑﺴﺎﻟﮑﺎﻥ ﺧﻮﺩ ﺩﺍﺩﻩ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 ﺩﻳﮕﺮﺍﻥ ﻧﺼﻴﺤﺖ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ﭘﻴﺮ ﺍﻟﻬﻰ ﺧﻮﺩﺷﺎﻥ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ﺑﻔﺮﻣﺎﻳﺪ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ﺑﺮﺍﻯ ﺍﻳﻦ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ﻋﻨﻮﺍﻥ ﺣﺎﻓﻆ ﺭﺍ ﻧﺪﺍﺭﺩ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ﺣﻔﻆ ﻗﺮﺁﻥ ﮐﺮﺩﻫﻮ ﺑﭽﻬﺎﺭﺩﻩ ﺭﻭﺍﻳﺖ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ﭼﻬﺎﺭﺩﻩ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ﺭﻭﺍﻳﺖ ﺩﺭﺳ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ﺭﺍﻭﻳﺎﻥ ﻣﺨﺘﻠﻔﻰ ﺑﺮﺍﻯ ﻋﻤﺮ ﺧﻠﻴﻔﻪ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ﮔﻔﺘﻨﺪ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ﻗﺮﺁﻥ ﻓﻌﻠﻰ ﺭﺍ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ﺑﺴﻠﻴﻘﻪ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ﻋﺸﻤﺎﻥ ﻧﻴﺰ ﺑﺴﻠﻴﻘﻪ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ﺩﺳ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کا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ﺯﻳﺎﺩﻯ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1C0C8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ﻧﻬﺼﺪ ﺟﺎﻯ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ﺣﺬﻑ ﻭﺍﺿﺎﻓﺎﺕ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ﺩﺧﺎﻟﺘﻬﺎ ﻭﺩﺳﺘﮑﺎﺭﻯ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ﻧﻤﻮﺩﻫﺎﻧﺪ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ﺧﺸﻮﻧﺖ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ﭼﻨﺪﻳﻦ ﻗﺭﻥ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ﺧﻠﻔﺎﻯ ﺍﻣﻮﻯ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ﻋﺒّﺎﺳﻰ ﺑﻮﺩﻩ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ﻫﻤﮕﺎﻥ ﺑﭙﺬﻳﺮﻧﺪ ﺗﺎ ﻣﺒﺎﺩﺍ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ﺑﻮﺻﺒّﺖ ﭘﻴﺎﻣﺒﺮﻭﺍﺯ ﻳﺎﺩﺍﺷﺘﻬﺎﻯ ﺷﺨﺼﻰ ﭘﻴﺎﻣﺒﺮ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ﻧﻮﺷﺘﻪ 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ﻋﻤﺮ ﻧﭙﺬﻳﺮﻓﺖ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 ﻋﻠﻰ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یا کتاب علیّ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ﻧﺎﭘﺪﻳﺪ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ﻭﻫﻤﻴﻦ ﺍﺣﺎﺩﻳ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ﺍﻣﺎﻣﺎﻥ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ﺍﻣﺎﻡ ﺻﺎﺩﻕ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ﻣﻄﺎﻟﺐ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ﺭﺍ ﺑﺼﻮﺭﺕ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ﮐﻠﺎﻡ ﻭ ﺤﺪﻳ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ﺩﺭﺁﻭﺭﺩﻩ ﺍﺳﺖ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ﺑﻤﻌﻨﻰ ﺳﻠﻮﮐﻰ ﻣﻴﺒﺎﺷﺪ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ﻧﻮﻳﺴ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ند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ﺩﻩ ﻫﺰﺍﺭ ﺣﺪﻳ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ﻋﻠﺎﻭﻩ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ﺁﻳﺎﺕ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ﻗﺮﺁﻧﻰ ﺗﺮﺟﻤﻪ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ﻭﺗﻔﺴﻴﺮ ﺳﻠﻮﮐﻰ ﻧﻤﻮﺩﻫﺎﻡ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ﺭﺍﻩ ﺑﻬﺮﻫﮕﻴﺮﻯ ﺍﺯ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ﺁﻳﺎﺕ ﻭ ﺍﺣﺎﺩﻳ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ﭼﻮﻥ ﻗﺮﻩ ﻫﺎﻯ ﺷﻬﻮﺩﻯ ﻫﻔﺘﮕﺎﻧﻪ ﻣﺤﻤﺪﻯ ﺭﺍ ﺩﺭﺩﻝ ﺩﺍﺷﺖ ﮐﻬﺤﺎﻓﻆ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ﺧﻮﺍﻧﺪﻩ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ﮔﺬﺷﺘﻪ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ﺗﻘﺮﻳﺒﺎ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ﻣﺴﻠﻤﺎﻧﺎﻥ ﻗﺮﺁﻥ ﺭﺍ ﺣﻔﻆ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ﻣﻴﮑﺮﺩﻧﺪ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ﺣﻔﻆ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ﮐﺮﺩﻧﺪ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ﻓﺮﺯﻧﺪﺍﻥ ﺧﻮﺩ ﺭﺍ ﺑﺪﺍﻥ ﻭﺍﺩﺍﺭ ﻣﻴﮑﺮﺩﻧﺪ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ﻗﺮﺁﻥ ﺧﻮﺍﻧﻬﺎﻯ ﺑﺮﺳﺮ ﻗﺒﺮﻫﺎ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ﺍﻣﺘﻴﺎﺯ ﻋﻈﻴﻢ ﺗﺮﻯ ﺩﺍﺷﺘﻪ ﺑﺎﺷﻨﺪ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ﺧﻮﺍﻧﺪﻥ ﻗﺮﺁﻥ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ﻧﻪ ﻭﺍﺟﺐ ﺍﺳﺖ ﻭﻧﻪ 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ﺍﺑﻰ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ﺑﺮﺩﺍﺷﺖ ﺳﻠﻮﮐﻰ ﻧﮑﻨﻨﺪ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ﺟﺎﻯ ﻧﺎﻟﻪ ﻗﺮﺁﻥ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ﺧﻮﺍﻫﺪ ﺑﻮﺩ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ﺩﺳﺘﻮﺭﺍ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ﺴﻠﻮﮐﻰ ﻗﺮﺁﻥ ﺍﺳﺖ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 ﺑﻘﺮﺁﻥ ﻧﺎﻃﻖ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ﻣﺮﺍﺟﻌﻪ ﻧﻤﻮﺩ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ﻭﺣﻔﻆ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ﺍﺷﻌﺎﺭ ﻭ ﺷﻌﻮﺭ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 ﺍﺣﺴﺎﺳﺎﺕ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ﺩﺭ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ﺍﺷﻌﺎﺭﺵ ﺭﺍ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ﺣﻔﻆ ﻭﺩﺭ ﻋﻤﻞ ﺳﻠﻮﮐﻰ ﻭ ﺑﺎﻭ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ﺍﻧﺠﺎﻡ ﺩﺍﺩ 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A6361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DC7C40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ﻧﻮﺭ ﭼﺸﻢ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ﺳﺨﻨﻰ ﻫﺴﺖ ﮔﻮﺵ ﮐﻦ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ﭼﻮﻥ ﺳﺎﻏﺮﺕ ﭘﺮﺳﺖ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ﺑﻨﻮﺷﺎﻥ ﻭﻧﻮﺵ ﮐﻦ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ﺗﻮﺻﻴﻪ ﺑﻤﺴﺘﻌﺪﺍﻥ ﺳﻠﻮﻙ ﺍﻟﻬﻰ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ﮐﻪ ﻭﻗﺘﻰ ﺳﺎﻟﮑﺎﻥ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ﺑﮑﻤﺎﻝ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ﺭﺳﻴﺪﻧﺪ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ﺑﺨﻠﻖ ﺑﺎﺯﮔﺸﺘﻨﺪ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ﺒﺂﻧﻬﺎ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ﺃﻯ ﻧﻮﺭ ﭼﺸﻢ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ﺒﺮﺍﻯ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ﻧﻮﺭ ﭼﺸﻢ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ﺗﻤﺮﮐﺰ ﻭﺗﻮﺳّﻞ ﻋﺒﺎﺩ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ﻣﻮﻓﻖ ﻧﻴﺰ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ﺍﻭﻟﻴﺎﻯ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ﺑﻨﻬﺎﻳﺖ ﺳﻠﻮﻙ ﺧﻮﻳﺶ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ﺳﺨﻨﻰ ﺩﺍﺭﻡ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ﮔﻮﺵ ﮐﻨﻰ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ﺧﻴﺮ ﻭﺻﻠﺎﺡ ﺗﻮ ﻭ ﻫﺮ ﺷﻨﻮﻧﺪﻩ ﻣﻴﺒﺎﺷﺪ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ﻫﺮ ﮐﺶ ﺁﺯﺍﺩ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 ﮐﻪ ﻧﺼﻴﺤﺘﻰ ﺭﺍ ﺑﺸﻨﻮﺩ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ﻧﭙﺬﻳﺮﺩ ﻭﻟﻰ ﺷﺮﻁ ﻣﻬﻢ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ﺳﺨﻦ ﺃﻧﺪﺭﺯ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ﺩﻗﻴﻘﺎ ﺑﺸﻨﻮﺩ ﻭ ﺑﻔﻬﻤﺪ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ﻧﻈﺮﺵ ﻧﻴﺰ ﺩﺭﺳﺖ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ﻭﻣﻮﺭﺩ ﺗﺼﺪﻳﻖ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ﺍﻧﺴﺎﻥ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ﻧﺒﺎﻳﺪ ﺑﺄﻣﺮﻯ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ﺩﺭﺳﺖ ﻧﻤﻴﺪﺍﺩﻧﺪ ﭼﻴﺴﺖ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ﺣﺘﻰ ﺑﺪﺍﻥ ﺍﻋﺘﻘﺎﺩ 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ﺑﺎﻭﺭﻯ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ﺍﻋﺘﺒﺎﺭ ﻭ ﺍﻫﻤﻴّﺘﻰ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ﻧﺼﻴﺤﺖ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ﻓﻌﻠﺎ ﺍﻳﻦ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ﺳﺎﻏﺮ ﺷﺮﺍﺑﺖ ﭘﺮ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ﻫﻢ ﺧﻮﺩ ﺑﻨﻮﺷﻮﻫﻤﺪﻳﮕﺮﺍﻥ ﺭﺍ ﺑﻨﻮﺷﺎﻥ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ﺍﻳﻨﮑﻪ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ﺧﻮﺭﻯ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ﻭﻧﻪ ﮐﺶ ﺩﻫﻰ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ﮔﻨﺪﻩ ﮐﻨﻰ ﺑﺴﮓ ﺩﻫﻰ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ﺳﺎﻏﺮ ﭘﺮ ﺷﺮﺍﺏ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ﻫﺮﮔﻮﻧﻪ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ﺍﻣﮑﺎﻧﺎﺕ ﺷﺨﺺ ﺍﺳﺖ ﭼﻪ ﻣﺎﻟﻰ ﻭ ﻳﺎ ﺍﺣﺘﻤﺎﻋﻰ ﻭﻳﺎ ﻋﻠﻤﻰ ﻭ ﻓﺮﻫﻨﮕﻰ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ﺑﮑﺮﺍﻣﺎﺗﺎﻟﻬﻰ ﻭﺍﻟﻬﺎﻣﺎﺕ ﻟﺪﻧّﻰ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ﺑﻴﻨﺸﻬﺎﻯ ﺍﺯ ﻣﺤﻞ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ﻋﻘﻠﻬﺎﻯ ﺑﺮﺗﺮ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ﺩﻳﮕﺮﺍﻥ ﺭﺍ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 ﻫﺎﻯ ﺍﻟﻬﻰ ﻣﺸﺎﺭﮐﺖ 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ﺑﻔﻬﻤﻨﺪ ﻭ ﺑﺨﻮﺍﻫﻨﺪ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ﺑﻨﻮﺷﻨﺪ ﻭ ﺑﻨﻴﻮﺷﻨﺪ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ﻫﺮ ﺩﺍﺩ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ﺑﺪﻳﮕﺮﺍﻥ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ﻧﻌﻤﺖ ﺍﻟﻬﻰ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ﺗﺒﺪﻳﻞ ﺑﺮﺣﻤﺘﻰ ﺍﻟﻬﻰ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ﺫﺧﻴﺮﻩ ﺁﺧﺮﺕ ﺧﻮﺩ ﻓﺮﺍﻫﻢ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ﺩﺭﺭﺟﻌﺖ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ﻓﺼﻞ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ﺑﺮﺗﺮﻯ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ﺑﺎ ﮐﺮﺍﻣﺎﺕ ﺑﺎﻟﻔﻌﻞ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ﺑﺎﻟﻘﻮ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ﺑﻴﺸﺘﺮﻯ ﺧﻮﺍﻫﻨﺪ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ﻭﻇﺎﻳﻒ ﺁﻥ ﻧﻮﻉ 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ﻭﺍﻟﻬﻰ ﺧﻮﺩﺭﺍ ﺍﻧﺠﺎﻡ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ﺮﺣﻤﺎﻥ ﻭ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ﺍﺯ ﺭﺣﻤﺎﻥ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ﺁﻧﮕﺎﻩ ﭼﻬﺎﺭﺻﺪ ﻫﺰﺍﺭ ﺳﺎﻝ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ﺍﻧﺘﻈﺎﺭ ﺑﻬﺸﺘﻰ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 ﺑﺮﺧﻮﺭﺩﺍﺭﺍﻥ ﺍﺯ ﮐﻤﮑﻬﺎﻯ ﺍﻧﺴﺎﻥ ﺑﺎ ﮐﺮﺍﻣﺖ ﻭ ﺗﻮﺍﻥ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ﺑﺨﺸﻨﺪﻩ ﺍﻳﻦ ﮐﺮﺍﻣﺎﺕ ﻧﻴﺰ ﺳﭙﺎﺳﮕﺬﺍﺭﻯ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 ﺻﺒﺮ ﻭ ﮔﺬﺷﺖ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ﺑﺨﺸﻨﺪﻩ ﻭ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F38C3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ثواب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ﺧﻮﺩ ﭼﻨﺪ ﺑﺮﺍﺑﺮ ﻣﻴﺸﻮﺩ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ﺪﺭ ﺭﺍﻩ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ﻭﺳﻮ</w:t>
      </w:r>
      <w:r w:rsidR="00CA117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ﺃﻫﺮﻣﻦ ﺑﺴﻴﺴﺖ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ﭘﻴﺶ ﺁﻯ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ﮔﻮﺵ ﺩﻝ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ﺑﭙﻴﺎﻡ ﺳﺮﻭﺵ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ﻣﻴﮕﻮﻳﺪ ﺯﻳﺮﺍ ﺩﺭ ﺭﺍﻩ ﻋﺸﻖ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ﻟﻘﺎﻯ ﺗﺠﻠّﻴﺎﺕ ﺍﻟﻬﻰ ﻭﺗﻮﺳّﻠﺎﺕ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ﻋﺒﺎﺩﻯ ﺳﺎﻟﮑﺎﻥ ﺑﺎ ﻭﻟﻰ ﺍﻟﻬﻰ ﺑﻤﻌﺮﻓﻰ ﺧﺪﺍﻭﻧﺪ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ﮐﻬﻮﺳﻮﺳﻪ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ﺩﺷﻤﻨﺎﻥ ﺃﻫﺮﻳﻤﻦ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ﻭﻧﻔﺸﺎﻣّﺎﺭﻩ ﻭ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ﺮﺳﺪ ﺑﺎﺑﻠﻴ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ﺒﻘﻮﻝ ﭘﻴﺎﻣﺒﺮﺩﺭ ﺗﻠﺒﻴ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ﻭﻓﺮﻳﺐ ﻭﺭﻳﺎﮐﺎﺭﻯ ﻭﺩﺭﻭﻍ ﺯﻧﻰ ﺁﺧﻮﻧﺪ ﻫﺮ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ﻓﻘﻴﻪ ﻓﺎﺳﺪﻯ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ﺳﻨّﻰ ﺑﺎﺷﺪ ﻳﺎﺷﻴﻌﻰ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ﺍﮔﺮ ﺷﻴﻄﺎﻥ ﻓﺮﺿﻰ ﻃﺒﻴﻌﺖ ﺭﺍ ﺑﺪﺍﻧﻴﻢ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ﻧﻴﺮﻭﻯ ﺟﺎﺫﺑﻪ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ﺭﻭﺣﻰ ﻭﻫﺮﭼﻴﺰﻯ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ﮐﻪ ﺭﻭﺣﻰ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ﺣﺎﻝ ﺗﮑﺎﻣﻠﻰ ﻭ ﺑﺸﮑﻠﻰ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ﺑﭙﺎﺋﻴﻦ ﻣﻰ ﮐﺸﺪ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ﺑﺮﺧﻠﺎﻑ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ﺧﻮﺍﺳﺘﻪ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ﺭﺳﻴﺪﻥ ﺗﻤﺎﻣﻰ ﻣﻮﺟﻮﺩﺍﺕ ﻫﺴﺘﻰ ﺩﺭ ﺗﻘﺮﺏ ﮐﻤﺎﻟﻰ ﻭﺻﻔﺎﺗﻰ ﻭﻧﻮﻋﻰ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ﺑﺨﺪﺍﻭﻧﺪ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ﺷﻴﻄﺎﻥ ﺧﺪﺍﻯ ﻣﻨﻔﻰ ﺭﺍ ﻧﻘﺶ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ﻧﻪ ﻓﻘﻂ ﺩﺭ ﺍﺩﻳﺎﻥ ﺍ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صطلا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ﺩﻭﮔﺎﻧﻪ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ﻭﺷﻴﻄﺎﻥ ﺭﺍ ﺩﺭ ﺑﺮﺍﺑﺮ 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ﻗﺮﺍﺭ ﺩﺍﺩﻩ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ﻳﻚ ﻓﺮﺽ ﺫﻫﻨﻰ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ﺍﻣﮑﺎﻥ ﺩﺭﻙ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ﺳﺎﺩﻩ ﻗﺪﻳﻢ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ﻣﻘﺪﻣﺎﺗﻰ ﻧﻮﻉ ﺑﺸﺮﻯ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ﺍﻣﺮﻭﺯ ﻧﻴﺰ ﺑﺎ ﻋﻘﻞ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ﻧﻴﺮﻭﻣﻨﺪ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ﺩﺭ ﻓﺼﻮﻝ ﺁﺧﺮ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ﺍﻳﻦ ﺗﺸﺒﻴﻬﺎﺕ ﻣﻔﻴﺪ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ﻭ ﺗﺎﺭﻳﮑﻰ ﺩﺭ ﻃﺮﻳﻘﺖ ﺯﺭﺩﺷﺘﻰ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ﻣﺸﺒﺖ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ﺗﺎﺭﻳﮑﻰ</w:t>
      </w:r>
      <w:r w:rsidR="00CA117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ﻭﺟﻮﺩﻯ ﻋﺪﻣﻰﺩﺍﺭﺩ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ﺣﻘﻴﻘﺖ ﭼﻴﺰﻯ ﻏﻴﺮ ﺍﺯ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ﻭﺍﻳﻦ ﺍﻧﺴﺎﻥ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ﺍﺣﺴﺎﺳﻰ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ﭼﻴﺰﻯ 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ﻧﻮﺭ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ﺮﺍ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ﺧﻴﻠﻰ ﺍﻣﻮﺭ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ﻭﻣﻴﺘﻮﺍﻧﻨﺪ ﺑﺎﺷﻨﺪ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ﻧﻮﺭ ﺭﻭﺷﻦ ﮐﻨﻨﺪﻩ ﺁﻥ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 ﻭﻋﻘﻞ ﺗﻮﺍﻧﺎﻯ ﺩﻳﺪﻥ ﺍﻳﻦ ﺃﻧﻮﺍﺭ ﻇﺮﻳﻒ ﻭﺟﻮﺩ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ﺍﻣﻮﺍﺝ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ﺭﺍﺩﻳﻮﺋﻰ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 ﺃﺷﻴﺮﻯ ﭼﻪ ﺭﺳﺪ ﺑﻬﺰﺍﺭﺍﻥ ﺭﺩﻩ ﻫﺎﻯ ﻣﻮﺟﻮﺩﺍﺕ ﺗﺤﺖ ﺃﺷﻴﺮﻯ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ﻫﻤﭽﻨﺎﻥ ﺩﺭ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ﭘﻴﺸﺮﻓﺖ ﺗﮑﺎﻣﻠﻰ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 ﻣﻮﺟﻮﺩﻳّﺘﻬﺎﻯ ﺟﻤﺎﺩﻯ ﻭ ﺃﺗﻤﻰ ﻭﻣﻮﻟﮑﻮﻟﻰ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ﺍﻧﻮﺍﻉ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ﮔﻴﺎﻫﻰ ﻭ ﺣﻴﻮﺍﻧﻰ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ﻋﺎﻗﺒﺖ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 ﺍﺯ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ﺩﺭ ﻣﻴﺂﻭﺭﻧﺪ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ﺑﺮﺍﻯ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ﺑﺎﺯﮔﺸﺖ ﺑﺰﻧﺪﮔﻰ ﻫﺎﻯ 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ﻧﻬﺎﻳﺖ ﻭ ﺗﺎ ﺃﺑﺪ ﺑﻰ ﭘﺎﻳﺎﻥ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 ﺃﺯﻟﻰ ﺃﺑﺪﻯ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 ﻓﻴﮑﻮﻥ ﺍﻟﻬﻰ ﺭﺍ ﺍﻧﺠﺎﻡ ﺑﺪﻫﻨﺪ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ﺧﻮﺍﻫﻨﺪ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ﺑﻘﻴﻤﺖ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ﺗﮑﺮﺍﺭ ﻣﮑﺮﺭ ﮐﺎﺭﻣﺎﻫﺎ ﻭ ﻗﻬﻘﺮﺍﻫﺎ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ﺗﺠﺮﺑﻪ ﻣﺠﺪﺩ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ﮔﺬﺷﺘﻪ ﻫﺎﻯ ﺣﻘﻴﺮ ﺗﺮ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ﺁﻳﻨﺪﻩ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 ﻭﺗﻮﻟﺪﺍﺕ ﺩﺭ ﺟﻬﺎﻥ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ﻧﺴﺦ ﻭﻣﺴﺦ ﻭﻓﺴﺦ ﻭ ﺭﺳﺦ ﻭﻭﺳﺦ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ﻫﺮﻳﻚ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ﺟﻬﺎﻧﻰ ﻭ ﺯﻣﺎﻧﻬﺎﻯ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ﺩﺭﺍﺯﻯ ﺑﺮﺍﻯ ﺧﻮﺩ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ﮐﻪ ﺩﻗﻴﻘﺎ ﺭﻭﺣﻰ ﺍﺯ ﻫﻤﻪ ﺁﻧﻬﺎ ﺑﮕﺬﺭﺩ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ﻧﺮﺑﺎﻧﻰ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ﺑﻴﺎﻳﺪ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ﺣﺎﻝ ﺣﺎﻓﻆ ﺍﺯ ﻭﺳﻮﺳﻪ ﻭ ﺗﺤﺮﻳﻚ ﺯﻳﺮﮐﺎﻧﻪ ﻭﻣﻮﺫﻳﺎﻧﻪ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ﺗﺒﻠﻴﻐﺎﺕ ﺑﺎﻃﻞ ﺁﺧﻮﻧﺪﻫﺎﻯ ﻣﺬﻫﺒﻰ ﻭ ﺍﺩﻋﺎﻫﺎﻯ ﻏﻴﺮ ﻭﺍﻗﻌﻰ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ﺩﻳﺪ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ﺁﻳﻨﺪﻩ ﻫﺎﻯ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ﻭﺍﻧﻮﺍﻉ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ﺩﻳﺪﺍﺭ ﺍﻟﻬﻰ ﺭﺍ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ﻓﻄﺮﺗﺎ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ﻋﻬﺪ ﺍﻟﺴﺖ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ﺑﻌﻘﻞ ﺩﻭﺭ ﺃﻧﺪﻳ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ﺨﻮﻳﺶ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ﻟﻘﺎﻯ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ﺑﻘﻴﻤﺖ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ﺻﺮﻑ ﺗﻤﺎﻡ ﻋﻤﺮ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ﮐﺮﺍﻣﺎﺕ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ﺑﺎﻟﻔﻌﻞ ﺁﻧﺮﺍ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ﺭﺍﻩ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ﺗﺤﻘّﻖ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ﮐﺮﺍﻣﺎ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ﺒﺎﻟﻘﻮ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ﻣﻮﺭﺩ ﻧﻴﺎﺯ ﺁﻳﻨﺪﻩ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 ﺑﺸﺮﻯ ﺑﻨﻤﺎﻳﺪ ﻭ ﻋﻠﺎﻭﻩ ﺑﺮ ﻟﺬﺕ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ﺯﻧﺪﮔﻰ ﺑﺸﺮﻯ ﻧﺒﺮﺩﻥ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ﺭﻧﺠﻬﺎ ﻭﺳﺨﺘﻴﻬﺎﻯ ﺯﻧﺪﮔﻰ ﺑﺸﺮﻯ 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ﭘﺬﻳﺮﺍ ﻭﺣﺘﻰ ﺳﭙﺎﺳﮕﺬﺍﺭ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ﻓﺘﻨﻪ ﻫﺎ ﻭﺁﺯﻣﺎﻳﺸﺎﺕ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ﺑﻨﻔﻊ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ﻣﻘﺎﻡ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ﺧﻮﺩﺭﺍ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ﺑﺒﺮﺩ ﻭ ﺍﻟﻬﻰ ﺗﺮ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ﺍﺭﺍﺩﻩ ﻭ ﺻﺒﺮ ﻭ ﻋﺸﻖ ﻭ ﻋﻘﻞ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ﻫﻤﻴﻦ ﺯﻧﺪﮔﻰ ﻓﻌﻠﻰ ﺑﺸﺮﻯ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ﺗﻘﻮﻳﺖ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ﻣﺸﮑﻠﺎﺕ ﺩﺍﺋﻢ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ﺟﻬﺎﻥ ﻣﺎﺩﻯ ﻭ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 ﻣﻘﺎﻭﻣﺖ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ﻣﺒﺎﺭﺯﻩ ﺑﻬﺘﺮﻯ ﺑﮑﻨﺪ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ﺍﻳﻦ ﺃﻧﺪﺭﺯ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ﻧﻮﺷﻴﺪﻥ ﻭﻧﻮﺷﺎﻧﺪﻥ ﻧﻌﻤﺘﻬﺎ ﻭﺭﺣﻤﺘﻬﺎ ﺑﺪﻳﮕﺮﺍﻥ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ﭘﻴﺎﻡ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ﻭﺍﻟﻬﺎﻡ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ﻏﻴﺒﻰ ﻭ ﻟﺪﻧّﻰ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ﻫﺮ ﮐﺎﻣﻞ 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ﺧﺪﺍﻭﻧﺪ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ﻭﻭﺟﻮﺩﻯ ﺑﺮﺗﺮ ﺍﺯ ﺍﻧﺴﺎﻥ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ﺭﺳﻴﺪﻩ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ﺑﺪﻗّﺖ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ﻭﺑﻨﻴﻮﺷﻴﺪ ﻭﻓﻬﻤﻴﺪ ﻭ ﻣﻌﺘﻘﺪ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ﻭﺑﺪﺍﻥ ﻋﻤﻞ ﻧﻤﻮﺩ ﻭ ﭘﺎﻳﺪﺍﺭﻯ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ﺁﺧﺮ ﺩﺭﺍﻳﻦ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ﺍﺩﺭﺍﮐﺎﺕ ﺑﺮﺗﺮ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ﺗﺎ ﭘﻴﺮ ﺍﻟﻬﻰ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ﺃﮐﺸﺮ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ﺑﻬﺮﻩ ﮔﻴﺮﻯ ﺭﺍ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 ﻭﻗﺖ ﺩﺭ ﻋﺰﻟﺖ ﺳﻠﻮﮐﻰ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ﻋﺒﺎﺩﻯ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ﻭ ﺩﺳﺘﻮﺭﺍﺕ ﺍﻭﻟﻴﺎﻯ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ﻟﺤ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ﺭﺍ ﺩﺭ ﻋﺰﻟﺘﮕﺎﻩ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ﺩﺳﺖ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ﺗﺎﺍﮔﺮ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ﻟﺤ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ظه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ﺧﺪﺍﻭﻧﺪ ﻧﻴﺰ ﺩﺭ 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ﻭﻟﻮ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ﮐﻮﺗﺎﻩ ﺍﺯ ﻭﻯ ﻧﻤﻮﺩ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ﺩﺭ ﺣﺎﻝ ﺧﻮﺍﺏ ﻭ ﻏﻔﻠﺖ ﻭ ﺳﺮﻣﺴﺘﻰ ﻭﺧﻮﺩﺳﺮﻯ ﻭ ﺗﻦ ﭘﺮﻭﺭﻯ ﻭﺑﺪﻭﻥ ﺗﻤﺮﮐﺰ ﺩﺭ ﻭﺍﺳﻄﻪ ﺍﻟﻬﻰ ﺧﻮﺩ ﻧﺒﺎﺷﺪ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ﺑﺨﺖ ﺳﻌﻴﺪ ﺑﻴﺶ ﺍﺯ ﻳﻚ ﺑﺎﺭ ﺩ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ﺧﺎﻧﻪ ﮐﺴﻰ ﺭﺍ ﻧﻤﻰ ﮐﻮﺑﺪ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ﺳﺮﻭﺵ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ﭘﻴﺎﻡ ﺩﻫﻨﺪﻫﻤﻠﮑﻮﺗﻰ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ﺷﻬﻮﺩﻯ ﻫﺮ ﮐ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ﺷﺎﻫﺪﺍﻥ ﻣﺮﺍﺗﺐ ﺷﻬﻮﺩﻯ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ﻋﻘﻠﻬﺎﻯ ﻧﻴﺮﻭﻣﻨﺪﺗﺮ ﻭﺃﺑﺪﻯ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ﺑﺪﻭﻥ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ﻋﻘﻠﻬﺎﻯ ﻣﻘﺪﻣﺎﺗﻰ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ﻧﻤﻴﺘﻮﺍﻥ ﺑﻌﻘﻠﻬﺎﻯ ﻧﻬﺎﺋﻰ ﺭﺳﻴﺪ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C7C40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ﺑﺮﮒ ﻧﻮﺍ ﺗﺒﻪ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ﺳﺎﺯ ﻭ ﻃﺮﺏ ﻧﻤﺎﻧﺪ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ﭼﻨﮓ ﻧﺎﻟﻪ ﺑﺮﮐﺶ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ﺃﻯ ﺩﻑ ﺧﺮﻭﺵ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ﺍﻳﻨﻚ ﺑﺮﮒ ﻧﻮﺍ ﺗﺒﺎﻩ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ﺁﻫﻨﮓ ﺳﺮﻭﺵ ﻣﻮﺭﺩ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ﺍﻋﺘﻨﺎ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ﻫﻢ ﺧﻴﺎﻝ ﻧﻮﺷﺎﻧﻴﺪﻥ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ﺭﺍ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ﺧﻮﺩ ﺗﻨﻬﺎ ﺑﺨﻮﺭﺩﻥ ﻭﺍﺷﺒﺎﻉ ﺷﮑﻢ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ﺍﻃﺮﺍﻑ ﺷﮑﻢ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ﻣﻴﭙﺮﺩﺍﺯﺩ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ﺑﺮﺍﻯ ﺧﻮﺩ ﻧﻴﺰ ﺭﺣﻤﺘﻬﺎﻯ ﺍﻟﻬﻰ ﻣﻔﻴﺪ ﺁﻳﻨﺪﻩ ﻫﺎﻯ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ﻧﻴﺎﻣﺪﻩ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ﺫﺧﻴﺮﻩ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ﻭﭘﻴﺶ ﺑﻴﻨﻰ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ﻣﻴﺘﻮﺍﻧﺪ 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ﺑﻌﻤﺪ ﻏﻔﻠﺖ ﺭﺍ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ﺩﻧﺒﺎﻝ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ﻭﻫﻤﮕﺎﻧﺪﻭﺭ ﺍﺯ ﺭﺍﻩ ﺍﻟﻬﻰ ﻭﺗﮑﺎﻣﻞ ﺭﻭﺡ ﻭ ﮐﺴﺐ ﺷﺎﻳﺴﺘﮕﻰ ﻫﺎﻯ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ﺁﻳﻨﺪﻩ ﺧﻮﺩ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ﻣﺎﻧﻨﺪ ﺩﻳﮕﺮ ﺣﻴﻮﺍﻧﺎﺕ ﮐﻪ ﺩﺭ ﭼﺮﺍﮔﺎﻩ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ﻃﺒﻴﻌﺖ ﻏﺎﻓﻞ ﺍﺯ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ﺳﺮﻧﻮﺷﺖ ﺗﻠﺦ ﺁﻳﻨﺪﻩ ﺧﻮﺩ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ﺩﺭﻳﺪﻩ ﻳﺎ ﺷﮑﺎﺭ ﻭ ﻗﺼّﺎﺑﻰ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ﺳﺮﻧﻮﺷﺘﻰ ﺭﺍ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ﺩﺭ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ﺍﺣﻮﺍﻝ ﺳﺎﺯ ﻭ ﻃﺮﺏ ﻭ ﺳﺮﺧﻮﺷﻰ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ﻣﻌﻨﻮﻯ ﻭ ﻣﻴﻨﻮﻯ ﺭﺍ ﻣﻌﺪﻭﻡ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ﭼﻨﮓ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ﻧﺎﻟﻪ ﺗﺎﺯﻫﺎﻯ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ﺧﺮﻭﺵ ﻣﻴﻄﻠﺒﺪ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ﺑﻔﺮﻳﺎﺩ ﺩﺭﺁﻳﺪ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ﮔﻮﺋﻰ ﻧﻮﺍﻯ ﺳﺎﺯﻫﺎ ﻓﺮﻳﺎﺩ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ﻧﻮﺍﺯﻧﺪﻩ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ﺑﺠﺎﻯ ﺯﺑﺎﻥ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ﺍﻧﮕﺸﺘﺎﻥ ﺻﺤﺒﺖ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ﻣﺠﺎﻟ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ﺳﻤﺎﻉ ﻭﻣﻮﺳﻴﻘﻰ ﺍﻭﻟﻴﺎﻯ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ﺑﺎﻋ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ﺍﺣﻮﺍﻝ ﺧﺎﺹ ﺷﻨﻮﻧﺪﻩ ﻣﻴﺸﻮﺩ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ﮔﻨﺎﻫﺎﻥ ﻭ ﻋﻘﺪ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ﻫﺎﻭ ﺑﻴﻤﺎﺭﻳﻬﺎﻯ ﺩﺭﻭﻧﻰ ﻭﺭﻭﺍﻧﻰ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ﺷﺨﺺ ﭼﻪ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ﺗﺄﺷﻴﺮﻯ ﻧﻴﺎﺑﺪ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ﭘﺎﮐﻰ ﻭ ﺷﺎﻳﺴﺘﮕﻰ ﻭ ﺍﺳﺘﻌﺪﺍﺩﻫﺎﻯ ﺫﺍﺗﻰ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ﮊﻧﺘﻴﻚ ﺭﻭﺣﻰ ﺍﻭ ﭼﻪ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ﺳﺮﻳﻌﺎ ﻭ ﻋﻤﻴﻘﺎ ﻭ ﻗﻮﻳﺎ ﺍﺯ ﺁﻫﻨﮕﻬﺎ ﺑﻬﺮﻩ ﺑﮕﻴﺮﻧﺪ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ﺍﺯ ﺣﮑﻤﺘﻬﺎﻯ ﺍﻭﻟﻴﺎﻯ ﺍﻟﻬﻰ ﺍﺳﺘﻔﺎﺩﻩ ﮐﻨﻨﺪ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ﺧﻮﻳﺸﺘﻦ ﺭﺍ ﺑﺎ ﺁﻧﻬﺎ ﺑﺴﺎﺯﻧﺪ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ﺗﺸﺒﻴﺖ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ﻋﻘﺎﻳﺪ ﻭﺻﻔﺎﺕ ﻭﻋﺎﺩﺍﺕ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ﻧﻴﮑﻮ ﻧﻤﺎﻳﻨﺪ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ﺑﺎﺩﻩ ﺃﻧﮕﻮﺭﻯ ﭼﻪ ﺭﺳﺪ ﺑﺒﺎﺩﻫﺎﻟﻬﻰ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ﺑﻘﻮﻝ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ﺁﻥ ﺟﻨﺎﻥ ﺭﺍ ﺁﻥ ﭼﻨﺎﻥ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ﺑﻴﻤﺎﺭﺍﻥ ﺭﺍ ﺩﺭﺩﻣﻨﺪﺗﺮ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ﺳﺎﻟﻤﺎﻥ ﻧﻮﺭﻣﺎﻝ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ﺍﻳﺪﺁﻝ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ﮐﻤﺎﻝ ﻭ ﻧﺰﺩﻳﮑﺘﺮ ﺑﺨﺪﺍﻭﻧﺪ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ﺻﻔﺎﺕ ﻭ ﺍﺧﻠﺎﻕ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ﻧﻈﺮﻳّﺎﺕ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ﺑﺮﺧﻰ 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ﻋﺬﺍﺏ ﺑﺠﻬﺎﻥ ﺁﻣﺪﻫﺎﻧﺪ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ﺑﺮﺧﻰ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ﺳﻌﺎﺩﺕ ﻭﺗﮑﺎﻣﻞ ﺯﻳﺮﺍ ﺍﻳﻦ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ﺳﻮﺍﺑﻖ ﺻﻔﺎﺗﻰ ﮊﻧﺘﻴﻚ ﺭﻭﺣﻰ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ﻫﺮﮐﺶ ﺍﺯ ﺗﻮﻟﺪﺍﺕ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ﭘﻴﺸﻴﻦ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ﻣﺎﻧﻊ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ﺑﻴﺪﺍﺭﻯ ﻭﺟﺪﺍﻥ ﺷﺨﺺ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ﺧﻴﺮ ﻭ ﺻﻠﺎﺡ ﺧﻮﺩ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ﺑﺪﺭﺳﺘﻰ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 ﺗﻤﺎﻡ ﻫﺴﺘﻰ ﮔﺬﺷﺘﻪ ﻫﺎﻯ ﺧﻮﺩﺭﺍ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ﺗﺨﻠﻴﻪ ﻭﺗﺰﮐﻴﻪ ﻫﺮﭼﻪ ﻋﺎﺷﻘﺎﻧﻪ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 ﺭﻫﺎ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ﺗﺤﻠﻴﻪ ﺑﺼﻔﺎﺕ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ﺍﻭﻟﻴﺎﻯ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ﺗﺠﻠّﻴﺎﺕ ﺍﻟﻬﻰ ﻫﻔﺘﮕﺎﻧﻪ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ﻭﻫﻔﺖ ﻫﺰﺍﺭ ﺳﺎﻝ ﺗﮑﺎﻣﻠﺎﺕ ﺁﻳﻨﺪﻩ ﺭﺍ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ﺳﺎﻝ ﺍﻧﺠﺎﻡ 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ﺷﺒﻰ ﺭﺍ ﺭﻩ ﺻﺪ ﺳﺎﻟﻪ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ﻭﭼﻨﺎﻥ ﺷﺘﺎﺏ ﺩﺭ ﺗﮑﺎﻣﻞ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ﺭﻓﺘﻦ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ﻋﻘﻞ ﻣﺎﺩﻯ ﺑﺸﺮﻯ ﻧﻤﻴﺘﻮﺍﻧﺪ ﺗﺼﻮﺭﻯ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ﺭﻓﺘﻦ ﻣﻮﺟﻮﺩﻯ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ﺳﻨﮕﻴﻦ ﻭ ﻣﻌﺮﺍﺝ ﻭ ﺍﺳﺮﺍٴ ﺑﺴﻮﻯ ﺁﺳﻤﺎﻧﻬﺎ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ﺗﺴﺒﻴﺢ ﻭ ﺧﺮﻗﻪ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ﻟﺬﺕ ﻣﺴﺘﻰ ﻧﺒﺨﺸﺪﺕ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ﻫﻤّﺖ ﺩﺭﻳﻦ ﻋﻤﻞ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ﻃﻠﺐ ﺍﺯ ﻣﻰ ﻓﺮﻭﺵ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ﺑﺎﻧﺴﺎﻥ ﻗﺸﺮﻯ ﻣﺬﻫﺒﻰ ﮐﻪ ﺑﺪﻧﺒﺎﻝ ﺁﺧﻮﻧﺪﻫﺎﻯ ﻫﺮﻭ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ﻓﻘﻴﻬﻰ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ﭘﻴﺎﻣﺒﺮﺳﻔﻴﻬﻰ 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ﺳﻨّﻰ ﺑﺎﺷﺪ ﻳﺎ ﺷﻴﻌﻰ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ﺑﻬﺮ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ﻭﻣﺬﻫﺒﻰ ﻏﻴﺮ ﺳﻠﻮﮐﻰ ﻭ ﻏﻴﺮ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ﺃﻫﻞ ﮐﺘﺎﺏ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ﺗﺴﺒﻴﺢ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ﻭﺳﺠّﺎﺩﻩ ﻭ ﺗﻈﺎﻫﺮ ﺑﺮﻭﺣﺎﻧﻴّﺖ ﻭﺧﺪﺍ ﭘﺮﺳﺘﻰ ﺩﺭﺧﺮﻗﻪ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ﺩﺍﺭﻯ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ﻫﺮﮔﺰ ﻟﺬﺕ ﻣﺴﺘﻰ ﺭﺍ ﺑﺘﻮ ﻧﻤﻴﺪﻫﺪ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ﺑﺪﻥ ﺣﻴﻮﺍﻥ ﺑﺸﺮﻯ ﺍﻧﺴﺎﻥ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ﺩﻝ ﻭ ﻓﮑﺮ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ﺫﺍﺕ ﺁﻟﻮﺩﻩ ﻭ ﻧﺎ ﺻﺎﻓﻰ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ﮐﺎﺭﺵ ﺟﺰ ﻟﺬﺕ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ﺑﺮﺩﻥ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ﻣﺴﺘﻰ ﺍﻟﻬﻰ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ﺟﺬﺑﻪ ﻫﺎﻯ ﻓﮑﺮﻯ ﻭ ﺭﻭﺣﻰ ﻭ ﻋﻘﻞ ﻋﺮﻓﺎﻧﻰ ﺍﻧﺴﺎﻧﺎﺯ ﻣﺮﺍﺗﺐ ﺍﻟﻬﻰ ﻧﻤﻴﺪﻫﺪ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ﺑﺎﻳﺪ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ﻓﮑﺮ ﻭﺫﮐﺮ ﺩﺭ ﺳﻠﻮﻙ ﺭﺍ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ﻧﻴﺎﺯ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ﺑﻬﻤّﺖ ﻭﺗﺤﻤّﻞ ﻭ ﺩﺭﺧﻮﺍﺳﺖ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ﮔﺪﺍﺋﻰ ﺍﺯ ﻣﻰ ﻓﺮﻭﺵ ﺍﻟﻬﻰ ﺭﺍ ﻧﻤﻮﺩ ﻭ ﻫﻤّﺖ ﻳﺎ ﺳﻌﻰ ﻭﮐﻮﺷﺶ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ﻫﻤﺎﻥ ﻫﻮﻡ ﻭ ﺍﻭﻡ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ﺗﻮﺳّﻞ ﻭ ﺗﻤﺮﮐﺰ ﻋﺒﺎﺩﻯ ﺑﺎ ﻭﺳﺎﺋﻞ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ﺣﺴﻴﻨﻰ ﻣﺮﺑّﻰ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ﺗﺨﻠﻴﻪ ﻭ ﺗﺤﻠﻴﻪ ﺗﺎ ﺗﺠﻠﻴﻪ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ﻫﻔﺘﮕﺎﻧﻪ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ﺩﺭ ﻃﺮﻳﻘﺖ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 ﻭﻋﺰﻟﺖ ﺳﻠﻮﮐﻰ ﻭ ﺗﻤﺮﻳﻨﺎﺕ ﺳﺨﺖ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ﺗﺤﻤّﻞ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ﻭ ﺻﺒﻮﺭﻯ ﺑﺪﺳﺖ ﻣﻴﺂﻳﻨﺪ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ﻃﻠﺐ ﺑﺎﺩﻩ ﺣﮑﻤﺘﻬﺎﻯ ﺍﻟﻬﻰ ﻭ ﺩﺳﺘﻮﺭﺍﺕ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 ﺍﺯ ﭘﻴﺮ ﻣﻰ ﻓﺮﻭﺵ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ﻭﻣﻠﺘﻤﺴﺎﻧﻪ ﻭﻣﻄﻴﻌﺎﻧﻪ ﻭ ﻋﺎﺷﻘﺎﻧﻪ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ﭘﻴﺮﺍﻥ ﺳﺨﻦ ﺯﺗﺠﺮﺑﻪ ﮔﻮﻳﻨﺪ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ﮔﻔﺘﻤﺖ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ﻫﺎﻥ ﺃﻯ ﭘﺴﺮ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ﭘﻴﺮ ﺷﻮﻯ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ﭘﻨﺪ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ﮔﻮﺵ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ﺑﻤﺴﺘﻌﺪﺍﻥ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 ﻣﺴﺘﻰﻫﺎﻯﺍﻟﻬﻰ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ﺑﺪﺍﻥ ﻃﺮﻳﻘﺖ ﻳﺎ ﺭﻩ ﺭﻓﺘﮕﺎﻥ ﻗﺒﻠﻰ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ﺍﻳﻦ ﺭﺍﻩ ﺻﺮﻑ ﮐﺮﺩﻫﺎﻧﺪ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ﻳﺎ ﻫﻤﺎﻥ ﭘﺪﺭﺍﻟﻬﻰ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ﻫﺮﭼﻪ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ﺍﺯﻣﺤﻞ ﺗﺠﺮﺑﻪ ﺷﺨﺼﻰ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ﺍﻇﻬﺎﺭ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ﻋﻘﻴﺪﻩ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ﻃﺮﺡ ﺍﺣﺘﻤﺎﻝ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ﻳﻘﻴﻦ ﺍﺯ ﻣﻄﺎﻟﺐ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ﻟﺬﺍ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ﺑﺘﻮ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ﻣﻴﮕﻮﻳﻢ ﺃﻯ ﭘﺴﺮ ﺟﻮﺍﻥ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ﺗﺠﺮﺑﻪ ﻭﺑﻰ ﺧﺒﺮ ﺍﺯ ﺣﻘﺎﻳﻖ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ﺍﻣﻴﺪﻭﺍﺭﻣﺘﻮ ﻧﻴﺰ ﭘﻴﺮ ﺷﻮﻯ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ﺍﻟﻬﻰ ﻭ ﭘﺪﺭﻯ ﺳﺎﻟﮑﺎﻥ ﺩﻳﮕﺮ ﺭﺍ ﺑﻨﻤﺎﺋﻰ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ﻧﻴﺰ ﮔﻮﺵ ﺑﺎﻳﻦ ﻧﺼﻴﺤﺖ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ﭘﻨﺪ ﺍﻭﻟﻴﺎﻯ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ﻫﻤﺎﻥ(ﻧﺼﺢ ﺑﻨﻰ ﺍﺳﺮﺍﺋﻴﻞ)ﻗﺪﻣﺎ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ﺭﺍﻩ ﺍﻟﻬﻰ ﻭ ﺳﻠﻮﻙ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ﻃﺎﻟﺒﺎﻥ ﺍﺳﺮﺍٴ ﺑﻤﻌﺮﺍﺟﻬﺎﻯ ﺍﻟﻬﻰ ﻣﻴﺒﺎﺷﺪ ﮐﻪ 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ﺗﻮﺑﻪ ﻧﺼﻮﺡ ﻭ ﻧﻴﮑﻮﺋﻰ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ﺟﺴﺘﻦ 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ﺩﺳﺘﻮﺭﺍﺕ ﺍﻭﻟﻴﺎﻯ ﺍﻟﻬﻰ ﺭﺍ ﺍﻧﺠﺎﻡ ﺑﺪﻫﺪ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C7C40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ﺑﺮ ﻫﻮﺷﻤﻨﺪ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ﺳﻠﺴﻠﻪ ﻧﻨﻬﺎﺩ ﺩﺳﺖ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ﺧﻮﺍﻫﻰ ﮐﻪ ﺯﻟﻒ ﻳﺎﺭ ﮐﺸﻰ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ﺗﺮﻙ ﻫﻮﺵ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ﺍﻧﺴﺎﻥ ﻫﻮﺷﻤﻨﺪ ﮐﻪ ﺧﻮﺩﺭﺍ ﺑﺎ ﻫﻮﺵ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ﻭﺑﻴﺪﺍﺭ ﻭ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ﮐﻨﻨﺪﻩ ﻣﻘﺎﺻﺪ ﻫﺮ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ﮐﻠﺎﻣﻰ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ﺑﺪﺍﻧﺪ ﮐﻪ ﻋﺸﻖ ﻭ ﺳﻠﻮﻙ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ﺯﻧﺠﻴﺮ ﺍﺳﺎﺭﺕ ﺑﺮ ﮐﺴﻰ ﻧﻤﻰ ﺑﻨﺪﺩ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ﺍﮔﺮ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ﺗﻌﻬّﺪ ﻭ ﺩﺳﺖ ﺑﺴﺘﻪ ﺑﻮﺩﻥ ﺩﺭ ﮐﺎﺭ ﺳﺎﻟﮑﺎﻥ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ﺧﻮﺍﺳﺘﻪ ﺳﺎﻟﻚ ﻭ ﺣﺘﻰ ﺍﻟﺘﻤﺎ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ﻋﺎﺟﺰﺍﻧﻪ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ﭘﻴﺮ ﺍﻟﻬﻰ ﺑﻤﻌﺮﻓﻰ ﺧﺪﺍﻭﻧﺪ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ﭘﻴﻤﺎﻥ ﺍﻭﺭﺍ ﺷﺎﻫﺪ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ﺗﻌﻬّﺪ ﺗﻌﻠﻴﻢ ﻭﻫﺪﺍﻳﺖ 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ﺭﺍﻣﻴﺪﻫﺪ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ﻣﻴﺨﻮﺍﻫﻰ 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ﺩﺳﺘﺖ ﺭﻭﺯﻯ ﺑﺮ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ﺯﻟﻔﺎﻥ ﻳﺎﺭ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ﺗﺮﻙ ﻫﻮﺵ ﺧﻮﺩ 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ﺯﻟﻒ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ﺳﺎﻟﮑﺎﻥ ﻭ ﺗﻨﻬﺎ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ﻗﺒﻞ ﺍﺯ ﻣﺮﮒ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ﻧﺠﺎﺕ ﺍﺯ ﻧﻮﻉ ﺑﺸﺮﻯ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ﭘﻴﻤﺎﻥ ﺳﻠﻮﮐﻰ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ﺑﺎ ﺷﻬﻮﺩ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بّ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ﻟﻨﻮﻉ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ﺑﺨﻠﻖ ﺑﺎﺯ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ﺗﻮﻟﺪ ﺩﻭﻡ ﻭ ﺍﻟﻬﻰ ﺧﻮﺩﺭﺍ ﺑﻴﺎﺑﻨﺪ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ﺩﺭ ﺑﻐﻞ ﭘﻴﺮ ﺍﻟﻬﻰ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ﺧﻮﻳﺶ ﺧﻮﺍﻫﻨﺪ ﺩﻳﺪ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ﭼﺸﻢ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ﺧﻮﺍﺏ ﻣﺮﮒ ﺑﺎﺯ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ﺑﮕﻴﺴﻮﺍﻥ ﻭﻟﺒﺎﻥ ﻭ ﺻﻮﺭﺕ ﻣﺤﺒﻮﺏ ﺍﻟﻬﻰ ﻣﻴﺮﺳﺪ ﻭ ﭘﻴﺮ ﺭﺍ ﻧﻴﺰ ﺩﺭ ﻧﻮﺍﺯﺵ ﺻﻮﺭﺕ ﺳﺎﻟﻚ ﻣﻮﻓﻖ ﻣﻰ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ﻭﻣﺸﻐﻮﻝ ﺧﻮﺭﺍﻧﺪﻥ ﺷﺮﺍﺏ ﺻﺒﻮﺣﻰ ﻭ 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ﺗﻘﻮﻳﺘﻰ ﺑﺪﻫﺎﻥ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ﺟﺎﻥ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ﻭﺗﻮﺍﻥ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ﺟﺎﻧﻰ ﺗﺎﺯﻩ 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ﺩﻭﺭﻩ ﻣﻌﺼﻮﻣﻴّﺖ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ﺁﻏﺎﺯ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ﻭﻋﻀﻮ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ﺩﺭ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 ﺯﻣﺎﻥ ﺧﻮﺩ ﺑﻄﺮﻳﻘﺖ ﻣﺤﻤﺪﻯ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ﺍﻧﺒﻴﺎﻯ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ﺍﻭﻟﻰ ﺍﻟﻌﺰﻡ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ﮐﺘﺎﺏ ﻭ ﭘﻴﻤﺎﻥ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ﺳﻠﻮﻙ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ﻫﻤﺎﻥ ﻣﺮﺍﺗﺐ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ﻧﻮﺭﻯﺃﻧﺒﻴﺎﻯ ﺧﻮﺩ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ﻧﺴﺦ ﺑﻬﺘﺮ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ﺑﺎ ﻃﺮﻳﻘﺖ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ﺑﺘﻮﺍﻧﻨﺪ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ﺭﺑﺎﻟﻨﻮﻉ ﺑﺸﺮﻯ ﺟﺒﺮﺋﻴﻞ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 ﻧﻮﻉ ﻓﻮﻕ ﺑﺸﺮﻯ ﺑﺎ ﻣﻬﺪﻯ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ﮐﺎﺷﻒ ﻧﻮﺭ 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ب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ﺑﺘﻮﺍﻧﺪ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ﺭﺣﻤﺎﻧﻰ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ﺣﺘﻰ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ﺭﺣﻤﺎﻥ ﺑﺮﺳﻨﺪ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ﭼﻬﺎﺭﺻﺪ ﻫﺰﺍﺭ ﺳﺎﻝ ﺍﻧﺘﻈﺎﺭ ﺑﻬﺸﺘﻰ ﺳﻮﻡ ﺧﻮﺩﺭﺍ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ﺑﺎ ﺩﻭﺳﺘﺎﻥ ﻣﻀﺎﻳﻘﻪ ﺩﺭ ﻋﻤﺮ ﻭﻣﺎﻝ ﻧﻴﺴﺖ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ﺻﺪ ﺟﺎﻥ ﻓﺪﺍﻯ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ﻧﺼﻴﺤﺖ ﻧﻴﻮﺵ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ﺍﺿﺎﻓﻪ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ﺩﻭﺳﺘﺎﻥ ﻭﻣﻨﻈﻮﺭ ﻣﺤﺒﻮﺑﺎﻥ 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ﮐﺎﻣﻞ ﻭ ﻳﺎ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ﭘﻴﺮﻭ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ﺩﺍﺩﻥ ﻣﺎﻝ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ﻭﻫﺮ ﭼﻴﺰﻯ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ﺻﺮﻑ ﻋﻤﺮ ﻣﻀﺎﻳﻘﻪ ﻭﺗﻨﮓ ﺩﺳﺘﻰ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ﺑﺨﺎﻟﺖ ﻧﺒﺎﻳﺪ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ﺍﮔﺮ ﺻﺪ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ﻓﺪﺍﻯ ﻳﺎﺭ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ﻃﺎﻟﺒﺎﻥ ﺭﺍﻩ ﺍﻟﻬﻰ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ﻧﺼﻴﺤﺖ ﻭﻧﺼﺢ ﺳﻠﻮﮐﻰ ﺣﺎﻓﻆ ﺭﺍ ﺑﺸﻨﻮ ﻭ ﺑﻔﻬﻢ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ﺑﺎﻭﺭ ﮐﻦ ﻭ ﺍﻧﺠﺎﻡ ﺑﺪﻩ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ﻣﻨﻈﻮﺭ ﺩﺍﺩﻥ ﺟﺎﻥ ﺑﺸﺮﻯ ﺑﻔﺮﻣﺎﻥ ﭘﻴﺮ ﻭﻗﺖ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ﻗﻴﺎﻡ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ﻗﻴﺎﻣﺖ ﺍﻭ ﺩﺭ ﺷﺐ ﻳﻠﺪﺍ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ﻭﺷﺐ ﺁﺧﺮ 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ﻳﻚ ﻣﺮﮒ ﺍﺭﺍﺩﻯ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ﻣﺤﻀﺮ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ﺍﻟﻬﻰ ﻭ ﺗﻠﻘﻴﺴﻨﺎﺕ ﻭﻭﻋﺪﻩ ﻫﺎﻯ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ﺗﺮﻙ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ﺟﺎﻥ ﺑﺸﺮﻯ ﻭﺣﻴﻮﺍﻧﻰ ﻭﻧﺎﭼﻴﺰ ﺧﻮﺩ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ﺷﺎﻳﺴﺘﻪ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ﭘﻴﺎﻣﺒﺮﻯ ﺍﻟﻬﻰ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ﺩﺭﺑﺎﺯﮔﺸﺖ ﻭ ﻋﻀﻮﻳّﺖ ﻧﻮﻉ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ﻫﺪﺕ ﻫﺰﺍﺭ ﺳﺎﻝ ﺩﻳﮕﺮ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ﺳﺎﻗﻰ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ﺟﺎﻣﺖ ﺍﺯ ﻣﻰ ﺻﺎﻓﻰ ﺗﻬﻰ ﻣﺒﺎﺩ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ﭼﺸﻢ ﻋﻨﺎﻳﺘﻰ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ﺑﻤﻦ ﺩﺭﺩ ﻧﻮﺵ 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ﺑﺴﺎﻗﻰ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ﭘﻴﺮ ﮐﺎﻣﻞ ﺧﻮﺩ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ﺍﻣﻴﺪﻭﺍﺭﻡ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ﺃﻳّﺎﻡ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ﺳﺎﻏﺮ ﻭ ﺟﺎﻡ ﺟﻤﺸﻴﺪﻯ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ﻧﺎﺏ ﻭ ﺣﮑﻤﺘﻬﺎﻯ ﺍﻟﻬﻰ ﻭ ﺩﺳﺘﻮﺭﺍﺕ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ﻓﺮﺻﺘﻬﺎﻯ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ﺗﻌﻠﻴﻢ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ﺑﺴﺎﻟﮑﺎﻥ ﺧﻮﺩ ﺩﺍﺷﺘﻪ ﺑﺎﺷﻰ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ﻫﺪﺍﻳﺘﻬﺎﻯ ﻣﺨﺘﻠﻒ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ﻋﺎﻃﻔﻰ ﻭ ﻋﻘﻠﻰ ﻭ ﺷﻬﻮﺩﻯ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ﺑﺪﻳﮕﺮﺍﻥ ﻣﺪﺍﻡ ﺑﺪﻫﻰ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ﺷﺎﻳﺪ ﺑﻤﻦ ﺣﺎﻓﻆ ﺩﺭﺩ ﻧﻮﺵ ﻧﻴﺰ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ﺑﺎﺩﻫﺎﻯ ﻭ ﻋﻨﺎﻳﺘﻰ ﻭ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 ﺗﻮﺟّﻬﻰ ﺑﻨﻤﺎﺋﻰ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ﻣﺮﺍ ﺑﺎ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ﻗﻄﺮﻩ ﺩﺭﺩ ﺳﺎﻏﺮ ﺧﻮﺩ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ﻣﺎﻧﺪﻩ ﭘﻴﻤﺎﻧﻪ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 ﺳﺮﻣﺴﺖ ﮐﻨﻰ ﻭ ﺑﻔﺮﻣﺎﻥ ﺗﺎﺯﻫﺎﻯ ﻣﺮﺍ ﻣﺸﻐﻮﻝ ﻋﺒﺎﺩﺕ ﻧﻤﺎﺋﻰ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ﺁﻣﺎﺩﮔﻴﻤﺮﮒ ﺍﺭﺍﺩﻯ ﺧﻮﻳﺶ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ﻓﺮﻣﺎﻥ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ﻭﻫﺪﺍﻳﺘﻬﺎﻯ ﺗﻮ ﺑﺮﺍﻳﻢ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ﺿﺮﻭﺭﻯ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 ﺑﻨﺠﺎﺕ ﺑﺎ ﺷﻬﻮﺩ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ﻧﻤﺎﺋﻰ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ﺳﺮﻣﺴﺖ ﺩﺭ ﻗﺒﺎﻯ ﺯﺭﺃﻓﺸﺎﻥ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ﺑﮕﺬﺭﻯ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ﻳﻚ ﺑﻮﺳﻪ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ﻧﺬﺭ ﺣﺎﻓﻆ ﭘﺸﻤﻴﻨﻪ ﭘﻮﺵ</w:t>
      </w:r>
      <w:r w:rsidR="00052507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ﻧﻴﺰ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ﺍﻟﻬﻰ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ﺑﺎ ﻗﺒﺎﻯ ﺯﺭﻳﻦ ﻭ ﺯﺭﺑﻔﺖ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ﮐﻨﺎﺭ ﻋﺰﻟﺘﮕﺎﻩ ﻣﻦ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ﺑﮕﺬﺭﻯ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ﺍﻋﺘﻨﺎﺋﻰ ﻫﻢ ﺑﻤﻦ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ﭼﻘﺪﺭ ﺩﺭ ﻓﺮﺍﻕ ﺩﻳﺪﺍﺭﺕ ﺭﻧﺞ ﻣﻴﺒﺮﻡ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ﺣﺪ ﺃﻗﻞ ﺑﺎ ﺑﻮﺳﻪ ﺗﻨﻬﺎ ﺁﺭﺯﻭﻯ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ﻋﺎﺷﻖ ﺍﺯ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ﻣﻌﺸﻮﻕ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ﻧﺬﺭ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ﭘﺸﻤﻴﻨﻪ ﭘﻮﺵ ﻓﻘﻴﺮ ﺩﺭ ﺍﺣﺮﺍﻡ ﻋﺰﻟﺘﮕﺎﻩ ﺧﻮﺩ ﺑﮑﻦ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 ﻧﺸﺴﺘﻦ ﭘﻴﺮ ﺑﺮﺍﻯ ﻟﺤﻈﺎﺗﻰ ﺩﺭ ﮐﻨﺎﺭ ﺳﺎﻟﻚ ﻣﺤﺘﻀﺮ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ﺁﻣﺎﺩﻩ ﻣﺮﮒ ﻗﺒﻞ ﺍﺯ ﻣﺮﮒ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ﻧﺘﻴﺠﻪ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ﺍﺳﺘﻀﻌﺎﻑ ﺩﺭ ﺣﺪ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ﮐﺎﻓﻰ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ﻭﺟﻮﺩﺵ ﺟﺰ ﭘﻮﺳﺖ ﻭ ﺍﺳﺘﺨﻮﺍﻧﻰ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ﻧﻤﺎﻧﺪﻩ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ﺗﻦ ﻭﺫﻫﻦ ﻭﺭﻭﺍﻥ ﺣﻴﻮﺍﻧﻰ ﺑﺸﺮﻯ ﺭﺍ ﭼﻨﺎﻥ ﭘﺮﻳﺸﺎﻥ ﻭ ﺿﻌﻴﻒ 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ﻫﻤﮕﻰ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ﺳﻌﻰ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ﺭﺍ ﻣﻰ ﭘﺬﻳﺮﻧﺪ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ﺭﺍﺣﺖ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 ﺍﻣﻴﺪﻯ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ﺑﻠﺬﺗﻬﺎﻯ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ﻧﻮﻉ ﺑﺸﺮﻯ ﺟﻬﺎﻥ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ﺑﺮﺍﻳﺸﺎﻥ ﺑﺎﻗﻰ ﻧﻤﺎﻧﺪﻩ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ﺍﮔﺮ ﺑﺎﺯ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ﮔﺮﺩﺩ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</w:t>
      </w:r>
      <w:r w:rsidR="002D6915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ﺻﺒﻮﺣﻰ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ﺑﻨﻮﺷﺪ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ﺩﺳﺖ ﺑﺮﺻﻮﺭﺕ ﻭﮔﻴﺴﻮﺍﻥ ﻳﺎﺭ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ﺍﺯ ﻫﺮﭼﻪ ﭼﺸﻤﺶ ﻭ ﺗﻨﺶ ﺩﺭ ﺯﻧﺪﮔﻰ ﻓﻘﻴﺮﺍﻧﻪ ﻭ ﮔﺮﺳﻨﮕﻰ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ﻫﺎﻯ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ﻣﺪﺍﻭﻡ ﺩﺍﺷﺘﻪ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ﺍﻋﺘﻨﺎﺋﻰ ﺑﺘﻦ ﺧﻮﺩ ﻧﻤﻴﮑﺮﺩﻩ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 ﮔﺬﺭ ﭘﻴﺮ ﻭﺗﻮﻓﻴﻖ ﻧﺠﺎﺕ ﺑﮑﻠّﻰ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ﻓﺮﺍﻣﻮﺵ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ﻭﺑﻘﻮﻝ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ﺩﺭ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ﺭﻭﺯﻯ ﺑﻴﺎ ﺃﻧﺪﮐﻰ ﺍﺯ ﻳﻚ ﺭﻭﺯ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ﺍﻳﻦ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ﺑﻮﺩﻩ ﺍﺳﺖ ﮐﻪ ﻋﺎﺷﻖ ﺯﻣﺎﻥ ﻭ ﺩﺭﺩ ﻭ ﺳﺨﺘﻰ ﺭﺍ ﺩﺭﻙ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ﺑﺴﺮﺣﺪ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ﮐﻔﺎﻳﺖ ﺩﺭ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ﺩﺍﻭﺭﻯ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ﺗﺤﻘﻖ ﺗﻤﺎﻡ ﺷﺮﺍﻳﻂ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ﻧﺠﺎﺕ ﺩﺭ ﺗﺨﻠﻴﻪ ﻫﺎ ﻭ ﺗﺤﻠﻴﻪ ﻫﺎ ﻭ ﺗﺠﻠﻴﻪ ﻫﺎﻯ ﻣﻘﺪﻣﺎﺗﻰ ﺑﻨﻮﺭ ﻗﺎﺋﻢ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ﺧﻮﺍﻫﺪ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ﻧﺬﺭ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ﺗﻌﻬّﺪ ﺩﺍﻭﻃﻠﺒﺎﻧﻪ ﺍﺳﺖ ﮐﻪ ﭘﻴﺮ ﺩﺭ ﺻﻮﺭﺕ ﻧﺠﺎﺕ ﻭ ﺑﺎﺯﮔﺸﺖ ﺳﺎﻟﻚ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ﺑﺨﻠﻖ ﺑﺎ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ﺍﻳﻦ ﺗﻌﻬّﺪ ﻭ ﻧﺬﺭ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ﺑﻮﺳﻪ ﺳﭙﺎ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 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ﺻﺒﻮﺣﻰ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ﺑﻮﻯ ﻣﻴﺨﻮﺭﺍﻧﺪ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ﻣﺮﺍﺗﺐ ﺍﻟﻬﻰ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ﻣﺼﻄﻔﻮﻯ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ﺁﻥ ﻫﻴﺒﺖ ﻋﻈﻴﻢ ﻗﺒﻠﻰ ﺩﺭﺷﻬﻮﺩ ﭘﻨﺠﻢ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ﺍﻳﻨﻚ ﺩﺭ ﺑﺎﺯﮔﺸﺖ ﺑﺨﻠﻖ ﺩﺭ ﺩﻳﺪﺍﺭ ﺩﻭﻡ ﺧﻮﺩ ﺩﺭ ﻧﺰ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ﺍﺧﺮﻯ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 ﻣﺼﻄﻔﻮﻯ ﺭﺍ ﭼﻨﺎﻥ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ﺳﭙﺎﺳﮕﺬﺍﺭ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ﺗﺠﺮﺑﻪ ﺍﻳﻦ ﻧﻮﻳﺴﻨﺪﻩ ﭼﻨﺎﻥ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ﻗﺎﺩﺭ ﺑﺒﻴﺎﻥ ﺁﻥ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ﻧﻴﺴﺘﻢ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ﺧﻮﺩ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ﺷﺎﻳﺴﺘﻪ ﺁﻥ ﺳﭙﺎ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ﻧﻮﺍﺯﺵ ﻫﺎ ﻧﻤﻴﺪﺍﻧﻢ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ﻣﻮﻓﻖ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ﻫﻤﺎﻧﻰ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ﻣﺼﻄﻔﻮﻯ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ﺑﺮﺍﺩﺭ ﭘﻴﺎﻣﺒﺮ ﭼﻮﻥ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ﻓﺮﺯﻧﺪ ﺍﻟﻬﻰ ﺍﻭ ﻧﻴﺰ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 ﻣﺤﻤﺪﻯ ﺯﻧﺪﻩ ﻭ ﭘﻴﺎﻣﺒﺮﻯ ﺗﺎﺯﻩ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ﺑﺮﺗﺮ ﺍﺯ</w:t>
      </w:r>
      <w:r w:rsidR="00DC7C4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ﺗﻤﺎﻡ ﺃﻧﺒﻴﺎﻯ ﺍﻭﻟﻰ ﺍﻟﻌﺰﻡ ﭘﻴﺸﻴﻦ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ﺩﺍﺭﺍﻯ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ﺑﺸﻬﻮﺩ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ﻗﺎﺋﻢ ﻭ ﻋﺮﺵ ﺭﺣﻤﺎﻥ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ﻭ ﻣﺴﻴﺢ 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ﻧﺮﺳﻴﺪﻩ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ﺗﻮﻟﺪ 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ﺑﻬﺘﺮ ﺑﺸﺮﻯ ﻣﺠﺪﺩ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ﺯﺭﺩﺷﺖ ﺩﺭﺻﻮﺭﺕ ﺍﻣﺎﻡ ﺳﺠّﺎﺩ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ﻣﺴﻴﺢ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ﻋﻠﻰ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ﺑﮕﻔﺘﻪ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ﺍﺯ ﻧﻮﻉ ﺑﺸﺮﻯ ﺭﺳﻴﺪﻧﺪ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ﻳﮑﻰ ﺍﺯ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ﺑﻨﺪﮔﺎﻥ ﺳﻠﻮﮐﻰ ﻣﺤﻤﺪ ﺷﺪﻧﺪ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ﻫﻤﺎﻧﻰ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ﻭﺑﺮﺗﺮ 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ﻋﺒﻮﺭ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ﻣﺴﺘﺎﻧﻪ ﭘﻴﺮ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ﻫﺮ ﮐﺎﻣﻞ ﺍﻟﻬﻰ ﺩﺭ ﺑﺎﺯﮔﺸﺖ ﺧﻮﺩ ﺑﺨﻠﻖ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ﺳﺮﻣﺴﺖ ﻣﻴﺒﺎﺷﺪ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ﻭﻣﻌﺼﻮﻡ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ﮔﻨﺎﻩ ﻭ ﻣﻌﺼﻴﺖ ﻭﺳﺮﮐﺸﻰ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ﻭﻣﺼﻮﻥ ﺍﺯ ﻫﺮ ﻗﻬﻘﺮﺍﻯ ﮐﺎﺭﻣﺎﺋﻰ ﻭ ﻗﻬﻘﺮﺍﺋﻰ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ﺍﻧﻮﺍﻉ ﺣﻘﻴﺮ ﺑﺸﺮﻯ ﻭ ﺣﻴﻮﺍﻧﻰ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 ﻟﺒﺎ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ﭘﺎﺩﺷﺎﻫﻰ ﺯﺭﺑﻔﺖ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ﺗﺎﺟﻰ ﺍﻟﻬﻰ ﺑﺮ ﺳﺮ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 ﺳﺮﻣﺴﺖ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ﮐﺴﻰ ﺣﺴﺎﺩﺕ ﻳﺎ ﻃﻤﻊ ﺍﺣﻮﺍﻝ ﺍﻭﺭﺍ ﺩﺍﺷ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ﻣﻴﺘﻮﺍﻧﺪ ﺍﺯ ﻃﺮﻳﻖ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ﺑﻬﻤﺎﻥ ﺍﺣﻮﺍﻝ ﺍﻟﻬﻰ ﭘﻴﺮ ﻧﻴﺰ ﺑﺮﺳﺪ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AF7CCA">
      <w:pPr>
        <w:bidi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F7CCA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ﮐﺮﺷﻤﻪ ﮐﻦ ﻭ ﺑﺎﺯﺍﺭ ﺳﺎﺣﺮﻯ ﺑﺸﮑﻦ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ﺑﻐﻤﺰﻩ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ﺭﻭﻧﻖ ﻭﻧﺎﻣﻮ</w:t>
      </w:r>
      <w:r w:rsidR="00AF7CC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ﺳﺎﻣﺮﻯ ﺑﺸﮑﻦ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ﺧﻮﺍﺟﻪ ﺣﺎﻓﻆ ﺑﻤﺤﺒﻮﺏ ﺍﻟﻬﻰ ﺧﻮﺩ ﭘﻴﺮ ﮐﺎﻣﻞ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ﺩﻭﺭﻩ ﺳﻠﻮﻙ ﺧﻮﺩ ﮐﻪ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ﻋﺰﻟﺘﮕﺎﻫﺘﻨﻬﺎ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ﺗﺎﺭﻳﻚ ﺗﻤﺎﻡ ﮔﺬﺷﺘﻪ ﻭﺣﺎﻝ ﺧﻮﺩﺭﺍ ﻓﺮﺍﻣﻮﺵ 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ﺑﺂﻳﻨﺪﻩ ﺑﺮﺗﺮ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ﻭﻣﻴﮕﻮﻳﺪ ﮐﻪ ﺗﻮ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ﮐﺮﺷﻤﻪ ﻭ ﻏﻤﺰﻫﺎﻯ ﺭﺍ ﺑﮑﻦ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ﺑﺎﺯﺍﺭﺳﺎﺣﺮﺍﻥ ﺟﺎﺩﻭﮔﺮ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ﮐﺴﺎﺩ ﮐﻨﻰ 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ﻏﻤﺰﻫﺎﻯ ﺭﻭﻧﻖ ﺑﺎﺯﺍﺭ ﺳﺎﻣﺮﻯ ﻫﺎﻯ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ﮐﻨﺎﺭ ﻣﻮﺳﺎﻯ ﭘﻴﺎﻣﺒﺮﻭ ﻫﺮ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ﮐﺎﻣﻠﻰ ﺍﻟﻬﻰ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ﺑﺤﻖ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ﺍﺧﺘﻴﺎﺭ ﮔﺮﻓﺘﻨﺪ ﻭﻧﺎﻣﻮﺵ 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ﻗﺎﻧﻮﻥ ﻭﻣﮑﺘﺐ ﻭﻣﺬﻫﺐ ﺁﻧﺎﻥ ﺭﺍ ﺍﺯ ﮐﺎﺭ ﺑﻴﻨﺪﺍﺯ ﮐﻪ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ﺍﻟﻬﻰ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ﺑﻤﻌﺮﻓﻰ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ﻫﺮ ﺳﺎﻟﻚ ﻭ ﻃﺎﻟﺐ ﻟﻘﺎﻯ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ﺩﺭﺧﻮﺍﺳﺖ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ﺳﻠﻮﮐﻰ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ﻣﺪﺍﻭﻡ ﺳﺎﻟﻚ ﺩﺭ ﻋﺰﻟﺘﮕﺎﻩ ﻣﻮﺍﻓﻘﺖ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ﺳﺎﻟﻚ ﺭﺍ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ﭘﺮﺩﻩ ﻣﺮﮒ ﺍﺭﺍﺩﻯ ﺑﮕﺬﺭﺍﻧﺪ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ﺑﻨﺠﺎﺕ ﺑﺎ ﻧﻮﺭ ﻗﺎﺋﻢ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ﺗﺠﻠّﻰ ﺍﻟﻬﻰ ﺑﺮﺗﺮ ﻣﻴﺴّﺮ ﻧﻮﻉ ﺑﺸﺮﻯ ﺑﻄﺮﻳﻘﺖ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ﺯﻧﺪﻩ ﻣﺤﻤﺪﻯ ﺑﺮﺳﺎﻧﺪ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ﻣﻮﺍﻓﻘﺖ ﭘﻴﺮ ﺭﺍ ﺑﺮﺍﻯ ﺍﻳﻦ ﻣﺮﮒ ﺍﺭﺍﺩﻳﻤﻴﺨﻮﺍﻫﺪ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ﮐﺮﺷﻤﻪ ﻭ ﭼﺸﻤﮑﻰ ﻭ ﻳﻚ ﺁﺭﻯ ﮔﻔﺘﻦ ﺳﺎﺩﻩ ﺑﺰﺑﺎﻥ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ﻣﻴﺮﺳﺎﻧﺪ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ﭘﻴﺮ ﻣﻨﺘﻈﺮ ﺗﮑﻤﻴﻞ ﺷﺮﺍﻳﻂ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ﺣﺪ ﺷﺮﻁ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ﮐﺎﻓﻰ ﺍﺯ ﻧﻈﺮ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ﺗﺰﮐﻴﻪ ﮐﺎﻓﻰ 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ﺑﻨﺠﺎﺕ ﺍﺯ ﻧﻮﻉ ﺑﺸﺮﻯ ﺑﺮﺳﺪ ﻭﻟﻮ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ﺍﻳﻨﮑﻪ ﻫﺮﭼﻪ ﺩﻳﺮﺗﺮ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ﺑﻨﻔﻊ ﺳﺎﻟﻚ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ﺩﺭ ﺭﺟﻌﺖ ﻓﻮﻕ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ﺑﺸﺮﻯ ﺍﻭ ﺩﺭﻓﺼﻞ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ﺑﺮﺗﺮﻳﺪﺭ ﺁﻥ ﻧﻮﻉ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ﮐﺮﺍﻣﺎﺕ ﻭ ﺍﻣﮑﺎﻧﺎﺕ ﺑﻴﺸﺘﺮﻯ ﺑﻮﺩﻩ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ﺷﺎﻳﺪ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ﺑﺘﻮﺍﻧﺪ ﺑﻄﺮﻳﻘﺖ ﻣﻬﺪﻯ ﻣﻮﻋﻮﺩ ﻣﺤﻤﺪ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ﻫﻔﺖ ﻫﺰﺍﺭ ﺳﺎﻝ ﺑﻌﺪ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ﻣﻬﺪﻭﻯ ﺑﻨﻮﺭ ﺭﺑﺮﺣﻤﺎﻥ ﻧﻴﺰ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ﺗﺎ ﻋﺮﺵ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ﺑﻤﻌﺮﺍﺟﻬﺎﻯ ﺗﮑﺎﻣﻠﻰ ﺭﻭﺡ ﺧﻮﺩ ﺍﺩﺍﻣﻪ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ﻗﺎﻧﻮﻥ ﻭ ﺍﺳﺮﺍﺭ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ﺑﺰﺑﺎﻥ ﻳﻮﻧﺎﻧﻰ ﻧﺎﻣﻮ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ﻧﺎﻣﻬﺎ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ﺍﺳﻤ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ﺷﻬﻮﺩﻫﺎﻯ ﻫﻔﺘﮕﺎﻧﻪ ﻃﺮﻳﻘﺖ ﻣﺤﻤﺪﻯ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ﺳﺎﻟﮑﺎﻥ ﺑﺎ ﺗﻮﺳّﻞ ﻋﺒﺎﺩﻯ ﺑﺎ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ﺑﻨﺠﺎﺕ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ﭘﻨﺞ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ﺍﻭﻟﻴﻪ ﺭﺍ ﭘﻨﺞ ﺗﻦ ﺁﻝ ﻋﺒﺎﻯ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ﺗﺴﻤﻴﻪ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ﺟﺪﻳﺪ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ﻭﻧﻮﺭﻗﺎﺋﻢ ﻭ ﻋﺮ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ش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ﺮﺣﻤﺎﻥ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ﺩﻭ ﻗﺮﻩ ﻳﺎﻗﺮﺁﻥ ﺍﮐﺘﺸﺎﻓﻰ ﻣﺤﻤﺪ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ﺃﻧﺒﻴﺎﻯ ﻗﺒﻠﻰ ﭼﻮﻥ ﺯﺭﺩﺷﺖ ﻭﻣﺴﻴﺢ ﻧﺪﺍﺷﺘﻨﺪ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ﻭﻫﻤﻪ ﺃﻧﺒﻴﺎﻯ ﺑﻨﻰ ﺍﺳﺮﺍﺋﻴﻞ ﻧﻴﺰ ﺩﻭ ﺷﻬﻮﺩ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 ﻣﺤﻤﺪﻯ ﺭﺍ ﻧﺪﺍﺷﺘﻨﺪ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ﻭﻟﻴﺪﺭ ﺗﻮﻟﺪ ﻧﺴﺦ ﺑﻬﺘﺮ ﺑﺸﺮﻯ ﺑﻄﺮﻳﻘﺖ ﻣﺤﻤﺪﻯ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ﻧﻮﻉ ﺑﺸﺮﻯ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ﻣﺮﺑّﻰ ﺍﻟﻬﻰ ﻃﺎﻟﺐ ﻟﻘﺎﻳﺎﻟﻬﻰ ﻧﻮﺭ ﻗﺎﺋﻢ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ﺭؤﻳﺎ ﺑﻮﻯ ﻣﻌﺮﻓﻰ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ﺑﻴﺎﺑﺪ ﻭﺗﻮﺳّﻞ ﻋﺒﺎﺩﻯ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ﺳﺎﺣﺮﺍﻥ ﺟﺎﺩﻭ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ﻭﻳﺎ ﺁﺧﻮﻧﺪﻫﺎﻯ ﺳﺎﻣﺮﻯ ﻗﺸﺮﻯ ﺑﺎﺯﺍﺭ ﭘﺮ ﺭﻭﻧﻘﻰ ﻣﺬﺍﻫﺐ ﻗﺸﺮﻯ ﺭﺍ ﻓﺮﺍﻫﻢ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ﺳﺎﻟﻚ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ﻫﻤﻪ ﺁﻧﻬﺎ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ﻳﻚ ﮐﺮﺷﻤﻪ ﻭﺟﺬﺑﻪ ﺳﻠﻮﮐﻰ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ﺧﻨﺸﻰ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7C755E" w:rsidRDefault="00A63616" w:rsidP="00086FC8">
      <w:pPr>
        <w:bidi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ﺑﺒﺎﺩ ﺩﻩ ﺳﺮ ﻭ ﺩﺳﺘﺎﺭ ﻋﺎﻟﻤﻰ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ﻳﻌﻨﻰ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ﮐﻠﺎﻩ ﮔﻮﺷﻪ ﺑﺂﺋﻴﻦ ﺳﺮﻭﺭﻯ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ﺍﺯ ﻣﺮﺑّﻰ 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ﺩﺭﺧﻮﺍﺳﺖ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ﺩﺳﺘﺎﺭ ﻭ ﻟﺒﺎﺵ ﻭ ﮐﻠﺎﻩ ﺧﻮﺩﺭﺍ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ﺑﺒﺎﺩ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ﮐﻠﺎﻩ ﺭﺍ ﺑﺂﺋﻴﻦ ﺳﺮﻭﺭﻯ ﻭ ﭘﺎﺩﺷﺎﻫﻰ ﺩﺍﺷﺘﻪ ﺑﺎﺵ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ﺍﻭﻟﻴﺎﻯ ﺍﻟﻬﻰ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ﺷﺎﻫﻰ ﺍﻟﻬﻰ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ﻭﻗﺘﻰ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ﺑﻘﺼﺪ ﺩﺳﺘﻮﺭ ﻣﺮﮒ ﺍﺭﺍﺩﻯ ﻗﺒﻞ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ﺑﻌﺰﻟﺘﮕﺎﻩ ﺳﺎﻟﻚ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ﺑﻨﻮﺭ ﻗﺎﺋﻢ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ﺧﻮﺩﺭﺍ ﭘﺮﻳﺸﺎﻥ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ﻭﻟﺒﺎ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ﻭﮐﻤﺮ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ﺑﻨﺪ ﺧﻮﺩﺭﺍ ﺭﻫﺎ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ﻭﺁﺷﻔﺘﻪ ﺍﺣﻮﺍﻝ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ﺯﻳﺮﺍﻣﻴﺨﻮﺍﻫﺪ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ﻣﻬﻤﻰ ﺭﺍ ﺍﻧﺠﺎﻡ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ﻭﺩﻳﮕﺮ ﺳﺎﻟﮑﺎﻥ ﺩﺭ ﺣﺎﻝ ﺁﻣﻮﺯﺵ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ﺑﺪﻧﺒﺎﻝ ﭘﻴﺮ ﺑﺮﺍﻩ ﻣﻰ ﺍﻓﺘﻨﺪ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ﻣﺮﺍﺳﻢ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 ﺍﺭﺍﺩﻯ ﺳﺎﻟﮑﻰ ﺭﺍ ﺑﺒﻴﻨﻨﺪ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ﺁﻥ ﺳﺎﻟﻚ ﺑﺎﺯ ﺯﻧﺪﻩ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ﻭﺗﻮﻟﺪ ﺩﻭﻡ ﺍﻟﻬﻰﻭ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ﺑﻌ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ﭘﻴﺮ ﺍﺯ ﺳﺎﻟﻚ ﺭﺍﺿﻰ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ﺭﺍ ﺩﺭ ﺑﻐﻞ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ﺷﺮﺍﺏ ﺻﺒﻮﺣﻰ ﺍﻭﺭﺍ ﺑﺪﻫﺎﻧﺶ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ﻭﺑﻮﺳﻪ ﻫﺎﻯ ﺳﭙﺎ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ﻭﻣﺤﺒّﺖ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ﺧﻮﺩﺭﺍ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 ﺳﺮ ﻭ ﺭﻭﻯ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ﻣﻮﻓﻖ ﻣﻴﮕﺬﺍﺭﺩ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ﺳﺎﻣﺮﻯ ﺁﺧﻮﻧﺪ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ﮐﺎﺭﻭﺍﻥ ﻣﻮﺳﺎﻯ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ﻣﺼﺮ ﺑﺼﺤﺮﺍﻯ ﺳﻴﻨﺎ ﺭﺳﻴﺪ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ﺍﺯ ﻏﻴﺒﺖ ﭼﻬﻞ ﺭﻭﺯﻩ ﻣﻮﺳﻰ ﺑﮑﻮﻩ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 ﺍﺳﺘﻔﺎﺩﻩ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ﻭﺯﻧﺎﻥ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ﻓﺮﻳﺐ ﺩﺍﺩ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ﺑﺮﺍﻯ ﺁﻧﻬﺎ ﮔﺎﻭ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ﺳﺎﺧﺖ ﺗﺎ ﭼﻮﻥ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ﻣﺼﺮﻳﺎﻥ ﺑﺘﻰ ﺑﺮﺍﻯ ﭘﺮﺳﺘﺶ ﺩﺍﺷﺘﻪ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ﮔﺎﻭ ﺩﺭ ﻋﺮﻓﺎﻥ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ﺳﻤﺒﻮﻝ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ﺷﮑﻢ ﺑﺎﺭﻩ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ﻭﻣﻐﺰ ﺗﻮ ﺧﺎﻟﻰ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ﭘﺮ ﺻﺪﺍﻯ ﻣﻬﻴﺐ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ﻇﺎﻫﺮﻯ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طلا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ﺋﻰ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ﺑﺎﻃﻨﻰ ﺷﺮﻙ ﻭ ﺟﻬﻞ ﻭ ﻓﺴﺎﺩ ﻭ ﻋﻘﺪﻩ ﻫﺎﻯ ﺭﻭﺍﻧﻰ ﻭﺟﺎﻩ ﻃﻠﺒﻰ ﻭ ﺷﻬﻮﺕ ﺭﺍﻧﻰ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ﺩﻳﻨﻰ ﻭﻣﺬﻫﺒﻰ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ﻣﺎﺩﺍﻡ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ﺃﻫﻞ ﮐﺘﺎﺏ ﻭ ﭘﻴﻤﺎﻥ ﺳﻠﻮﮐﻰ ﻧﺒﺎﺷﻨﺪ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ﺷﻴﻌﻪ ﻣﺪﻋﻰ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ﻋﻠﻰ ﺑﻮﺩﻫﺒﺎﺷﻨﺪ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ﻳﺘﺴﻴﺎﺳﻰ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ﻣﻰ ﺧﻮﺍﻫﻨﺪ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ﺑﺤﮑﻮﻣﺖ ﺩﻳﻨﻰ ﺍﺩﺍﻣﻪ ﺑﺪﻫﻨﺪ ﮐﻪ ﺟﻬﻨّﻤﻰ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 ﺍﻟﻬﻰ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ﺑﺎﺯﮔﺸﺘﮕﺎﻥ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ﺯﻧﺪﻩ ﺑﺨﻠﻖ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ﺁﺯﺍﺭ ﻭﮐﺸﺘﺎﺭ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ﺣﮑﻮﻣﺖ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ﺩﻳﻨﻰ ﻭ ﻣﺬﻫﺒﻰ 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ﺑﺮﻣﺮﺩﻡ ﺟﺎﻫﻞ ﺍﺩﺍﻣﻪ ﺑﺪﻫﻨﺪ ﮔﺮﭼﻪ ﻫﻤﮕﻰ ﺁﻧﻬﺎ ﻭﻟﻮ ﺩﺭ ﻳﻚ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ﻣﺬﻫﺐ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ﻳﮑﺪﻳﮕﺮ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ﺗﮑﻔﻴﺮ ﻭ ﻟﻌﻨﺖ ﻣﻴﻨﻤﺎﻳﻨﺪ ﻭﺧﺪﺍﻭﻧﺪ ﻭﭘﻴﺎﻣﺒﺮ ﻭﺍﻭﻟﻴﺎﻯ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ﺗﮑﻔﻴﺮ ﻭﻣﺸﺮﻙ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ﺑﺪﺗﺮﻳﻦ ﺟﻬﻨّﻤﻬﺎﻯ ﮐﺎﺭﻣﺎﺋﻰ 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ﻗﻬﻘﺮﺍﺋﻰ ﺭﺍ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ﻧﺴﺦ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ﻣﻴﻤﻮﻥ ﻭﺧﻮﻙ ﺑﻬﺘﺮﻳﻦ ﺧﻮﺍﻫﺪ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ﻭﻣﻮﺭ ﻧﻴﺰ ﺗﻨﺰﻝ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ﺭﻭﺣﻰ ﺩﺭ ﻧﻮﻉ ﻣﻴﻴﺎﺑﻨﺪ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ﺩﻭﺑﺎﺭﻩ ﮔﺬﺷﺘﻪ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ﺁﻳﻨﺪﻩ ﻫﺎ ﺗﮑﺮﺍﺭ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ﺑﺸﺮﻳّﺖ ﻣﺠﺪﺩﻯ ﻫﻤﻴﻦ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ﺳﻠﻮﻙ ﺍﻟﻬﻰ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ﻧﻮﺭ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ﻗﺎﺋﻢ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ﺭﺍ ﺑﻨﻤﺎﻳﻨﺪ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ﺑﺰﻟﻒ ﮔﻮﻯ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ﺁﻳﻴﻦ ﺩﻟﺒﺮﻯ ﺑﮕﺬﺍﺭ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ﺑﻐﻤﺰﻩ ﮔﻮﻯ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ﮐﻪ ﻗﻠﺐ ﺳﺘﻤﮕﺮﻯ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ﺑﭙﻴﺮ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ﮐﻬﺒﺰﻟﻔﺎﻥ ﺧﻮﺩ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ﺁﺋﻴﻦ ﻭﺭﻭﺵ ﺩﻟﺒﺮﻯ ﺭﺍ ﺭﻫﺎ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ﻭﻗﺘﻰ ﮐﻪ ﮔﻴﺴﻮﺍﻥ ﺁﺭﺍﺳﺘﻪ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ﭘﻴﭽﻴﺪﻩ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ﮐﺶ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ﭼﻮﻥ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ﺁﺷﻔﺘﻪ ﺷﻮﻧﺪ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ﺳﺎﻟﻚ ﮐﺶ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ﻗﺒﻞ ﺍﺯ ﻣﺮﮒ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ﺑﻐﻤﺰﻩ ﺧﻮﺩ ﺑﮕﻮ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ﻗﻠﺐ ﺳﺘﻤﮕﺮﻯ ﺭﺍ ﺑﺸﮑﻨﺪ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ﻗﺪﺭ ﭘﻴﺮ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ﺩﺭ ﺗﻨﻬﺎﺋﻰ ﻭ ﻋﺰﻟﺖ ﻧﮕﺎﻩ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ﺑﻴﺎﺩ ﺍﻭ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ﺩﻳﺪﺍﺭ ﺧﻮﺩ ﺍﺯﻭﻯ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ﻏﻤﺰﻩ ﻭ ﭼﺸﻤﻚ ﻭﺣﺮﮐﺘﻰ ﺍﺯ ﺃﺑﺮﻭ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ﺍﺟﺎﺯﻩ ﻭ 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ﺑﻨﺠﺎﺕ ﺍﺯ ﺯﻧﺪﮔﻰ ﺑﺸﺮﻯ ﻭ ﺳﻠﻮﮐﻰ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ﮔﻨﺎﻫﺎﻥ ﮔﺬﺷﺘﻪ ﺧﻮﺩﺭﺍ ﺍﺯ ﺧﺪﺍﻭﻧﺪ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ﺑﺨﺸﻮﺩﻩ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ﻭﺑﺒﻬﺸﺘﻬﺎﻯ ﺯﻧﺪﮔﻰ ﻫﺎﻯ ﻧﻮﻉ ﺑﺮﺗﺮ ﺑﭙﺬﻳﺮﺩ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ﺑﻘﻬﻘﺮﺍﻫﺎﻯ ﮐﺎﺭﻣﺎﺋﻰ ﻧﺮﻭﺩ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ﺯﻧﺪﻩ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ﻣﻌﺼﻮﻡ ﻭ ﺑﻮﻇﺎﻳﻒ ﺩﻳﮕﺮﻯ ﺑﺮﺍﻯ ﺷﻮﺍﺑﻬﺎﻯ ﺫﺧﻴﺮﻩ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ﺁﺧﺮﺕ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ﻣﻰ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ﭘﺮﺩﺍﺯﺩ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</w:p>
    <w:p w:rsidR="00AF7CCA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lastRenderedPageBreak/>
        <w:t>ﺒﺮﻭﻥ ﺧﺮﺍﻡ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ﺑﺒﺮ ﮔﻮﻯ ﺧﻮﺑﻰ ﺍﺯ ﻫﻤﻪ ﮐ</w:t>
      </w:r>
      <w:r w:rsidR="00AF7CC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س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ﺳﺰﺍﻯ ﺣﻮﺭ ﺑﺪﻩ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ﺭﻭﻧﻖ ﭘﺮﻯ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ﻭ ﻣﺮﺑّﻰ ﺍﻟﻬﻰ ﺧﻮﺩ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ﺑﻴﺮﻭﻥ ﺍﺯ ﺣﺠﺎﺏ ﺧﻮﺩ ﺩﺭ ﺁﻳﺪ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ﻭﻣﻴﺨﻮﺍﻫﺪ ﺗﺎ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ﮔﻮﻯ ﭼﻮﮔﺎﻥ ﺧﻮﺩﺭﺍ ﺍﺯ ﺩﻳﮕﺮﺍﻥ ﺑﺒﺮﺩ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 ﻫﻤﻬﮑﺸﺒﺨﺼﻮﺹ ﻭﻗﺘﻰ ﺳﺮ ﺳﺎﻟﻚ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ﺑﺎ ﭼﻮﺏ ﭼﻮﮔﺎﻥ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ﺑﺪﺭﻭﺍﺯﻩ ﻣﺮﮒ ﻣﻴﻔﺮﺳﺘﺪ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ﺑﺮﻧﺪﻩ ﺑﺎﺯﻯ ﺍﺯ ﺣﺮﻳﻔﺎﻥ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ﻭﻫﻤﺎﻥ ﻣﺮﮒ ﻗﺒﻞ ﺍﺯ ﻣﺮﮒ ﺳﺎﻟﻚ ﺑﺪﺭﺧﻮﺍﺳﺖ ﻣﻠﺘﻤﺴﺎﻧﻪ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ﺍﻭﺳﺖ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ﻃﺎﻟﺐ ﺍﻳﻦ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ﺩﺳﺘﻮﺭ ﻭ ﺑﺎﺩﻩ ﺁﺧﺮ ﺭﺍ ﻣﻴﺨﻮﺍﻫﺪ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ﺑﺴﺰﺍ ﻭ ﭘﺎﺩﺍﺵ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 ﻗﺎﺋﻢ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ﻭﻫﻮﺭ ﻭ ﺧﻮﺭﻩ ﻭ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 ﺑﺮﺗﺮ ﺁ ﺧﺮ ﻭﺍﺟﺐ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ﺭﻭﻧﻖ ﺑﺎﺯﺍﺭ ﭘﺮﻳﺎﻥ ﻭ ﻓﺮﺷﺘﮕﺎﻥ ﺭﺍ ﻧﻴﺰ ﺧﺮﺍﺏ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ﺭﻭﻧﻖ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ﺑﺎﺯﺍﺭ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ﺁﺧﻮﻧﺪﻫﺎﻯ ﻗﺸﺮﻯ ﺭﺍ ﺧﺮﺍﺏ ﻣﻴﮑﻨﺪ ﮐﻪ ﺑﺮﺍﻯ ﻫﻤﻴﺸﻪ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ﺳﻪ ﺑﺎﺭ ﺳﻨﮓ ﺑﺮ ﺍﺑﻠﻴ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ﭘﺮﺗﺎﺏ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ﺩﻝ ﮐﺎﻣﻞ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ﺃ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ﻧﺨﻮﺍﻫﻨﺪ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ﺑﺎﺯﺍﺭ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ﺁﺧﻮﻧﺪﻫﺎ ﮐﻪ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ﺑﻬﺸﺖ ﭘﺮ ﺍﺯ ﺩﺧﺘﺮﮐﺎﻥ ﺣﻮﺭ ﻭ ﺣﻮﺭﻳّﻪ ﺯﻳﺒﺎ ﻭ ﻓﺮﺍﻭﺍﻥ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ﻫﺰﺍﺭﺍﻥ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ﺗﺨﺖ ﻭ ﺍﻃﺎﻕ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ﺣﻮﺭﻳّﻪ ﻣﻨﺘﻈﺮ ﻫﻮﺳﺮﺍﻧﻰ ﻭ ﺷﻬﻮﺕ ﺭﺍﻧﻰ ﺁﻧﺎﻥ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ﺗﺎ ﺃﺑﺪ ﺩﺭ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ﻋﺸﺮﺗﮕﺎﻫﻰ ﺍﻟﻬﻰ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ﺩﻧﻴﺎ ﻭ ﺷﻬﻮﺕ ﺭﺍﻧﻰ ﻓﻌﻠﻰ ﺁﻧﺎﻥ ﮐﺎﻓﻰ ﺁﻧﺎﻥ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ﮔﺎﻫﻰ ﺃﺟﻨّﻪ ﻭ ﻳﺎ ﻓﺮﺷﺘﮕﺎﻥ 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ﮐﻨﺎﺭ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ﻫﻤﺎﻥ ﺳﺎﻟﮑﺎﻥ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ﮐﺎﻣﻠﺎﻥ ﺯﻣﺎﻥ ﻭ ﺻﺎﺣﺒﺎﻥ ﻓﺮ ﺍﻟﻬﻰ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ﺑﺮ ﻭﮐﻤﺎﻝ ﺟﺴﺘﻪ ﻭﻣﻠﻚ ﻭﭘﺎﺩﺷﺎﻩ ﻣﻴﺒﺎﺷﻨﺪ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ﺗﺼﻮﺭ 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ﺃﺟﻨّﻪ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ﻣﺨﻠﻮﻗﺎﺗﻰ ﺩﺭ ﻋﻮﺍﻟﻢ ﺍﻟﻬﻰ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ﻫﻤﻪ ﺍﻧﺴﺎﻧﻬﺎﻯ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ﻣﻮﻓﻖ ﺳﺎﻟﻚ ﻭﻭﺍﺻﻞ ﺑﻤﺮﺍﺗﺐ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ﺷﻬﻮﺩ ﻭﮐﻤﺎ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ﺕ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ﺯﻣﻬٴﺘﻮﻟﺪ ﺁﻳﻨﺪﻩ ﻧﻮﻉ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ﻓﻮﻕ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ﺑﺸﺮﻯ ﻫﺴﺘﻨﺪ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ﺑﺂﻫﻮﺍﻥ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ﻧﻈﺮ ﺷﻴﺮ ﺁﻓﺘﺎﺏ ﺑﮕﻴﺮ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ﺑﺄﺑﺮﻭﺍﻥ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ﺩﻭﺗﺎ ﻗﻮ</w:t>
      </w:r>
      <w:r w:rsidR="00AF7CC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ﻣﺸﺘﺮﻯ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ﺍﺯ ﭘﻴﺮ ﻣﻴﺨﻮﺍﻫﺪ ﮐﻪ ﺑﺂﻫﻮﺍﻥ ﺭﺍﻡ ﻭﺿﻌﻴﻒ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ﻧﻈﺮﻯ ﭼﻮﻥ ﺷﻴﺮ ﺁﻓﺘﺎﺏ ﮔﻴﺮﺑﻴﻨﺪﺍﺯﺩ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ﺷﻴﺮ ﺑﺮ ﺁﻫﻮﺍﻥ ﭼﻨﻴﻦ ﺑﺮﺗﺮﻯ ﺭﺍ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ﭘﻠﻨﮕﺎﻥ ﮐﻪ ﺑﺮ ﻗﻠّﻪ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ﮐﻮﻩ ﻣﻴﺮﺳﻨﺪ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ﺣﻤﻠﻪ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ﺑﻤﺎﻩ ﻭ ﺧﻮﺭﺷﻴﺪ ﻣﻴﮑﻨﻨﺪ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ﭼﻨﻴﻦ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ﻃﺎﻟﺐ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ﺣﻀﻮﺭ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ﺍﻭﺭﺍ ﺷﮑﺎﺭ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ﺍﻭﺭﺍ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ﺗﺤﻘّﻖ ﺩﻫﺪ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ﭘﻴﺸﻨﻬﺎﺩ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ﻋﺸﻮﻩ ﻭ ﮐﺮﺷﻤﻪ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ﺑﺎ ﺃﺑﺮﻭﺍﻥ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ﺩﻭ ﻗﻮﺵ ﺳﻴّﺎﺭﻩ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ﻣﺸﺘﺮﻯ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ﻗﻮﺳﻬﺎ ﺭﺍ ﺑﮑﺸﻨﺪ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ﻓﺮﻣﺎﻥ ﻣﺮﮒ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ﺳﺎﻟﻚ ﺭﺍ ﺑﺪﻫﺪ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ﺑﺠﺎﻧﺎﻥ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ﻭﻟﻮ ﺑﺨﻠﻖ ﺑﺎﺯ ﻧﮕﺮﺩﺩ ﻭﺟﺎﻟﺐ ﺩﺭ ﻫﻔﺖ ﻗﺮﻥ ﭘﻴﺶ ﺑﺎ ﻧﺒﻮﺩﻥ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ﺩﻭﺭﺑﻴﻦ ﻫﺎﻯ ﻧﺠﻮﻣﻰ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ﺧﺒﺮ 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ﺣﻠﻘﻪ ﻫﺎﻯ ﺳﻴّﺎﺭﻩ ﻣﺸﺘﺮﻯ ﻭﮐﺮﻭﻳّﺖ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ﺯﻣﻴﻦ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ﻣﺪﺍﺭﺍﺕ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ﺳﻴّﺎﺭﻩ 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ﺟﺪﺍ ﺍﺯ ﻣﺪﺍﺭ ﺣﺮﮐﺖ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ﺳﺘﺎﺭﮔﺎﻥ ﺩﻭﺭ ﺩﺳﺖ ﺭﺍ ﻣﻴﺪﺍﻧﺴﺘﻨﺪ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ﻣﺤﺎﺳﺒﺎﺕ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ﻓﺎﺻﻠﻪ ﻫﺎﻯ ﺳﺘﺎﺭﮔﺎﻥ ﻭ ﺍﺑﻌﺎﺩ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ﻣﺤﻴﻄﻰ ﮐﺮﻩ ﺯﻣﻴﻦ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ﺑﺪﻗّﺖ ﻣﺤﺎﺳﺒﻬﮑﺮﺩﻩ ﺑﻮﺩﻧﺪ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ﻋﻄﺮﺳﺎﻯ ﺷﻮﺩ ﺯﻟﻒ ﺳﻨﺒﻞ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ﺍﺯ ﺩﻡ ﺑﺎﺩ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ﻗﻴﻤﺘﺶ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ﺑﺴﺮ ﺯﻟﻒ ﻋﻨﺒﺮﻯ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ﻋﻄؤﺭ ﺑﺎﺩ ﺭﺍ ﺍﺯ 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ﮔﻴﺴﻮﺍﻥ ﻳﺎﺭ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ﺗﺼﻮﺭ ﻭ ﺗﺨﻴّﻞ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ﺩﺍﺭﺩ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ﮔﻴﺴﻮﺍﻥ ﺑﺎﺯ ﺷﻮﻧﺪ ﻭ ﭘﺮﻳﺸﺎﻥ ﮔﺮﺩﻧﺪ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ﻧﺸﺎﻧﻪ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ﺣﺮﮐﺖ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ﺑﺴﻮﻯ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 ﺍﺭﺍﺩﻯ ﺍﻭ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ﺯﻟﻔﺎﻥ ﭼﻮﻥ ﺳﻨﺒﻞ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ﺁﻧﮕﺎﻩ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ﻗﻴﻤﺖ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ﺑﺎﺯﺍﺭ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ﺯﻟﻔﺎﻥ ﻋﻨﺒﺮﻯ ﺩﺭ ﻋﻄﺮ ﺷﮑﺴﺘﻪ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ﺑﻮﻯ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ﺳﻨﺒﻞ ﺑﺮﺗﺮ ﺍﺯ ﺑﻮﻯ ﻋﻨﺒﺮ ﻭ ﭼﻮﺏ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ﻋﻨﺒﺮ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ﺩﺭ ﻣﻌﺎﺑﺪ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ﻣﻴﺴﻮﺯﺍﻧﻨﺪ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ﮔﻞ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ﺳﻨﺒﻞ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ﺷﺎﺧﻚ ﻫﺎﺋﻰ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ﺷﺒﻴﻪ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ﺯﻟﻔﺎﻥ ﻳﺎﺭ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ﭼﻮ ﻋﻨﺪﻟﻴﺐ ﻓﺼﺎﺣﺖ ﻓﺮﻭ ﺷﺪ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ﺃﻯ ﺣﺎﻓﻆ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ﺗﻮ ﻗﺪﺭ ﺍﻭ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ﺑﺴﺨﻦ ﮔﻔﺘﻦ ﺩﺭﻯ ﺑﺸﮑﻦ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ﭘﻴﺸﻨﻬﺎﺩ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ﻣﺤﺒﻮﺏ ﺑﺎ ﻓﺼﺎﺣﺖ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ﺼﺪﺍﻯ ﺑﻠﺒﻠﺎﻥ ﻏﺰﻝ ﺧﻮﺍﻥ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ﻓﺮﻭ ﺑﻨﺸﺎﻧﺪ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ﺍﺯ ﺯﺑﺎﻥ ﺩﻳﮕﺮﻯ ﺑﺨﻮﺩ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ﮐﺎﻣﻠﻰ ﺍﻟﻬﻰ ﻭ ﺻﺎﺣﺐ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ﻓﺼﺎﺣﺖ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ﻗﺪﺭﺕ ﺑﻴﺎﻥ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ﺍﮔﺮ ﺑﻠﺒﻠﺎﻥ ﭼﻨﺎﻥ ﻏﺰﻟﺨﻮﺍﻧﻰ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ﻓﺼﻴﺢ ﻭ ﺷﻴﺮﻳﻦ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ﺩﺭﻯ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ﺍﺷﻌﺎﺭ ﻭ ﻏﺰﻟﻴّﺎﺕ ﺧﻮﻳﺶ ﺑﺎﺯﺍﺭ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ﺑﻠﺒﻠﺎﻥ ﺭﺍ ﺑﺸﮑﻦ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ﺗﻤﺎﻡ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ﻣﺪﻋﻴﺎﻥ ﻭ ﻓﻠﺎﺳﻔﻪ ﻭ ﺁﺧﻮﻧﺪﻫﺎ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ﺑﻴﺎﻧﺎﺕ ﻣﺬﻫﺒﻰ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ﻋﻮﺍﻡ ﭘﺴﻨﺪ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ﻣﺤﺘﻮﺍﻯ ﻭﺍﻗﻌﻰ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 ﺑﺎ ﺣﮑﻤﺘﻬﺎﻯ ﺍﻟﻬﻰ ﺧﻮﻳﺶ ﺑﺎﺯﺍﺭ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ﺁﻧﻬﺎ ﺭﺍ ﮐﺴﺎﺩ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ﮐﺴﻰ ﻫﻢ ﺑﺂﻧﻬﺎ ﺗﻮﺟّﻪ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ﻭﺍﮔﺮ ﺷﻨﻴﺪﻧﺪ ﺑﺎﻭﺭ ﻧﮑﻨﻨﺪ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ﺻﺪﺍﺋﻰ ﺑﺪﻭﻥ ﻣﺤﺘﻮﺍ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ﻓﺎﺭﺳﻰ ﺍﺯ ﭼﻨﺪ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ﻫﺰﺍﺭﺳﺎﻝ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ﺑﻴﻦ ﺍﻟﻤﻠﻠﻰ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ﻋﺮﻓﺎﻥ ﺑﻮﺩﻩ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ﺁ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 ﺍﻳﻦ ﺯﺑﺎﻥ ﺭﺍ ﺩﺭ ﭼﻴﻦ ﻭ ﻫﻨﺪ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ﻭﺍﺭﻭﭘﺎ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ﻣﻴﺘﻮﺍﻥ ﻳﺎﻓﺖ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ﻭﺯﺑﺎﻥ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ﺯﺭﺩﺷﺘﻰ ﺍﻟﺄﺻﻞ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ﻣﻬﺎﺟﺮ ﺍﺯ ﺍﻳﺮﺍﻥ ﺑﻴﻤﻦ ﻭ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سپس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ﺑﻤﮑّﻪ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ﻓﺮﻫﻨﮓ ﺩﺭﻯ ﻓﺎﺭﺳﻰ ﺑﻮﺩﻩ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ﻧﻮﻳﺴﻨﺪﻩ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ﺑﺮﺧﻮﺭﺩ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ﺩﺭ ﺗﻔﺴﻴﺮﺍﺕ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ﻣﺘﻮﻥ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ﻗﺮﺁﻧﻰ ﻭ ﺍﺣﺎﺩﻳﺶ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ﺍﺳﻠﺎﻣﻰ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ﺑﺎﻳﻦ ﻭﺍﮊﮔﺎﻥ ﻓﺎﺭﺳﻰ ﺩﺭﻯ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ﺍﺷﺎﺭﻩ ﮐﺮﺩﻫﺎﺳﺖ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ﻭﺟﺎﻯ ﺗﺤﻘﻴﻖ ﺑﻴﺸﺘﺮ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ﻭﺣﺘﻰ ﺯﺑﺎﻥ ﺍﻣﺮﻭﺯ ﻋﺮﺑﻰ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ﺩﺭ ﺃﺻﻞ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ﺯﺑﺎﻥ ﻗﺮﺁﻥ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ﻗﺮﻳﺶ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ﻣﺴﻠﻤﺎﻧﺎﻥ ﺍﻃﺮﺍ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ﭙﺬﻳﺮﻓﺘﻨﺪ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ﻤﺤﺘﻮﺍﻯ ﻓﺎﺭﺳ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ﺪﺭﻯ ﻭﻋﺮﻓﺎﻥ ﻓﺎﺭﺳ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ﺸﻴﺮﻳﻦ</w:t>
      </w:r>
      <w:r w:rsidR="00AF7CCA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دارد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63616" w:rsidRPr="004D5F6B" w:rsidRDefault="00545EB4" w:rsidP="00AF7CCA">
      <w:pPr>
        <w:bidi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 w:rsidR="00D63185" w:rsidRPr="007C755E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غزل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63185">
        <w:rPr>
          <w:rFonts w:ascii="Times New Roman" w:hAnsi="Times New Roman" w:cs="Times New Roman"/>
          <w:color w:val="000000"/>
          <w:sz w:val="28"/>
          <w:szCs w:val="28"/>
          <w:rtl/>
        </w:rPr>
        <w:t>**************************</w:t>
      </w:r>
      <w:r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</w:p>
    <w:p w:rsidR="00A52646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ﺑﻠﻨﺪ ﻋﺸﻮﻩ ﮔﺮ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ﻧﻘﺶ ﺑﺎﺯ ﻣﻦ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ﮐﻮﺗﺎﻩ ﮐﺮﺩ ﻗ</w:t>
      </w:r>
      <w:r w:rsidR="00AF7CCA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صه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ﺯﻫﺪ ﺩﺭﺍﺯ ﻣﻦ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ﺧﻮﺍﺟﻪ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ﮐﻪ ﺑﺎ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ﻗﺪ ﺑﻠﻨﺪ ﺩﺭ ﻣﻘﺎﻡ ﻋﻘﻠﻰ ﻭ ﺍﻟﻬﻰ ﻭﺭﻭﺣﻰ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ﻭﻧﻘﺶ ﻋﺸﻮﻩ ﮔﺮﻯ ﻫﺎﻯ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ﺩﻟﺒﺮﻯ ﺍﺯ ﺗﻤﺎﻡ ﺷﻨﻮﻧﺪﮔﺎﻥ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ﺣﮑﻤﺘﻬﺎﻯ ﺍﻟﻬﻰ ﺧﻮﺩﺭﺍ ﺑﻴﺎﻥ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ﭼﻮﻥ ﺍﻳﻨﻚ ﻧﻴﺰ ﺑﺎ ﺍﻳﻦ ﻋﺸﻮ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گری که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ﺁﻏﺎﺯ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ﻗﺼّﻪ ﺯﻫﺪ ﺩﺭﺍﺯ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ﻣﺬﻫﺒﻰ ﺭﺍ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ﮐﻮﺗﺎﻩ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ﮔﻮﺋﻰ ﺑﺤﮑﻤﺘﻬﺎﻯ ﺍﻟﻬﻰ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ﭘﻴﺮ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ﺯﻳﺮﺍﺯﻫﺪ ﻗﺒﻠﻴﺤﺎﻓﻆ ﺭﻳﺎﮐﺎﺭﻯ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ﺍﻳﻨﻚ ﺩﺭﻭﻳﺶ ﻭﺣﺘﻰ ﻣﻠﺎﻣﺘﻰ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ﺩﻳﮕﺮﺍﻥ ﺧﺒﺮﻯ ﺍﺯ ﻋﺒﺎﺩﺍﺕ ﻭﺍﻋﻤﺎﻝ ﺳﻠﻮﮐﻰ ﺍﻭ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ﺣﺘﻰ ﺍﻭﺭﺍ ﻣﻰ ﺧﻮﺍﺭﻩ 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ﻓﺎﺳﺪ ﺭﻗّﺎﺹ ﻣﻴﺪﺍﻧﻨﺪ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ﺣﺎﻓﻆ ﻧﻤﻰ ﺧﻮﺍﻫﺪ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ﮐﺴﻰ ﺍﻭﺭﺍ ﻋﺎﺑﺪ ﺑﺪﺍﻧﺪ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ﺳﺘﺎﻳﺸﻰ ﺍﺯ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 ﺷﺪﻩ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ﺩﻳﺪﻯ ﺩ</w:t>
      </w:r>
      <w:r w:rsidR="006E4E31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ﺁﺧﺮ ﭘﻴﺮﻯ ﻭﺯﻫﺪ ﻭﻋﻠﻢ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ﻣﻦ ﭼﻪ ﮐﺮﺩ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ﺩﻳﺪ</w:t>
      </w:r>
      <w:r w:rsidR="00A5264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ﻣﻌﺸﻮ</w:t>
      </w:r>
      <w:r w:rsidR="00A5264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قه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ﺒﺎﺯ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 ﻗﺸﺮﻯ ﻭ ﺁﺧﻮﻧﺪ ﻭﻣﻠّﺎﻯ ﺷﺎﻓﻌﻰ ﻭﻣﺘﻌﺼّﺐ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ﺑﺪﻝ ﻭ ﺫﺍﺕ ﺧﻮﺩ ﺧﻄﺎﺏ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ﻋﺎﻗﺒﺖ ﺩﻳﺪﻯ ﺩﺭ ﭘﻴﺮﻯ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ﺍﻳﻦ ﻫﻤﻪ ﺯﻫﺪ ﻭ ﻋﻠﻢ ﺩﻳﻨﻰ ﻭ ﻏﻴﺮ ﺩﻳﻨﻰ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ﭼﮕﻮﻧﻪ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ﭼﺸﻢ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ﻣﻌﺸﻮ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قه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ﺒﺎﺯ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ﻋﺎﺷﻖ ﻣﺤﺒﻮ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ﺪ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ل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ﺩﻳﻦ ﺭﺍ ﺑﺪﻭﺭ ﺭﻳﺨ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ﻮﺑﻰ ﺃ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ﻗﺒﻠﺎ ﺃ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ﺩﺭﺟﻬﺎﻥ ﻭﻟ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ی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ﺳﺘﻔﺎﺩﻩ ﻣﺎﺩﻯ ﺩﺍﺷﺘﻬﺎﺳﺖ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ﺑﺮﺍﻯ ﺁﺧﺮﺕ ﻭ ﻋﺎﻗﺒﺖ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ﺑﺮﺍﺑﺮ ﺩﺍﻭﺭﻯ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ﺍﺭﺯﺵ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ﺧﻮﺍﺳ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ﻬﺨﺪﺍﻭﻧﺪ ﻧﺒﻮﺩﻫﺎﻧﺪ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ﺑﻠﮑﻪ ﺷﺮﻙ ﻧﻴﺰ ﻣﻴﺸﺪﻩ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ﺳﺨﺖ ﺗﺮ ﻭﺩﺭﺍﺯ ﻣﺪﺕ ﺗﺮﻯ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ﺁﺷﺎﺭ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ﻣﻨﻔﻰ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ﺳﺮﺍﺳﺮ ﺁﻥ ﻋﺒﺎﺩﺍ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ﺸﺮﻙ ﺁﻣﻴﺰ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ﻭﺍﻧﺤﺮﺍﻓﺎ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ت عقلی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ﻋﻘﺪ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ﻫﺎﻯ ﻗﺒﻠﻰ ﺍﻭﺭﺍ ﺟﺒﺮﺍﻥ ﻧﻤﺎﻳﺪ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ﻧﻘﺺ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ﺭﺍ ﺍﺯ ﭼﺸﻢ ﻋﺎﺷﻖ ﭘﻴﺸﻪ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ﻫﻤﺎﻥ ﺧﻮﺍﺳﺘﻪ ﺫﺍﺕ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ﻣﺴﺘﻌﺪ ﻭ ﻣﻘﺎﻡ ﺭﻭﺣﻰ ﺍﻭ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ﺩﺭ ﮊﻧﺘﻴﻚ ﺭﻭﺣﻰ ﺍﺯ ﺗﻮﻟﺪﺍﺕ ﭘﻴﺸﻴﻦ ﺩﺍﺷﺘﻪ ﺍﺳﺖ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ﻣﻰ ﺗﺮﺳﻢ ﺍﺯ ﺧﺮﺍﺑﻰ ﺍﻳﻤﺎﻥ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ﮐﻪ ﻣﻰ ﺑﺮﺩ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ﻣﺤﺮﺍﺏ ﺃﺑﺮﻭﻯ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ﺣﻀﻮﺭ ﻧﻤﺎﺯ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ﻣﻴﺘﺮﺳﻢ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ﺧﺮﺍﺑﻰ ﺍﻳﻤﺎﻥ ﻭ ﺩﻳﻨﺪﺍﺭﻯ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ﻗﺸﺮﻯ ﻣﻦ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ﻳﮑﺴﺮﻩ ﺑﺎ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ﻣﺤﺮﺍﺏ ﺃﺑﺮﻭﻯ ﺗﻮ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ﻧﻤﺎﺯ ﻣﺮﺍﺍﺯ ﺣﻀﻮﺭ ﺧﻮﺩ ﺧﺮﺍﺑﮑﻨﺪ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ﻧﻤﺎﺯ ﻭ ﻋﺒﺎﺩﺍﺕ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ﻣﻘﺒﻮﻝ ﺍﻟﻬﻰ ﻭﻗﺘﻰ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ﺑﻘﻮﻝ ﭘﻴﺎﻣﺒﺮ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ﻭﺳﻴﻠﻪ ﺍﻟﻬﻰ ﺑﻤﻌﺮﻓﻰ ﺧﺪﺍﻭﻧﺪ ﺩﺍﺷﺘﻪ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نه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ﺒﺎﻫﺮﮐ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ﻇﺎﻫﺮﻯ ﺩﻳﻨﻰ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ﺣﺎﻝ ﺣﺎﻓﻆ ﮐﻪ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ﻣﻴﺨﻮﺍﻫﺪ ﻧﻤﺎﺯ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ﺑﺎﻳﺪ ﺻﻮﺭﺕ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ﺭﻭﻯ ﻣﺤﺒﻮﺏ ﺍﻟﻬﻰ ﻭﺃﺑﺮﻭﺍﻥ ﺍﻭﺭﺍ ﻣﺤﺮﺍﺏ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ﻗﺒﻠﻪ ﻭ ﺳﻤﺖ ﺗﻮﺟّﻪ ﺳﻠﻮﮐﻰ ﺩﺭ ﺩﻝ ﺧﻮﺩ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ﺁﻧﮕﺎﻩ ﺍﻟﺒﺘﻪ ﺧﺮﺍﺑﻰ ﺍﻳﻤﺎﻥ ﻗﺸﺮﻯ ﺧﻮﺍﻫﺪ ﺑﻮﺩ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ﺧﺮﺍﺑﻰ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ﺍﻣّﺎﺭﻩ ﺩﺭ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ﺗﺰﮐﻴﻪ </w:t>
      </w:r>
      <w:r w:rsidR="001D65A2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نفس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ﺑﻮﺳﻴﻠﻪ ﻣﺮﺍﺗﺐ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ﺣﻀﻮﺭ ﻧﻤﺎﺯ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ﺣﻀﻮﺭ ﺫﻫﻨﻰ ﺻﻮﺭﺕ ﭘﻴﺮ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ﮐﺎﻣﻞ ﻗﺒﻞ ﺍﺯ ﺁﻏﺎﺯ ﻧﻤﺎﺯ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ﻋﺮﺑﻰ ﺷﺪﻩ ﺍﻳﻦ ﻧﻮﺭ ﻭ(ﺳﻤﺖ ﻭﺳﻮ)ﮐﻠﻤﻪ ﻭﺿﻮ ﺷﺪﻩ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ﻫﻤﺎﻥ ﺿﻮٴ ﻭﻭﻯ ﺳﻮ ﻭ ﺳﻤﺖ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ﻭﺳﻴﻠﻪ ﻣﻌﺮﻓﻰ ﺷﺪﻩ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ﺁﻧﮕﺎﻩ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ﺍﺳﺒﺎﻍ ﻭﻭﺿﻮﺡ ﺍﻳﻦ ﻭﺿﻮ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 ﺍﺳﺒﺎﻕ ﻭﻣﺴﺒّﻖ ﻗﺒﻞ ﺍﺯ ﺁﻏﺎﺯ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ﻋﺒﺎﺩﺗﻰ ﺍﺯ ﻣﺮﺍﺗﺐ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ﮐﻪ ﺁﻣﺎﺩﻩ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ﺃﺫﮐﺎﺭ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ﺗﻮﺣﻴﺪﻯ ﻋﺒﺎﺩﺍﺕ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ﺃﺫﺍﻥ ﻭ ﺍﻗﺎﻣﻪ ﻧﻤﺎﺯ ﻭ ﺗﻤﺎﻡ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ﻣﻄﺎﻟﺐ ﻧﻤﺎﺯ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ﻋﻤﻠﺎ ﺍﺭﺗﺒﺎﻁ ﺳﺎﻟﻚ ﺑﺎ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ﺧﺪﺍﻭﻧﺪ ﺩﺳﺖ ﻣﻴﺪﻫﺪ ﻭﻋﺒﺎﺩﺍﺕ ﻣﻘﺒﻮﻝ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ﺍﮔﺮﮐﻪ ﺑﻘﻴّﻪ ﺷﺮﺍﻳﻂ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ﻧﻴﺰ ﺁﻣﺎﺩﻩ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ﻋﺒﺎﺩﺕ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ﺑﺪﻭﻥ ﻭﺳﻴﻠﻪ ﺍﻟﻬﻰ ﺷﺮﻙ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ﻳﺘﻬﺮ ﻓﻘﻴﻪ ﻓﺎﺳﺪ ﻭ ﻣﺬﻫﺒﻰ ﻗﺸﺮﻯ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ﺷﺮﻳﻚ ﺧﺪﺍ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ﺯﻧﺪﻩ ﺍﻟﻬﻰ ﺑﻮﺩﻩ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ﻳﻚ ﮐﺎﻣﻞ ﺍﻟﻬﻰ ﺭﺍ ﺧﺪﺍﻭﻧﺪ ﺑﻄﺎﻟﺐ ﻟﻘﺎﻯ ﺍﻟﻬﻰ ﺑﻮﻯ ﻣﻌﺮﻓﻰ ﺩﺭ ﺭؤﻳﺎ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ﺳﺎﻟﮑﺎﻥ ﺩﺭ ﺑﺪﻥ ﺑﺴﻤﺖ ﻗﺒﻠﻪ ﻭ ﮐﻌﺒﻪ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ﺩﻳﮕﺮﺍﻥ ﺁﻧﻬﺎ ﺭﺍ ﺗﮑﻔﻴﺮ ﻧﮑﻨﺪ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ﺩﻝ ﻭﺣﻀﻮﺭ ﺫﻫﻨﻰ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ﻭﺗﻤﺮﮐﺰ ﺩﺭﻭﺍﺳﻄﻪ ﺍﻟﻬﻰ ﺧﻮﺩ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ﻭﻟﺬﺍ ﺃﺫﮐﺎﺭ ﺗﻮﺣﻴﺪﻯ ﭼﻮﻥ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ﺍﻟﻪ ﺍ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ﺑﻮﻯ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ﺍﻭﺭﺍ ﺍﻟﻪ ﻭ ﺍﻟﻬﻰ ﻣﻴﺪﺍﻧﺪ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ﻫﻨﻮﺯ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ﺩﺍﻧﺪ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ﺍﻳﻦ ﺃﺫﮐﺎﺭ ﺗﻮﺣﻴﺪﻳﺮﺍ ﺷﺎﻫﺪ ﻋﺮﺵ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ﻧﻴﺰ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ﺑﻌﺮﺵ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ﺭﺣﻤﺎﻥ ﺭﺳﻴﺪﻩ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ﻭﻟﻰ ﻫﻨﻮﺯ ﺑﺨﺪﺍﻭﻧﺪ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ﺍﻟﺄﺭﺑﺎﺏ ﻧﺮﺳﻴﺪﻩ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ﺑﻴﻦ </w:t>
      </w:r>
      <w:r w:rsidR="007C788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ﺭﺣﻤﺎﻥ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</w:t>
      </w:r>
      <w:r w:rsidR="00216DB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ﷲ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ﻧﻬﺎﻳﺖ ﺃﺭﺑﺎﺏ ﻧﻮﻉ ﺑﺮﺗﺮ ﺍﺯ ﺭﺣﻤﺎﻥ ﻭ ﺗﺠﻠﻴّﺎﺕ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ﺍﻟﻬﻰ ﺑﺮﺗﺮ ﺍﺯﺭﺣﻤﺎﻥ ﻭ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ﻓﺮﺍﻭﺍﻥ ﺩﺭ ﭘﻴﺶ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ﺗﮑﺎﻣﻞ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ﺍﺭﻭﺍﺡ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ﻣﻮﺟﻮﺩﺍﺕ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ﭘﻴﺶ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ﺗﺎ ﺃﺑﺪ ﺑﻰ ﭘﺎﻳﺎﻥ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ﻳﻚ ﺭﻭﺡ ﺩﺭﻝ ﺣﺎﻝ ﭘﻴﺸﺮﻭﻯ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ﻳﻚ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ﮐﻨﺎﻳﻪ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ﺍﻳﻤﺎﻥ ﻭﺍﻗﻌﻰ ﺍﻭﺳﺖ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ﺍﻳﻤﺎﻥ ﻗﺸﺮﻯ ﺍﻭ ﺧﺮﺍﺏ ﺧﻮﺍﻫﺪ 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ﺗﻮﺑﻪ ﻧﺼﻮﺡ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ﻫﻤﺎﻧﺘﺮﻙ ﻗﻄﻌﻰ ﺍﺯ ﺗﻤﺎﻡ ﻋﻘﺎﻳﺪ ﻭ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ﻣﻨﺎﺳﻚ ﻭ ﺍﻋﺘﻘﺎﺩﺍﺕ ﻗﺸﺮﻯ ﻣﺬﻫﺒﻰ ﺧﻮﺩ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ﺣﺘﻰ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ﺧﻴﺎﻝ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ﻣﺬﻫﺐ ﺷﻴﻌﻪ ﻋﻠﻰ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ﺗﻨﻬﺎ ﺧﻮﺍﺳﺘﻪ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 ﺍﻭ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ﺯﻧﺪﻩ ﻭﺍﻭﻟﻴﺎﻯ ﺍﻟﻬﻰ ﺯﻣﺎﻥ ﻫﺴﺘﻨﺪ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ﺗﻮﺟّﻪ ﻧﻤﻰ ﮐﻨﺪ ﻭ ﺁﻧﻬﺎ ﺭﺍ ﻧﻴﺰ ﻣﻰ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ﮐﺸﻨﺪ ﻭ ﺁﺯﺍﺭ ﻭ ﮔﺮﻓﺘﺎﺭﻳﻬﺎﻯ ﺑﻴﺸﻤﺎﺭ ﻣﻴﻨﻤﺎﻳﻨﺪ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ﺗﺎﺑﺎﺯﺍﺭ ﻓﺮﻳﺒﮑﺎﺭﻯ ﺁﻧﻬﺎ ﮐﺴﺎﺩﻧﺸﻮﺩ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ﮔﻔﺘﻢ ﺑﺪﻟﻖ ﺯﺭﻕ ﺑﭙﻮﺷﻢ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ﻧﺸﺎﻥ ﻋﺸﻖ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ﻏﻤّﺎﺯ ﺑﻮﺩ ﺃﺷﻚ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 ﻋﻴﺎﻥ ﮐﺮﺩ ﺭﺍﺯ ﻣﮑﻦ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ﻣﻰ ﺧﻮﺍﺳﺘﻪ ﺩﻟﻖ ﺃﺯﺭﻕ ﻭﮐﺒﻮﺩ ﻟﺒﺎ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ﺭﻭﺣﺎﻧﻴّﺖ ﺭﺍ 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که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 ﺯﺭﻕ ﻭ ﺑﺮﻕ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ﮐﻨﺪ ﮐﻪ ﻋﻠﺎﻣﺖ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ﻋﺸﻖ ﺍﻭ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 ﮐﻪ ﺻﻮﻓﻴﺎﻥ ﺭﻳﺎﮐﺎﺭ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ﭼﺸﻤﺎﻥ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ﻣﺤﺒﻮﺏ ﻏﻤّﺎﺯ ﺑﻮﺩ ﮐﻪ ﺣﺎﻓﻆ ﺑﻌﺸﻖ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ﺧﻮﺩ ﮐﺸﺎﻧﺪ ﻭﺩﺳﺘﻮﺭﻋﺰﻟﺖ ﺳﻠﻮﮐﻰ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ﻭﻓﺮﻣﺎﻥ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ﻣﺮﮒ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ﺍﻭﺭﺍ ﺑﺄﺷﻚ ﭼﺸ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م انداخته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ﺭﺍﺯ ﻋﺸﻖ ﺍﻭﺭﺍ ﺭﺳﻮﺍ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ﻗﺒﻠﺎ ﻣﻰ ﺧﻮﺍﺳﺖ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ﻭﺍﻧﻤﻮﺩ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ﻋﺸﻖ ﺍﻭ ﻇﺎﻫﺮﻯ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ﺣﻘﻴﻘﺖ 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ﺃﺷﻚ ﺩﻭﺭﻯ ﺍﺯ ﻳﺎﺭ ﺍﻟﻬﻰ ﺩﺭ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ﻣﺮﮒ ﻗﺒﻞ ﺍﺯ ﻣﺮﮒ ﺣﺎﻓﻆ ﺭﺍ ﺭﺳﻮﺍﻯ ﻫﻤﻪ ﮐﺮﺩ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ﺳﺨﺖ ﻋﺎﺷﻖ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52646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ﻣﺴﺘﺴﺖ ﻳﺎﺭ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ﻭ ﻳﺎﺩ ﺣﺮﻳﻔﺎﻥ ﻧﻤﻰ ﮐﻨﺪ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ﺫﮐﺮﺵ ﺑﺨﻴﺮ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ﺳﺎﻗﻰ ﻣﺴﮑﻴﻦ ﻧﻮﺍﺯ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ﻣﺤﺒﻮﺏ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ﺟﻔﺎﮐﺎﺭ 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ﻳﺎﺩﻯ 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ﺗﻨﻬﺎ ﺩﺭ ﻋﺰﻟﺘﮕﺎﻩ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ﻭﺍﻭﺭﺍ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ﺑﻤﺮﮒ ﺍﺭﺍﺩﻯ ﻧﻤﻰ ﺑﺮﺩ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 ﻳﺎﺭ ﻣﻦ ﻣﺴﺖ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</w:t>
      </w:r>
      <w:r w:rsidR="003B45D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مثال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ﻣﻦ ﮐﻪ ﺣﺮﻳﻒ ﻭ ﺳﺎﻟﻚ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ﺣﺮﻓﻬﺎﻯ ﻭﺟﺪﻯ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ﺍﺟﺮﺍﻯ ﺩﺳﺘﻮﺭﺍﺕ ﻣﻴﺒﺎﺷﻴﻢ ﻳﺎﺩﻯ ﻧﻤﻰ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ﺣﺎﻟﻴﮑﻪ ﺣﺎﻓﻆ ﺑﺎﺯ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ﻳﺎﺩﺵ ﺑﺨﻴﺮ ﺳﺎﻗﻰ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ﻣﺴﮑﻴﻦ ﻧﻮﺍﺯ ﻫﻢ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ﻳﺎﺩﻯ ﺍﺯ 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ﺫﮐﺮ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ﺧﻴﺮ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ﺗﮑﺎﻣﻞ ﺭﻭﺣﻰ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ﺳﺎﻗﻰ ﭘﻴﺮ ﺍﻟﻬﻰ ﻭ ﺩﻫﻨﺪﻩ ﺑﺎﺩﻩ ﻧﺎﺏ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ﺣﮑﻤﺘﻬﺎﻯ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ﻫﺪﺍﻳﺘﻬﺎ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ﺩﺳﺘﻮﺭﺍﺕ ﺳﻠﻮﮐﻰ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ﻭﻣﺴﮑﻴﻦ ﻓﻘﻴﺮ ﻭ ﺳﺎﮐﻦ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ﻋﺰﻟﺘﮕﺎﻩ ﺭﺍ ﻣﻌﻤﻮ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ﻧﻮﺍﺯﺵ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ﺩﺍﺭﺩ 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ﻳﺎ </w:t>
      </w:r>
      <w:r w:rsidR="007C7880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ربّ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ﮐﻰ ﺁﻥ ﺻﺒﺎ ﺑﻮﺯﺩ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ﮐﺰ ﻧﺴﻴﻢ ﺁﻥ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ﮔﺮﺩﺩ ﺷﻤﺎ</w:t>
      </w:r>
      <w:r w:rsidR="00A52646"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مه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ﮐﺮﻣﺶ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ﮐﺎﺭ ﺳﺎﺯ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ﺍﺯﺧﺪﺍﻭﻧﺪ ﻣﻰ 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ﻭﻗﺖ ﺑﺎﺩﺻﺒﺎ ﻣﻴﻮﺯﺩ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ﻧﺴﻴﻢ ﺧﻨﻚ ﻭﻣﻌﻄّﺮ ﺻﺒﺤﮕﺎﻫﻰ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ﭘﮕﺎﻫﻰ ﺁﺧﺮ ﺷﺒﻬﺎﻯﻋﺒﺎﺩﻯ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 ﺁﺧﺮ ﺷﺐ ﻳﻠﺪﺍ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ﻗﺒﻞ ﺍﺯ ﻣﺮﮒ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ﺑﻴﺪﺍﺭ ﻣﻴﮕﺮﺩﺩ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 ﺭﺍ ﺩﺭ ﮐﻨﺎﺭ ﺧﻮﺩ ﺧﻨﺪﺍﻥ ﻭﺭﺍﺿﻰ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ﺷﺮﺍﺏ ﺻﺒﻮﺣﻰ 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ﺳﻮﭖ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ﺗﻘ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ﻴﺘﻰ ﺑﺪﻫﺎﻧﺶ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ﻣﻴﻨﻤﺎﻳﺪ ﺣﺎﻓﻆ ﺁﺭﺯﻭﻯ ﺁﻥ ﺻﺒﺢ ﻭﻧﺴﻴﻢ ﺻﺒﺎﺡ ﻭﺻﺒﺎ 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 ﺍﺳﺘﺸﻤﺎﻡ ﮐﺮﻡ ﻭ</w:t>
      </w:r>
      <w:r w:rsidR="00DD25CE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ﻧﻮﺍﺯﺵ ﮐﺎﺭ ﺳﺎﺯ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 ﺣﺎﻓﻆ ﻧﻴﺰ ﺗﻤﺎﻡ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ﻭﺑﻨﺘﻴﺠﻪ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ﻣﻴﺮﺳﺪ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ﺩﺳﺘﻮﺭ ﻣﺮﮒ ﺍﺭﺍﺩﻯ ﺭﺍ ﺍﺟﺮﺍ ﻣﻴﮑﻨﺪ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ﻭﺟﺎﻥ ﺭﺍ ﺗﺴﻠﻴﻢ ﻣﻴﻨﻤﺎﻳﺪ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ﮐﺮﻡ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ﺑﺨﺸﺶ ﻭ ﺩﻫﺶ ﻫﺎﻯ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ﺑﻮﺳﻴﻠﻪ ﭘﻴﺮ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ﺑﺴﺎﻟﻚ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ﺷﺎﻣﻞ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ﻫﻤﻪ ﺩﺍﺩﻩ ﻫﺎ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ﻭﻭﺍﺭﺩﺍﺕ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ﻋﻘﻠﻰ ﻭ ﻣﻘﺎﻣﻰ ﻭ ﻣﺮﺍﺗﺐ ﺍﻟﻬﻰ ﻭ ﺷﻬﻮﺩﻯ ﺗﺎﺯﻩ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ﺩﺳﺘﻮﺭ ﻭﻣﺤﺒّﺖ ﻭﮐﺮﺍﻣﺖ ﻭ ﻣﻘﺎﻡ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ﺑﺮﺗﺮ ﻧﺰﺩ ﺧﺪﺍﻭﻧﺪ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ﮐﺎﺭ ﺳﺎﺯ ﺣﺎﻓﻆ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ﺳﺎﻟﻬﺎ ﺭﻳﺎﺿﺖ ﺯﻧﺪﮔﻰ 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ﻋﺰﻟﺘﮕﺎﻩ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ﻧﻘﺸﻰ ﺑﺮ ﺁﺏ ﻣﻰ ﺯﻧﻢ ﺍﺯ ﮔﺮﻳﻪ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ﺣﺎﻟﻴﺎ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ﺗﺎ ﮐﻰ ﺷﻮﺩ ﻗﺮﻳﻦ ﺣﻘﻴﻘﺖ ﻣﺠﺎﺯ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ﻭﺣﺎﻓﻆ ﺩﺭﻧﻈﺮ ﺩﺍﺭﺩ ﺍﺯ ﮔﺮﻳﻪ ﺧﻮﺩ ﻭ ﺃﺷﮑﻬﺎﻯ ﭼﺸﻤﺎﻧﺶ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 ﺑﺴﺎﺯﺩ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ﻭﺧﻮﺩﺭﺍ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ﺑﺂﺏ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ﺗﺎ ﮐﻰ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ﺗﺼﻮﺭ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ﺗﺨﻴّﻞ ﺑﺤﻘﻴﻘﺖ ﺑﺮﺳﺪ ﮐﻪ ﺳﺎﻟﻚ ﺧﻮﺩ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ﺭﺍﺩﺭ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ﺩﺭﻳﺎﻫﺎﻯ ﺍﺣﻮﺍﻟﻰ ﻭ ﻣﺮﮒ ﺍﺭﺍﺩﻯ ﺑﻴﻨﺪﺍﺯﺩ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ﺗﺎ ﺷﺎﻳﺪ ﺑﻨﺠﺎﺕ ﺑﺎ ﺷﻬﻮﺩ ﺭﻭﺡ </w:t>
      </w:r>
      <w:r w:rsidR="00E407F0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القدس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ﺭﺿﺎﻳﺖ ﺍﻟﻬﻰ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ﺑﭙﻴﺮ ﮐﺎﻣﻞ ﺧﻮﺩ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ﻗﺮﻳﻦ ﺷﺪﻥ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ﻫﻤﺮﺍﻩ ﮔﺮﺩﻳﺪﻥ ﻭ ﺩﺭﻙ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ﻩ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ﺷﻬﻮﺩﻯ ﻭﺭؤﻳﺎﺋﻰ ﺳﺎﻟﻚ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ﺣﻘﻴﻘﺖ ﺍﻟﻬﻰ ﺩﺭ ﺷﻬﻮﺩﻫﺎ ﺩﺳﺖ ﺑﺪﻫﻨﺪ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ﺗﺮﻙ ﺍﻳﻦ ﮐﺎﺭ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ﻣﻮﻗّﺘﻰ ﺟﻬﺎﻥ ﻭ ﺑﺸﺮﻳّﺖ ﺑﺸﻮﺩ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ﮐﻪ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lastRenderedPageBreak/>
        <w:t>ﺗﺨﻴّﻠﻰ ﺑﻴﺸﺘﺮ 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ﻭﺑﺎﻳﺪ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ﺟﻮﺍﺯ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ﻭﮔﺬﺷﺖ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ﺍﺟﺎﺯﻩ ﻋﺒﻮﺭ ﺁﻥ ﺩﺍﺷﺖ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ﺑﺮ ﺧﻮﺩ ﭼﻮ ﺷﻤﻊ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ﺧﻨﺪﻩ ﺯﻧﺎﻥ ﮔﺮﻳﻪ ﻣﻴﮑﻨﻢ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ﺗﺎ ﺑﺎ ﺗﻮ ﺳﻨﮕﺪﻝ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ﭼﻪ ﮐﻨﺪ ﺳﻮﺯ ﻭ ﺳﺎﺯ ﻣﻦ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>ﻭ ﺑﺎﻟﺄﺧﺮﻩ ﺣﺎﻓﻆ ﺳﺎﻟﻚ ﺧﺴﺘﻪ ﺍﺯ ﻓﺮﺍﻕ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ﺑﻰ ﺍﻋﺘﻨﺎﺋﻰ ﻣﺤﺒﻮﺏ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ﺣﻀﻮﺭ ﺑﻨﺰﺩ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ﺩﻳﺪﺍﺭ ﺑﻘﻴﺎﻣﺖ ﻭﻣﺮﮒ ﺍﺭﺍﺩﻯ ﺣﺎﻓﻆ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ﺟﺎﻥ ﺑﺸﺮﻯ ﺭﺍ ﺑﺪﻫﺪ ﻭ ﺑﺠﺎﻧﺎﻥ ﺍﻟﻬ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ﻭﺑﻤﻘﺎﻡ ﺭﻭﺡ ﺍﻟﻘﺪ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س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ﺠﺒﺮﺋﻴﻞ ﺭﺑﺎﻟﻨﻮﻉ ﺑﺸﺮﻯ ﺧﻮﻳﺶ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ﺗﻨﻬﺎ ﺑﺮﮒ ﻋﺒﻮﺭ ﻭﻣﺪﺭﻙ ﺟﻮﺍﺯ ﻭ ﮔﺬﺷﺖ ﺍﺯ ﻧﻮﻉ ﺑﺸﺮﻯ ﺑﻨﻮﻉ ﻓﻮﻕ ﺑﺸﺮﻯ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ﺑﻬﺸﺘﻬﺎﻯ ﭼﻬﺎﺭﮔﺎﻧﻪ ﻭﭼﻬﺎﺭ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ﮔﻮﻧﻪ 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 چهار بعدی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فوق بشری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ﺑﻮﺩﻩ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ﻣﻦ ﭼﻮﻥ ﺷﻤﻊ ﮔﺮﻳﻪ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ﻣﻴﮑﻨﻢ ﻭ ﺃﺷﻚ ﻣﻰ ﺭﻳﺰﻡ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ﮔﺮﭼﻪ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ﺷﻤﻊ ﺧﻨﺪﺍﻥ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ﻭﻣﻦ ﮔﺮﻳﺎﻥ ﺗﺎ ﺑﺎ ﺗﻮ ﻣﺤﺒﻮﺏ ﺍﻟﻬﻰ ﺳﻨﮕﺪﻝ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ﺍﻳﻦ ﺳﻮﺯ 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ﺃ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ثر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ﮐﻨﺪ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ﺳﺎﻟﻚ ﻣﻴﺴﻮﺯﺩ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ﺍﺯ ﺷﺪ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ﺕ ﻓﺮﺍﻕ ﻭ ﺑﺎ ﺁﻥ ﻣﻴﺴﺎﺯﺩ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ﺍﺟﺮﺍﻯ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ﺍﻋﻤﺎﻝ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ﻭﺗﺄﻣﻴﻦ ﺷﺮﺍﻳﻂ 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ﺯﻡ ﺩﺭ ﻋﺰﻟﺘﮕﺎﻩ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ﺫﺍﺕ ﻭ ﮊﻧﺘﻴﻚ ﺭﻭﺣﻰ ﺧﻮﺩﺭﺍ ﻣﻴﺴﻮﺯﺍﻧﺪ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ﻧﻮﺭ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ﺻﻮﺭﺕ ﭘﻴﺮ ﺑﺘﺤﻠﻴﻪ ﺻﻔﺎﺕ ﺍﻟﻬﻰ ﺗﺎﺯ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ﻣﻴﺮﺳﺪ ﮐﻪ ﺑﺘﺠﻠﻴﻪ ﺍﻟﻬﻰ ﺑﺮﺳﺪ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D23868" w:rsidRPr="004D5F6B" w:rsidRDefault="00A63616" w:rsidP="00086FC8">
      <w:pPr>
        <w:bidi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ﺰﺍﻫﺪ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ﭼﻮ ﺍﺯ ﻧﻤﺎﺯ ﺗﻮ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ﮐﺎﺭﻯ ﻧﻤﻰ ﺭﻭﺩ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086FC8" w:rsidRPr="004D5F6B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*</w:t>
      </w:r>
      <w:r w:rsidR="00545EB4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ﻫﻢ ﻣﺴﺘﻰ ﺷﺒﺎﻧﻪ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ﻭﺭﺍﺯ ﻭﻧﻴﺎﺯ ﻣﻦ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ﺣﺎﻓﻆ ﺍﺯ ﺳﺮ ﻳﺄﺵ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ﺃﻯ ﺯﺍﻫﺪ ﻗﺸﺮﻯ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ﺭﻳﺎﮐﺎﺭ ﻣﺸﺮﻙ ﺑﺨﺪﺍﻭﻧﺪ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ﻭﺍﺳﻄﻪ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ﺍﻟﻬﻰ ﺩﺭ ﻋﺒﺎﺩﺍﺕ ﺧﻮﺩ ﺑﻤﻌﺮﻓﻰ ﺧﺪﺍﻭﻧﺪ ﻧﺪﺍﺭﺩ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ﺍﺯ ﻧﻤﺎﺯ ﺗﻮ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ﻫﻴﭻ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ﮐﺎﺭﻯ ﺳﺎﺧﺘﻪ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ﻧﻴﺴﺖ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ﺷﺮﻙ ﻭﮔﻨﺎﻩ ﺑﻴﺸﺘﺮ ﻫﻢ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ﻭ </w:t>
      </w:r>
      <w:r w:rsidR="00F7667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پس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ﺍﺯ ﻣﺮﮒ ﺍﻳﻦ ﻗﺸﺮﻳﻮﻥ ﻣﺬﻫﺒﻰ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ﺑﺨﺼﻮﺹ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ﮐﻪ ﺷﻴﻌﻪ ﻋﻠﻰ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ﻭﻭ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ﺍﻭ ﺑﺎﺷﻨﺪ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ﻫﺮﮔﺰ ﺷﻌﺎﻉ ﺍﻧﻮﺍﺭ ﻣﺮﺍﺗﺐ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 ﻋﻠﻰ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ّ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 ﺩﺭ ﺩﻝ ﻧﺪﺍﺭﻧﺪ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ﺑﻤﺴﺨﻬﺎﻯ ﺣﻴﻮﺍﻧﻰ ﺑﺪﺗﺮﻯ ﻣﻴﺮﻭﻧﺪ ﮐﻪ ﺑﻘﻮﻝ ﻗﺮﺁﻥ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ﻣﺴﺦ ﻣﻴﻤﻮﻥ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ﻭﺧﻮﻙ ﺑﻬﺘﺮﻳﻦ ﺑﺨﺖ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ﺁﻧﺎﻥ ﺧﻮﺍﻫﺪ ﺑﻮﺩ ﻭﺣﺎﻓﻆ ﺑﺎﺯ ﺩﺭ ﮐﻨﺎﺭ ﺯﺍﻫﺪ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ﻣﺴﺘﻰ ﺷﺒﺎﻧﻪ ﺧﻮﺩﺵ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ﺭﺍ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ﺳﺮﺍﺳﺮ ﺭﺍﺯ ﻭﻧﻴﺎﺯ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ﺑﻰ ﺃ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ثر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ﺯﻳﺮﺍ ﻧﺠﺎﺗﻰ ﭘﻴﺪﺍ ﻧﮑﺮﺩﻩ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ﭘﻴﺮ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ﺑﻨﺰﺩ ﺍﻭ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ﺑﺮﺍﻯ ﻣﺮﮒ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ﺍﺭﺍﺩﻯ ﺣﺎﺿﺮ ﻧﻤﻴﺸﻮﺩ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ﺳﺎﻟﮑﺎﻥ ﺑﺎ ﻭ</w:t>
      </w:r>
      <w:r w:rsidR="006E4E3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لا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ﺩﺭ ﮐﻴﻔﻴّﺖ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ﻫﻤﺎﻥ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ﻃﻮﺭ ﮐﻪ ﭘﻴﺮ ﻣﺤﺒﻮ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 گفته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ﺒﻮﺩﻩ ﺑﺎﺷﺪ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ﻭﺩﺭﺣﺎﻝ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ﺗﺨﻠ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ﻮ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ﺗﺤﻠ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یه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ﻭﭼﻮﻥ ﺳﺎﻟﮑﺎﻥ ﺳﻮﺍﺑﻖ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ﺳ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وء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ﺯﻳﺎﺩﺗﺮ ﺩﺍﺭﻧﺪ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ﻟﺬﺍ ﺩﻭﺭﻩ ﺳﻠﻮﻙ ﺁﻥ ﺩﺭﺍﺯ ﺗﺮ ﻭ ﺳﺨﺖ ﺗﺮ ﺧﻮﺍﻫﺪ ﺑﻮﺩ ﻭﻟﻰ ﺧﺪﺍﻭﻧﺪ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ﻫﺮ ﺫﺭ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ّه ا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ﻯ ﺍﺯ ﺃﻋﻤﺎﻝ ﺳﺎﻟﻚ ﺭﺍ ﺩﺭ ﻧﻈﺮ ﺩﺍﺭﺩ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ﺣﻘّﻰ ﭘﺎﻳﻤﺎﻝ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ﻧﻤﻰ ﺷﻮﺩ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ﻭﻟﻰ ﺳﺎﻟﻚ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ﻋﺠﻮﻝ ﻭ ﺟﺎﻫﻞ ﺍﺯ ﺣﻘﺎﻳﻖ ﺫﺍﺗﻰ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ﭼﻪ ﺭﺳﺪ ﺑﺘﺪﺑﻴﺮﺍﺕ ﺍﻟﻬﻰ ﮐﻪ ﺑﻰ ﺧﺒﺮ ﻣﻴﺒﺎﺷﺪ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ﻧﺎﮔﺎﻩ ﺩﺭ ﻳﻚ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ﭘﮕﺎﻫﻰ ﻧﺎﮔﻬﺎﻧﻰ ﺻﺒﺤﮕﺎﻫﻰ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 ﻣﺮﮒ ﺁﺧﺮ ﺷﺐ ﻳﻠﺪﺍﻯ ﺧﻮﺩ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ﻳﻚ ﺭؤﻳﺎﺋﻰ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ﭼﻮﻥ ﺧﻮﺍﺏ ﺑﻴﺪﺍﺭ ﻣﻴﺸﻮﺩ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ﭘﻴﺮ ﺍﻟﻬﻰ ﺧﻮﺩﺭﺍ ﺧﻨﺪﺍﻥ ﻣﻰ ﺑﻴﻨﺪ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ﻳﺎ ﺑﺤﻀﻮﺭ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ﺍﻭ</w:t>
      </w:r>
      <w:r w:rsidR="00A52646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ﻣﻴﺮﻭﺩ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ﺍﻭﺭﺍ ﺧﻮﺭﺳﻨﺪ ﻣﻴﻴﺎﺑﺪ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ﻭﺩﺭ ﺁﻏﻮﺵ ﻣﻴﮕﻴﺮﺩ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</w:p>
    <w:p w:rsidR="00AD0DA3" w:rsidRPr="004D5F6B" w:rsidRDefault="00A63616" w:rsidP="007C755E">
      <w:pPr>
        <w:bidi/>
        <w:rPr>
          <w:rFonts w:ascii="Times New Roman" w:hAnsi="Times New Roman" w:cs="Times New Roman"/>
          <w:color w:val="000000"/>
          <w:sz w:val="28"/>
          <w:szCs w:val="28"/>
        </w:rPr>
      </w:pP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ﺣﺎﻓﻆ ﺯﮔﺮﻳﻪ ﺳﻮﺧﺖ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ﺑﮕﻮ ﺣﺎﻟﺶ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ﺃﻯ ﺻﺒﺎ </w:t>
      </w:r>
      <w:r w:rsidR="007C75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*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ﺑﺎ ﺷﺎﻩ ﺩﻭﺳﺖ ﭘﺮﻭﺭ</w:t>
      </w:r>
      <w:r w:rsidR="00545EB4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ﺩﺷﻤﻦ ﮔﺪﺍﺯ ﻣﻦ </w:t>
      </w:r>
      <w:r w:rsidRPr="004D5F6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br/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ﻭﺑﺎﻟﺄﺧﺮﻩ ﺣﺎﻓﻆ ﺑﺒﺎﺩ ﺻﺒﺎ ﻣﻴﮕﻮﻳﺪ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ﭼﻮﻥ ﺑﺴﻮﻯ ﻣﺤﺒﻮﺏ ﺑﻮﺯﺩ ﺑﻮﻯ ﺑﮕﻮﻳﺪ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ﺣﺎﻓﻆ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ﺍﺯ ﮔﺮﻳﻪ 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ﻭﻗﺮّه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ﮔﻴﺮﻯ ﺧﻮﺩ ﺳﻮﺧﺘﻪ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ﻭﺣﺎﻟﺶ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ﭼﻨﺎﻥ ﺍﺳﺖ ﮐﻪ ﻫﺴﺖ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 ﺑﻤﺤﺒﻮﺏ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ﺑﮕﻮ 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که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ﺘﻮ ﭘﺎﺩﺷﺎﻩ ﺩﻭﺳ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ﭙﺮﻭﺭ ﺳﺎﻟﮑﺎﻥ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ﻭﺩﺷﻤﻦ ﮔﺪﺍﺯ ﻣﻦ ﺣﺎﻓﻆ ﻫﺴﺘﻰ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</w:t>
      </w:r>
      <w:r w:rsidR="003F51DA" w:rsidRPr="004D5F6B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ﺣﺎﻓﻆ ﺧﻮﺩﺭﺍ ﺍﻳﻦ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بیت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ﺩﺷﻤﻦ ﻣﻴﺨﻮﺍﻧﺪ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ﺍﮔﺮ ﻣﻮﺭﺩ ﺑﻰ ﺍﻋﺘﻨﺎﺋﻰ ﻣﺤﺒﻮﺏ ﺍﺳﺖ ﺩﺭ ﺣﺎﻟﻴﮑﻪ ﺩﻳﮕﺮﺍﻥ ﻫﻤﮕﻰ ﺷﺎﻩ ﻭ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ﭘﺎﺩﺷﺎﻩ ﺍﻟﻬﻰ ﻣﻴﺸﻮﻧﺪ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ﮐﻪ ﺑﺨﻠﻖ ﻭ ﻧﺠﺎﺕ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ﺑﺎﺯ ﻣﻴﮕﺮﺩﻧﺪ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ﻭﺣﺎﻓﻆ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ﻫﻨﻮﺯ</w:t>
      </w:r>
      <w:r w:rsidR="00052507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ﺩﺭ ﮐﻨﺞ</w:t>
      </w:r>
      <w:r w:rsidR="00D23868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ﺧﺮﺍﺑﻪ ﺧﻮﺩ ﺧﻔﺘﻪ ﻭ ﺳﻮﺧﺘﻪ ﺍﺳﺖ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،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ﻭﭘﻴﺮ ﺭﻗﻴﺒﺎﻥ ﺭﺍ ﭘﺮﻭﺭﺵ ﻭﻧﻮﺍﺯ</w:t>
      </w:r>
      <w:r w:rsidR="004E0861"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ش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t>ﻤﻴﺪﻫﺪ</w:t>
      </w:r>
      <w:r w:rsidR="00545EB4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. </w:t>
      </w:r>
      <w:r w:rsidRPr="004D5F6B">
        <w:rPr>
          <w:rFonts w:ascii="Times New Roman" w:hAnsi="Times New Roman" w:cs="Times New Roman"/>
          <w:color w:val="000000"/>
          <w:sz w:val="28"/>
          <w:szCs w:val="28"/>
          <w:rtl/>
        </w:rPr>
        <w:br/>
        <w:t xml:space="preserve"> </w:t>
      </w:r>
    </w:p>
    <w:sectPr w:rsidR="00AD0DA3" w:rsidRPr="004D5F6B" w:rsidSect="00267B8E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B8E" w:rsidRDefault="00267B8E" w:rsidP="00267B8E">
      <w:pPr>
        <w:spacing w:after="0" w:line="240" w:lineRule="auto"/>
      </w:pPr>
      <w:r>
        <w:separator/>
      </w:r>
    </w:p>
  </w:endnote>
  <w:endnote w:type="continuationSeparator" w:id="0">
    <w:p w:rsidR="00267B8E" w:rsidRDefault="00267B8E" w:rsidP="00267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233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7B8E" w:rsidRDefault="00267B8E">
        <w:pPr>
          <w:pStyle w:val="Footer"/>
          <w:jc w:val="center"/>
        </w:pPr>
      </w:p>
      <w:p w:rsidR="00267B8E" w:rsidRDefault="00267B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5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7B8E" w:rsidRDefault="00267B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B8E" w:rsidRDefault="00267B8E" w:rsidP="00267B8E">
      <w:pPr>
        <w:spacing w:after="0" w:line="240" w:lineRule="auto"/>
      </w:pPr>
      <w:r>
        <w:separator/>
      </w:r>
    </w:p>
  </w:footnote>
  <w:footnote w:type="continuationSeparator" w:id="0">
    <w:p w:rsidR="00267B8E" w:rsidRDefault="00267B8E" w:rsidP="00267B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hideSpellingErrors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16"/>
    <w:rsid w:val="00001C18"/>
    <w:rsid w:val="00001E24"/>
    <w:rsid w:val="000023C7"/>
    <w:rsid w:val="000028BC"/>
    <w:rsid w:val="00002E58"/>
    <w:rsid w:val="000041C5"/>
    <w:rsid w:val="000102FF"/>
    <w:rsid w:val="00014E9F"/>
    <w:rsid w:val="000152AB"/>
    <w:rsid w:val="00015588"/>
    <w:rsid w:val="00015EF1"/>
    <w:rsid w:val="000161A1"/>
    <w:rsid w:val="00016F56"/>
    <w:rsid w:val="00017CF2"/>
    <w:rsid w:val="00025104"/>
    <w:rsid w:val="00031549"/>
    <w:rsid w:val="00032915"/>
    <w:rsid w:val="00032AD7"/>
    <w:rsid w:val="00035639"/>
    <w:rsid w:val="000359A4"/>
    <w:rsid w:val="00042A33"/>
    <w:rsid w:val="00043EA7"/>
    <w:rsid w:val="00045FD6"/>
    <w:rsid w:val="00050CFB"/>
    <w:rsid w:val="0005100F"/>
    <w:rsid w:val="000519F5"/>
    <w:rsid w:val="00051B2A"/>
    <w:rsid w:val="00052507"/>
    <w:rsid w:val="00053D4C"/>
    <w:rsid w:val="00055426"/>
    <w:rsid w:val="000567ED"/>
    <w:rsid w:val="00056BFB"/>
    <w:rsid w:val="00056D5A"/>
    <w:rsid w:val="00057F94"/>
    <w:rsid w:val="00061701"/>
    <w:rsid w:val="000625C1"/>
    <w:rsid w:val="00064A6D"/>
    <w:rsid w:val="0006535F"/>
    <w:rsid w:val="00065A0E"/>
    <w:rsid w:val="00065B44"/>
    <w:rsid w:val="00065C6A"/>
    <w:rsid w:val="00066259"/>
    <w:rsid w:val="000754AA"/>
    <w:rsid w:val="00075F82"/>
    <w:rsid w:val="0007615F"/>
    <w:rsid w:val="00076601"/>
    <w:rsid w:val="00076B4A"/>
    <w:rsid w:val="0008098E"/>
    <w:rsid w:val="00082EB9"/>
    <w:rsid w:val="00086FC8"/>
    <w:rsid w:val="00093DD4"/>
    <w:rsid w:val="000942AC"/>
    <w:rsid w:val="00094E00"/>
    <w:rsid w:val="0009576D"/>
    <w:rsid w:val="00096548"/>
    <w:rsid w:val="00096C9A"/>
    <w:rsid w:val="00097DD1"/>
    <w:rsid w:val="000A012E"/>
    <w:rsid w:val="000A05AA"/>
    <w:rsid w:val="000A17A8"/>
    <w:rsid w:val="000A20D9"/>
    <w:rsid w:val="000A5A48"/>
    <w:rsid w:val="000A6018"/>
    <w:rsid w:val="000A60A0"/>
    <w:rsid w:val="000B17FB"/>
    <w:rsid w:val="000B2174"/>
    <w:rsid w:val="000B7DF1"/>
    <w:rsid w:val="000B7F1A"/>
    <w:rsid w:val="000C02CD"/>
    <w:rsid w:val="000C1133"/>
    <w:rsid w:val="000C1232"/>
    <w:rsid w:val="000C1C37"/>
    <w:rsid w:val="000C2D8E"/>
    <w:rsid w:val="000C3330"/>
    <w:rsid w:val="000C3BA9"/>
    <w:rsid w:val="000C51B8"/>
    <w:rsid w:val="000C69D3"/>
    <w:rsid w:val="000D21E5"/>
    <w:rsid w:val="000D286C"/>
    <w:rsid w:val="000D60FE"/>
    <w:rsid w:val="000D64BB"/>
    <w:rsid w:val="000E2B8D"/>
    <w:rsid w:val="000E3374"/>
    <w:rsid w:val="000E3809"/>
    <w:rsid w:val="000E3A0C"/>
    <w:rsid w:val="000E47C0"/>
    <w:rsid w:val="000E4B05"/>
    <w:rsid w:val="000E621D"/>
    <w:rsid w:val="000E76B6"/>
    <w:rsid w:val="000F134A"/>
    <w:rsid w:val="000F2475"/>
    <w:rsid w:val="000F24F1"/>
    <w:rsid w:val="000F3C3B"/>
    <w:rsid w:val="000F40F5"/>
    <w:rsid w:val="000F48CA"/>
    <w:rsid w:val="000F4B20"/>
    <w:rsid w:val="000F6D49"/>
    <w:rsid w:val="000F7FBB"/>
    <w:rsid w:val="00104ADC"/>
    <w:rsid w:val="001076B4"/>
    <w:rsid w:val="00107D51"/>
    <w:rsid w:val="00113335"/>
    <w:rsid w:val="001139A1"/>
    <w:rsid w:val="0011524F"/>
    <w:rsid w:val="001160B1"/>
    <w:rsid w:val="00117677"/>
    <w:rsid w:val="00121644"/>
    <w:rsid w:val="001225AF"/>
    <w:rsid w:val="00125293"/>
    <w:rsid w:val="00127B18"/>
    <w:rsid w:val="00127FDC"/>
    <w:rsid w:val="00131358"/>
    <w:rsid w:val="001327F1"/>
    <w:rsid w:val="00132C36"/>
    <w:rsid w:val="001354DE"/>
    <w:rsid w:val="00135CC9"/>
    <w:rsid w:val="00137551"/>
    <w:rsid w:val="001409ED"/>
    <w:rsid w:val="001410F5"/>
    <w:rsid w:val="001414A0"/>
    <w:rsid w:val="00143C7F"/>
    <w:rsid w:val="001445D2"/>
    <w:rsid w:val="00145725"/>
    <w:rsid w:val="00151D3B"/>
    <w:rsid w:val="00152264"/>
    <w:rsid w:val="00153DDD"/>
    <w:rsid w:val="001574B0"/>
    <w:rsid w:val="0015753A"/>
    <w:rsid w:val="00160ECE"/>
    <w:rsid w:val="00163DAE"/>
    <w:rsid w:val="00163F6A"/>
    <w:rsid w:val="00163FDE"/>
    <w:rsid w:val="0016414E"/>
    <w:rsid w:val="0016486E"/>
    <w:rsid w:val="00165FFE"/>
    <w:rsid w:val="00170745"/>
    <w:rsid w:val="001750EA"/>
    <w:rsid w:val="00175CD9"/>
    <w:rsid w:val="0017797A"/>
    <w:rsid w:val="00180C61"/>
    <w:rsid w:val="00180FD3"/>
    <w:rsid w:val="00184ECA"/>
    <w:rsid w:val="00187169"/>
    <w:rsid w:val="00190579"/>
    <w:rsid w:val="001917E4"/>
    <w:rsid w:val="00192FDD"/>
    <w:rsid w:val="00196175"/>
    <w:rsid w:val="0019754C"/>
    <w:rsid w:val="001A1864"/>
    <w:rsid w:val="001A388C"/>
    <w:rsid w:val="001A4604"/>
    <w:rsid w:val="001A4C30"/>
    <w:rsid w:val="001A5368"/>
    <w:rsid w:val="001A5C25"/>
    <w:rsid w:val="001A6933"/>
    <w:rsid w:val="001B15AE"/>
    <w:rsid w:val="001B34F5"/>
    <w:rsid w:val="001B7656"/>
    <w:rsid w:val="001B7862"/>
    <w:rsid w:val="001C0C82"/>
    <w:rsid w:val="001C29DD"/>
    <w:rsid w:val="001C40DB"/>
    <w:rsid w:val="001C496C"/>
    <w:rsid w:val="001C507D"/>
    <w:rsid w:val="001C730A"/>
    <w:rsid w:val="001D12F7"/>
    <w:rsid w:val="001D3CA0"/>
    <w:rsid w:val="001D40B9"/>
    <w:rsid w:val="001D4DEF"/>
    <w:rsid w:val="001D65A2"/>
    <w:rsid w:val="001D701D"/>
    <w:rsid w:val="001D7515"/>
    <w:rsid w:val="001E1249"/>
    <w:rsid w:val="001E39B1"/>
    <w:rsid w:val="001E3CCA"/>
    <w:rsid w:val="001F0D23"/>
    <w:rsid w:val="001F1090"/>
    <w:rsid w:val="001F2AC3"/>
    <w:rsid w:val="001F38C3"/>
    <w:rsid w:val="001F410B"/>
    <w:rsid w:val="001F6450"/>
    <w:rsid w:val="00200867"/>
    <w:rsid w:val="00202CA8"/>
    <w:rsid w:val="00203187"/>
    <w:rsid w:val="0020507E"/>
    <w:rsid w:val="002071F2"/>
    <w:rsid w:val="00211E4C"/>
    <w:rsid w:val="002143BB"/>
    <w:rsid w:val="00215299"/>
    <w:rsid w:val="00216DB6"/>
    <w:rsid w:val="00217A7D"/>
    <w:rsid w:val="00220204"/>
    <w:rsid w:val="002208C3"/>
    <w:rsid w:val="002214B9"/>
    <w:rsid w:val="002218A0"/>
    <w:rsid w:val="00221D03"/>
    <w:rsid w:val="00222A70"/>
    <w:rsid w:val="00226341"/>
    <w:rsid w:val="0022671A"/>
    <w:rsid w:val="00231902"/>
    <w:rsid w:val="00231CA6"/>
    <w:rsid w:val="002328D6"/>
    <w:rsid w:val="00232FED"/>
    <w:rsid w:val="00233E0E"/>
    <w:rsid w:val="002361AA"/>
    <w:rsid w:val="00236622"/>
    <w:rsid w:val="00236E20"/>
    <w:rsid w:val="00237F54"/>
    <w:rsid w:val="00243D36"/>
    <w:rsid w:val="002456E6"/>
    <w:rsid w:val="00246030"/>
    <w:rsid w:val="00246495"/>
    <w:rsid w:val="00252287"/>
    <w:rsid w:val="00252EE9"/>
    <w:rsid w:val="002538C2"/>
    <w:rsid w:val="00254EDA"/>
    <w:rsid w:val="0026025B"/>
    <w:rsid w:val="00260C80"/>
    <w:rsid w:val="002614AC"/>
    <w:rsid w:val="0026190B"/>
    <w:rsid w:val="00263505"/>
    <w:rsid w:val="002649B3"/>
    <w:rsid w:val="00267B8E"/>
    <w:rsid w:val="00267FFD"/>
    <w:rsid w:val="00270049"/>
    <w:rsid w:val="00270062"/>
    <w:rsid w:val="00270124"/>
    <w:rsid w:val="00272CCC"/>
    <w:rsid w:val="002732D7"/>
    <w:rsid w:val="00273AAA"/>
    <w:rsid w:val="002762AC"/>
    <w:rsid w:val="00276525"/>
    <w:rsid w:val="0027687D"/>
    <w:rsid w:val="00276C4C"/>
    <w:rsid w:val="00281F82"/>
    <w:rsid w:val="0028521F"/>
    <w:rsid w:val="0028681C"/>
    <w:rsid w:val="00286AA7"/>
    <w:rsid w:val="00292A2F"/>
    <w:rsid w:val="00295806"/>
    <w:rsid w:val="0029772F"/>
    <w:rsid w:val="002979F8"/>
    <w:rsid w:val="002A3AB8"/>
    <w:rsid w:val="002A5B75"/>
    <w:rsid w:val="002A62F5"/>
    <w:rsid w:val="002A7062"/>
    <w:rsid w:val="002B1ED4"/>
    <w:rsid w:val="002B3674"/>
    <w:rsid w:val="002B7226"/>
    <w:rsid w:val="002C4549"/>
    <w:rsid w:val="002C7262"/>
    <w:rsid w:val="002D0406"/>
    <w:rsid w:val="002D0438"/>
    <w:rsid w:val="002D195C"/>
    <w:rsid w:val="002D3C03"/>
    <w:rsid w:val="002D5029"/>
    <w:rsid w:val="002D6915"/>
    <w:rsid w:val="002E719D"/>
    <w:rsid w:val="002E7A6E"/>
    <w:rsid w:val="002F1224"/>
    <w:rsid w:val="002F3C83"/>
    <w:rsid w:val="002F4428"/>
    <w:rsid w:val="002F7604"/>
    <w:rsid w:val="003005EF"/>
    <w:rsid w:val="00301971"/>
    <w:rsid w:val="00304A9A"/>
    <w:rsid w:val="00304BEC"/>
    <w:rsid w:val="00305032"/>
    <w:rsid w:val="00307A39"/>
    <w:rsid w:val="00316F33"/>
    <w:rsid w:val="00317DF5"/>
    <w:rsid w:val="003224D4"/>
    <w:rsid w:val="00322BE0"/>
    <w:rsid w:val="0032371A"/>
    <w:rsid w:val="00325916"/>
    <w:rsid w:val="00330821"/>
    <w:rsid w:val="00331A74"/>
    <w:rsid w:val="00333061"/>
    <w:rsid w:val="00333806"/>
    <w:rsid w:val="0033419D"/>
    <w:rsid w:val="00334DA3"/>
    <w:rsid w:val="003352DB"/>
    <w:rsid w:val="003365ED"/>
    <w:rsid w:val="0033669E"/>
    <w:rsid w:val="00342FC2"/>
    <w:rsid w:val="00344B75"/>
    <w:rsid w:val="003472B2"/>
    <w:rsid w:val="00350B03"/>
    <w:rsid w:val="00350E74"/>
    <w:rsid w:val="00351154"/>
    <w:rsid w:val="00354C8B"/>
    <w:rsid w:val="00356D8D"/>
    <w:rsid w:val="00357256"/>
    <w:rsid w:val="00360FA4"/>
    <w:rsid w:val="00361C8F"/>
    <w:rsid w:val="00362217"/>
    <w:rsid w:val="00362EE3"/>
    <w:rsid w:val="00363BF9"/>
    <w:rsid w:val="00363CBC"/>
    <w:rsid w:val="00366998"/>
    <w:rsid w:val="00366A69"/>
    <w:rsid w:val="00367754"/>
    <w:rsid w:val="00370B88"/>
    <w:rsid w:val="00371331"/>
    <w:rsid w:val="00376B4F"/>
    <w:rsid w:val="003804D2"/>
    <w:rsid w:val="003861FF"/>
    <w:rsid w:val="00390F74"/>
    <w:rsid w:val="003910D9"/>
    <w:rsid w:val="00391F42"/>
    <w:rsid w:val="003928A1"/>
    <w:rsid w:val="00392C5E"/>
    <w:rsid w:val="00392E87"/>
    <w:rsid w:val="00396D77"/>
    <w:rsid w:val="0039758D"/>
    <w:rsid w:val="003A03ED"/>
    <w:rsid w:val="003A1B11"/>
    <w:rsid w:val="003A3F2B"/>
    <w:rsid w:val="003A48B6"/>
    <w:rsid w:val="003A4CD0"/>
    <w:rsid w:val="003A7F19"/>
    <w:rsid w:val="003B02E5"/>
    <w:rsid w:val="003B0CDF"/>
    <w:rsid w:val="003B198B"/>
    <w:rsid w:val="003B45D0"/>
    <w:rsid w:val="003B623A"/>
    <w:rsid w:val="003C0201"/>
    <w:rsid w:val="003C0657"/>
    <w:rsid w:val="003C15D7"/>
    <w:rsid w:val="003C2023"/>
    <w:rsid w:val="003C37AC"/>
    <w:rsid w:val="003C3DCB"/>
    <w:rsid w:val="003C551F"/>
    <w:rsid w:val="003C5C81"/>
    <w:rsid w:val="003D0C84"/>
    <w:rsid w:val="003D0D2C"/>
    <w:rsid w:val="003D156C"/>
    <w:rsid w:val="003D40DC"/>
    <w:rsid w:val="003D4951"/>
    <w:rsid w:val="003E0B19"/>
    <w:rsid w:val="003E15F7"/>
    <w:rsid w:val="003E30F1"/>
    <w:rsid w:val="003F396C"/>
    <w:rsid w:val="003F51DA"/>
    <w:rsid w:val="003F5CDC"/>
    <w:rsid w:val="003F64AB"/>
    <w:rsid w:val="00400524"/>
    <w:rsid w:val="00400D55"/>
    <w:rsid w:val="0040145A"/>
    <w:rsid w:val="0040237D"/>
    <w:rsid w:val="0040293D"/>
    <w:rsid w:val="00406A0A"/>
    <w:rsid w:val="00413B5B"/>
    <w:rsid w:val="00416709"/>
    <w:rsid w:val="0042156F"/>
    <w:rsid w:val="00425A81"/>
    <w:rsid w:val="00430841"/>
    <w:rsid w:val="00431039"/>
    <w:rsid w:val="00432B63"/>
    <w:rsid w:val="00436FE0"/>
    <w:rsid w:val="004372A1"/>
    <w:rsid w:val="0043749B"/>
    <w:rsid w:val="0043791B"/>
    <w:rsid w:val="00441320"/>
    <w:rsid w:val="0044360F"/>
    <w:rsid w:val="00444190"/>
    <w:rsid w:val="00444511"/>
    <w:rsid w:val="00445408"/>
    <w:rsid w:val="004468DC"/>
    <w:rsid w:val="00447A39"/>
    <w:rsid w:val="00450E42"/>
    <w:rsid w:val="004514CB"/>
    <w:rsid w:val="0045235E"/>
    <w:rsid w:val="004528B2"/>
    <w:rsid w:val="00455B3D"/>
    <w:rsid w:val="004574DA"/>
    <w:rsid w:val="00460301"/>
    <w:rsid w:val="00462778"/>
    <w:rsid w:val="00463604"/>
    <w:rsid w:val="00464229"/>
    <w:rsid w:val="0046524C"/>
    <w:rsid w:val="004658C0"/>
    <w:rsid w:val="00466D91"/>
    <w:rsid w:val="00467B52"/>
    <w:rsid w:val="0047020B"/>
    <w:rsid w:val="00470616"/>
    <w:rsid w:val="00471BFA"/>
    <w:rsid w:val="00471E09"/>
    <w:rsid w:val="004730A1"/>
    <w:rsid w:val="004747D4"/>
    <w:rsid w:val="0047537C"/>
    <w:rsid w:val="00476C65"/>
    <w:rsid w:val="004772E9"/>
    <w:rsid w:val="00477351"/>
    <w:rsid w:val="00477ABF"/>
    <w:rsid w:val="00480156"/>
    <w:rsid w:val="00481D67"/>
    <w:rsid w:val="0048394A"/>
    <w:rsid w:val="00483CCF"/>
    <w:rsid w:val="0048560E"/>
    <w:rsid w:val="0049130A"/>
    <w:rsid w:val="00493834"/>
    <w:rsid w:val="00494A4E"/>
    <w:rsid w:val="004956A8"/>
    <w:rsid w:val="00496A49"/>
    <w:rsid w:val="00496EB3"/>
    <w:rsid w:val="004A0A6B"/>
    <w:rsid w:val="004A27E1"/>
    <w:rsid w:val="004A4FFB"/>
    <w:rsid w:val="004A5054"/>
    <w:rsid w:val="004A67CC"/>
    <w:rsid w:val="004A6F3F"/>
    <w:rsid w:val="004A729E"/>
    <w:rsid w:val="004A7305"/>
    <w:rsid w:val="004B04CB"/>
    <w:rsid w:val="004B0851"/>
    <w:rsid w:val="004B0FF0"/>
    <w:rsid w:val="004B1B63"/>
    <w:rsid w:val="004B2375"/>
    <w:rsid w:val="004B276D"/>
    <w:rsid w:val="004B3809"/>
    <w:rsid w:val="004B45F8"/>
    <w:rsid w:val="004B596E"/>
    <w:rsid w:val="004B6712"/>
    <w:rsid w:val="004B6A89"/>
    <w:rsid w:val="004B6D20"/>
    <w:rsid w:val="004C2EE8"/>
    <w:rsid w:val="004C2FC7"/>
    <w:rsid w:val="004C3BE1"/>
    <w:rsid w:val="004C4331"/>
    <w:rsid w:val="004C4B1C"/>
    <w:rsid w:val="004C542B"/>
    <w:rsid w:val="004C7383"/>
    <w:rsid w:val="004D2266"/>
    <w:rsid w:val="004D26D4"/>
    <w:rsid w:val="004D47F7"/>
    <w:rsid w:val="004D5CF0"/>
    <w:rsid w:val="004D5F6B"/>
    <w:rsid w:val="004D63C6"/>
    <w:rsid w:val="004D70BC"/>
    <w:rsid w:val="004E0159"/>
    <w:rsid w:val="004E0861"/>
    <w:rsid w:val="004E0CA9"/>
    <w:rsid w:val="004E0D55"/>
    <w:rsid w:val="004E16D1"/>
    <w:rsid w:val="004E27FE"/>
    <w:rsid w:val="004E3FA6"/>
    <w:rsid w:val="004E58F3"/>
    <w:rsid w:val="004E5DFC"/>
    <w:rsid w:val="004E602F"/>
    <w:rsid w:val="004E62A5"/>
    <w:rsid w:val="004E6D82"/>
    <w:rsid w:val="004F098E"/>
    <w:rsid w:val="004F150A"/>
    <w:rsid w:val="004F15CF"/>
    <w:rsid w:val="004F2B55"/>
    <w:rsid w:val="004F433F"/>
    <w:rsid w:val="004F4B1D"/>
    <w:rsid w:val="004F5A22"/>
    <w:rsid w:val="004F5B04"/>
    <w:rsid w:val="005013D2"/>
    <w:rsid w:val="00501A05"/>
    <w:rsid w:val="00502C42"/>
    <w:rsid w:val="00503527"/>
    <w:rsid w:val="00504ECB"/>
    <w:rsid w:val="00506636"/>
    <w:rsid w:val="00507E86"/>
    <w:rsid w:val="005117B0"/>
    <w:rsid w:val="0051434A"/>
    <w:rsid w:val="0051493A"/>
    <w:rsid w:val="00515F95"/>
    <w:rsid w:val="005164F0"/>
    <w:rsid w:val="00516506"/>
    <w:rsid w:val="005168C3"/>
    <w:rsid w:val="00516C32"/>
    <w:rsid w:val="00520B19"/>
    <w:rsid w:val="00520DA2"/>
    <w:rsid w:val="00521B87"/>
    <w:rsid w:val="005221C0"/>
    <w:rsid w:val="00522E15"/>
    <w:rsid w:val="0052405F"/>
    <w:rsid w:val="005247CF"/>
    <w:rsid w:val="005252B9"/>
    <w:rsid w:val="00525379"/>
    <w:rsid w:val="00525843"/>
    <w:rsid w:val="00526F80"/>
    <w:rsid w:val="0053057B"/>
    <w:rsid w:val="00531BEE"/>
    <w:rsid w:val="005327F8"/>
    <w:rsid w:val="00532D7F"/>
    <w:rsid w:val="00533148"/>
    <w:rsid w:val="005341F5"/>
    <w:rsid w:val="00534C78"/>
    <w:rsid w:val="00535E40"/>
    <w:rsid w:val="005362A7"/>
    <w:rsid w:val="00536389"/>
    <w:rsid w:val="00537CB4"/>
    <w:rsid w:val="00542125"/>
    <w:rsid w:val="0054268D"/>
    <w:rsid w:val="00545EB4"/>
    <w:rsid w:val="00546705"/>
    <w:rsid w:val="00550457"/>
    <w:rsid w:val="00550FFD"/>
    <w:rsid w:val="0055205A"/>
    <w:rsid w:val="00552BD7"/>
    <w:rsid w:val="00554778"/>
    <w:rsid w:val="00554EC0"/>
    <w:rsid w:val="0055568D"/>
    <w:rsid w:val="005617B3"/>
    <w:rsid w:val="005637BC"/>
    <w:rsid w:val="00563B7F"/>
    <w:rsid w:val="005657BB"/>
    <w:rsid w:val="00565E0F"/>
    <w:rsid w:val="0056626F"/>
    <w:rsid w:val="005668A6"/>
    <w:rsid w:val="00570CDB"/>
    <w:rsid w:val="00572442"/>
    <w:rsid w:val="005730DB"/>
    <w:rsid w:val="005755F6"/>
    <w:rsid w:val="00576DE1"/>
    <w:rsid w:val="0058050F"/>
    <w:rsid w:val="0058131D"/>
    <w:rsid w:val="00583414"/>
    <w:rsid w:val="00584B8C"/>
    <w:rsid w:val="00586DE4"/>
    <w:rsid w:val="005872F5"/>
    <w:rsid w:val="00587586"/>
    <w:rsid w:val="0059088C"/>
    <w:rsid w:val="00590E50"/>
    <w:rsid w:val="00591BA4"/>
    <w:rsid w:val="00593F2E"/>
    <w:rsid w:val="005959F0"/>
    <w:rsid w:val="00597A00"/>
    <w:rsid w:val="005A1C06"/>
    <w:rsid w:val="005A5352"/>
    <w:rsid w:val="005A5FCA"/>
    <w:rsid w:val="005A64E3"/>
    <w:rsid w:val="005A7035"/>
    <w:rsid w:val="005B2F5D"/>
    <w:rsid w:val="005B3A7B"/>
    <w:rsid w:val="005B4264"/>
    <w:rsid w:val="005B56AB"/>
    <w:rsid w:val="005B5C8F"/>
    <w:rsid w:val="005C2910"/>
    <w:rsid w:val="005C3F77"/>
    <w:rsid w:val="005C6546"/>
    <w:rsid w:val="005D5C92"/>
    <w:rsid w:val="005E03B6"/>
    <w:rsid w:val="005E1CA1"/>
    <w:rsid w:val="005E2DDD"/>
    <w:rsid w:val="005E41E5"/>
    <w:rsid w:val="005E5E96"/>
    <w:rsid w:val="005E7AA1"/>
    <w:rsid w:val="005F071A"/>
    <w:rsid w:val="005F1ABA"/>
    <w:rsid w:val="005F7E6D"/>
    <w:rsid w:val="006005A5"/>
    <w:rsid w:val="00601540"/>
    <w:rsid w:val="0060202A"/>
    <w:rsid w:val="0060299F"/>
    <w:rsid w:val="00604A5E"/>
    <w:rsid w:val="0060522D"/>
    <w:rsid w:val="00606227"/>
    <w:rsid w:val="00606DD7"/>
    <w:rsid w:val="006076F2"/>
    <w:rsid w:val="00607CCD"/>
    <w:rsid w:val="006104E5"/>
    <w:rsid w:val="00610EC8"/>
    <w:rsid w:val="0061104D"/>
    <w:rsid w:val="006120DF"/>
    <w:rsid w:val="006124AC"/>
    <w:rsid w:val="00612C6B"/>
    <w:rsid w:val="00616C32"/>
    <w:rsid w:val="00622608"/>
    <w:rsid w:val="00624D41"/>
    <w:rsid w:val="00626624"/>
    <w:rsid w:val="006278D0"/>
    <w:rsid w:val="006342A9"/>
    <w:rsid w:val="0063643A"/>
    <w:rsid w:val="006401C9"/>
    <w:rsid w:val="006406E8"/>
    <w:rsid w:val="00643F5B"/>
    <w:rsid w:val="006469AA"/>
    <w:rsid w:val="0065053C"/>
    <w:rsid w:val="00651157"/>
    <w:rsid w:val="00651EA6"/>
    <w:rsid w:val="00653EA4"/>
    <w:rsid w:val="00654646"/>
    <w:rsid w:val="006547BD"/>
    <w:rsid w:val="0065681B"/>
    <w:rsid w:val="006570E3"/>
    <w:rsid w:val="0066314A"/>
    <w:rsid w:val="00666A98"/>
    <w:rsid w:val="00667A72"/>
    <w:rsid w:val="0067081C"/>
    <w:rsid w:val="006716A8"/>
    <w:rsid w:val="00672691"/>
    <w:rsid w:val="006736C8"/>
    <w:rsid w:val="00673995"/>
    <w:rsid w:val="00673DFE"/>
    <w:rsid w:val="00673F74"/>
    <w:rsid w:val="00674550"/>
    <w:rsid w:val="006748B5"/>
    <w:rsid w:val="00675925"/>
    <w:rsid w:val="00675C16"/>
    <w:rsid w:val="006771B5"/>
    <w:rsid w:val="006773C1"/>
    <w:rsid w:val="00677837"/>
    <w:rsid w:val="00677881"/>
    <w:rsid w:val="006808CF"/>
    <w:rsid w:val="00681441"/>
    <w:rsid w:val="0068297B"/>
    <w:rsid w:val="00683C05"/>
    <w:rsid w:val="00684765"/>
    <w:rsid w:val="00684F94"/>
    <w:rsid w:val="006866C4"/>
    <w:rsid w:val="00686CF1"/>
    <w:rsid w:val="006906C6"/>
    <w:rsid w:val="006A1F2B"/>
    <w:rsid w:val="006A2655"/>
    <w:rsid w:val="006A4B8A"/>
    <w:rsid w:val="006A6A8F"/>
    <w:rsid w:val="006A6CF5"/>
    <w:rsid w:val="006B233E"/>
    <w:rsid w:val="006B2461"/>
    <w:rsid w:val="006B5D41"/>
    <w:rsid w:val="006B6C05"/>
    <w:rsid w:val="006B7AC3"/>
    <w:rsid w:val="006B7E5F"/>
    <w:rsid w:val="006C1EE4"/>
    <w:rsid w:val="006C2296"/>
    <w:rsid w:val="006C285C"/>
    <w:rsid w:val="006C2BC6"/>
    <w:rsid w:val="006C3C0B"/>
    <w:rsid w:val="006C4081"/>
    <w:rsid w:val="006C42B9"/>
    <w:rsid w:val="006D1191"/>
    <w:rsid w:val="006D1D60"/>
    <w:rsid w:val="006D2FC5"/>
    <w:rsid w:val="006D7678"/>
    <w:rsid w:val="006D7ACC"/>
    <w:rsid w:val="006D7F3C"/>
    <w:rsid w:val="006E025F"/>
    <w:rsid w:val="006E228B"/>
    <w:rsid w:val="006E3E8B"/>
    <w:rsid w:val="006E4A43"/>
    <w:rsid w:val="006E4BD6"/>
    <w:rsid w:val="006E4D9A"/>
    <w:rsid w:val="006E4E31"/>
    <w:rsid w:val="006E6AD1"/>
    <w:rsid w:val="006E7428"/>
    <w:rsid w:val="006E7D8E"/>
    <w:rsid w:val="006F01AD"/>
    <w:rsid w:val="006F254B"/>
    <w:rsid w:val="006F3CA7"/>
    <w:rsid w:val="006F5105"/>
    <w:rsid w:val="006F6253"/>
    <w:rsid w:val="007059E5"/>
    <w:rsid w:val="00705B21"/>
    <w:rsid w:val="0071162F"/>
    <w:rsid w:val="007159A7"/>
    <w:rsid w:val="00715D82"/>
    <w:rsid w:val="0071783C"/>
    <w:rsid w:val="0072000E"/>
    <w:rsid w:val="007214E0"/>
    <w:rsid w:val="00721747"/>
    <w:rsid w:val="00721F24"/>
    <w:rsid w:val="0072203E"/>
    <w:rsid w:val="007220B2"/>
    <w:rsid w:val="00724191"/>
    <w:rsid w:val="00724582"/>
    <w:rsid w:val="007262BE"/>
    <w:rsid w:val="00727F5A"/>
    <w:rsid w:val="00732511"/>
    <w:rsid w:val="00734342"/>
    <w:rsid w:val="00735482"/>
    <w:rsid w:val="00736145"/>
    <w:rsid w:val="00741A6E"/>
    <w:rsid w:val="0074284A"/>
    <w:rsid w:val="00743217"/>
    <w:rsid w:val="00743BE0"/>
    <w:rsid w:val="0074703B"/>
    <w:rsid w:val="00747A19"/>
    <w:rsid w:val="0075320E"/>
    <w:rsid w:val="0075422C"/>
    <w:rsid w:val="007552FA"/>
    <w:rsid w:val="00757BD9"/>
    <w:rsid w:val="00757D5F"/>
    <w:rsid w:val="00761627"/>
    <w:rsid w:val="00761F20"/>
    <w:rsid w:val="007627E9"/>
    <w:rsid w:val="007628E0"/>
    <w:rsid w:val="00762CE8"/>
    <w:rsid w:val="00766700"/>
    <w:rsid w:val="00767C0A"/>
    <w:rsid w:val="00770900"/>
    <w:rsid w:val="00770DBA"/>
    <w:rsid w:val="007711E9"/>
    <w:rsid w:val="00774CEE"/>
    <w:rsid w:val="007752D9"/>
    <w:rsid w:val="0077541B"/>
    <w:rsid w:val="00775E59"/>
    <w:rsid w:val="00776A5F"/>
    <w:rsid w:val="00780B6B"/>
    <w:rsid w:val="007823A2"/>
    <w:rsid w:val="00782AFE"/>
    <w:rsid w:val="00783357"/>
    <w:rsid w:val="007846F7"/>
    <w:rsid w:val="00786050"/>
    <w:rsid w:val="00786875"/>
    <w:rsid w:val="00787618"/>
    <w:rsid w:val="0079283B"/>
    <w:rsid w:val="007937E6"/>
    <w:rsid w:val="007951C7"/>
    <w:rsid w:val="00795D40"/>
    <w:rsid w:val="00796486"/>
    <w:rsid w:val="00796D6C"/>
    <w:rsid w:val="007973AF"/>
    <w:rsid w:val="007A0D1B"/>
    <w:rsid w:val="007A1E21"/>
    <w:rsid w:val="007A2369"/>
    <w:rsid w:val="007A5004"/>
    <w:rsid w:val="007A545A"/>
    <w:rsid w:val="007A5681"/>
    <w:rsid w:val="007A69AB"/>
    <w:rsid w:val="007A79AE"/>
    <w:rsid w:val="007B03FA"/>
    <w:rsid w:val="007B0D99"/>
    <w:rsid w:val="007B23D6"/>
    <w:rsid w:val="007B2B22"/>
    <w:rsid w:val="007B2D0A"/>
    <w:rsid w:val="007B4715"/>
    <w:rsid w:val="007B5B41"/>
    <w:rsid w:val="007B7067"/>
    <w:rsid w:val="007B78E0"/>
    <w:rsid w:val="007C0C29"/>
    <w:rsid w:val="007C4BD3"/>
    <w:rsid w:val="007C6427"/>
    <w:rsid w:val="007C6ECF"/>
    <w:rsid w:val="007C755E"/>
    <w:rsid w:val="007C7880"/>
    <w:rsid w:val="007D051C"/>
    <w:rsid w:val="007D1118"/>
    <w:rsid w:val="007D2382"/>
    <w:rsid w:val="007D273B"/>
    <w:rsid w:val="007D4B5D"/>
    <w:rsid w:val="007D53E5"/>
    <w:rsid w:val="007D6963"/>
    <w:rsid w:val="007D6E99"/>
    <w:rsid w:val="007D70EF"/>
    <w:rsid w:val="007E0C68"/>
    <w:rsid w:val="007E268D"/>
    <w:rsid w:val="007E4B6C"/>
    <w:rsid w:val="007E6B45"/>
    <w:rsid w:val="007E6EC1"/>
    <w:rsid w:val="007F12B2"/>
    <w:rsid w:val="007F2DC8"/>
    <w:rsid w:val="007F3BAF"/>
    <w:rsid w:val="007F3D97"/>
    <w:rsid w:val="007F3F89"/>
    <w:rsid w:val="007F4434"/>
    <w:rsid w:val="007F4F92"/>
    <w:rsid w:val="007F53E1"/>
    <w:rsid w:val="007F58B8"/>
    <w:rsid w:val="007F7578"/>
    <w:rsid w:val="00802768"/>
    <w:rsid w:val="00805F22"/>
    <w:rsid w:val="00806C56"/>
    <w:rsid w:val="00811868"/>
    <w:rsid w:val="00811E6A"/>
    <w:rsid w:val="0081412D"/>
    <w:rsid w:val="00817F52"/>
    <w:rsid w:val="008203B8"/>
    <w:rsid w:val="00820431"/>
    <w:rsid w:val="00822123"/>
    <w:rsid w:val="00822E65"/>
    <w:rsid w:val="00826561"/>
    <w:rsid w:val="00826AF3"/>
    <w:rsid w:val="00826D0E"/>
    <w:rsid w:val="00830F7C"/>
    <w:rsid w:val="00831659"/>
    <w:rsid w:val="0083218B"/>
    <w:rsid w:val="00832B10"/>
    <w:rsid w:val="00832D51"/>
    <w:rsid w:val="00833D71"/>
    <w:rsid w:val="00834365"/>
    <w:rsid w:val="0083464A"/>
    <w:rsid w:val="00837538"/>
    <w:rsid w:val="00841DA8"/>
    <w:rsid w:val="00842607"/>
    <w:rsid w:val="00843DAF"/>
    <w:rsid w:val="008454B6"/>
    <w:rsid w:val="00853C99"/>
    <w:rsid w:val="0085508C"/>
    <w:rsid w:val="008604B3"/>
    <w:rsid w:val="00863EBA"/>
    <w:rsid w:val="00864D29"/>
    <w:rsid w:val="00865C28"/>
    <w:rsid w:val="00867C3B"/>
    <w:rsid w:val="0087294C"/>
    <w:rsid w:val="00872AB4"/>
    <w:rsid w:val="008731A2"/>
    <w:rsid w:val="00874138"/>
    <w:rsid w:val="00876426"/>
    <w:rsid w:val="0088268A"/>
    <w:rsid w:val="00882B8D"/>
    <w:rsid w:val="00885BF7"/>
    <w:rsid w:val="00890303"/>
    <w:rsid w:val="0089094B"/>
    <w:rsid w:val="008921B6"/>
    <w:rsid w:val="00896412"/>
    <w:rsid w:val="008A2D90"/>
    <w:rsid w:val="008A385D"/>
    <w:rsid w:val="008A5368"/>
    <w:rsid w:val="008B32D3"/>
    <w:rsid w:val="008B4B26"/>
    <w:rsid w:val="008B5710"/>
    <w:rsid w:val="008C410A"/>
    <w:rsid w:val="008C5375"/>
    <w:rsid w:val="008C5879"/>
    <w:rsid w:val="008C657A"/>
    <w:rsid w:val="008D192D"/>
    <w:rsid w:val="008D47DF"/>
    <w:rsid w:val="008E0277"/>
    <w:rsid w:val="008E0321"/>
    <w:rsid w:val="008E0694"/>
    <w:rsid w:val="008E1604"/>
    <w:rsid w:val="008E2AD6"/>
    <w:rsid w:val="008E4204"/>
    <w:rsid w:val="008E441A"/>
    <w:rsid w:val="008E4EF8"/>
    <w:rsid w:val="008E5E16"/>
    <w:rsid w:val="008F46E8"/>
    <w:rsid w:val="0090054E"/>
    <w:rsid w:val="00901593"/>
    <w:rsid w:val="0090242C"/>
    <w:rsid w:val="00902CA7"/>
    <w:rsid w:val="009063C6"/>
    <w:rsid w:val="00910FFF"/>
    <w:rsid w:val="009113A5"/>
    <w:rsid w:val="009127EC"/>
    <w:rsid w:val="00913D54"/>
    <w:rsid w:val="00914277"/>
    <w:rsid w:val="0091461B"/>
    <w:rsid w:val="009160C2"/>
    <w:rsid w:val="00917EFF"/>
    <w:rsid w:val="00926804"/>
    <w:rsid w:val="009302D2"/>
    <w:rsid w:val="009304F8"/>
    <w:rsid w:val="0093343C"/>
    <w:rsid w:val="009339DB"/>
    <w:rsid w:val="00933C92"/>
    <w:rsid w:val="00935402"/>
    <w:rsid w:val="0093582F"/>
    <w:rsid w:val="0093600C"/>
    <w:rsid w:val="00936BF5"/>
    <w:rsid w:val="00936D7B"/>
    <w:rsid w:val="0094213E"/>
    <w:rsid w:val="0094270F"/>
    <w:rsid w:val="009457B4"/>
    <w:rsid w:val="00946352"/>
    <w:rsid w:val="00947C06"/>
    <w:rsid w:val="00952475"/>
    <w:rsid w:val="00954EB9"/>
    <w:rsid w:val="00954FFE"/>
    <w:rsid w:val="0095526C"/>
    <w:rsid w:val="0095565A"/>
    <w:rsid w:val="00955EA0"/>
    <w:rsid w:val="009567EC"/>
    <w:rsid w:val="00957DDE"/>
    <w:rsid w:val="009607EE"/>
    <w:rsid w:val="00960E02"/>
    <w:rsid w:val="00961467"/>
    <w:rsid w:val="00964F59"/>
    <w:rsid w:val="00966C08"/>
    <w:rsid w:val="00966C97"/>
    <w:rsid w:val="0096707C"/>
    <w:rsid w:val="009672EF"/>
    <w:rsid w:val="0097122A"/>
    <w:rsid w:val="00971884"/>
    <w:rsid w:val="00973DB2"/>
    <w:rsid w:val="0097506D"/>
    <w:rsid w:val="00975ECB"/>
    <w:rsid w:val="0098330A"/>
    <w:rsid w:val="009836A9"/>
    <w:rsid w:val="00983A31"/>
    <w:rsid w:val="00983BD9"/>
    <w:rsid w:val="00984D50"/>
    <w:rsid w:val="00986A35"/>
    <w:rsid w:val="0099071C"/>
    <w:rsid w:val="00990724"/>
    <w:rsid w:val="00993257"/>
    <w:rsid w:val="00994EB7"/>
    <w:rsid w:val="00997E56"/>
    <w:rsid w:val="009A1ABE"/>
    <w:rsid w:val="009A4650"/>
    <w:rsid w:val="009A4D4D"/>
    <w:rsid w:val="009A5AF6"/>
    <w:rsid w:val="009A75A6"/>
    <w:rsid w:val="009B0D69"/>
    <w:rsid w:val="009B1E96"/>
    <w:rsid w:val="009B5B3A"/>
    <w:rsid w:val="009C10F1"/>
    <w:rsid w:val="009C30A4"/>
    <w:rsid w:val="009C5202"/>
    <w:rsid w:val="009C6347"/>
    <w:rsid w:val="009C64A1"/>
    <w:rsid w:val="009C670D"/>
    <w:rsid w:val="009C72A8"/>
    <w:rsid w:val="009D1041"/>
    <w:rsid w:val="009D3829"/>
    <w:rsid w:val="009D60ED"/>
    <w:rsid w:val="009D7D2F"/>
    <w:rsid w:val="009E18B3"/>
    <w:rsid w:val="009E21CF"/>
    <w:rsid w:val="009E5353"/>
    <w:rsid w:val="009F22E6"/>
    <w:rsid w:val="009F23BB"/>
    <w:rsid w:val="009F4E2F"/>
    <w:rsid w:val="009F5BFC"/>
    <w:rsid w:val="009F6869"/>
    <w:rsid w:val="009F7969"/>
    <w:rsid w:val="009F7E00"/>
    <w:rsid w:val="00A05FE3"/>
    <w:rsid w:val="00A076B9"/>
    <w:rsid w:val="00A1084C"/>
    <w:rsid w:val="00A11360"/>
    <w:rsid w:val="00A11F19"/>
    <w:rsid w:val="00A15E86"/>
    <w:rsid w:val="00A2586A"/>
    <w:rsid w:val="00A26122"/>
    <w:rsid w:val="00A26D93"/>
    <w:rsid w:val="00A32E61"/>
    <w:rsid w:val="00A34C8F"/>
    <w:rsid w:val="00A3616D"/>
    <w:rsid w:val="00A363D3"/>
    <w:rsid w:val="00A366C2"/>
    <w:rsid w:val="00A36B7A"/>
    <w:rsid w:val="00A37291"/>
    <w:rsid w:val="00A42A1E"/>
    <w:rsid w:val="00A43612"/>
    <w:rsid w:val="00A43932"/>
    <w:rsid w:val="00A443E7"/>
    <w:rsid w:val="00A46A22"/>
    <w:rsid w:val="00A47D89"/>
    <w:rsid w:val="00A52646"/>
    <w:rsid w:val="00A54124"/>
    <w:rsid w:val="00A55778"/>
    <w:rsid w:val="00A55E21"/>
    <w:rsid w:val="00A56A04"/>
    <w:rsid w:val="00A63616"/>
    <w:rsid w:val="00A64164"/>
    <w:rsid w:val="00A645B9"/>
    <w:rsid w:val="00A66CFD"/>
    <w:rsid w:val="00A70105"/>
    <w:rsid w:val="00A7255E"/>
    <w:rsid w:val="00A73D61"/>
    <w:rsid w:val="00A76DD8"/>
    <w:rsid w:val="00A8271E"/>
    <w:rsid w:val="00A82CCF"/>
    <w:rsid w:val="00A8351E"/>
    <w:rsid w:val="00A848C7"/>
    <w:rsid w:val="00A84AF2"/>
    <w:rsid w:val="00A87CAF"/>
    <w:rsid w:val="00A87D03"/>
    <w:rsid w:val="00A87F58"/>
    <w:rsid w:val="00A914D7"/>
    <w:rsid w:val="00A92B23"/>
    <w:rsid w:val="00A933F7"/>
    <w:rsid w:val="00A95C44"/>
    <w:rsid w:val="00A96348"/>
    <w:rsid w:val="00A96CF3"/>
    <w:rsid w:val="00A97698"/>
    <w:rsid w:val="00AA3FA1"/>
    <w:rsid w:val="00AA44B5"/>
    <w:rsid w:val="00AA54BE"/>
    <w:rsid w:val="00AA5561"/>
    <w:rsid w:val="00AA7FC3"/>
    <w:rsid w:val="00AA7FF8"/>
    <w:rsid w:val="00AB1371"/>
    <w:rsid w:val="00AB37DF"/>
    <w:rsid w:val="00AB4046"/>
    <w:rsid w:val="00AB44C8"/>
    <w:rsid w:val="00AB48BE"/>
    <w:rsid w:val="00AB4F59"/>
    <w:rsid w:val="00AB5885"/>
    <w:rsid w:val="00AC6067"/>
    <w:rsid w:val="00AC634C"/>
    <w:rsid w:val="00AC6DAD"/>
    <w:rsid w:val="00AC72E2"/>
    <w:rsid w:val="00AD0DA3"/>
    <w:rsid w:val="00AD227D"/>
    <w:rsid w:val="00AD240F"/>
    <w:rsid w:val="00AD34C7"/>
    <w:rsid w:val="00AD38E2"/>
    <w:rsid w:val="00AD7A10"/>
    <w:rsid w:val="00AE0B92"/>
    <w:rsid w:val="00AE34D6"/>
    <w:rsid w:val="00AE371D"/>
    <w:rsid w:val="00AE3753"/>
    <w:rsid w:val="00AE413D"/>
    <w:rsid w:val="00AE54D7"/>
    <w:rsid w:val="00AE5CC5"/>
    <w:rsid w:val="00AE60D0"/>
    <w:rsid w:val="00AE6177"/>
    <w:rsid w:val="00AF05CE"/>
    <w:rsid w:val="00AF330C"/>
    <w:rsid w:val="00AF463D"/>
    <w:rsid w:val="00AF7CCA"/>
    <w:rsid w:val="00B03282"/>
    <w:rsid w:val="00B03D55"/>
    <w:rsid w:val="00B057B1"/>
    <w:rsid w:val="00B068A9"/>
    <w:rsid w:val="00B1204C"/>
    <w:rsid w:val="00B13FD8"/>
    <w:rsid w:val="00B17632"/>
    <w:rsid w:val="00B20BAD"/>
    <w:rsid w:val="00B21E2E"/>
    <w:rsid w:val="00B22495"/>
    <w:rsid w:val="00B245E4"/>
    <w:rsid w:val="00B24D4E"/>
    <w:rsid w:val="00B25EEF"/>
    <w:rsid w:val="00B25F89"/>
    <w:rsid w:val="00B26B6B"/>
    <w:rsid w:val="00B3154B"/>
    <w:rsid w:val="00B32884"/>
    <w:rsid w:val="00B32C28"/>
    <w:rsid w:val="00B37914"/>
    <w:rsid w:val="00B37BAB"/>
    <w:rsid w:val="00B43EAE"/>
    <w:rsid w:val="00B4513C"/>
    <w:rsid w:val="00B45178"/>
    <w:rsid w:val="00B45A73"/>
    <w:rsid w:val="00B53C95"/>
    <w:rsid w:val="00B5415B"/>
    <w:rsid w:val="00B55609"/>
    <w:rsid w:val="00B55F02"/>
    <w:rsid w:val="00B565C8"/>
    <w:rsid w:val="00B624A6"/>
    <w:rsid w:val="00B643A6"/>
    <w:rsid w:val="00B64657"/>
    <w:rsid w:val="00B6559A"/>
    <w:rsid w:val="00B66360"/>
    <w:rsid w:val="00B663B9"/>
    <w:rsid w:val="00B71A55"/>
    <w:rsid w:val="00B722C8"/>
    <w:rsid w:val="00B725A2"/>
    <w:rsid w:val="00B7365B"/>
    <w:rsid w:val="00B74033"/>
    <w:rsid w:val="00B74EF2"/>
    <w:rsid w:val="00B7510C"/>
    <w:rsid w:val="00B76582"/>
    <w:rsid w:val="00B77D4E"/>
    <w:rsid w:val="00B77F76"/>
    <w:rsid w:val="00B80EF0"/>
    <w:rsid w:val="00B81DEE"/>
    <w:rsid w:val="00B842C5"/>
    <w:rsid w:val="00B86ED0"/>
    <w:rsid w:val="00B8781E"/>
    <w:rsid w:val="00B879AB"/>
    <w:rsid w:val="00B9213D"/>
    <w:rsid w:val="00B932F4"/>
    <w:rsid w:val="00B9395C"/>
    <w:rsid w:val="00B93EC9"/>
    <w:rsid w:val="00B9435A"/>
    <w:rsid w:val="00B9561A"/>
    <w:rsid w:val="00B96695"/>
    <w:rsid w:val="00B973CC"/>
    <w:rsid w:val="00BA0C08"/>
    <w:rsid w:val="00BA14EF"/>
    <w:rsid w:val="00BA15B6"/>
    <w:rsid w:val="00BA196C"/>
    <w:rsid w:val="00BA2016"/>
    <w:rsid w:val="00BA27EA"/>
    <w:rsid w:val="00BA3B74"/>
    <w:rsid w:val="00BA5E68"/>
    <w:rsid w:val="00BA6895"/>
    <w:rsid w:val="00BB1385"/>
    <w:rsid w:val="00BB2268"/>
    <w:rsid w:val="00BB2D8D"/>
    <w:rsid w:val="00BB3B4F"/>
    <w:rsid w:val="00BB535B"/>
    <w:rsid w:val="00BB5B5C"/>
    <w:rsid w:val="00BB5BA1"/>
    <w:rsid w:val="00BC065F"/>
    <w:rsid w:val="00BC0A63"/>
    <w:rsid w:val="00BC2282"/>
    <w:rsid w:val="00BC2D8A"/>
    <w:rsid w:val="00BC7FFC"/>
    <w:rsid w:val="00BD0461"/>
    <w:rsid w:val="00BD1CA8"/>
    <w:rsid w:val="00BD36C7"/>
    <w:rsid w:val="00BD4472"/>
    <w:rsid w:val="00BD59BF"/>
    <w:rsid w:val="00BD5EC8"/>
    <w:rsid w:val="00BD67AB"/>
    <w:rsid w:val="00BD7509"/>
    <w:rsid w:val="00BE1E9C"/>
    <w:rsid w:val="00BE3269"/>
    <w:rsid w:val="00BE40F0"/>
    <w:rsid w:val="00BE5982"/>
    <w:rsid w:val="00BE6183"/>
    <w:rsid w:val="00BE62EA"/>
    <w:rsid w:val="00BE7252"/>
    <w:rsid w:val="00BE79EF"/>
    <w:rsid w:val="00BF2D6A"/>
    <w:rsid w:val="00C0054E"/>
    <w:rsid w:val="00C00C37"/>
    <w:rsid w:val="00C0144E"/>
    <w:rsid w:val="00C02BFA"/>
    <w:rsid w:val="00C041C1"/>
    <w:rsid w:val="00C04E28"/>
    <w:rsid w:val="00C059C7"/>
    <w:rsid w:val="00C06008"/>
    <w:rsid w:val="00C06084"/>
    <w:rsid w:val="00C06186"/>
    <w:rsid w:val="00C069B4"/>
    <w:rsid w:val="00C077AA"/>
    <w:rsid w:val="00C10535"/>
    <w:rsid w:val="00C10C48"/>
    <w:rsid w:val="00C11C57"/>
    <w:rsid w:val="00C121A7"/>
    <w:rsid w:val="00C13884"/>
    <w:rsid w:val="00C15E0A"/>
    <w:rsid w:val="00C15E40"/>
    <w:rsid w:val="00C16FED"/>
    <w:rsid w:val="00C17E49"/>
    <w:rsid w:val="00C21E04"/>
    <w:rsid w:val="00C23947"/>
    <w:rsid w:val="00C24CC8"/>
    <w:rsid w:val="00C2505C"/>
    <w:rsid w:val="00C31F9E"/>
    <w:rsid w:val="00C32255"/>
    <w:rsid w:val="00C342CD"/>
    <w:rsid w:val="00C36187"/>
    <w:rsid w:val="00C42491"/>
    <w:rsid w:val="00C42BBB"/>
    <w:rsid w:val="00C442EA"/>
    <w:rsid w:val="00C4618B"/>
    <w:rsid w:val="00C46869"/>
    <w:rsid w:val="00C46A52"/>
    <w:rsid w:val="00C46D30"/>
    <w:rsid w:val="00C47A47"/>
    <w:rsid w:val="00C50080"/>
    <w:rsid w:val="00C51CA0"/>
    <w:rsid w:val="00C52D39"/>
    <w:rsid w:val="00C5385E"/>
    <w:rsid w:val="00C53F72"/>
    <w:rsid w:val="00C57457"/>
    <w:rsid w:val="00C575EB"/>
    <w:rsid w:val="00C609E5"/>
    <w:rsid w:val="00C7083A"/>
    <w:rsid w:val="00C74382"/>
    <w:rsid w:val="00C75BD9"/>
    <w:rsid w:val="00C80914"/>
    <w:rsid w:val="00C80C49"/>
    <w:rsid w:val="00C80F8D"/>
    <w:rsid w:val="00C816C9"/>
    <w:rsid w:val="00C8287E"/>
    <w:rsid w:val="00C84BF2"/>
    <w:rsid w:val="00C911FC"/>
    <w:rsid w:val="00C92F7F"/>
    <w:rsid w:val="00C933FD"/>
    <w:rsid w:val="00C95ABC"/>
    <w:rsid w:val="00C96F43"/>
    <w:rsid w:val="00C976B5"/>
    <w:rsid w:val="00CA09D9"/>
    <w:rsid w:val="00CA1176"/>
    <w:rsid w:val="00CA3775"/>
    <w:rsid w:val="00CA3947"/>
    <w:rsid w:val="00CA63A7"/>
    <w:rsid w:val="00CA65FB"/>
    <w:rsid w:val="00CB09B0"/>
    <w:rsid w:val="00CB0D57"/>
    <w:rsid w:val="00CB2AD1"/>
    <w:rsid w:val="00CB51FD"/>
    <w:rsid w:val="00CB5454"/>
    <w:rsid w:val="00CC2A6A"/>
    <w:rsid w:val="00CC34E1"/>
    <w:rsid w:val="00CC4A86"/>
    <w:rsid w:val="00CC4EDD"/>
    <w:rsid w:val="00CD0687"/>
    <w:rsid w:val="00CD152F"/>
    <w:rsid w:val="00CD21D9"/>
    <w:rsid w:val="00CD2CB1"/>
    <w:rsid w:val="00CD4AE0"/>
    <w:rsid w:val="00CD5B10"/>
    <w:rsid w:val="00CD5F3E"/>
    <w:rsid w:val="00CD63EE"/>
    <w:rsid w:val="00CE4266"/>
    <w:rsid w:val="00CE4B1C"/>
    <w:rsid w:val="00CF0EF2"/>
    <w:rsid w:val="00CF2CCB"/>
    <w:rsid w:val="00CF2CDB"/>
    <w:rsid w:val="00CF4289"/>
    <w:rsid w:val="00CF6B31"/>
    <w:rsid w:val="00CF7114"/>
    <w:rsid w:val="00CF7AB0"/>
    <w:rsid w:val="00D00206"/>
    <w:rsid w:val="00D00D32"/>
    <w:rsid w:val="00D02516"/>
    <w:rsid w:val="00D0351E"/>
    <w:rsid w:val="00D037DF"/>
    <w:rsid w:val="00D043B0"/>
    <w:rsid w:val="00D045D5"/>
    <w:rsid w:val="00D06BCF"/>
    <w:rsid w:val="00D1556D"/>
    <w:rsid w:val="00D171C5"/>
    <w:rsid w:val="00D229C5"/>
    <w:rsid w:val="00D23868"/>
    <w:rsid w:val="00D240AD"/>
    <w:rsid w:val="00D24560"/>
    <w:rsid w:val="00D265BB"/>
    <w:rsid w:val="00D31D26"/>
    <w:rsid w:val="00D32794"/>
    <w:rsid w:val="00D35642"/>
    <w:rsid w:val="00D413A5"/>
    <w:rsid w:val="00D41A28"/>
    <w:rsid w:val="00D429B3"/>
    <w:rsid w:val="00D4316C"/>
    <w:rsid w:val="00D43227"/>
    <w:rsid w:val="00D4551B"/>
    <w:rsid w:val="00D45BA2"/>
    <w:rsid w:val="00D50418"/>
    <w:rsid w:val="00D504CB"/>
    <w:rsid w:val="00D506AB"/>
    <w:rsid w:val="00D543B4"/>
    <w:rsid w:val="00D54957"/>
    <w:rsid w:val="00D63185"/>
    <w:rsid w:val="00D66934"/>
    <w:rsid w:val="00D66A9A"/>
    <w:rsid w:val="00D67246"/>
    <w:rsid w:val="00D67ADA"/>
    <w:rsid w:val="00D67BCD"/>
    <w:rsid w:val="00D70A85"/>
    <w:rsid w:val="00D711FB"/>
    <w:rsid w:val="00D71A69"/>
    <w:rsid w:val="00D72531"/>
    <w:rsid w:val="00D72803"/>
    <w:rsid w:val="00D7476E"/>
    <w:rsid w:val="00D74B7F"/>
    <w:rsid w:val="00D764B1"/>
    <w:rsid w:val="00D807F0"/>
    <w:rsid w:val="00D82441"/>
    <w:rsid w:val="00D84A13"/>
    <w:rsid w:val="00D84ED5"/>
    <w:rsid w:val="00D91F99"/>
    <w:rsid w:val="00D93FC0"/>
    <w:rsid w:val="00D9691B"/>
    <w:rsid w:val="00D97279"/>
    <w:rsid w:val="00DA0A80"/>
    <w:rsid w:val="00DA0ED2"/>
    <w:rsid w:val="00DA1C1C"/>
    <w:rsid w:val="00DA3593"/>
    <w:rsid w:val="00DA554D"/>
    <w:rsid w:val="00DB038A"/>
    <w:rsid w:val="00DB03F3"/>
    <w:rsid w:val="00DB076F"/>
    <w:rsid w:val="00DB2077"/>
    <w:rsid w:val="00DB6C5C"/>
    <w:rsid w:val="00DC2C32"/>
    <w:rsid w:val="00DC3D17"/>
    <w:rsid w:val="00DC7C40"/>
    <w:rsid w:val="00DC7C91"/>
    <w:rsid w:val="00DD03FC"/>
    <w:rsid w:val="00DD1EAD"/>
    <w:rsid w:val="00DD210D"/>
    <w:rsid w:val="00DD25CE"/>
    <w:rsid w:val="00DD38C4"/>
    <w:rsid w:val="00DD6579"/>
    <w:rsid w:val="00DE07EA"/>
    <w:rsid w:val="00DE1841"/>
    <w:rsid w:val="00DE3490"/>
    <w:rsid w:val="00DE3F24"/>
    <w:rsid w:val="00DE6D76"/>
    <w:rsid w:val="00DE77C8"/>
    <w:rsid w:val="00DF3132"/>
    <w:rsid w:val="00DF3C41"/>
    <w:rsid w:val="00DF63D7"/>
    <w:rsid w:val="00DF71B9"/>
    <w:rsid w:val="00DF770C"/>
    <w:rsid w:val="00E01F0A"/>
    <w:rsid w:val="00E0248F"/>
    <w:rsid w:val="00E05099"/>
    <w:rsid w:val="00E0727E"/>
    <w:rsid w:val="00E10671"/>
    <w:rsid w:val="00E110E6"/>
    <w:rsid w:val="00E1140F"/>
    <w:rsid w:val="00E116AC"/>
    <w:rsid w:val="00E11FFE"/>
    <w:rsid w:val="00E14096"/>
    <w:rsid w:val="00E14D90"/>
    <w:rsid w:val="00E17BF7"/>
    <w:rsid w:val="00E20794"/>
    <w:rsid w:val="00E20FA2"/>
    <w:rsid w:val="00E25AED"/>
    <w:rsid w:val="00E27608"/>
    <w:rsid w:val="00E278D7"/>
    <w:rsid w:val="00E30850"/>
    <w:rsid w:val="00E30CAE"/>
    <w:rsid w:val="00E31766"/>
    <w:rsid w:val="00E33BCF"/>
    <w:rsid w:val="00E33EBA"/>
    <w:rsid w:val="00E348DF"/>
    <w:rsid w:val="00E36BD1"/>
    <w:rsid w:val="00E407F0"/>
    <w:rsid w:val="00E40A5B"/>
    <w:rsid w:val="00E418F7"/>
    <w:rsid w:val="00E465E6"/>
    <w:rsid w:val="00E46988"/>
    <w:rsid w:val="00E478EF"/>
    <w:rsid w:val="00E47C01"/>
    <w:rsid w:val="00E503C6"/>
    <w:rsid w:val="00E511C1"/>
    <w:rsid w:val="00E5138C"/>
    <w:rsid w:val="00E52589"/>
    <w:rsid w:val="00E52EA7"/>
    <w:rsid w:val="00E551C9"/>
    <w:rsid w:val="00E5615F"/>
    <w:rsid w:val="00E569CA"/>
    <w:rsid w:val="00E56E9F"/>
    <w:rsid w:val="00E60BB6"/>
    <w:rsid w:val="00E60C9D"/>
    <w:rsid w:val="00E637D3"/>
    <w:rsid w:val="00E648FB"/>
    <w:rsid w:val="00E71BC2"/>
    <w:rsid w:val="00E72108"/>
    <w:rsid w:val="00E73487"/>
    <w:rsid w:val="00E73F37"/>
    <w:rsid w:val="00E75CC0"/>
    <w:rsid w:val="00E77883"/>
    <w:rsid w:val="00E80A78"/>
    <w:rsid w:val="00E85099"/>
    <w:rsid w:val="00E85331"/>
    <w:rsid w:val="00E85594"/>
    <w:rsid w:val="00E87F17"/>
    <w:rsid w:val="00E913B6"/>
    <w:rsid w:val="00E917AD"/>
    <w:rsid w:val="00E92545"/>
    <w:rsid w:val="00E94B30"/>
    <w:rsid w:val="00E95EF2"/>
    <w:rsid w:val="00EA1D95"/>
    <w:rsid w:val="00EA4299"/>
    <w:rsid w:val="00EA45F6"/>
    <w:rsid w:val="00EA474E"/>
    <w:rsid w:val="00EA54F7"/>
    <w:rsid w:val="00EA7279"/>
    <w:rsid w:val="00EA7339"/>
    <w:rsid w:val="00EB0E3B"/>
    <w:rsid w:val="00EB1A0D"/>
    <w:rsid w:val="00EB2233"/>
    <w:rsid w:val="00EB57BF"/>
    <w:rsid w:val="00EB57DA"/>
    <w:rsid w:val="00EB6283"/>
    <w:rsid w:val="00EB73D8"/>
    <w:rsid w:val="00EC0F98"/>
    <w:rsid w:val="00EC1179"/>
    <w:rsid w:val="00EC1B71"/>
    <w:rsid w:val="00EC2D77"/>
    <w:rsid w:val="00EC7153"/>
    <w:rsid w:val="00ED3BEA"/>
    <w:rsid w:val="00ED7789"/>
    <w:rsid w:val="00EE0981"/>
    <w:rsid w:val="00EE09F5"/>
    <w:rsid w:val="00EE3D8D"/>
    <w:rsid w:val="00EE5EF1"/>
    <w:rsid w:val="00EE75AB"/>
    <w:rsid w:val="00EF1154"/>
    <w:rsid w:val="00EF16E2"/>
    <w:rsid w:val="00EF18C9"/>
    <w:rsid w:val="00EF20D7"/>
    <w:rsid w:val="00EF4B80"/>
    <w:rsid w:val="00EF74BD"/>
    <w:rsid w:val="00F00E99"/>
    <w:rsid w:val="00F01674"/>
    <w:rsid w:val="00F0421F"/>
    <w:rsid w:val="00F059F6"/>
    <w:rsid w:val="00F06A9F"/>
    <w:rsid w:val="00F105C1"/>
    <w:rsid w:val="00F127E0"/>
    <w:rsid w:val="00F1713E"/>
    <w:rsid w:val="00F2130F"/>
    <w:rsid w:val="00F22C87"/>
    <w:rsid w:val="00F23560"/>
    <w:rsid w:val="00F23AB3"/>
    <w:rsid w:val="00F25C44"/>
    <w:rsid w:val="00F276C0"/>
    <w:rsid w:val="00F303C6"/>
    <w:rsid w:val="00F36EAD"/>
    <w:rsid w:val="00F42FEA"/>
    <w:rsid w:val="00F44713"/>
    <w:rsid w:val="00F4551F"/>
    <w:rsid w:val="00F45868"/>
    <w:rsid w:val="00F51E75"/>
    <w:rsid w:val="00F54A24"/>
    <w:rsid w:val="00F54B8C"/>
    <w:rsid w:val="00F610E6"/>
    <w:rsid w:val="00F618FA"/>
    <w:rsid w:val="00F63D81"/>
    <w:rsid w:val="00F73AC1"/>
    <w:rsid w:val="00F73DBE"/>
    <w:rsid w:val="00F762E8"/>
    <w:rsid w:val="00F76678"/>
    <w:rsid w:val="00F8015D"/>
    <w:rsid w:val="00F86EDB"/>
    <w:rsid w:val="00F91096"/>
    <w:rsid w:val="00F92082"/>
    <w:rsid w:val="00F928E3"/>
    <w:rsid w:val="00F93771"/>
    <w:rsid w:val="00F93783"/>
    <w:rsid w:val="00F9445A"/>
    <w:rsid w:val="00F94AD9"/>
    <w:rsid w:val="00F94FA5"/>
    <w:rsid w:val="00FA003B"/>
    <w:rsid w:val="00FA0B7C"/>
    <w:rsid w:val="00FA3E77"/>
    <w:rsid w:val="00FA517C"/>
    <w:rsid w:val="00FA5E4B"/>
    <w:rsid w:val="00FA7BA4"/>
    <w:rsid w:val="00FB0472"/>
    <w:rsid w:val="00FB154B"/>
    <w:rsid w:val="00FB39A7"/>
    <w:rsid w:val="00FB4013"/>
    <w:rsid w:val="00FB45A5"/>
    <w:rsid w:val="00FB4F9B"/>
    <w:rsid w:val="00FC2CF0"/>
    <w:rsid w:val="00FC4EFB"/>
    <w:rsid w:val="00FC6302"/>
    <w:rsid w:val="00FC7CDA"/>
    <w:rsid w:val="00FC7F2B"/>
    <w:rsid w:val="00FD06BF"/>
    <w:rsid w:val="00FD0756"/>
    <w:rsid w:val="00FD4BA8"/>
    <w:rsid w:val="00FD547B"/>
    <w:rsid w:val="00FD6A45"/>
    <w:rsid w:val="00FE019C"/>
    <w:rsid w:val="00FE1CFE"/>
    <w:rsid w:val="00FE235C"/>
    <w:rsid w:val="00FE426F"/>
    <w:rsid w:val="00FE45FC"/>
    <w:rsid w:val="00FE5A53"/>
    <w:rsid w:val="00FE6901"/>
    <w:rsid w:val="00FE6939"/>
    <w:rsid w:val="00FF05AE"/>
    <w:rsid w:val="00FF0F2F"/>
    <w:rsid w:val="00FF1548"/>
    <w:rsid w:val="00FF250C"/>
    <w:rsid w:val="00FF464D"/>
    <w:rsid w:val="00FF465D"/>
    <w:rsid w:val="00FF67A4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37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53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375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3753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A5368"/>
    <w:rPr>
      <w:sz w:val="32"/>
      <w:szCs w:val="32"/>
    </w:rPr>
  </w:style>
  <w:style w:type="character" w:styleId="Hyperlink">
    <w:name w:val="Hyperlink"/>
    <w:rsid w:val="004D5F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7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B8E"/>
    <w:rPr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267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B8E"/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37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53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3753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3753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A5368"/>
    <w:rPr>
      <w:sz w:val="32"/>
      <w:szCs w:val="32"/>
    </w:rPr>
  </w:style>
  <w:style w:type="character" w:styleId="Hyperlink">
    <w:name w:val="Hyperlink"/>
    <w:rsid w:val="004D5F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7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B8E"/>
    <w:rPr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267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B8E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reef.us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eef\Documents\Dad_New\ArabianConverter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67A71-35C6-49A9-977C-58EC28ABF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ArabianConverterTemplate.dotm</Template>
  <TotalTime>25</TotalTime>
  <Pages>233</Pages>
  <Words>137941</Words>
  <Characters>548600</Characters>
  <Application>Microsoft Office Word</Application>
  <DocSecurity>0</DocSecurity>
  <Lines>4571</Lines>
  <Paragraphs>1370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Shareef</dc:creator>
  <cp:lastModifiedBy>Work</cp:lastModifiedBy>
  <cp:revision>6</cp:revision>
  <dcterms:created xsi:type="dcterms:W3CDTF">2014-09-30T17:29:00Z</dcterms:created>
  <dcterms:modified xsi:type="dcterms:W3CDTF">2014-10-07T15:43:00Z</dcterms:modified>
</cp:coreProperties>
</file>